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ook w:val="0600" w:firstRow="0" w:lastRow="0" w:firstColumn="0" w:lastColumn="0" w:noHBand="1" w:noVBand="1"/>
      </w:tblPr>
      <w:tblGrid>
        <w:gridCol w:w="9350"/>
      </w:tblGrid>
      <w:tr w:rsidR="00EF0495" w14:paraId="7E462805" w14:textId="77777777" w:rsidTr="00EF0495">
        <w:tc>
          <w:tcPr>
            <w:tcW w:w="9350" w:type="dxa"/>
          </w:tcPr>
          <w:p w14:paraId="3D23851F" w14:textId="6A67703E" w:rsidR="000257CD" w:rsidRDefault="006B713D" w:rsidP="00EF0495">
            <w:pPr>
              <w:spacing w:line="240" w:lineRule="auto"/>
            </w:pPr>
            <w:r>
              <w:t xml:space="preserve"> </w:t>
            </w:r>
          </w:p>
          <w:p w14:paraId="16B6CF94" w14:textId="547E01B5" w:rsidR="00EF0495" w:rsidRDefault="00000000" w:rsidP="00BD1CE8">
            <w:pPr>
              <w:pStyle w:val="TitlePageTitle"/>
            </w:pPr>
            <w:sdt>
              <w:sdtPr>
                <w:id w:val="-621993398"/>
                <w:placeholder>
                  <w:docPart w:val="3A362C1783694CB68FAA1ED401E532E4"/>
                </w:placeholder>
                <w15:appearance w15:val="hidden"/>
              </w:sdtPr>
              <w:sdtContent>
                <w:r w:rsidR="00710AF5" w:rsidRPr="00710AF5">
                  <w:rPr>
                    <w:sz w:val="130"/>
                    <w:szCs w:val="130"/>
                  </w:rPr>
                  <w:t>Pike County</w:t>
                </w:r>
                <w:r w:rsidR="00710AF5">
                  <w:rPr>
                    <w:sz w:val="130"/>
                    <w:szCs w:val="130"/>
                  </w:rPr>
                  <w:t>, GA</w:t>
                </w:r>
              </w:sdtContent>
            </w:sdt>
            <w:r w:rsidR="00710AF5">
              <w:t xml:space="preserve"> </w:t>
            </w:r>
          </w:p>
        </w:tc>
      </w:tr>
      <w:tr w:rsidR="00EF0495" w14:paraId="40AB6AD7" w14:textId="77777777" w:rsidTr="00EF0495">
        <w:tc>
          <w:tcPr>
            <w:tcW w:w="9350" w:type="dxa"/>
          </w:tcPr>
          <w:p w14:paraId="647A3E0D" w14:textId="0ACF4033" w:rsidR="00EF0495" w:rsidRDefault="00000000" w:rsidP="00EF0495">
            <w:pPr>
              <w:pStyle w:val="TitlePageAuthorsName"/>
            </w:pPr>
            <w:sdt>
              <w:sdtPr>
                <w:id w:val="1838797188"/>
                <w:placeholder>
                  <w:docPart w:val="E192C65D17904948BD7BA9DA836472D1"/>
                </w:placeholder>
                <w15:appearance w15:val="hidden"/>
              </w:sdtPr>
              <w:sdtContent>
                <w:r w:rsidR="00710AF5">
                  <w:t>Budget Guide – Fiscal Year 202</w:t>
                </w:r>
                <w:r w:rsidR="005F45FE">
                  <w:t>6</w:t>
                </w:r>
                <w:r w:rsidR="00710AF5">
                  <w:t>-202</w:t>
                </w:r>
                <w:r w:rsidR="005F45FE">
                  <w:t>7</w:t>
                </w:r>
              </w:sdtContent>
            </w:sdt>
          </w:p>
        </w:tc>
      </w:tr>
      <w:tr w:rsidR="00EF0495" w14:paraId="12DAB484" w14:textId="77777777" w:rsidTr="00EF0495">
        <w:trPr>
          <w:trHeight w:val="1341"/>
        </w:trPr>
        <w:tc>
          <w:tcPr>
            <w:tcW w:w="9350" w:type="dxa"/>
          </w:tcPr>
          <w:p w14:paraId="0B2E8616" w14:textId="77777777" w:rsidR="00EF0495" w:rsidRDefault="00EF0495" w:rsidP="00EF0495"/>
        </w:tc>
      </w:tr>
      <w:tr w:rsidR="00EF0495" w14:paraId="57FB39D0" w14:textId="77777777" w:rsidTr="00EF0495">
        <w:trPr>
          <w:trHeight w:val="6543"/>
        </w:trPr>
        <w:tc>
          <w:tcPr>
            <w:tcW w:w="9350" w:type="dxa"/>
          </w:tcPr>
          <w:p w14:paraId="6B4BDA1B" w14:textId="2C84809E" w:rsidR="00EF0495" w:rsidRDefault="00710AF5" w:rsidP="00EF0495">
            <w:r>
              <w:rPr>
                <w:noProof/>
              </w:rPr>
              <w:drawing>
                <wp:anchor distT="0" distB="0" distL="114300" distR="114300" simplePos="0" relativeHeight="251660288" behindDoc="0" locked="0" layoutInCell="1" allowOverlap="1" wp14:anchorId="2922A965" wp14:editId="6467EF67">
                  <wp:simplePos x="0" y="0"/>
                  <wp:positionH relativeFrom="column">
                    <wp:posOffset>-982980</wp:posOffset>
                  </wp:positionH>
                  <wp:positionV relativeFrom="paragraph">
                    <wp:posOffset>-123709</wp:posOffset>
                  </wp:positionV>
                  <wp:extent cx="7753082" cy="4367570"/>
                  <wp:effectExtent l="0" t="0" r="635" b="0"/>
                  <wp:wrapNone/>
                  <wp:docPr id="20625206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8549" cy="4381917"/>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5BE5D214" w14:textId="3D6CE82A" w:rsidR="00BD1CE8" w:rsidRPr="00AE40E9" w:rsidRDefault="008E3A5F" w:rsidP="004F0378">
      <w:pPr>
        <w:pStyle w:val="TitlePageAuthorsName"/>
      </w:pPr>
      <w:r>
        <w:rPr>
          <w:noProof/>
        </w:rPr>
        <mc:AlternateContent>
          <mc:Choice Requires="wpg">
            <w:drawing>
              <wp:anchor distT="0" distB="0" distL="114300" distR="114300" simplePos="0" relativeHeight="251659264" behindDoc="1" locked="0" layoutInCell="1" allowOverlap="1" wp14:anchorId="109B209B" wp14:editId="4714F891">
                <wp:simplePos x="0" y="0"/>
                <wp:positionH relativeFrom="column">
                  <wp:posOffset>-890270</wp:posOffset>
                </wp:positionH>
                <wp:positionV relativeFrom="paragraph">
                  <wp:posOffset>-8801100</wp:posOffset>
                </wp:positionV>
                <wp:extent cx="7772400" cy="10058400"/>
                <wp:effectExtent l="0" t="0" r="0" b="0"/>
                <wp:wrapNone/>
                <wp:docPr id="19576397"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wps:wsp>
                        <wps:cNvPr id="526156883" name="Rectangle 526156883"/>
                        <wps:cNvSpPr/>
                        <wps:spPr>
                          <a:xfrm>
                            <a:off x="0" y="0"/>
                            <a:ext cx="7772400" cy="10058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577944" name="Rectangle 1580577944"/>
                        <wps:cNvSpPr/>
                        <wps:spPr>
                          <a:xfrm>
                            <a:off x="487680" y="464820"/>
                            <a:ext cx="6794500" cy="9131300"/>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705B39" id="Group 1" o:spid="_x0000_s1026" alt="&quot;&quot;" style="position:absolute;margin-left:-70.1pt;margin-top:-693pt;width:612pt;height:11in;z-index:-251657216"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">
                <v:rect id="Rectangle 526156883" o:spid="_x0000_s1027" style="position:absolute;width:77724;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" fillcolor="#f2f2f2 [3052]" stroked="f" strokeweight="1pt"/>
                <v:rect id="Rectangle 1580577944" o:spid="_x0000_s1028" style="position:absolute;left:4876;top:4648;width:67945;height:91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" filled="f" strokecolor="#a28e6a [3206]" strokeweight="1pt"/>
              </v:group>
            </w:pict>
          </mc:Fallback>
        </mc:AlternateContent>
      </w:r>
    </w:p>
    <w:p w14:paraId="1AB92A3A" w14:textId="77777777" w:rsidR="00FF3B53" w:rsidRDefault="00FF3B53">
      <w:pPr>
        <w:rPr>
          <w:rFonts w:ascii="Times New Roman" w:hAnsi="Times New Roman"/>
        </w:rPr>
        <w:sectPr w:rsidR="00FF3B53" w:rsidSect="002078A4">
          <w:footerReference w:type="default" r:id="rId12"/>
          <w:pgSz w:w="12240" w:h="15840" w:code="1"/>
          <w:pgMar w:top="1440" w:right="1440" w:bottom="1440" w:left="1440" w:header="720" w:footer="720" w:gutter="0"/>
          <w:pgNumType w:fmt="lowerRoman"/>
          <w:cols w:space="720"/>
          <w:titlePg/>
          <w:docGrid w:linePitch="326" w:charSpace="-6350"/>
        </w:sectPr>
      </w:pPr>
    </w:p>
    <w:p w14:paraId="39E84FE9" w14:textId="4BC087CD" w:rsidR="00463B95" w:rsidRDefault="0009355C" w:rsidP="00710AF5">
      <w:pPr>
        <w:rPr>
          <w:b/>
          <w:bCs/>
          <w:sz w:val="48"/>
          <w:szCs w:val="48"/>
        </w:rPr>
      </w:pPr>
      <w:r>
        <w:rPr>
          <w:b/>
          <w:bCs/>
          <w:noProof/>
          <w:sz w:val="48"/>
          <w:szCs w:val="48"/>
        </w:rPr>
        <w:lastRenderedPageBreak/>
        <mc:AlternateContent>
          <mc:Choice Requires="wps">
            <w:drawing>
              <wp:anchor distT="0" distB="0" distL="114300" distR="114300" simplePos="0" relativeHeight="251661312" behindDoc="0" locked="0" layoutInCell="1" allowOverlap="1" wp14:anchorId="10122DE1" wp14:editId="48179B9D">
                <wp:simplePos x="0" y="0"/>
                <wp:positionH relativeFrom="column">
                  <wp:posOffset>-38100</wp:posOffset>
                </wp:positionH>
                <wp:positionV relativeFrom="paragraph">
                  <wp:posOffset>404674</wp:posOffset>
                </wp:positionV>
                <wp:extent cx="4932045" cy="0"/>
                <wp:effectExtent l="0" t="0" r="0" b="0"/>
                <wp:wrapNone/>
                <wp:docPr id="214691465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3EEE42"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662336" behindDoc="0" locked="0" layoutInCell="1" allowOverlap="1" wp14:anchorId="5FD4D0E4" wp14:editId="4DD64D88">
                <wp:simplePos x="0" y="0"/>
                <wp:positionH relativeFrom="column">
                  <wp:posOffset>0</wp:posOffset>
                </wp:positionH>
                <wp:positionV relativeFrom="paragraph">
                  <wp:posOffset>-39191</wp:posOffset>
                </wp:positionV>
                <wp:extent cx="4867910" cy="0"/>
                <wp:effectExtent l="0" t="0" r="0" b="0"/>
                <wp:wrapNone/>
                <wp:docPr id="35255051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DCBAFD" id="Straight Connector 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1017F" w:rsidRPr="0001017F">
        <w:rPr>
          <w:b/>
          <w:bCs/>
          <w:sz w:val="48"/>
          <w:szCs w:val="48"/>
        </w:rPr>
        <w:t>Board of Commissioners District Map</w:t>
      </w:r>
    </w:p>
    <w:p w14:paraId="56A5B697" w14:textId="6D0EAE79" w:rsidR="00CC5E83" w:rsidRPr="00CC5E83" w:rsidRDefault="00CC5E83" w:rsidP="00CC5E83">
      <w:pPr>
        <w:spacing w:before="100" w:beforeAutospacing="1" w:after="100" w:afterAutospacing="1" w:line="240" w:lineRule="auto"/>
        <w:rPr>
          <w:rFonts w:ascii="Times New Roman" w:hAnsi="Times New Roman"/>
        </w:rPr>
      </w:pPr>
      <w:r>
        <w:rPr>
          <w:b/>
          <w:bCs/>
          <w:noProof/>
          <w:sz w:val="48"/>
          <w:szCs w:val="48"/>
        </w:rPr>
        <w:drawing>
          <wp:anchor distT="0" distB="0" distL="114300" distR="114300" simplePos="0" relativeHeight="251663360" behindDoc="0" locked="0" layoutInCell="1" allowOverlap="1" wp14:anchorId="0FC63824" wp14:editId="069284A1">
            <wp:simplePos x="0" y="0"/>
            <wp:positionH relativeFrom="margin">
              <wp:posOffset>295275</wp:posOffset>
            </wp:positionH>
            <wp:positionV relativeFrom="paragraph">
              <wp:posOffset>22225</wp:posOffset>
            </wp:positionV>
            <wp:extent cx="1390918" cy="1296709"/>
            <wp:effectExtent l="0" t="0" r="0" b="0"/>
            <wp:wrapNone/>
            <wp:docPr id="16196837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90918" cy="1296709"/>
                    </a:xfrm>
                    <a:prstGeom prst="rect">
                      <a:avLst/>
                    </a:prstGeom>
                    <a:noFill/>
                  </pic:spPr>
                </pic:pic>
              </a:graphicData>
            </a:graphic>
            <wp14:sizeRelH relativeFrom="margin">
              <wp14:pctWidth>0</wp14:pctWidth>
            </wp14:sizeRelH>
            <wp14:sizeRelV relativeFrom="margin">
              <wp14:pctHeight>0</wp14:pctHeight>
            </wp14:sizeRelV>
          </wp:anchor>
        </w:drawing>
      </w:r>
    </w:p>
    <w:p w14:paraId="1AF1083D" w14:textId="410F2B6B" w:rsidR="009A7758" w:rsidRPr="009A7758" w:rsidRDefault="009A7758" w:rsidP="009A7758">
      <w:pPr>
        <w:spacing w:before="100" w:beforeAutospacing="1" w:after="100" w:afterAutospacing="1" w:line="240" w:lineRule="auto"/>
        <w:rPr>
          <w:rFonts w:ascii="Times New Roman" w:hAnsi="Times New Roman"/>
        </w:rPr>
      </w:pPr>
    </w:p>
    <w:p w14:paraId="2F13D07B" w14:textId="6B377E46" w:rsidR="007302F0" w:rsidRDefault="00C4351D" w:rsidP="00C661E4">
      <w:pPr>
        <w:jc w:val="right"/>
        <w:rPr>
          <w:b/>
          <w:bCs/>
          <w:sz w:val="48"/>
          <w:szCs w:val="48"/>
        </w:rPr>
      </w:pPr>
      <w:r w:rsidRPr="004822F2">
        <w:rPr>
          <w:rFonts w:ascii="Times New Roman" w:hAnsi="Times New Roman"/>
          <w:noProof/>
        </w:rPr>
        <w:drawing>
          <wp:anchor distT="0" distB="0" distL="114300" distR="114300" simplePos="0" relativeHeight="251667456" behindDoc="0" locked="0" layoutInCell="1" allowOverlap="1" wp14:anchorId="7BD50D9B" wp14:editId="74F81820">
            <wp:simplePos x="0" y="0"/>
            <wp:positionH relativeFrom="column">
              <wp:posOffset>4587875</wp:posOffset>
            </wp:positionH>
            <wp:positionV relativeFrom="paragraph">
              <wp:posOffset>4500701</wp:posOffset>
            </wp:positionV>
            <wp:extent cx="890270" cy="1076960"/>
            <wp:effectExtent l="38100" t="38100" r="100330" b="104140"/>
            <wp:wrapNone/>
            <wp:docPr id="7" name="Picture 6"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with a beard&#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90270" cy="107696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4351D">
        <w:rPr>
          <w:rFonts w:ascii="Times New Roman" w:hAnsi="Times New Roman"/>
          <w:noProof/>
        </w:rPr>
        <w:drawing>
          <wp:anchor distT="0" distB="0" distL="114300" distR="114300" simplePos="0" relativeHeight="251668480" behindDoc="0" locked="0" layoutInCell="1" allowOverlap="1" wp14:anchorId="08EE8D5C" wp14:editId="21EF50B6">
            <wp:simplePos x="0" y="0"/>
            <wp:positionH relativeFrom="column">
              <wp:posOffset>2381885</wp:posOffset>
            </wp:positionH>
            <wp:positionV relativeFrom="paragraph">
              <wp:posOffset>4467046</wp:posOffset>
            </wp:positionV>
            <wp:extent cx="1003935" cy="1179644"/>
            <wp:effectExtent l="38100" t="38100" r="100965" b="97155"/>
            <wp:wrapNone/>
            <wp:docPr id="11" name="Picture 9" descr="A person smiling in front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A person smiling in front of a flag&#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3935" cy="1179644"/>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302F0" w:rsidRPr="007302F0">
        <w:rPr>
          <w:b/>
          <w:bCs/>
          <w:noProof/>
          <w:sz w:val="48"/>
          <w:szCs w:val="48"/>
        </w:rPr>
        <w:drawing>
          <wp:anchor distT="0" distB="0" distL="114300" distR="114300" simplePos="0" relativeHeight="251658239" behindDoc="0" locked="0" layoutInCell="1" allowOverlap="1" wp14:anchorId="496B6535" wp14:editId="3D8A3D62">
            <wp:simplePos x="0" y="0"/>
            <wp:positionH relativeFrom="column">
              <wp:posOffset>1403350</wp:posOffset>
            </wp:positionH>
            <wp:positionV relativeFrom="paragraph">
              <wp:posOffset>-1270</wp:posOffset>
            </wp:positionV>
            <wp:extent cx="4540250" cy="4224020"/>
            <wp:effectExtent l="0" t="0" r="0" b="5080"/>
            <wp:wrapNone/>
            <wp:docPr id="72291891" name="Picture 1" descr="A map of the state of mississipp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1891" name="Picture 1" descr="A map of the state of mississippi&#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4540250" cy="4224020"/>
                    </a:xfrm>
                    <a:prstGeom prst="rect">
                      <a:avLst/>
                    </a:prstGeom>
                  </pic:spPr>
                </pic:pic>
              </a:graphicData>
            </a:graphic>
          </wp:anchor>
        </w:drawing>
      </w:r>
    </w:p>
    <w:p w14:paraId="282B13F9" w14:textId="27306A8C" w:rsidR="00E8169D" w:rsidRDefault="006217A3" w:rsidP="00E8169D">
      <w:pPr>
        <w:spacing w:before="100" w:beforeAutospacing="1" w:after="100" w:afterAutospacing="1" w:line="240" w:lineRule="auto"/>
        <w:rPr>
          <w:rFonts w:ascii="Times New Roman" w:hAnsi="Times New Roman"/>
        </w:rPr>
      </w:pPr>
      <w:r w:rsidRPr="00CC5E83">
        <w:rPr>
          <w:rFonts w:ascii="Times New Roman" w:hAnsi="Times New Roman"/>
          <w:noProof/>
        </w:rPr>
        <w:drawing>
          <wp:anchor distT="0" distB="0" distL="114300" distR="114300" simplePos="0" relativeHeight="251664384" behindDoc="0" locked="0" layoutInCell="1" allowOverlap="1" wp14:anchorId="2E5A9D57" wp14:editId="756FC295">
            <wp:simplePos x="0" y="0"/>
            <wp:positionH relativeFrom="column">
              <wp:posOffset>255270</wp:posOffset>
            </wp:positionH>
            <wp:positionV relativeFrom="paragraph">
              <wp:posOffset>156666</wp:posOffset>
            </wp:positionV>
            <wp:extent cx="807085" cy="1029970"/>
            <wp:effectExtent l="38100" t="38100" r="88265" b="93980"/>
            <wp:wrapNone/>
            <wp:docPr id="3" name="Picture 2" descr="A person with a mustache and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ith a mustache and a suit&#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807085" cy="102997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85135E3" w14:textId="77777777" w:rsidR="00F93DD3" w:rsidRDefault="00F93DD3" w:rsidP="00E8169D">
      <w:pPr>
        <w:spacing w:before="100" w:beforeAutospacing="1" w:after="100" w:afterAutospacing="1" w:line="240" w:lineRule="auto"/>
        <w:rPr>
          <w:rFonts w:ascii="Times New Roman" w:hAnsi="Times New Roman"/>
        </w:rPr>
      </w:pPr>
    </w:p>
    <w:p w14:paraId="3746A42A" w14:textId="18A70C6E" w:rsidR="00F93DD3" w:rsidRDefault="00F93DD3" w:rsidP="00E8169D">
      <w:pPr>
        <w:spacing w:before="100" w:beforeAutospacing="1" w:after="100" w:afterAutospacing="1" w:line="240" w:lineRule="auto"/>
        <w:rPr>
          <w:rFonts w:ascii="Times New Roman" w:hAnsi="Times New Roman"/>
        </w:rPr>
      </w:pPr>
    </w:p>
    <w:p w14:paraId="2F02C8CD" w14:textId="5B949E78" w:rsidR="00F93DD3" w:rsidRDefault="002E1D86" w:rsidP="00F93DD3">
      <w:pPr>
        <w:spacing w:before="100" w:beforeAutospacing="1" w:after="100" w:afterAutospacing="1" w:line="120" w:lineRule="auto"/>
        <w:rPr>
          <w:rFonts w:ascii="Times New Roman" w:hAnsi="Times New Roman"/>
        </w:rPr>
      </w:pPr>
      <w:r w:rsidRPr="00BE55E9">
        <w:rPr>
          <w:rFonts w:ascii="Times New Roman" w:hAnsi="Times New Roman"/>
          <w:noProof/>
        </w:rPr>
        <mc:AlternateContent>
          <mc:Choice Requires="wps">
            <w:drawing>
              <wp:anchor distT="45720" distB="45720" distL="114300" distR="114300" simplePos="0" relativeHeight="251671552" behindDoc="0" locked="0" layoutInCell="1" allowOverlap="1" wp14:anchorId="4B5B0CC4" wp14:editId="74B1606B">
                <wp:simplePos x="0" y="0"/>
                <wp:positionH relativeFrom="column">
                  <wp:posOffset>127635</wp:posOffset>
                </wp:positionH>
                <wp:positionV relativeFrom="paragraph">
                  <wp:posOffset>153670</wp:posOffset>
                </wp:positionV>
                <wp:extent cx="1056005" cy="476250"/>
                <wp:effectExtent l="0" t="0" r="1079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476250"/>
                        </a:xfrm>
                        <a:prstGeom prst="rect">
                          <a:avLst/>
                        </a:prstGeom>
                        <a:solidFill>
                          <a:srgbClr val="FFFFFF"/>
                        </a:solidFill>
                        <a:ln w="9525">
                          <a:solidFill>
                            <a:srgbClr val="000000"/>
                          </a:solidFill>
                          <a:miter lim="800000"/>
                          <a:headEnd/>
                          <a:tailEnd/>
                        </a:ln>
                      </wps:spPr>
                      <wps:txbx>
                        <w:txbxContent>
                          <w:p w14:paraId="1193A85B" w14:textId="5B5D850D" w:rsidR="00340286" w:rsidRPr="00340286" w:rsidRDefault="00BE55E9" w:rsidP="002E1D86">
                            <w:pPr>
                              <w:spacing w:line="240" w:lineRule="auto"/>
                              <w:jc w:val="center"/>
                              <w:rPr>
                                <w:i/>
                                <w:iCs/>
                              </w:rPr>
                            </w:pPr>
                            <w:r w:rsidRPr="00656481">
                              <w:rPr>
                                <w:u w:val="single"/>
                              </w:rPr>
                              <w:t xml:space="preserve">Briar </w:t>
                            </w:r>
                            <w:proofErr w:type="gramStart"/>
                            <w:r w:rsidRPr="00656481">
                              <w:rPr>
                                <w:u w:val="single"/>
                              </w:rPr>
                              <w:t>Johnson</w:t>
                            </w:r>
                            <w:r w:rsidR="00340286">
                              <w:rPr>
                                <w:i/>
                                <w:iCs/>
                              </w:rPr>
                              <w:t xml:space="preserve">  Chairman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5B0CC4" id="_x0000_t202" coordsize="21600,21600" o:spt="202" path="m,l,21600r21600,l21600,xe">
                <v:stroke joinstyle="miter"/>
                <v:path gradientshapeok="t" o:connecttype="rect"/>
              </v:shapetype>
              <v:shape id="Text Box 2" o:spid="_x0000_s1026" type="#_x0000_t202" style="position:absolute;margin-left:10.05pt;margin-top:12.1pt;width:83.15pt;height:3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">
                <v:textbox>
                  <w:txbxContent>
                    <w:p w14:paraId="1193A85B" w14:textId="5B5D850D" w:rsidR="00340286" w:rsidRPr="00340286" w:rsidRDefault="00BE55E9" w:rsidP="002E1D86">
                      <w:pPr>
                        <w:spacing w:line="240" w:lineRule="auto"/>
                        <w:jc w:val="center"/>
                        <w:rPr>
                          <w:i/>
                          <w:iCs/>
                        </w:rPr>
                      </w:pPr>
                      <w:r w:rsidRPr="00656481">
                        <w:rPr>
                          <w:u w:val="single"/>
                        </w:rPr>
                        <w:t xml:space="preserve">Briar </w:t>
                      </w:r>
                      <w:proofErr w:type="gramStart"/>
                      <w:r w:rsidRPr="00656481">
                        <w:rPr>
                          <w:u w:val="single"/>
                        </w:rPr>
                        <w:t>Johnson</w:t>
                      </w:r>
                      <w:r w:rsidR="00340286">
                        <w:rPr>
                          <w:i/>
                          <w:iCs/>
                        </w:rPr>
                        <w:t xml:space="preserve">  Chairman</w:t>
                      </w:r>
                      <w:proofErr w:type="gramEnd"/>
                    </w:p>
                  </w:txbxContent>
                </v:textbox>
                <w10:wrap type="square"/>
              </v:shape>
            </w:pict>
          </mc:Fallback>
        </mc:AlternateContent>
      </w:r>
    </w:p>
    <w:p w14:paraId="3262E031" w14:textId="0108EDE5" w:rsidR="00F93DD3" w:rsidRPr="00F93DD3" w:rsidRDefault="00F93DD3" w:rsidP="00BD7378">
      <w:pPr>
        <w:spacing w:before="100" w:beforeAutospacing="1" w:after="100" w:afterAutospacing="1" w:line="120" w:lineRule="auto"/>
        <w:rPr>
          <w:rFonts w:ascii="Times New Roman" w:hAnsi="Times New Roman"/>
          <w:sz w:val="16"/>
          <w:szCs w:val="16"/>
        </w:rPr>
      </w:pPr>
      <w:r>
        <w:rPr>
          <w:rFonts w:ascii="Times New Roman" w:hAnsi="Times New Roman"/>
        </w:rPr>
        <w:t xml:space="preserve">       </w:t>
      </w:r>
    </w:p>
    <w:p w14:paraId="21027A24" w14:textId="66040BD4" w:rsidR="00F93DD3" w:rsidRPr="00E8169D" w:rsidRDefault="00F93DD3" w:rsidP="00E8169D">
      <w:pPr>
        <w:spacing w:before="100" w:beforeAutospacing="1" w:after="100" w:afterAutospacing="1" w:line="240" w:lineRule="auto"/>
        <w:rPr>
          <w:rFonts w:ascii="Times New Roman" w:hAnsi="Times New Roman"/>
        </w:rPr>
      </w:pPr>
    </w:p>
    <w:p w14:paraId="0488A354" w14:textId="4446A8CB" w:rsidR="00C4351D" w:rsidRPr="00C4351D" w:rsidRDefault="004776DA" w:rsidP="00C4351D">
      <w:pPr>
        <w:spacing w:before="100" w:beforeAutospacing="1" w:after="100" w:afterAutospacing="1" w:line="240" w:lineRule="auto"/>
        <w:rPr>
          <w:rFonts w:ascii="Times New Roman" w:hAnsi="Times New Roman"/>
        </w:rPr>
      </w:pPr>
      <w:r w:rsidRPr="009A7758">
        <w:rPr>
          <w:rFonts w:ascii="Times New Roman" w:hAnsi="Times New Roman"/>
          <w:noProof/>
        </w:rPr>
        <w:drawing>
          <wp:anchor distT="0" distB="0" distL="114300" distR="114300" simplePos="0" relativeHeight="251665408" behindDoc="0" locked="0" layoutInCell="1" allowOverlap="1" wp14:anchorId="2BD5BC1E" wp14:editId="5B88C5DD">
            <wp:simplePos x="0" y="0"/>
            <wp:positionH relativeFrom="column">
              <wp:posOffset>244475</wp:posOffset>
            </wp:positionH>
            <wp:positionV relativeFrom="paragraph">
              <wp:posOffset>161290</wp:posOffset>
            </wp:positionV>
            <wp:extent cx="850265" cy="991870"/>
            <wp:effectExtent l="38100" t="38100" r="102235" b="93980"/>
            <wp:wrapNone/>
            <wp:docPr id="4" name="Picture 3"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in a sui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0265" cy="99187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E31E96F" w14:textId="492000A8" w:rsidR="004822F2" w:rsidRPr="004822F2" w:rsidRDefault="004822F2" w:rsidP="004822F2">
      <w:pPr>
        <w:spacing w:before="100" w:beforeAutospacing="1" w:after="100" w:afterAutospacing="1" w:line="240" w:lineRule="auto"/>
        <w:rPr>
          <w:rFonts w:ascii="Times New Roman" w:hAnsi="Times New Roman"/>
        </w:rPr>
      </w:pPr>
    </w:p>
    <w:p w14:paraId="23D437FC" w14:textId="22B28D33" w:rsidR="007302F0" w:rsidRDefault="006217A3" w:rsidP="00710AF5">
      <w:pPr>
        <w:rPr>
          <w:b/>
          <w:bCs/>
          <w:sz w:val="48"/>
          <w:szCs w:val="48"/>
        </w:rPr>
      </w:pPr>
      <w:r w:rsidRPr="002A18DD">
        <w:rPr>
          <w:b/>
          <w:bCs/>
          <w:noProof/>
          <w:sz w:val="48"/>
          <w:szCs w:val="48"/>
        </w:rPr>
        <mc:AlternateContent>
          <mc:Choice Requires="wps">
            <w:drawing>
              <wp:anchor distT="45720" distB="45720" distL="114300" distR="114300" simplePos="0" relativeHeight="251673600" behindDoc="0" locked="0" layoutInCell="1" allowOverlap="1" wp14:anchorId="2DDAF2DD" wp14:editId="5AAAA0AF">
                <wp:simplePos x="0" y="0"/>
                <wp:positionH relativeFrom="column">
                  <wp:posOffset>171450</wp:posOffset>
                </wp:positionH>
                <wp:positionV relativeFrom="paragraph">
                  <wp:posOffset>534035</wp:posOffset>
                </wp:positionV>
                <wp:extent cx="965835" cy="457200"/>
                <wp:effectExtent l="0" t="0" r="24765" b="19050"/>
                <wp:wrapNone/>
                <wp:docPr id="679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457200"/>
                        </a:xfrm>
                        <a:prstGeom prst="rect">
                          <a:avLst/>
                        </a:prstGeom>
                        <a:solidFill>
                          <a:srgbClr val="FFFFFF"/>
                        </a:solidFill>
                        <a:ln w="9525">
                          <a:solidFill>
                            <a:srgbClr val="000000"/>
                          </a:solidFill>
                          <a:miter lim="800000"/>
                          <a:headEnd/>
                          <a:tailEnd/>
                        </a:ln>
                      </wps:spPr>
                      <wps:txbx>
                        <w:txbxContent>
                          <w:p w14:paraId="425B02CA" w14:textId="77777777" w:rsidR="004776DA" w:rsidRDefault="00207552" w:rsidP="004776DA">
                            <w:pPr>
                              <w:spacing w:after="0" w:line="240" w:lineRule="auto"/>
                              <w:jc w:val="center"/>
                              <w:rPr>
                                <w:u w:val="single" w:color="0070C0"/>
                              </w:rPr>
                            </w:pPr>
                            <w:r>
                              <w:rPr>
                                <w:u w:val="single" w:color="0070C0"/>
                              </w:rPr>
                              <w:t>Tim Daniel</w:t>
                            </w:r>
                          </w:p>
                          <w:p w14:paraId="150BAE82" w14:textId="3A78AB93" w:rsidR="00207552" w:rsidRPr="00207552" w:rsidRDefault="00207552" w:rsidP="004776DA">
                            <w:pPr>
                              <w:spacing w:after="0" w:line="240" w:lineRule="auto"/>
                              <w:jc w:val="center"/>
                              <w:rPr>
                                <w:u w:color="0070C0"/>
                              </w:rPr>
                            </w:pPr>
                            <w:r>
                              <w:rPr>
                                <w:u w:color="0070C0"/>
                              </w:rPr>
                              <w:t>District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AF2DD" id="_x0000_s1027" type="#_x0000_t202" style="position:absolute;margin-left:13.5pt;margin-top:42.05pt;width:76.05pt;height:3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">
                <v:textbox>
                  <w:txbxContent>
                    <w:p w14:paraId="425B02CA" w14:textId="77777777" w:rsidR="004776DA" w:rsidRDefault="00207552" w:rsidP="004776DA">
                      <w:pPr>
                        <w:spacing w:after="0" w:line="240" w:lineRule="auto"/>
                        <w:jc w:val="center"/>
                        <w:rPr>
                          <w:u w:val="single" w:color="0070C0"/>
                        </w:rPr>
                      </w:pPr>
                      <w:r>
                        <w:rPr>
                          <w:u w:val="single" w:color="0070C0"/>
                        </w:rPr>
                        <w:t>Tim Daniel</w:t>
                      </w:r>
                    </w:p>
                    <w:p w14:paraId="150BAE82" w14:textId="3A78AB93" w:rsidR="00207552" w:rsidRPr="00207552" w:rsidRDefault="00207552" w:rsidP="004776DA">
                      <w:pPr>
                        <w:spacing w:after="0" w:line="240" w:lineRule="auto"/>
                        <w:jc w:val="center"/>
                        <w:rPr>
                          <w:u w:color="0070C0"/>
                        </w:rPr>
                      </w:pPr>
                      <w:r>
                        <w:rPr>
                          <w:u w:color="0070C0"/>
                        </w:rPr>
                        <w:t>District 1</w:t>
                      </w:r>
                    </w:p>
                  </w:txbxContent>
                </v:textbox>
              </v:shape>
            </w:pict>
          </mc:Fallback>
        </mc:AlternateContent>
      </w:r>
    </w:p>
    <w:p w14:paraId="39D4CBEC" w14:textId="77777777" w:rsidR="00CD0A5D" w:rsidRPr="00CD0A5D" w:rsidRDefault="00CD0A5D" w:rsidP="00CD0A5D">
      <w:pPr>
        <w:rPr>
          <w:sz w:val="48"/>
          <w:szCs w:val="48"/>
        </w:rPr>
      </w:pPr>
    </w:p>
    <w:p w14:paraId="3D329D7F" w14:textId="4AF423B6" w:rsidR="00CD0A5D" w:rsidRDefault="00BC233B" w:rsidP="00CD0A5D">
      <w:pPr>
        <w:rPr>
          <w:b/>
          <w:bCs/>
          <w:sz w:val="48"/>
          <w:szCs w:val="48"/>
        </w:rPr>
      </w:pPr>
      <w:r w:rsidRPr="00E8169D">
        <w:rPr>
          <w:rFonts w:ascii="Times New Roman" w:hAnsi="Times New Roman"/>
          <w:noProof/>
        </w:rPr>
        <w:drawing>
          <wp:anchor distT="0" distB="0" distL="114300" distR="114300" simplePos="0" relativeHeight="251666432" behindDoc="0" locked="0" layoutInCell="1" allowOverlap="1" wp14:anchorId="17AA0B01" wp14:editId="115762DE">
            <wp:simplePos x="0" y="0"/>
            <wp:positionH relativeFrom="margin">
              <wp:posOffset>269920</wp:posOffset>
            </wp:positionH>
            <wp:positionV relativeFrom="paragraph">
              <wp:posOffset>305480</wp:posOffset>
            </wp:positionV>
            <wp:extent cx="882202" cy="1185393"/>
            <wp:effectExtent l="38100" t="38100" r="89535" b="91440"/>
            <wp:wrapNone/>
            <wp:docPr id="5" name="Picture 4"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with a bear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3723" cy="1187437"/>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0F2920D" w14:textId="35BA576A" w:rsidR="00CD0A5D" w:rsidRDefault="00CD0A5D" w:rsidP="00CD0A5D">
      <w:pPr>
        <w:jc w:val="right"/>
        <w:rPr>
          <w:sz w:val="48"/>
          <w:szCs w:val="48"/>
        </w:rPr>
      </w:pPr>
    </w:p>
    <w:p w14:paraId="2CDBC5D0" w14:textId="4804337D" w:rsidR="00FC133C" w:rsidRDefault="00BC233B" w:rsidP="002F7E88">
      <w:pPr>
        <w:rPr>
          <w:sz w:val="48"/>
          <w:szCs w:val="48"/>
        </w:rPr>
      </w:pPr>
      <w:r w:rsidRPr="00C903BF">
        <w:rPr>
          <w:rFonts w:ascii="Times New Roman" w:hAnsi="Times New Roman"/>
          <w:noProof/>
        </w:rPr>
        <mc:AlternateContent>
          <mc:Choice Requires="wps">
            <w:drawing>
              <wp:anchor distT="45720" distB="45720" distL="114300" distR="114300" simplePos="0" relativeHeight="251675648" behindDoc="0" locked="0" layoutInCell="1" allowOverlap="1" wp14:anchorId="5C376205" wp14:editId="0BF80E8E">
                <wp:simplePos x="0" y="0"/>
                <wp:positionH relativeFrom="column">
                  <wp:posOffset>264616</wp:posOffset>
                </wp:positionH>
                <wp:positionV relativeFrom="paragraph">
                  <wp:posOffset>434975</wp:posOffset>
                </wp:positionV>
                <wp:extent cx="888365" cy="428625"/>
                <wp:effectExtent l="0" t="0" r="26035" b="28575"/>
                <wp:wrapNone/>
                <wp:docPr id="440203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428625"/>
                        </a:xfrm>
                        <a:prstGeom prst="rect">
                          <a:avLst/>
                        </a:prstGeom>
                        <a:solidFill>
                          <a:srgbClr val="FFFFFF"/>
                        </a:solidFill>
                        <a:ln w="9525">
                          <a:solidFill>
                            <a:srgbClr val="000000"/>
                          </a:solidFill>
                          <a:miter lim="800000"/>
                          <a:headEnd/>
                          <a:tailEnd/>
                        </a:ln>
                      </wps:spPr>
                      <wps:txbx>
                        <w:txbxContent>
                          <w:p w14:paraId="15AAF66C" w14:textId="0A1155A1" w:rsidR="00EC5E28" w:rsidRDefault="00EC5E28" w:rsidP="004776DA">
                            <w:pPr>
                              <w:spacing w:after="0" w:line="240" w:lineRule="auto"/>
                              <w:jc w:val="center"/>
                              <w:rPr>
                                <w:u w:val="single" w:color="E99C92" w:themeColor="accent2" w:themeTint="66"/>
                              </w:rPr>
                            </w:pPr>
                            <w:r>
                              <w:rPr>
                                <w:u w:val="single" w:color="E99C92" w:themeColor="accent2" w:themeTint="66"/>
                              </w:rPr>
                              <w:t>Tim Guy</w:t>
                            </w:r>
                          </w:p>
                          <w:p w14:paraId="04F53B3D" w14:textId="7721C086" w:rsidR="00EC5E28" w:rsidRPr="00EC5E28" w:rsidRDefault="00EC5E28" w:rsidP="004776DA">
                            <w:pPr>
                              <w:spacing w:after="0" w:line="240" w:lineRule="auto"/>
                              <w:jc w:val="center"/>
                            </w:pPr>
                            <w:r>
                              <w:t>District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76205" id="_x0000_s1028" type="#_x0000_t202" style="position:absolute;margin-left:20.85pt;margin-top:34.25pt;width:69.95pt;height:33.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">
                <v:textbox>
                  <w:txbxContent>
                    <w:p w14:paraId="15AAF66C" w14:textId="0A1155A1" w:rsidR="00EC5E28" w:rsidRDefault="00EC5E28" w:rsidP="004776DA">
                      <w:pPr>
                        <w:spacing w:after="0" w:line="240" w:lineRule="auto"/>
                        <w:jc w:val="center"/>
                        <w:rPr>
                          <w:u w:val="single" w:color="E99C92" w:themeColor="accent2" w:themeTint="66"/>
                        </w:rPr>
                      </w:pPr>
                      <w:r>
                        <w:rPr>
                          <w:u w:val="single" w:color="E99C92" w:themeColor="accent2" w:themeTint="66"/>
                        </w:rPr>
                        <w:t>Tim Guy</w:t>
                      </w:r>
                    </w:p>
                    <w:p w14:paraId="04F53B3D" w14:textId="7721C086" w:rsidR="00EC5E28" w:rsidRPr="00EC5E28" w:rsidRDefault="00EC5E28" w:rsidP="004776DA">
                      <w:pPr>
                        <w:spacing w:after="0" w:line="240" w:lineRule="auto"/>
                        <w:jc w:val="center"/>
                      </w:pPr>
                      <w:r>
                        <w:t>District 2</w:t>
                      </w:r>
                    </w:p>
                  </w:txbxContent>
                </v:textbox>
              </v:shape>
            </w:pict>
          </mc:Fallback>
        </mc:AlternateContent>
      </w:r>
      <w:r w:rsidR="00F95439" w:rsidRPr="005F21C0">
        <w:rPr>
          <w:b/>
          <w:bCs/>
          <w:noProof/>
          <w:sz w:val="48"/>
          <w:szCs w:val="48"/>
        </w:rPr>
        <mc:AlternateContent>
          <mc:Choice Requires="wps">
            <w:drawing>
              <wp:anchor distT="45720" distB="45720" distL="114300" distR="114300" simplePos="0" relativeHeight="251679744" behindDoc="0" locked="0" layoutInCell="1" allowOverlap="1" wp14:anchorId="3B1482AE" wp14:editId="072B182E">
                <wp:simplePos x="0" y="0"/>
                <wp:positionH relativeFrom="column">
                  <wp:posOffset>4533900</wp:posOffset>
                </wp:positionH>
                <wp:positionV relativeFrom="paragraph">
                  <wp:posOffset>375285</wp:posOffset>
                </wp:positionV>
                <wp:extent cx="981075" cy="447675"/>
                <wp:effectExtent l="0" t="0" r="28575" b="28575"/>
                <wp:wrapNone/>
                <wp:docPr id="17341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447675"/>
                        </a:xfrm>
                        <a:prstGeom prst="rect">
                          <a:avLst/>
                        </a:prstGeom>
                        <a:solidFill>
                          <a:srgbClr val="FFFFFF"/>
                        </a:solidFill>
                        <a:ln w="9525">
                          <a:solidFill>
                            <a:srgbClr val="000000"/>
                          </a:solidFill>
                          <a:miter lim="800000"/>
                          <a:headEnd/>
                          <a:tailEnd/>
                        </a:ln>
                      </wps:spPr>
                      <wps:txbx>
                        <w:txbxContent>
                          <w:p w14:paraId="4C10011D" w14:textId="6512BEC6" w:rsidR="005F21C0" w:rsidRDefault="00B350F2" w:rsidP="00F95439">
                            <w:pPr>
                              <w:spacing w:after="0" w:line="240" w:lineRule="auto"/>
                              <w:jc w:val="center"/>
                              <w:rPr>
                                <w:u w:val="single" w:color="92D050"/>
                              </w:rPr>
                            </w:pPr>
                            <w:r>
                              <w:rPr>
                                <w:u w:val="single" w:color="92D050"/>
                              </w:rPr>
                              <w:t>James Jenkins</w:t>
                            </w:r>
                          </w:p>
                          <w:p w14:paraId="36E38769" w14:textId="0C9AD86E" w:rsidR="00B350F2" w:rsidRPr="00B350F2" w:rsidRDefault="00B350F2" w:rsidP="00F95439">
                            <w:pPr>
                              <w:spacing w:after="0" w:line="240" w:lineRule="auto"/>
                              <w:jc w:val="center"/>
                              <w:rPr>
                                <w:u w:color="92D050"/>
                              </w:rPr>
                            </w:pPr>
                            <w:r>
                              <w:rPr>
                                <w:u w:color="92D050"/>
                              </w:rPr>
                              <w:t>District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482AE" id="_x0000_s1029" type="#_x0000_t202" style="position:absolute;margin-left:357pt;margin-top:29.55pt;width:77.25pt;height:35.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">
                <v:textbox>
                  <w:txbxContent>
                    <w:p w14:paraId="4C10011D" w14:textId="6512BEC6" w:rsidR="005F21C0" w:rsidRDefault="00B350F2" w:rsidP="00F95439">
                      <w:pPr>
                        <w:spacing w:after="0" w:line="240" w:lineRule="auto"/>
                        <w:jc w:val="center"/>
                        <w:rPr>
                          <w:u w:val="single" w:color="92D050"/>
                        </w:rPr>
                      </w:pPr>
                      <w:r>
                        <w:rPr>
                          <w:u w:val="single" w:color="92D050"/>
                        </w:rPr>
                        <w:t>James Jenkins</w:t>
                      </w:r>
                    </w:p>
                    <w:p w14:paraId="36E38769" w14:textId="0C9AD86E" w:rsidR="00B350F2" w:rsidRPr="00B350F2" w:rsidRDefault="00B350F2" w:rsidP="00F95439">
                      <w:pPr>
                        <w:spacing w:after="0" w:line="240" w:lineRule="auto"/>
                        <w:jc w:val="center"/>
                        <w:rPr>
                          <w:u w:color="92D050"/>
                        </w:rPr>
                      </w:pPr>
                      <w:r>
                        <w:rPr>
                          <w:u w:color="92D050"/>
                        </w:rPr>
                        <w:t>District 4</w:t>
                      </w:r>
                    </w:p>
                  </w:txbxContent>
                </v:textbox>
              </v:shape>
            </w:pict>
          </mc:Fallback>
        </mc:AlternateContent>
      </w:r>
      <w:r w:rsidR="00F95439" w:rsidRPr="00D35B6D">
        <w:rPr>
          <w:b/>
          <w:bCs/>
          <w:noProof/>
          <w:sz w:val="48"/>
          <w:szCs w:val="48"/>
        </w:rPr>
        <mc:AlternateContent>
          <mc:Choice Requires="wps">
            <w:drawing>
              <wp:anchor distT="45720" distB="45720" distL="114300" distR="114300" simplePos="0" relativeHeight="251677696" behindDoc="0" locked="0" layoutInCell="1" allowOverlap="1" wp14:anchorId="728C462A" wp14:editId="643828D6">
                <wp:simplePos x="0" y="0"/>
                <wp:positionH relativeFrom="margin">
                  <wp:posOffset>2433955</wp:posOffset>
                </wp:positionH>
                <wp:positionV relativeFrom="paragraph">
                  <wp:posOffset>443230</wp:posOffset>
                </wp:positionV>
                <wp:extent cx="914400" cy="437515"/>
                <wp:effectExtent l="0" t="0" r="19050" b="19685"/>
                <wp:wrapNone/>
                <wp:docPr id="1628210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37515"/>
                        </a:xfrm>
                        <a:prstGeom prst="rect">
                          <a:avLst/>
                        </a:prstGeom>
                        <a:solidFill>
                          <a:srgbClr val="FFFFFF"/>
                        </a:solidFill>
                        <a:ln w="9525">
                          <a:solidFill>
                            <a:srgbClr val="000000"/>
                          </a:solidFill>
                          <a:miter lim="800000"/>
                          <a:headEnd/>
                          <a:tailEnd/>
                        </a:ln>
                      </wps:spPr>
                      <wps:txbx>
                        <w:txbxContent>
                          <w:p w14:paraId="3462A213" w14:textId="7BC1AF8F" w:rsidR="00D35B6D" w:rsidRPr="005F21C0" w:rsidRDefault="001C6871" w:rsidP="00F95439">
                            <w:pPr>
                              <w:spacing w:after="0" w:line="240" w:lineRule="auto"/>
                              <w:jc w:val="center"/>
                              <w:rPr>
                                <w:u w:val="single" w:color="A28E6A" w:themeColor="accent3"/>
                              </w:rPr>
                            </w:pPr>
                            <w:r w:rsidRPr="005F21C0">
                              <w:rPr>
                                <w:u w:val="single" w:color="A28E6A" w:themeColor="accent3"/>
                              </w:rPr>
                              <w:t>Ken Pullin</w:t>
                            </w:r>
                          </w:p>
                          <w:p w14:paraId="45B78446" w14:textId="01B1F282" w:rsidR="00AA0DDB" w:rsidRPr="00AA0DDB" w:rsidRDefault="00AA0DDB" w:rsidP="00F95439">
                            <w:pPr>
                              <w:spacing w:after="0" w:line="240" w:lineRule="auto"/>
                              <w:jc w:val="center"/>
                              <w:rPr>
                                <w:u w:color="FFFF00"/>
                              </w:rPr>
                            </w:pPr>
                            <w:r>
                              <w:rPr>
                                <w:u w:color="FFFF00"/>
                              </w:rPr>
                              <w:t>District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C462A" id="_x0000_s1030" type="#_x0000_t202" style="position:absolute;margin-left:191.65pt;margin-top:34.9pt;width:1in;height:34.4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">
                <v:textbox>
                  <w:txbxContent>
                    <w:p w14:paraId="3462A213" w14:textId="7BC1AF8F" w:rsidR="00D35B6D" w:rsidRPr="005F21C0" w:rsidRDefault="001C6871" w:rsidP="00F95439">
                      <w:pPr>
                        <w:spacing w:after="0" w:line="240" w:lineRule="auto"/>
                        <w:jc w:val="center"/>
                        <w:rPr>
                          <w:u w:val="single" w:color="A28E6A" w:themeColor="accent3"/>
                        </w:rPr>
                      </w:pPr>
                      <w:r w:rsidRPr="005F21C0">
                        <w:rPr>
                          <w:u w:val="single" w:color="A28E6A" w:themeColor="accent3"/>
                        </w:rPr>
                        <w:t>Ken Pullin</w:t>
                      </w:r>
                    </w:p>
                    <w:p w14:paraId="45B78446" w14:textId="01B1F282" w:rsidR="00AA0DDB" w:rsidRPr="00AA0DDB" w:rsidRDefault="00AA0DDB" w:rsidP="00F95439">
                      <w:pPr>
                        <w:spacing w:after="0" w:line="240" w:lineRule="auto"/>
                        <w:jc w:val="center"/>
                        <w:rPr>
                          <w:u w:color="FFFF00"/>
                        </w:rPr>
                      </w:pPr>
                      <w:r>
                        <w:rPr>
                          <w:u w:color="FFFF00"/>
                        </w:rPr>
                        <w:t>District 3</w:t>
                      </w:r>
                    </w:p>
                  </w:txbxContent>
                </v:textbox>
                <w10:wrap anchorx="margin"/>
              </v:shape>
            </w:pict>
          </mc:Fallback>
        </mc:AlternateContent>
      </w:r>
    </w:p>
    <w:p w14:paraId="73F6E032" w14:textId="77777777" w:rsidR="00FC133C" w:rsidRDefault="00FC133C" w:rsidP="002F7E88">
      <w:pPr>
        <w:rPr>
          <w:sz w:val="48"/>
          <w:szCs w:val="48"/>
        </w:rPr>
      </w:pPr>
    </w:p>
    <w:p w14:paraId="2193DF26" w14:textId="77777777" w:rsidR="00542D70" w:rsidRDefault="00542D70" w:rsidP="00B34AF9">
      <w:pPr>
        <w:rPr>
          <w:b/>
          <w:bCs/>
          <w:sz w:val="48"/>
          <w:szCs w:val="48"/>
        </w:rPr>
      </w:pPr>
    </w:p>
    <w:p w14:paraId="0302B14D" w14:textId="708B0D8D" w:rsidR="00B34AF9" w:rsidRPr="00CC22C9" w:rsidRDefault="00B34AF9" w:rsidP="00B34AF9">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681792" behindDoc="0" locked="0" layoutInCell="1" allowOverlap="1" wp14:anchorId="19588F06" wp14:editId="173AC731">
                <wp:simplePos x="0" y="0"/>
                <wp:positionH relativeFrom="column">
                  <wp:posOffset>-38100</wp:posOffset>
                </wp:positionH>
                <wp:positionV relativeFrom="paragraph">
                  <wp:posOffset>404674</wp:posOffset>
                </wp:positionV>
                <wp:extent cx="4932045" cy="0"/>
                <wp:effectExtent l="0" t="0" r="0" b="0"/>
                <wp:wrapNone/>
                <wp:docPr id="125793166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72F4E89" id="Straight Connector 3"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682816" behindDoc="0" locked="0" layoutInCell="1" allowOverlap="1" wp14:anchorId="6C247A7F" wp14:editId="4E7C5C96">
                <wp:simplePos x="0" y="0"/>
                <wp:positionH relativeFrom="column">
                  <wp:posOffset>0</wp:posOffset>
                </wp:positionH>
                <wp:positionV relativeFrom="paragraph">
                  <wp:posOffset>-39191</wp:posOffset>
                </wp:positionV>
                <wp:extent cx="4867910" cy="0"/>
                <wp:effectExtent l="0" t="0" r="0" b="0"/>
                <wp:wrapNone/>
                <wp:docPr id="65542178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82E76B9" id="Straight Connector 4"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 xml:space="preserve">Table of </w:t>
      </w:r>
      <w:r w:rsidRPr="00CC22C9">
        <w:rPr>
          <w:b/>
          <w:bCs/>
          <w:color w:val="000000" w:themeColor="text1"/>
          <w:sz w:val="48"/>
          <w:szCs w:val="48"/>
        </w:rPr>
        <w:t>Contents</w:t>
      </w:r>
    </w:p>
    <w:p w14:paraId="69215219" w14:textId="4947257F" w:rsidR="005D45DE" w:rsidRPr="003C538C" w:rsidRDefault="00D002A0" w:rsidP="00E31E36">
      <w:pPr>
        <w:tabs>
          <w:tab w:val="right" w:leader="dot" w:pos="9350"/>
        </w:tabs>
        <w:spacing w:after="100" w:line="259" w:lineRule="auto"/>
        <w:rPr>
          <w:rFonts w:cstheme="minorHAnsi"/>
          <w:sz w:val="22"/>
          <w:szCs w:val="22"/>
        </w:rPr>
      </w:pPr>
      <w:r w:rsidRPr="003C538C">
        <w:rPr>
          <w:rFonts w:cstheme="minorHAnsi"/>
          <w:sz w:val="22"/>
          <w:szCs w:val="22"/>
        </w:rPr>
        <w:t>FY 2025-26 Accomplishments ……………………………………………………………</w:t>
      </w:r>
      <w:r w:rsidR="009D20C0" w:rsidRPr="003C538C">
        <w:rPr>
          <w:rFonts w:cstheme="minorHAnsi"/>
          <w:sz w:val="22"/>
          <w:szCs w:val="22"/>
        </w:rPr>
        <w:t>……</w:t>
      </w:r>
      <w:r w:rsidR="009D20C0" w:rsidRPr="003C538C">
        <w:rPr>
          <w:rFonts w:cstheme="minorHAnsi"/>
          <w:sz w:val="22"/>
          <w:szCs w:val="22"/>
        </w:rPr>
        <w:tab/>
      </w:r>
      <w:r w:rsidR="005533BD">
        <w:rPr>
          <w:rFonts w:cstheme="minorHAnsi"/>
          <w:sz w:val="22"/>
          <w:szCs w:val="22"/>
        </w:rPr>
        <w:t>6</w:t>
      </w:r>
    </w:p>
    <w:p w14:paraId="0436C3FE" w14:textId="5C42E804" w:rsidR="00F97A56" w:rsidRPr="003C538C" w:rsidRDefault="00F97A56" w:rsidP="00E31E36">
      <w:pPr>
        <w:tabs>
          <w:tab w:val="right" w:leader="dot" w:pos="9350"/>
        </w:tabs>
        <w:spacing w:after="100" w:line="259" w:lineRule="auto"/>
        <w:rPr>
          <w:rFonts w:cstheme="minorHAnsi"/>
          <w:sz w:val="22"/>
          <w:szCs w:val="22"/>
        </w:rPr>
      </w:pPr>
      <w:r w:rsidRPr="003C538C">
        <w:rPr>
          <w:rFonts w:cstheme="minorHAnsi"/>
          <w:sz w:val="22"/>
          <w:szCs w:val="22"/>
        </w:rPr>
        <w:t>History of Pike County, Georgia ………………………………………………………………</w:t>
      </w:r>
      <w:r w:rsidR="009D20C0" w:rsidRPr="003C538C">
        <w:rPr>
          <w:rFonts w:cstheme="minorHAnsi"/>
          <w:sz w:val="22"/>
          <w:szCs w:val="22"/>
        </w:rPr>
        <w:t>…</w:t>
      </w:r>
      <w:r w:rsidR="009D20C0" w:rsidRPr="003C538C">
        <w:rPr>
          <w:rFonts w:cstheme="minorHAnsi"/>
          <w:sz w:val="22"/>
          <w:szCs w:val="22"/>
        </w:rPr>
        <w:tab/>
      </w:r>
      <w:r w:rsidR="005533BD">
        <w:rPr>
          <w:rFonts w:cstheme="minorHAnsi"/>
          <w:sz w:val="22"/>
          <w:szCs w:val="22"/>
        </w:rPr>
        <w:t>8</w:t>
      </w:r>
    </w:p>
    <w:p w14:paraId="2CA68D37" w14:textId="5D838AE8" w:rsidR="00E31E36" w:rsidRDefault="00E31E36" w:rsidP="00E31E36">
      <w:pPr>
        <w:tabs>
          <w:tab w:val="right" w:leader="dot" w:pos="9350"/>
        </w:tabs>
        <w:spacing w:after="100" w:line="259" w:lineRule="auto"/>
        <w:rPr>
          <w:sz w:val="22"/>
          <w:szCs w:val="22"/>
        </w:rPr>
      </w:pPr>
      <w:r w:rsidRPr="00CC22C9">
        <w:rPr>
          <w:rFonts w:cstheme="minorHAnsi"/>
          <w:sz w:val="24"/>
          <w:szCs w:val="24"/>
        </w:rPr>
        <w:fldChar w:fldCharType="begin"/>
      </w:r>
      <w:r w:rsidRPr="00E31E36">
        <w:rPr>
          <w:rFonts w:cstheme="minorHAnsi"/>
          <w:sz w:val="24"/>
          <w:szCs w:val="24"/>
        </w:rPr>
        <w:instrText xml:space="preserve"> TOC \o "1-3" \h \z \u </w:instrText>
      </w:r>
      <w:r w:rsidRPr="00CC22C9">
        <w:rPr>
          <w:rFonts w:cstheme="minorHAnsi"/>
          <w:sz w:val="24"/>
          <w:szCs w:val="24"/>
        </w:rPr>
        <w:fldChar w:fldCharType="separate"/>
      </w:r>
      <w:hyperlink w:anchor="_Toc162966670" w:history="1">
        <w:r w:rsidRPr="003C538C">
          <w:rPr>
            <w:rFonts w:cstheme="minorHAnsi"/>
            <w:sz w:val="22"/>
            <w:szCs w:val="22"/>
          </w:rPr>
          <w:t>Pike County Organization</w:t>
        </w:r>
        <w:r w:rsidR="006258BD" w:rsidRPr="003C538C">
          <w:rPr>
            <w:rFonts w:cstheme="minorHAnsi"/>
            <w:sz w:val="22"/>
            <w:szCs w:val="22"/>
          </w:rPr>
          <w:t>al Chart</w:t>
        </w:r>
      </w:hyperlink>
      <w:r w:rsidR="00E956B9">
        <w:t xml:space="preserve"> ……………………………………………………………………</w:t>
      </w:r>
      <w:r w:rsidR="003C538C">
        <w:t>……</w:t>
      </w:r>
      <w:r w:rsidR="003C538C" w:rsidRPr="003C538C">
        <w:rPr>
          <w:sz w:val="22"/>
          <w:szCs w:val="22"/>
        </w:rPr>
        <w:tab/>
      </w:r>
      <w:r w:rsidR="005533BD">
        <w:rPr>
          <w:sz w:val="22"/>
          <w:szCs w:val="22"/>
        </w:rPr>
        <w:t>9</w:t>
      </w:r>
    </w:p>
    <w:p w14:paraId="106B3010" w14:textId="413F0F2C" w:rsidR="003F5FAD" w:rsidRDefault="003F5FAD" w:rsidP="00E31E36">
      <w:pPr>
        <w:tabs>
          <w:tab w:val="right" w:leader="dot" w:pos="9350"/>
        </w:tabs>
        <w:spacing w:after="100" w:line="259" w:lineRule="auto"/>
        <w:rPr>
          <w:sz w:val="22"/>
          <w:szCs w:val="22"/>
        </w:rPr>
      </w:pPr>
      <w:r>
        <w:rPr>
          <w:sz w:val="22"/>
          <w:szCs w:val="22"/>
        </w:rPr>
        <w:t>FY 2026-27 Budget Calendar …………………………………………………………………………….</w:t>
      </w:r>
      <w:r>
        <w:rPr>
          <w:sz w:val="22"/>
          <w:szCs w:val="22"/>
        </w:rPr>
        <w:tab/>
      </w:r>
      <w:r w:rsidR="005533BD">
        <w:rPr>
          <w:sz w:val="22"/>
          <w:szCs w:val="22"/>
        </w:rPr>
        <w:t>10</w:t>
      </w:r>
    </w:p>
    <w:p w14:paraId="25018D0E" w14:textId="309DCAE0" w:rsidR="00F01A46" w:rsidRDefault="00F01A46" w:rsidP="00E31E36">
      <w:pPr>
        <w:tabs>
          <w:tab w:val="right" w:leader="dot" w:pos="9350"/>
        </w:tabs>
        <w:spacing w:after="100" w:line="259" w:lineRule="auto"/>
        <w:rPr>
          <w:sz w:val="22"/>
          <w:szCs w:val="22"/>
        </w:rPr>
      </w:pPr>
      <w:r>
        <w:rPr>
          <w:sz w:val="22"/>
          <w:szCs w:val="22"/>
        </w:rPr>
        <w:t>FY 2026-27 Budget Resolution …………………………………………………………………………..</w:t>
      </w:r>
      <w:r>
        <w:rPr>
          <w:sz w:val="22"/>
          <w:szCs w:val="22"/>
        </w:rPr>
        <w:tab/>
      </w:r>
      <w:r w:rsidR="005533BD">
        <w:rPr>
          <w:sz w:val="22"/>
          <w:szCs w:val="22"/>
        </w:rPr>
        <w:t>11</w:t>
      </w:r>
    </w:p>
    <w:p w14:paraId="1FB05F64" w14:textId="77777777" w:rsidR="00124EFC" w:rsidRDefault="00124EFC" w:rsidP="00E31E36">
      <w:pPr>
        <w:tabs>
          <w:tab w:val="right" w:leader="dot" w:pos="9350"/>
        </w:tabs>
        <w:spacing w:after="100" w:line="259" w:lineRule="auto"/>
        <w:rPr>
          <w:sz w:val="22"/>
          <w:szCs w:val="22"/>
        </w:rPr>
      </w:pPr>
    </w:p>
    <w:p w14:paraId="2717C6DC" w14:textId="612FFCEE" w:rsidR="00124EFC" w:rsidRDefault="00005014" w:rsidP="00E31E36">
      <w:pPr>
        <w:tabs>
          <w:tab w:val="right" w:leader="dot" w:pos="9350"/>
        </w:tabs>
        <w:spacing w:after="100" w:line="259" w:lineRule="auto"/>
        <w:rPr>
          <w:b/>
          <w:bCs/>
          <w:sz w:val="22"/>
          <w:szCs w:val="22"/>
        </w:rPr>
      </w:pPr>
      <w:r>
        <w:rPr>
          <w:b/>
          <w:bCs/>
          <w:sz w:val="22"/>
          <w:szCs w:val="22"/>
        </w:rPr>
        <w:t>GENERAL FUND</w:t>
      </w:r>
    </w:p>
    <w:p w14:paraId="0C35F374" w14:textId="77777777" w:rsidR="00124EFC" w:rsidRDefault="00124EFC" w:rsidP="00E31E36">
      <w:pPr>
        <w:tabs>
          <w:tab w:val="right" w:leader="dot" w:pos="9350"/>
        </w:tabs>
        <w:spacing w:after="100" w:line="259" w:lineRule="auto"/>
        <w:rPr>
          <w:rFonts w:cstheme="minorHAnsi"/>
          <w:sz w:val="22"/>
          <w:szCs w:val="22"/>
        </w:rPr>
      </w:pPr>
    </w:p>
    <w:p w14:paraId="3970FF00" w14:textId="3B8DA22C" w:rsidR="003A1E71" w:rsidRDefault="003A1E71" w:rsidP="00E31E36">
      <w:pPr>
        <w:tabs>
          <w:tab w:val="right" w:leader="dot" w:pos="9350"/>
        </w:tabs>
        <w:spacing w:after="100" w:line="259" w:lineRule="auto"/>
        <w:rPr>
          <w:rFonts w:cstheme="minorHAnsi"/>
          <w:sz w:val="22"/>
          <w:szCs w:val="22"/>
        </w:rPr>
      </w:pPr>
      <w:r w:rsidRPr="003A5D7D">
        <w:rPr>
          <w:rFonts w:cstheme="minorHAnsi"/>
          <w:b/>
          <w:bCs/>
          <w:sz w:val="22"/>
          <w:szCs w:val="22"/>
        </w:rPr>
        <w:t>General Fund Revenues</w:t>
      </w:r>
      <w:r w:rsidR="00DE4CB0" w:rsidRPr="003A5D7D">
        <w:rPr>
          <w:rFonts w:cstheme="minorHAnsi"/>
          <w:b/>
          <w:bCs/>
          <w:sz w:val="22"/>
          <w:szCs w:val="22"/>
        </w:rPr>
        <w:t xml:space="preserve"> and Summary of Expenditures</w:t>
      </w:r>
      <w:r w:rsidR="00DE4CB0">
        <w:rPr>
          <w:rFonts w:cstheme="minorHAnsi"/>
          <w:sz w:val="22"/>
          <w:szCs w:val="22"/>
        </w:rPr>
        <w:t xml:space="preserve"> ….</w:t>
      </w:r>
      <w:r w:rsidR="00DE4CB0">
        <w:rPr>
          <w:rFonts w:cstheme="minorHAnsi"/>
          <w:sz w:val="22"/>
          <w:szCs w:val="22"/>
        </w:rPr>
        <w:tab/>
      </w:r>
      <w:r w:rsidR="005533BD">
        <w:rPr>
          <w:rFonts w:cstheme="minorHAnsi"/>
          <w:sz w:val="22"/>
          <w:szCs w:val="22"/>
        </w:rPr>
        <w:t>16</w:t>
      </w:r>
    </w:p>
    <w:p w14:paraId="08AB2EBA" w14:textId="77777777" w:rsidR="00DE4CB0" w:rsidRDefault="00DE4CB0" w:rsidP="00E31E36">
      <w:pPr>
        <w:tabs>
          <w:tab w:val="right" w:leader="dot" w:pos="9350"/>
        </w:tabs>
        <w:spacing w:after="100" w:line="259" w:lineRule="auto"/>
        <w:rPr>
          <w:rFonts w:cstheme="minorHAnsi"/>
          <w:sz w:val="22"/>
          <w:szCs w:val="22"/>
        </w:rPr>
      </w:pPr>
    </w:p>
    <w:p w14:paraId="7F7CA8B8" w14:textId="6BCE172B" w:rsidR="00DE4CB0" w:rsidRPr="003A5D7D" w:rsidRDefault="00DE4CB0" w:rsidP="00E31E36">
      <w:pPr>
        <w:tabs>
          <w:tab w:val="right" w:leader="dot" w:pos="9350"/>
        </w:tabs>
        <w:spacing w:after="100" w:line="259" w:lineRule="auto"/>
        <w:rPr>
          <w:rFonts w:cstheme="minorHAnsi"/>
          <w:b/>
          <w:bCs/>
          <w:sz w:val="22"/>
          <w:szCs w:val="22"/>
        </w:rPr>
      </w:pPr>
      <w:r w:rsidRPr="003A5D7D">
        <w:rPr>
          <w:rFonts w:cstheme="minorHAnsi"/>
          <w:b/>
          <w:bCs/>
          <w:sz w:val="22"/>
          <w:szCs w:val="22"/>
        </w:rPr>
        <w:t xml:space="preserve">General Fund </w:t>
      </w:r>
      <w:r w:rsidR="000E588C" w:rsidRPr="003A5D7D">
        <w:rPr>
          <w:rFonts w:cstheme="minorHAnsi"/>
          <w:b/>
          <w:bCs/>
          <w:sz w:val="22"/>
          <w:szCs w:val="22"/>
        </w:rPr>
        <w:t>Departmental Budgets</w:t>
      </w:r>
    </w:p>
    <w:p w14:paraId="427932FE" w14:textId="37B3E911" w:rsidR="000E588C" w:rsidRDefault="000E588C" w:rsidP="00E31E36">
      <w:pPr>
        <w:tabs>
          <w:tab w:val="right" w:leader="dot" w:pos="9350"/>
        </w:tabs>
        <w:spacing w:after="100" w:line="259" w:lineRule="auto"/>
        <w:rPr>
          <w:rFonts w:cstheme="minorHAnsi"/>
          <w:sz w:val="22"/>
          <w:szCs w:val="22"/>
        </w:rPr>
      </w:pPr>
      <w:r>
        <w:rPr>
          <w:rFonts w:cstheme="minorHAnsi"/>
          <w:sz w:val="22"/>
          <w:szCs w:val="22"/>
        </w:rPr>
        <w:t xml:space="preserve">  </w:t>
      </w:r>
      <w:r w:rsidR="00E8405E">
        <w:rPr>
          <w:rFonts w:cstheme="minorHAnsi"/>
          <w:sz w:val="22"/>
          <w:szCs w:val="22"/>
        </w:rPr>
        <w:t>Animal Control .</w:t>
      </w:r>
      <w:r w:rsidR="00E8405E">
        <w:rPr>
          <w:rFonts w:cstheme="minorHAnsi"/>
          <w:sz w:val="22"/>
          <w:szCs w:val="22"/>
        </w:rPr>
        <w:tab/>
        <w:t>2</w:t>
      </w:r>
      <w:r w:rsidR="00EF13C2">
        <w:rPr>
          <w:rFonts w:cstheme="minorHAnsi"/>
          <w:sz w:val="22"/>
          <w:szCs w:val="22"/>
        </w:rPr>
        <w:t>7</w:t>
      </w:r>
    </w:p>
    <w:p w14:paraId="2B504FDF" w14:textId="1DE85773" w:rsidR="00E8405E" w:rsidRDefault="00E8405E" w:rsidP="00E31E36">
      <w:pPr>
        <w:tabs>
          <w:tab w:val="right" w:leader="dot" w:pos="9350"/>
        </w:tabs>
        <w:spacing w:after="100" w:line="259" w:lineRule="auto"/>
        <w:rPr>
          <w:rFonts w:cstheme="minorHAnsi"/>
          <w:sz w:val="22"/>
          <w:szCs w:val="22"/>
        </w:rPr>
      </w:pPr>
      <w:r>
        <w:rPr>
          <w:rFonts w:cstheme="minorHAnsi"/>
          <w:sz w:val="22"/>
          <w:szCs w:val="22"/>
        </w:rPr>
        <w:t xml:space="preserve">  Board of Commissioners/Administration</w:t>
      </w:r>
      <w:r w:rsidR="00E61212">
        <w:rPr>
          <w:rFonts w:cstheme="minorHAnsi"/>
          <w:sz w:val="22"/>
          <w:szCs w:val="22"/>
        </w:rPr>
        <w:t xml:space="preserve"> .</w:t>
      </w:r>
      <w:r w:rsidR="00E61212">
        <w:rPr>
          <w:rFonts w:cstheme="minorHAnsi"/>
          <w:sz w:val="22"/>
          <w:szCs w:val="22"/>
        </w:rPr>
        <w:tab/>
      </w:r>
      <w:r w:rsidR="005533BD">
        <w:rPr>
          <w:rFonts w:cstheme="minorHAnsi"/>
          <w:sz w:val="22"/>
          <w:szCs w:val="22"/>
        </w:rPr>
        <w:t>3</w:t>
      </w:r>
      <w:r w:rsidR="00EF13C2">
        <w:rPr>
          <w:rFonts w:cstheme="minorHAnsi"/>
          <w:sz w:val="22"/>
          <w:szCs w:val="22"/>
        </w:rPr>
        <w:t>1</w:t>
      </w:r>
    </w:p>
    <w:p w14:paraId="06F07F2F" w14:textId="53654DCB" w:rsidR="00E61212" w:rsidRDefault="00E61212" w:rsidP="00E31E36">
      <w:pPr>
        <w:tabs>
          <w:tab w:val="right" w:leader="dot" w:pos="9350"/>
        </w:tabs>
        <w:spacing w:after="100" w:line="259" w:lineRule="auto"/>
        <w:rPr>
          <w:rFonts w:cstheme="minorHAnsi"/>
          <w:sz w:val="22"/>
          <w:szCs w:val="22"/>
        </w:rPr>
      </w:pPr>
      <w:r>
        <w:rPr>
          <w:rFonts w:cstheme="minorHAnsi"/>
          <w:sz w:val="22"/>
          <w:szCs w:val="22"/>
        </w:rPr>
        <w:t xml:space="preserve">  </w:t>
      </w:r>
      <w:r w:rsidR="00FB33C4">
        <w:rPr>
          <w:rFonts w:cstheme="minorHAnsi"/>
          <w:sz w:val="22"/>
          <w:szCs w:val="22"/>
        </w:rPr>
        <w:t>Board of Elections and Registration ..</w:t>
      </w:r>
      <w:r w:rsidR="00FB33C4">
        <w:rPr>
          <w:rFonts w:cstheme="minorHAnsi"/>
          <w:sz w:val="22"/>
          <w:szCs w:val="22"/>
        </w:rPr>
        <w:tab/>
        <w:t>3</w:t>
      </w:r>
      <w:r w:rsidR="00EF13C2">
        <w:rPr>
          <w:rFonts w:cstheme="minorHAnsi"/>
          <w:sz w:val="22"/>
          <w:szCs w:val="22"/>
        </w:rPr>
        <w:t>7</w:t>
      </w:r>
    </w:p>
    <w:p w14:paraId="1AE751C0" w14:textId="1E000C38" w:rsidR="00E31E36" w:rsidRDefault="002F6457" w:rsidP="00847BBC">
      <w:pPr>
        <w:tabs>
          <w:tab w:val="right" w:leader="dot" w:pos="9350"/>
        </w:tabs>
        <w:spacing w:after="100" w:line="259" w:lineRule="auto"/>
        <w:rPr>
          <w:rFonts w:cstheme="minorHAnsi"/>
          <w:sz w:val="22"/>
          <w:szCs w:val="22"/>
        </w:rPr>
      </w:pPr>
      <w:r>
        <w:rPr>
          <w:rFonts w:cstheme="minorHAnsi"/>
          <w:sz w:val="22"/>
          <w:szCs w:val="22"/>
        </w:rPr>
        <w:t xml:space="preserve">  Board of Equalization..</w:t>
      </w:r>
      <w:r>
        <w:rPr>
          <w:rFonts w:cstheme="minorHAnsi"/>
          <w:sz w:val="22"/>
          <w:szCs w:val="22"/>
        </w:rPr>
        <w:tab/>
      </w:r>
      <w:r w:rsidR="005533BD">
        <w:rPr>
          <w:rFonts w:cstheme="minorHAnsi"/>
          <w:sz w:val="22"/>
          <w:szCs w:val="22"/>
        </w:rPr>
        <w:t>4</w:t>
      </w:r>
      <w:r w:rsidR="00EF13C2">
        <w:rPr>
          <w:rFonts w:cstheme="minorHAnsi"/>
          <w:sz w:val="22"/>
          <w:szCs w:val="22"/>
        </w:rPr>
        <w:t>1</w:t>
      </w:r>
    </w:p>
    <w:p w14:paraId="5B6EFF32" w14:textId="1E6A0DDC" w:rsidR="00847BBC" w:rsidRDefault="00847BBC" w:rsidP="00847BBC">
      <w:pPr>
        <w:tabs>
          <w:tab w:val="right" w:leader="dot" w:pos="9350"/>
        </w:tabs>
        <w:spacing w:after="100" w:line="259" w:lineRule="auto"/>
        <w:rPr>
          <w:rFonts w:cstheme="minorHAnsi"/>
          <w:sz w:val="22"/>
          <w:szCs w:val="22"/>
        </w:rPr>
      </w:pPr>
      <w:r>
        <w:rPr>
          <w:rFonts w:cstheme="minorHAnsi"/>
          <w:sz w:val="22"/>
          <w:szCs w:val="22"/>
        </w:rPr>
        <w:t xml:space="preserve">  </w:t>
      </w:r>
      <w:r w:rsidRPr="00595DB5">
        <w:rPr>
          <w:rFonts w:cstheme="minorHAnsi"/>
          <w:sz w:val="22"/>
          <w:szCs w:val="22"/>
        </w:rPr>
        <w:t>Building and Grounds.</w:t>
      </w:r>
      <w:r w:rsidRPr="00595DB5">
        <w:rPr>
          <w:rFonts w:cstheme="minorHAnsi"/>
          <w:sz w:val="22"/>
          <w:szCs w:val="22"/>
        </w:rPr>
        <w:tab/>
        <w:t>4</w:t>
      </w:r>
      <w:r w:rsidR="00EF13C2">
        <w:rPr>
          <w:rFonts w:cstheme="minorHAnsi"/>
          <w:sz w:val="22"/>
          <w:szCs w:val="22"/>
        </w:rPr>
        <w:t>3</w:t>
      </w:r>
    </w:p>
    <w:p w14:paraId="06562E46" w14:textId="244E2A93" w:rsidR="00595DB5" w:rsidRDefault="0045050B" w:rsidP="00847BBC">
      <w:pPr>
        <w:tabs>
          <w:tab w:val="right" w:leader="dot" w:pos="9350"/>
        </w:tabs>
        <w:spacing w:after="100" w:line="259" w:lineRule="auto"/>
        <w:rPr>
          <w:rFonts w:cstheme="minorHAnsi"/>
          <w:sz w:val="22"/>
          <w:szCs w:val="22"/>
        </w:rPr>
      </w:pPr>
      <w:r>
        <w:rPr>
          <w:rFonts w:cstheme="minorHAnsi"/>
          <w:sz w:val="22"/>
          <w:szCs w:val="22"/>
        </w:rPr>
        <w:t xml:space="preserve">  Coroner.</w:t>
      </w:r>
      <w:r>
        <w:rPr>
          <w:rFonts w:cstheme="minorHAnsi"/>
          <w:sz w:val="22"/>
          <w:szCs w:val="22"/>
        </w:rPr>
        <w:tab/>
        <w:t>4</w:t>
      </w:r>
      <w:r w:rsidR="00EF13C2">
        <w:rPr>
          <w:rFonts w:cstheme="minorHAnsi"/>
          <w:sz w:val="22"/>
          <w:szCs w:val="22"/>
        </w:rPr>
        <w:t>7</w:t>
      </w:r>
    </w:p>
    <w:p w14:paraId="68F21979" w14:textId="3086F812" w:rsidR="0045050B" w:rsidRDefault="0045050B" w:rsidP="00847BBC">
      <w:pPr>
        <w:tabs>
          <w:tab w:val="right" w:leader="dot" w:pos="9350"/>
        </w:tabs>
        <w:spacing w:after="100" w:line="259" w:lineRule="auto"/>
        <w:rPr>
          <w:rFonts w:cstheme="minorHAnsi"/>
          <w:sz w:val="22"/>
          <w:szCs w:val="22"/>
        </w:rPr>
      </w:pPr>
      <w:r>
        <w:rPr>
          <w:rFonts w:cstheme="minorHAnsi"/>
          <w:sz w:val="22"/>
          <w:szCs w:val="22"/>
        </w:rPr>
        <w:t xml:space="preserve">  Clerk of Superior Court</w:t>
      </w:r>
      <w:r>
        <w:rPr>
          <w:rFonts w:cstheme="minorHAnsi"/>
          <w:sz w:val="22"/>
          <w:szCs w:val="22"/>
        </w:rPr>
        <w:tab/>
      </w:r>
      <w:r w:rsidR="00EF13C2">
        <w:rPr>
          <w:rFonts w:cstheme="minorHAnsi"/>
          <w:sz w:val="22"/>
          <w:szCs w:val="22"/>
        </w:rPr>
        <w:t>50</w:t>
      </w:r>
    </w:p>
    <w:p w14:paraId="780935A6" w14:textId="02FC2D0C" w:rsidR="002E4247" w:rsidRDefault="002E4247" w:rsidP="00847BBC">
      <w:pPr>
        <w:tabs>
          <w:tab w:val="right" w:leader="dot" w:pos="9350"/>
        </w:tabs>
        <w:spacing w:after="100" w:line="259" w:lineRule="auto"/>
        <w:rPr>
          <w:rFonts w:cstheme="minorHAnsi"/>
          <w:sz w:val="22"/>
          <w:szCs w:val="22"/>
        </w:rPr>
      </w:pPr>
      <w:r>
        <w:rPr>
          <w:rFonts w:cstheme="minorHAnsi"/>
          <w:sz w:val="22"/>
          <w:szCs w:val="22"/>
        </w:rPr>
        <w:t xml:space="preserve">  Court Services</w:t>
      </w:r>
      <w:r>
        <w:rPr>
          <w:rFonts w:cstheme="minorHAnsi"/>
          <w:sz w:val="22"/>
          <w:szCs w:val="22"/>
        </w:rPr>
        <w:tab/>
        <w:t>5</w:t>
      </w:r>
      <w:r w:rsidR="00EF13C2">
        <w:rPr>
          <w:rFonts w:cstheme="minorHAnsi"/>
          <w:sz w:val="22"/>
          <w:szCs w:val="22"/>
        </w:rPr>
        <w:t>3</w:t>
      </w:r>
    </w:p>
    <w:p w14:paraId="3FD3B9F7" w14:textId="2E9D3A41" w:rsidR="002E4247" w:rsidRDefault="00D92B6A" w:rsidP="00847BBC">
      <w:pPr>
        <w:tabs>
          <w:tab w:val="right" w:leader="dot" w:pos="9350"/>
        </w:tabs>
        <w:spacing w:after="100" w:line="259" w:lineRule="auto"/>
        <w:rPr>
          <w:rFonts w:cstheme="minorHAnsi"/>
          <w:sz w:val="22"/>
          <w:szCs w:val="22"/>
        </w:rPr>
      </w:pPr>
      <w:r>
        <w:rPr>
          <w:rFonts w:cstheme="minorHAnsi"/>
          <w:sz w:val="22"/>
          <w:szCs w:val="22"/>
        </w:rPr>
        <w:t xml:space="preserve">  District Attorney</w:t>
      </w:r>
      <w:r>
        <w:rPr>
          <w:rFonts w:cstheme="minorHAnsi"/>
          <w:sz w:val="22"/>
          <w:szCs w:val="22"/>
        </w:rPr>
        <w:tab/>
        <w:t>5</w:t>
      </w:r>
      <w:r w:rsidR="00EF13C2">
        <w:rPr>
          <w:rFonts w:cstheme="minorHAnsi"/>
          <w:sz w:val="22"/>
          <w:szCs w:val="22"/>
        </w:rPr>
        <w:t>6</w:t>
      </w:r>
    </w:p>
    <w:p w14:paraId="6FAE242E" w14:textId="3DD3F1E7" w:rsidR="00D92B6A" w:rsidRDefault="00E706FC" w:rsidP="00847BBC">
      <w:pPr>
        <w:tabs>
          <w:tab w:val="right" w:leader="dot" w:pos="9350"/>
        </w:tabs>
        <w:spacing w:after="100" w:line="259" w:lineRule="auto"/>
        <w:rPr>
          <w:rFonts w:cstheme="minorHAnsi"/>
          <w:sz w:val="22"/>
          <w:szCs w:val="22"/>
        </w:rPr>
      </w:pPr>
      <w:r>
        <w:rPr>
          <w:rFonts w:cstheme="minorHAnsi"/>
          <w:sz w:val="22"/>
          <w:szCs w:val="22"/>
        </w:rPr>
        <w:t xml:space="preserve">  Emergency Management Agency</w:t>
      </w:r>
      <w:r>
        <w:rPr>
          <w:rFonts w:cstheme="minorHAnsi"/>
          <w:sz w:val="22"/>
          <w:szCs w:val="22"/>
        </w:rPr>
        <w:tab/>
        <w:t>5</w:t>
      </w:r>
      <w:r w:rsidR="00EF13C2">
        <w:rPr>
          <w:rFonts w:cstheme="minorHAnsi"/>
          <w:sz w:val="22"/>
          <w:szCs w:val="22"/>
        </w:rPr>
        <w:t>8</w:t>
      </w:r>
    </w:p>
    <w:p w14:paraId="37136A5C" w14:textId="596A6387" w:rsidR="00E706FC" w:rsidRDefault="00BE5C0C" w:rsidP="00847BBC">
      <w:pPr>
        <w:tabs>
          <w:tab w:val="right" w:leader="dot" w:pos="9350"/>
        </w:tabs>
        <w:spacing w:after="100" w:line="259" w:lineRule="auto"/>
        <w:rPr>
          <w:rFonts w:cstheme="minorHAnsi"/>
          <w:sz w:val="22"/>
          <w:szCs w:val="22"/>
        </w:rPr>
      </w:pPr>
      <w:r>
        <w:rPr>
          <w:rFonts w:cstheme="minorHAnsi"/>
          <w:sz w:val="22"/>
          <w:szCs w:val="22"/>
        </w:rPr>
        <w:t xml:space="preserve">  Fire Department</w:t>
      </w:r>
      <w:r>
        <w:rPr>
          <w:rFonts w:cstheme="minorHAnsi"/>
          <w:sz w:val="22"/>
          <w:szCs w:val="22"/>
        </w:rPr>
        <w:tab/>
      </w:r>
      <w:r w:rsidR="005533BD">
        <w:rPr>
          <w:rFonts w:cstheme="minorHAnsi"/>
          <w:sz w:val="22"/>
          <w:szCs w:val="22"/>
        </w:rPr>
        <w:t>6</w:t>
      </w:r>
      <w:r w:rsidR="00EF13C2">
        <w:rPr>
          <w:rFonts w:cstheme="minorHAnsi"/>
          <w:sz w:val="22"/>
          <w:szCs w:val="22"/>
        </w:rPr>
        <w:t>1</w:t>
      </w:r>
    </w:p>
    <w:p w14:paraId="630F7D56" w14:textId="7E53518B" w:rsidR="00BE5C0C" w:rsidRDefault="00BE5C0C" w:rsidP="00847BBC">
      <w:pPr>
        <w:tabs>
          <w:tab w:val="right" w:leader="dot" w:pos="9350"/>
        </w:tabs>
        <w:spacing w:after="100" w:line="259" w:lineRule="auto"/>
        <w:rPr>
          <w:rFonts w:cstheme="minorHAnsi"/>
          <w:sz w:val="22"/>
          <w:szCs w:val="22"/>
        </w:rPr>
      </w:pPr>
      <w:r>
        <w:rPr>
          <w:rFonts w:cstheme="minorHAnsi"/>
          <w:sz w:val="22"/>
          <w:szCs w:val="22"/>
        </w:rPr>
        <w:t xml:space="preserve">  Inmate Care</w:t>
      </w:r>
      <w:r>
        <w:rPr>
          <w:rFonts w:cstheme="minorHAnsi"/>
          <w:sz w:val="22"/>
          <w:szCs w:val="22"/>
        </w:rPr>
        <w:tab/>
        <w:t>6</w:t>
      </w:r>
      <w:r w:rsidR="00EF13C2">
        <w:rPr>
          <w:rFonts w:cstheme="minorHAnsi"/>
          <w:sz w:val="22"/>
          <w:szCs w:val="22"/>
        </w:rPr>
        <w:t>5</w:t>
      </w:r>
    </w:p>
    <w:p w14:paraId="7BD41DD3" w14:textId="1B77D4EB" w:rsidR="00BE5C0C" w:rsidRDefault="00431A21" w:rsidP="00847BBC">
      <w:pPr>
        <w:tabs>
          <w:tab w:val="right" w:leader="dot" w:pos="9350"/>
        </w:tabs>
        <w:spacing w:after="100" w:line="259" w:lineRule="auto"/>
        <w:rPr>
          <w:rFonts w:cstheme="minorHAnsi"/>
          <w:sz w:val="22"/>
          <w:szCs w:val="22"/>
        </w:rPr>
      </w:pPr>
      <w:r>
        <w:rPr>
          <w:rFonts w:cstheme="minorHAnsi"/>
          <w:sz w:val="22"/>
          <w:szCs w:val="22"/>
        </w:rPr>
        <w:t xml:space="preserve">  Jail</w:t>
      </w:r>
      <w:r>
        <w:rPr>
          <w:rFonts w:cstheme="minorHAnsi"/>
          <w:sz w:val="22"/>
          <w:szCs w:val="22"/>
        </w:rPr>
        <w:tab/>
        <w:t>6</w:t>
      </w:r>
      <w:r w:rsidR="00EF13C2">
        <w:rPr>
          <w:rFonts w:cstheme="minorHAnsi"/>
          <w:sz w:val="22"/>
          <w:szCs w:val="22"/>
        </w:rPr>
        <w:t>7</w:t>
      </w:r>
    </w:p>
    <w:p w14:paraId="09B05A84" w14:textId="210064F0" w:rsidR="00431A21" w:rsidRDefault="00431A21" w:rsidP="00847BBC">
      <w:pPr>
        <w:tabs>
          <w:tab w:val="right" w:leader="dot" w:pos="9350"/>
        </w:tabs>
        <w:spacing w:after="100" w:line="259" w:lineRule="auto"/>
        <w:rPr>
          <w:rFonts w:cstheme="minorHAnsi"/>
          <w:sz w:val="22"/>
          <w:szCs w:val="22"/>
        </w:rPr>
      </w:pPr>
      <w:r>
        <w:rPr>
          <w:rFonts w:cstheme="minorHAnsi"/>
          <w:sz w:val="22"/>
          <w:szCs w:val="22"/>
        </w:rPr>
        <w:t xml:space="preserve">  Magistrate Court</w:t>
      </w:r>
      <w:r>
        <w:rPr>
          <w:rFonts w:cstheme="minorHAnsi"/>
          <w:sz w:val="22"/>
          <w:szCs w:val="22"/>
        </w:rPr>
        <w:tab/>
      </w:r>
      <w:r w:rsidR="00EF13C2">
        <w:rPr>
          <w:rFonts w:cstheme="minorHAnsi"/>
          <w:sz w:val="22"/>
          <w:szCs w:val="22"/>
        </w:rPr>
        <w:t>70</w:t>
      </w:r>
    </w:p>
    <w:p w14:paraId="52D0B614" w14:textId="069F7580" w:rsidR="00431A21" w:rsidRDefault="00431A21" w:rsidP="00847BBC">
      <w:pPr>
        <w:tabs>
          <w:tab w:val="right" w:leader="dot" w:pos="9350"/>
        </w:tabs>
        <w:spacing w:after="100" w:line="259" w:lineRule="auto"/>
        <w:rPr>
          <w:rFonts w:cstheme="minorHAnsi"/>
          <w:sz w:val="22"/>
          <w:szCs w:val="22"/>
        </w:rPr>
      </w:pPr>
      <w:r>
        <w:rPr>
          <w:rFonts w:cstheme="minorHAnsi"/>
          <w:sz w:val="22"/>
          <w:szCs w:val="22"/>
        </w:rPr>
        <w:t xml:space="preserve">  Planning and Development</w:t>
      </w:r>
      <w:r>
        <w:rPr>
          <w:rFonts w:cstheme="minorHAnsi"/>
          <w:sz w:val="22"/>
          <w:szCs w:val="22"/>
        </w:rPr>
        <w:tab/>
        <w:t>7</w:t>
      </w:r>
      <w:r w:rsidR="00EF13C2">
        <w:rPr>
          <w:rFonts w:cstheme="minorHAnsi"/>
          <w:sz w:val="22"/>
          <w:szCs w:val="22"/>
        </w:rPr>
        <w:t>3</w:t>
      </w:r>
    </w:p>
    <w:p w14:paraId="0E8BF28E" w14:textId="6784B0B7" w:rsidR="00431A21" w:rsidRDefault="00F8617B" w:rsidP="00847BBC">
      <w:pPr>
        <w:tabs>
          <w:tab w:val="right" w:leader="dot" w:pos="9350"/>
        </w:tabs>
        <w:spacing w:after="100" w:line="259" w:lineRule="auto"/>
        <w:rPr>
          <w:rFonts w:cstheme="minorHAnsi"/>
          <w:sz w:val="22"/>
          <w:szCs w:val="22"/>
        </w:rPr>
      </w:pPr>
      <w:r>
        <w:rPr>
          <w:rFonts w:cstheme="minorHAnsi"/>
          <w:sz w:val="22"/>
          <w:szCs w:val="22"/>
        </w:rPr>
        <w:t xml:space="preserve">  Probate Court</w:t>
      </w:r>
      <w:r>
        <w:rPr>
          <w:rFonts w:cstheme="minorHAnsi"/>
          <w:sz w:val="22"/>
          <w:szCs w:val="22"/>
        </w:rPr>
        <w:tab/>
        <w:t>7</w:t>
      </w:r>
      <w:r w:rsidR="00EF13C2">
        <w:rPr>
          <w:rFonts w:cstheme="minorHAnsi"/>
          <w:sz w:val="22"/>
          <w:szCs w:val="22"/>
        </w:rPr>
        <w:t>6</w:t>
      </w:r>
    </w:p>
    <w:p w14:paraId="1A3B5E93" w14:textId="04DD042F" w:rsidR="00F8617B" w:rsidRDefault="00F8617B" w:rsidP="00847BBC">
      <w:pPr>
        <w:tabs>
          <w:tab w:val="right" w:leader="dot" w:pos="9350"/>
        </w:tabs>
        <w:spacing w:after="100" w:line="259" w:lineRule="auto"/>
        <w:rPr>
          <w:rFonts w:cstheme="minorHAnsi"/>
          <w:sz w:val="22"/>
          <w:szCs w:val="22"/>
        </w:rPr>
      </w:pPr>
      <w:r>
        <w:rPr>
          <w:rFonts w:cstheme="minorHAnsi"/>
          <w:sz w:val="22"/>
          <w:szCs w:val="22"/>
        </w:rPr>
        <w:t xml:space="preserve">  Public Defender</w:t>
      </w:r>
      <w:r>
        <w:rPr>
          <w:rFonts w:cstheme="minorHAnsi"/>
          <w:sz w:val="22"/>
          <w:szCs w:val="22"/>
        </w:rPr>
        <w:tab/>
        <w:t>7</w:t>
      </w:r>
      <w:r w:rsidR="00EF13C2">
        <w:rPr>
          <w:rFonts w:cstheme="minorHAnsi"/>
          <w:sz w:val="22"/>
          <w:szCs w:val="22"/>
        </w:rPr>
        <w:t>9</w:t>
      </w:r>
    </w:p>
    <w:p w14:paraId="44F5FB72" w14:textId="57716EBE" w:rsidR="008E401B" w:rsidRDefault="008E401B" w:rsidP="00847BBC">
      <w:pPr>
        <w:tabs>
          <w:tab w:val="right" w:leader="dot" w:pos="9350"/>
        </w:tabs>
        <w:spacing w:after="100" w:line="259" w:lineRule="auto"/>
        <w:rPr>
          <w:rFonts w:cstheme="minorHAnsi"/>
          <w:sz w:val="22"/>
          <w:szCs w:val="22"/>
        </w:rPr>
      </w:pPr>
      <w:r>
        <w:rPr>
          <w:rFonts w:cstheme="minorHAnsi"/>
          <w:sz w:val="22"/>
          <w:szCs w:val="22"/>
        </w:rPr>
        <w:t xml:space="preserve">  Public Works</w:t>
      </w:r>
      <w:r>
        <w:rPr>
          <w:rFonts w:cstheme="minorHAnsi"/>
          <w:sz w:val="22"/>
          <w:szCs w:val="22"/>
        </w:rPr>
        <w:tab/>
      </w:r>
      <w:r w:rsidR="005533BD">
        <w:rPr>
          <w:rFonts w:cstheme="minorHAnsi"/>
          <w:sz w:val="22"/>
          <w:szCs w:val="22"/>
        </w:rPr>
        <w:t>8</w:t>
      </w:r>
      <w:r w:rsidR="00EF13C2">
        <w:rPr>
          <w:rFonts w:cstheme="minorHAnsi"/>
          <w:sz w:val="22"/>
          <w:szCs w:val="22"/>
        </w:rPr>
        <w:t>1</w:t>
      </w:r>
    </w:p>
    <w:p w14:paraId="56BB553F" w14:textId="128E2460" w:rsidR="00502207" w:rsidRDefault="00502207" w:rsidP="00847BBC">
      <w:pPr>
        <w:tabs>
          <w:tab w:val="right" w:leader="dot" w:pos="9350"/>
        </w:tabs>
        <w:spacing w:after="100" w:line="259" w:lineRule="auto"/>
        <w:rPr>
          <w:rFonts w:cstheme="minorHAnsi"/>
          <w:sz w:val="22"/>
          <w:szCs w:val="22"/>
        </w:rPr>
      </w:pPr>
      <w:r>
        <w:rPr>
          <w:rFonts w:cstheme="minorHAnsi"/>
          <w:sz w:val="22"/>
          <w:szCs w:val="22"/>
        </w:rPr>
        <w:t xml:space="preserve">  Senior Center</w:t>
      </w:r>
      <w:r>
        <w:rPr>
          <w:rFonts w:cstheme="minorHAnsi"/>
          <w:sz w:val="22"/>
          <w:szCs w:val="22"/>
        </w:rPr>
        <w:tab/>
        <w:t>8</w:t>
      </w:r>
      <w:r w:rsidR="00EF13C2">
        <w:rPr>
          <w:rFonts w:cstheme="minorHAnsi"/>
          <w:sz w:val="22"/>
          <w:szCs w:val="22"/>
        </w:rPr>
        <w:t>6</w:t>
      </w:r>
    </w:p>
    <w:p w14:paraId="08B78072" w14:textId="591E3C73" w:rsidR="00502207" w:rsidRDefault="00502207" w:rsidP="00847BBC">
      <w:pPr>
        <w:tabs>
          <w:tab w:val="right" w:leader="dot" w:pos="9350"/>
        </w:tabs>
        <w:spacing w:after="100" w:line="259" w:lineRule="auto"/>
        <w:rPr>
          <w:rFonts w:cstheme="minorHAnsi"/>
          <w:sz w:val="22"/>
          <w:szCs w:val="22"/>
        </w:rPr>
      </w:pPr>
      <w:r>
        <w:rPr>
          <w:rFonts w:cstheme="minorHAnsi"/>
          <w:sz w:val="22"/>
          <w:szCs w:val="22"/>
        </w:rPr>
        <w:t xml:space="preserve">  Sheriff's Office</w:t>
      </w:r>
      <w:r>
        <w:rPr>
          <w:rFonts w:cstheme="minorHAnsi"/>
          <w:sz w:val="22"/>
          <w:szCs w:val="22"/>
        </w:rPr>
        <w:tab/>
        <w:t>8</w:t>
      </w:r>
      <w:r w:rsidR="00EF13C2">
        <w:rPr>
          <w:rFonts w:cstheme="minorHAnsi"/>
          <w:sz w:val="22"/>
          <w:szCs w:val="22"/>
        </w:rPr>
        <w:t>9</w:t>
      </w:r>
    </w:p>
    <w:p w14:paraId="41676577" w14:textId="7DC89E95" w:rsidR="00502207" w:rsidRDefault="00367248" w:rsidP="00847BBC">
      <w:pPr>
        <w:tabs>
          <w:tab w:val="right" w:leader="dot" w:pos="9350"/>
        </w:tabs>
        <w:spacing w:after="100" w:line="259" w:lineRule="auto"/>
        <w:rPr>
          <w:rFonts w:cstheme="minorHAnsi"/>
          <w:sz w:val="22"/>
          <w:szCs w:val="22"/>
        </w:rPr>
      </w:pPr>
      <w:r>
        <w:rPr>
          <w:rFonts w:cstheme="minorHAnsi"/>
          <w:sz w:val="22"/>
          <w:szCs w:val="22"/>
        </w:rPr>
        <w:t xml:space="preserve">  Solid Waste</w:t>
      </w:r>
      <w:r>
        <w:rPr>
          <w:rFonts w:cstheme="minorHAnsi"/>
          <w:sz w:val="22"/>
          <w:szCs w:val="22"/>
        </w:rPr>
        <w:tab/>
        <w:t>9</w:t>
      </w:r>
      <w:r w:rsidR="00EF13C2">
        <w:rPr>
          <w:rFonts w:cstheme="minorHAnsi"/>
          <w:sz w:val="22"/>
          <w:szCs w:val="22"/>
        </w:rPr>
        <w:t>3</w:t>
      </w:r>
    </w:p>
    <w:p w14:paraId="574DC14E" w14:textId="0CFA39AB" w:rsidR="00367248" w:rsidRDefault="00367248" w:rsidP="00367248">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523520" behindDoc="0" locked="0" layoutInCell="1" allowOverlap="1" wp14:anchorId="5CFDB329" wp14:editId="0BCF2655">
                <wp:simplePos x="0" y="0"/>
                <wp:positionH relativeFrom="column">
                  <wp:posOffset>-38100</wp:posOffset>
                </wp:positionH>
                <wp:positionV relativeFrom="paragraph">
                  <wp:posOffset>404674</wp:posOffset>
                </wp:positionV>
                <wp:extent cx="4932045" cy="0"/>
                <wp:effectExtent l="0" t="0" r="0" b="0"/>
                <wp:wrapNone/>
                <wp:docPr id="192469491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E25189C" id="Straight Connector 3" o:spid="_x0000_s1026" style="position:absolute;z-index:2525235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524544" behindDoc="0" locked="0" layoutInCell="1" allowOverlap="1" wp14:anchorId="24FE36B7" wp14:editId="4785C7EC">
                <wp:simplePos x="0" y="0"/>
                <wp:positionH relativeFrom="column">
                  <wp:posOffset>0</wp:posOffset>
                </wp:positionH>
                <wp:positionV relativeFrom="paragraph">
                  <wp:posOffset>-39191</wp:posOffset>
                </wp:positionV>
                <wp:extent cx="4867910" cy="0"/>
                <wp:effectExtent l="0" t="0" r="0" b="0"/>
                <wp:wrapNone/>
                <wp:docPr id="142765040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9FC4E2B" id="Straight Connector 4" o:spid="_x0000_s1026" style="position:absolute;z-index:2525245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 xml:space="preserve">Table of </w:t>
      </w:r>
      <w:r w:rsidRPr="00CC22C9">
        <w:rPr>
          <w:b/>
          <w:bCs/>
          <w:color w:val="000000" w:themeColor="text1"/>
          <w:sz w:val="48"/>
          <w:szCs w:val="48"/>
        </w:rPr>
        <w:t>Contents</w:t>
      </w:r>
      <w:r>
        <w:rPr>
          <w:b/>
          <w:bCs/>
          <w:color w:val="000000" w:themeColor="text1"/>
          <w:sz w:val="48"/>
          <w:szCs w:val="48"/>
        </w:rPr>
        <w:t xml:space="preserve"> - Continued</w:t>
      </w:r>
    </w:p>
    <w:p w14:paraId="1D6C2F1A" w14:textId="73B141BB" w:rsidR="00BA6031" w:rsidRDefault="00BA6031" w:rsidP="00BA6031">
      <w:pPr>
        <w:tabs>
          <w:tab w:val="right" w:leader="dot" w:pos="9350"/>
        </w:tabs>
        <w:spacing w:after="100" w:line="259" w:lineRule="auto"/>
        <w:rPr>
          <w:rFonts w:cstheme="minorHAnsi"/>
          <w:sz w:val="22"/>
          <w:szCs w:val="22"/>
        </w:rPr>
      </w:pPr>
      <w:r>
        <w:rPr>
          <w:rFonts w:cstheme="minorHAnsi"/>
          <w:sz w:val="22"/>
          <w:szCs w:val="22"/>
        </w:rPr>
        <w:t xml:space="preserve">  Tax Assessor</w:t>
      </w:r>
      <w:r>
        <w:rPr>
          <w:rFonts w:cstheme="minorHAnsi"/>
          <w:sz w:val="22"/>
          <w:szCs w:val="22"/>
        </w:rPr>
        <w:tab/>
      </w:r>
      <w:r w:rsidR="00BD1084">
        <w:rPr>
          <w:rFonts w:cstheme="minorHAnsi"/>
          <w:sz w:val="22"/>
          <w:szCs w:val="22"/>
        </w:rPr>
        <w:t>9</w:t>
      </w:r>
      <w:r w:rsidR="00EF13C2">
        <w:rPr>
          <w:rFonts w:cstheme="minorHAnsi"/>
          <w:sz w:val="22"/>
          <w:szCs w:val="22"/>
        </w:rPr>
        <w:t>5</w:t>
      </w:r>
    </w:p>
    <w:p w14:paraId="5FC27720" w14:textId="40207D65" w:rsidR="00BD1084" w:rsidRDefault="00BD1084" w:rsidP="00BA6031">
      <w:pPr>
        <w:tabs>
          <w:tab w:val="right" w:leader="dot" w:pos="9350"/>
        </w:tabs>
        <w:spacing w:after="100" w:line="259" w:lineRule="auto"/>
        <w:rPr>
          <w:rFonts w:cstheme="minorHAnsi"/>
          <w:sz w:val="22"/>
          <w:szCs w:val="22"/>
        </w:rPr>
      </w:pPr>
      <w:r>
        <w:rPr>
          <w:rFonts w:cstheme="minorHAnsi"/>
          <w:sz w:val="22"/>
          <w:szCs w:val="22"/>
        </w:rPr>
        <w:t xml:space="preserve">  Tax Commissioner</w:t>
      </w:r>
      <w:r>
        <w:rPr>
          <w:rFonts w:cstheme="minorHAnsi"/>
          <w:sz w:val="22"/>
          <w:szCs w:val="22"/>
        </w:rPr>
        <w:tab/>
        <w:t>9</w:t>
      </w:r>
      <w:r w:rsidR="00EF13C2">
        <w:rPr>
          <w:rFonts w:cstheme="minorHAnsi"/>
          <w:sz w:val="22"/>
          <w:szCs w:val="22"/>
        </w:rPr>
        <w:t>9</w:t>
      </w:r>
    </w:p>
    <w:p w14:paraId="77AC6C0E" w14:textId="4BB9BE42" w:rsidR="00155E69" w:rsidRDefault="003A5D7D" w:rsidP="00BA6031">
      <w:pPr>
        <w:tabs>
          <w:tab w:val="right" w:leader="dot" w:pos="9350"/>
        </w:tabs>
        <w:spacing w:after="100" w:line="259" w:lineRule="auto"/>
        <w:rPr>
          <w:rFonts w:cstheme="minorHAnsi"/>
          <w:sz w:val="22"/>
          <w:szCs w:val="22"/>
        </w:rPr>
      </w:pPr>
      <w:r>
        <w:rPr>
          <w:rFonts w:cstheme="minorHAnsi"/>
          <w:sz w:val="22"/>
          <w:szCs w:val="22"/>
        </w:rPr>
        <w:t xml:space="preserve">  General Fund Transfers</w:t>
      </w:r>
      <w:r>
        <w:rPr>
          <w:rFonts w:cstheme="minorHAnsi"/>
          <w:sz w:val="22"/>
          <w:szCs w:val="22"/>
        </w:rPr>
        <w:tab/>
        <w:t>10</w:t>
      </w:r>
      <w:r w:rsidR="00EF13C2">
        <w:rPr>
          <w:rFonts w:cstheme="minorHAnsi"/>
          <w:sz w:val="22"/>
          <w:szCs w:val="22"/>
        </w:rPr>
        <w:t>2</w:t>
      </w:r>
    </w:p>
    <w:p w14:paraId="773028E3" w14:textId="77777777" w:rsidR="0087639C" w:rsidRDefault="0087639C" w:rsidP="00BA6031">
      <w:pPr>
        <w:tabs>
          <w:tab w:val="right" w:leader="dot" w:pos="9350"/>
        </w:tabs>
        <w:spacing w:after="100" w:line="259" w:lineRule="auto"/>
        <w:rPr>
          <w:rFonts w:cstheme="minorHAnsi"/>
          <w:sz w:val="22"/>
          <w:szCs w:val="22"/>
        </w:rPr>
      </w:pPr>
    </w:p>
    <w:p w14:paraId="6FBD12C8" w14:textId="4BE7882C" w:rsidR="0087639C" w:rsidRDefault="0087639C" w:rsidP="00BA6031">
      <w:pPr>
        <w:tabs>
          <w:tab w:val="right" w:leader="dot" w:pos="9350"/>
        </w:tabs>
        <w:spacing w:after="100" w:line="259" w:lineRule="auto"/>
        <w:rPr>
          <w:rFonts w:cstheme="minorHAnsi"/>
          <w:b/>
          <w:bCs/>
          <w:sz w:val="22"/>
          <w:szCs w:val="22"/>
        </w:rPr>
      </w:pPr>
      <w:r>
        <w:rPr>
          <w:rFonts w:cstheme="minorHAnsi"/>
          <w:b/>
          <w:bCs/>
          <w:sz w:val="22"/>
          <w:szCs w:val="22"/>
        </w:rPr>
        <w:t>Outside Agencies</w:t>
      </w:r>
    </w:p>
    <w:p w14:paraId="55DDB22F" w14:textId="6A23598A" w:rsidR="0087639C" w:rsidRDefault="00080A1A" w:rsidP="00BA6031">
      <w:pPr>
        <w:tabs>
          <w:tab w:val="right" w:leader="dot" w:pos="9350"/>
        </w:tabs>
        <w:spacing w:after="100" w:line="259" w:lineRule="auto"/>
        <w:rPr>
          <w:rFonts w:cstheme="minorHAnsi"/>
          <w:sz w:val="22"/>
          <w:szCs w:val="22"/>
        </w:rPr>
      </w:pPr>
      <w:r>
        <w:rPr>
          <w:rFonts w:cstheme="minorHAnsi"/>
          <w:b/>
          <w:bCs/>
          <w:sz w:val="22"/>
          <w:szCs w:val="22"/>
        </w:rPr>
        <w:t xml:space="preserve">  </w:t>
      </w:r>
      <w:r>
        <w:rPr>
          <w:rFonts w:cstheme="minorHAnsi"/>
          <w:sz w:val="22"/>
          <w:szCs w:val="22"/>
        </w:rPr>
        <w:t>Agribusiness Authority</w:t>
      </w:r>
      <w:r>
        <w:rPr>
          <w:rFonts w:cstheme="minorHAnsi"/>
          <w:sz w:val="22"/>
          <w:szCs w:val="22"/>
        </w:rPr>
        <w:tab/>
        <w:t>10</w:t>
      </w:r>
      <w:r w:rsidR="008F412E">
        <w:rPr>
          <w:rFonts w:cstheme="minorHAnsi"/>
          <w:sz w:val="22"/>
          <w:szCs w:val="22"/>
        </w:rPr>
        <w:t>3</w:t>
      </w:r>
    </w:p>
    <w:p w14:paraId="177D3EB9" w14:textId="468F663D" w:rsidR="006B6F3A" w:rsidRDefault="006B6F3A" w:rsidP="00BA6031">
      <w:pPr>
        <w:tabs>
          <w:tab w:val="right" w:leader="dot" w:pos="9350"/>
        </w:tabs>
        <w:spacing w:after="100" w:line="259" w:lineRule="auto"/>
        <w:rPr>
          <w:rFonts w:cstheme="minorHAnsi"/>
          <w:sz w:val="22"/>
          <w:szCs w:val="22"/>
        </w:rPr>
      </w:pPr>
      <w:r>
        <w:rPr>
          <w:rFonts w:cstheme="minorHAnsi"/>
          <w:sz w:val="22"/>
          <w:szCs w:val="22"/>
        </w:rPr>
        <w:t xml:space="preserve">  Ambulance Contract</w:t>
      </w:r>
      <w:r>
        <w:rPr>
          <w:rFonts w:cstheme="minorHAnsi"/>
          <w:sz w:val="22"/>
          <w:szCs w:val="22"/>
        </w:rPr>
        <w:tab/>
        <w:t>10</w:t>
      </w:r>
      <w:r w:rsidR="008F412E">
        <w:rPr>
          <w:rFonts w:cstheme="minorHAnsi"/>
          <w:sz w:val="22"/>
          <w:szCs w:val="22"/>
        </w:rPr>
        <w:t>5</w:t>
      </w:r>
    </w:p>
    <w:p w14:paraId="798FFAB2" w14:textId="172430D6" w:rsidR="006B6F3A" w:rsidRDefault="006B6F3A" w:rsidP="00BA6031">
      <w:pPr>
        <w:tabs>
          <w:tab w:val="right" w:leader="dot" w:pos="9350"/>
        </w:tabs>
        <w:spacing w:after="100" w:line="259" w:lineRule="auto"/>
        <w:rPr>
          <w:rFonts w:cstheme="minorHAnsi"/>
          <w:sz w:val="22"/>
          <w:szCs w:val="22"/>
        </w:rPr>
      </w:pPr>
      <w:r>
        <w:rPr>
          <w:rFonts w:cstheme="minorHAnsi"/>
          <w:sz w:val="22"/>
          <w:szCs w:val="22"/>
        </w:rPr>
        <w:t xml:space="preserve">  Community Services</w:t>
      </w:r>
      <w:r>
        <w:rPr>
          <w:rFonts w:cstheme="minorHAnsi"/>
          <w:sz w:val="22"/>
          <w:szCs w:val="22"/>
        </w:rPr>
        <w:tab/>
        <w:t>10</w:t>
      </w:r>
      <w:r w:rsidR="008F412E">
        <w:rPr>
          <w:rFonts w:cstheme="minorHAnsi"/>
          <w:sz w:val="22"/>
          <w:szCs w:val="22"/>
        </w:rPr>
        <w:t>7</w:t>
      </w:r>
    </w:p>
    <w:p w14:paraId="33D191DC" w14:textId="31355924" w:rsidR="006B6F3A" w:rsidRDefault="00D37521" w:rsidP="00BA6031">
      <w:pPr>
        <w:tabs>
          <w:tab w:val="right" w:leader="dot" w:pos="9350"/>
        </w:tabs>
        <w:spacing w:after="100" w:line="259" w:lineRule="auto"/>
        <w:rPr>
          <w:rFonts w:cstheme="minorHAnsi"/>
          <w:sz w:val="22"/>
          <w:szCs w:val="22"/>
        </w:rPr>
      </w:pPr>
      <w:r>
        <w:rPr>
          <w:rFonts w:cstheme="minorHAnsi"/>
          <w:sz w:val="22"/>
          <w:szCs w:val="22"/>
        </w:rPr>
        <w:t xml:space="preserve">  County Agent (EXTENSION SERVICES)</w:t>
      </w:r>
      <w:r>
        <w:rPr>
          <w:rFonts w:cstheme="minorHAnsi"/>
          <w:sz w:val="22"/>
          <w:szCs w:val="22"/>
        </w:rPr>
        <w:tab/>
        <w:t>1</w:t>
      </w:r>
      <w:r w:rsidR="008F412E">
        <w:rPr>
          <w:rFonts w:cstheme="minorHAnsi"/>
          <w:sz w:val="22"/>
          <w:szCs w:val="22"/>
        </w:rPr>
        <w:t>09</w:t>
      </w:r>
    </w:p>
    <w:p w14:paraId="1C83B478" w14:textId="1306CB43" w:rsidR="00D37521" w:rsidRDefault="000E2726" w:rsidP="00BA6031">
      <w:pPr>
        <w:tabs>
          <w:tab w:val="right" w:leader="dot" w:pos="9350"/>
        </w:tabs>
        <w:spacing w:after="100" w:line="259" w:lineRule="auto"/>
        <w:rPr>
          <w:rFonts w:cstheme="minorHAnsi"/>
          <w:sz w:val="22"/>
          <w:szCs w:val="22"/>
        </w:rPr>
      </w:pPr>
      <w:r>
        <w:rPr>
          <w:rFonts w:cstheme="minorHAnsi"/>
          <w:sz w:val="22"/>
          <w:szCs w:val="22"/>
        </w:rPr>
        <w:t xml:space="preserve">  Development Authority of Pike County</w:t>
      </w:r>
      <w:r>
        <w:rPr>
          <w:rFonts w:cstheme="minorHAnsi"/>
          <w:sz w:val="22"/>
          <w:szCs w:val="22"/>
        </w:rPr>
        <w:tab/>
        <w:t>11</w:t>
      </w:r>
      <w:r w:rsidR="008F412E">
        <w:rPr>
          <w:rFonts w:cstheme="minorHAnsi"/>
          <w:sz w:val="22"/>
          <w:szCs w:val="22"/>
        </w:rPr>
        <w:t>2</w:t>
      </w:r>
    </w:p>
    <w:p w14:paraId="3F0FB4DB" w14:textId="3BC54EB1" w:rsidR="000E2726" w:rsidRDefault="000E2726" w:rsidP="00BA6031">
      <w:pPr>
        <w:tabs>
          <w:tab w:val="right" w:leader="dot" w:pos="9350"/>
        </w:tabs>
        <w:spacing w:after="100" w:line="259" w:lineRule="auto"/>
        <w:rPr>
          <w:rFonts w:cstheme="minorHAnsi"/>
          <w:sz w:val="22"/>
          <w:szCs w:val="22"/>
        </w:rPr>
      </w:pPr>
      <w:r>
        <w:rPr>
          <w:rFonts w:cstheme="minorHAnsi"/>
          <w:sz w:val="22"/>
          <w:szCs w:val="22"/>
        </w:rPr>
        <w:t xml:space="preserve">  Forestry</w:t>
      </w:r>
      <w:r>
        <w:rPr>
          <w:rFonts w:cstheme="minorHAnsi"/>
          <w:sz w:val="22"/>
          <w:szCs w:val="22"/>
        </w:rPr>
        <w:tab/>
        <w:t>11</w:t>
      </w:r>
      <w:r w:rsidR="008F412E">
        <w:rPr>
          <w:rFonts w:cstheme="minorHAnsi"/>
          <w:sz w:val="22"/>
          <w:szCs w:val="22"/>
        </w:rPr>
        <w:t>4</w:t>
      </w:r>
    </w:p>
    <w:p w14:paraId="1EB23828" w14:textId="1C7C251B" w:rsidR="000E2726" w:rsidRDefault="00D8574A" w:rsidP="00BA6031">
      <w:pPr>
        <w:tabs>
          <w:tab w:val="right" w:leader="dot" w:pos="9350"/>
        </w:tabs>
        <w:spacing w:after="100" w:line="259" w:lineRule="auto"/>
        <w:rPr>
          <w:rFonts w:cstheme="minorHAnsi"/>
          <w:sz w:val="22"/>
          <w:szCs w:val="22"/>
        </w:rPr>
      </w:pPr>
      <w:r>
        <w:rPr>
          <w:rFonts w:cstheme="minorHAnsi"/>
          <w:sz w:val="22"/>
          <w:szCs w:val="22"/>
        </w:rPr>
        <w:t xml:space="preserve">  Georgia Division of Family and Children Services (DFACS)</w:t>
      </w:r>
      <w:r>
        <w:rPr>
          <w:rFonts w:cstheme="minorHAnsi"/>
          <w:sz w:val="22"/>
          <w:szCs w:val="22"/>
        </w:rPr>
        <w:tab/>
        <w:t>11</w:t>
      </w:r>
      <w:r w:rsidR="008F412E">
        <w:rPr>
          <w:rFonts w:cstheme="minorHAnsi"/>
          <w:sz w:val="22"/>
          <w:szCs w:val="22"/>
        </w:rPr>
        <w:t>6</w:t>
      </w:r>
    </w:p>
    <w:p w14:paraId="7E5561AA" w14:textId="0C42D2D7" w:rsidR="00376482" w:rsidRDefault="00E36A8E" w:rsidP="00BA6031">
      <w:pPr>
        <w:tabs>
          <w:tab w:val="right" w:leader="dot" w:pos="9350"/>
        </w:tabs>
        <w:spacing w:after="100" w:line="259" w:lineRule="auto"/>
        <w:rPr>
          <w:rFonts w:cstheme="minorHAnsi"/>
          <w:sz w:val="22"/>
          <w:szCs w:val="22"/>
        </w:rPr>
      </w:pPr>
      <w:r>
        <w:rPr>
          <w:rFonts w:cstheme="minorHAnsi"/>
          <w:sz w:val="22"/>
          <w:szCs w:val="22"/>
        </w:rPr>
        <w:t xml:space="preserve">  Health Department</w:t>
      </w:r>
      <w:r>
        <w:rPr>
          <w:rFonts w:cstheme="minorHAnsi"/>
          <w:sz w:val="22"/>
          <w:szCs w:val="22"/>
        </w:rPr>
        <w:tab/>
        <w:t>11</w:t>
      </w:r>
      <w:r w:rsidR="008F412E">
        <w:rPr>
          <w:rFonts w:cstheme="minorHAnsi"/>
          <w:sz w:val="22"/>
          <w:szCs w:val="22"/>
        </w:rPr>
        <w:t>8</w:t>
      </w:r>
    </w:p>
    <w:p w14:paraId="49880DC9" w14:textId="4BDCA403" w:rsidR="00E36A8E" w:rsidRDefault="00E36A8E" w:rsidP="00BA6031">
      <w:pPr>
        <w:tabs>
          <w:tab w:val="right" w:leader="dot" w:pos="9350"/>
        </w:tabs>
        <w:spacing w:after="100" w:line="259" w:lineRule="auto"/>
        <w:rPr>
          <w:rFonts w:cstheme="minorHAnsi"/>
          <w:sz w:val="22"/>
          <w:szCs w:val="22"/>
        </w:rPr>
      </w:pPr>
      <w:r>
        <w:rPr>
          <w:rFonts w:cstheme="minorHAnsi"/>
          <w:sz w:val="22"/>
          <w:szCs w:val="22"/>
        </w:rPr>
        <w:t xml:space="preserve">  Pike County Public Library</w:t>
      </w:r>
      <w:r>
        <w:rPr>
          <w:rFonts w:cstheme="minorHAnsi"/>
          <w:sz w:val="22"/>
          <w:szCs w:val="22"/>
        </w:rPr>
        <w:tab/>
        <w:t>1</w:t>
      </w:r>
      <w:r w:rsidR="005533BD">
        <w:rPr>
          <w:rFonts w:cstheme="minorHAnsi"/>
          <w:sz w:val="22"/>
          <w:szCs w:val="22"/>
        </w:rPr>
        <w:t>2</w:t>
      </w:r>
      <w:r w:rsidR="008F412E">
        <w:rPr>
          <w:rFonts w:cstheme="minorHAnsi"/>
          <w:sz w:val="22"/>
          <w:szCs w:val="22"/>
        </w:rPr>
        <w:t>0</w:t>
      </w:r>
    </w:p>
    <w:p w14:paraId="64282B54" w14:textId="3A27D5ED" w:rsidR="00E36A8E" w:rsidRDefault="00E86F75" w:rsidP="00BA6031">
      <w:pPr>
        <w:tabs>
          <w:tab w:val="right" w:leader="dot" w:pos="9350"/>
        </w:tabs>
        <w:spacing w:after="100" w:line="259" w:lineRule="auto"/>
        <w:rPr>
          <w:rFonts w:cstheme="minorHAnsi"/>
          <w:sz w:val="22"/>
          <w:szCs w:val="22"/>
        </w:rPr>
      </w:pPr>
      <w:r>
        <w:rPr>
          <w:rFonts w:cstheme="minorHAnsi"/>
          <w:sz w:val="22"/>
          <w:szCs w:val="22"/>
        </w:rPr>
        <w:t xml:space="preserve">  Pike County Parks and Recreation Authority</w:t>
      </w:r>
      <w:r>
        <w:rPr>
          <w:rFonts w:cstheme="minorHAnsi"/>
          <w:sz w:val="22"/>
          <w:szCs w:val="22"/>
        </w:rPr>
        <w:tab/>
        <w:t>12</w:t>
      </w:r>
      <w:r w:rsidR="008F412E">
        <w:rPr>
          <w:rFonts w:cstheme="minorHAnsi"/>
          <w:sz w:val="22"/>
          <w:szCs w:val="22"/>
        </w:rPr>
        <w:t>3</w:t>
      </w:r>
    </w:p>
    <w:p w14:paraId="445D2EB7" w14:textId="252099FC" w:rsidR="00E86F75" w:rsidRDefault="00C621FB" w:rsidP="00BA6031">
      <w:pPr>
        <w:tabs>
          <w:tab w:val="right" w:leader="dot" w:pos="9350"/>
        </w:tabs>
        <w:spacing w:after="100" w:line="259" w:lineRule="auto"/>
        <w:rPr>
          <w:rFonts w:cstheme="minorHAnsi"/>
          <w:sz w:val="22"/>
          <w:szCs w:val="22"/>
        </w:rPr>
      </w:pPr>
      <w:r>
        <w:rPr>
          <w:rFonts w:cstheme="minorHAnsi"/>
          <w:sz w:val="22"/>
          <w:szCs w:val="22"/>
        </w:rPr>
        <w:t xml:space="preserve">  Pike County Water and Sewerage Authority</w:t>
      </w:r>
      <w:r>
        <w:rPr>
          <w:rFonts w:cstheme="minorHAnsi"/>
          <w:sz w:val="22"/>
          <w:szCs w:val="22"/>
        </w:rPr>
        <w:tab/>
        <w:t>12</w:t>
      </w:r>
      <w:r w:rsidR="008F412E">
        <w:rPr>
          <w:rFonts w:cstheme="minorHAnsi"/>
          <w:sz w:val="22"/>
          <w:szCs w:val="22"/>
        </w:rPr>
        <w:t>5</w:t>
      </w:r>
    </w:p>
    <w:p w14:paraId="1EB52147" w14:textId="77777777" w:rsidR="004B2FD0" w:rsidRDefault="004B2FD0" w:rsidP="00BA6031">
      <w:pPr>
        <w:tabs>
          <w:tab w:val="right" w:leader="dot" w:pos="9350"/>
        </w:tabs>
        <w:spacing w:after="100" w:line="259" w:lineRule="auto"/>
        <w:rPr>
          <w:rFonts w:cstheme="minorHAnsi"/>
          <w:sz w:val="22"/>
          <w:szCs w:val="22"/>
        </w:rPr>
      </w:pPr>
    </w:p>
    <w:p w14:paraId="3FBCB855" w14:textId="00BA78DC" w:rsidR="004B2FD0" w:rsidRDefault="004B2FD0" w:rsidP="004B2FD0">
      <w:pPr>
        <w:tabs>
          <w:tab w:val="right" w:leader="dot" w:pos="9350"/>
        </w:tabs>
        <w:spacing w:after="100" w:line="259" w:lineRule="auto"/>
        <w:rPr>
          <w:b/>
          <w:bCs/>
          <w:sz w:val="22"/>
          <w:szCs w:val="22"/>
        </w:rPr>
      </w:pPr>
      <w:r>
        <w:rPr>
          <w:b/>
          <w:bCs/>
          <w:sz w:val="22"/>
          <w:szCs w:val="22"/>
        </w:rPr>
        <w:t>SPECIAL REVENUE FUNDS</w:t>
      </w:r>
    </w:p>
    <w:p w14:paraId="06381BB1" w14:textId="77777777" w:rsidR="004B2FD0" w:rsidRDefault="004B2FD0" w:rsidP="004B2FD0">
      <w:pPr>
        <w:tabs>
          <w:tab w:val="right" w:leader="dot" w:pos="9350"/>
        </w:tabs>
        <w:spacing w:after="100" w:line="259" w:lineRule="auto"/>
        <w:rPr>
          <w:b/>
          <w:bCs/>
          <w:sz w:val="22"/>
          <w:szCs w:val="22"/>
        </w:rPr>
      </w:pPr>
    </w:p>
    <w:p w14:paraId="3B545921" w14:textId="64A202A1" w:rsidR="004B2FD0" w:rsidRDefault="007F20C1" w:rsidP="004B2FD0">
      <w:pPr>
        <w:tabs>
          <w:tab w:val="right" w:leader="dot" w:pos="9350"/>
        </w:tabs>
        <w:spacing w:after="100" w:line="259" w:lineRule="auto"/>
        <w:rPr>
          <w:sz w:val="22"/>
          <w:szCs w:val="22"/>
        </w:rPr>
      </w:pPr>
      <w:r>
        <w:rPr>
          <w:b/>
          <w:bCs/>
          <w:sz w:val="22"/>
          <w:szCs w:val="22"/>
        </w:rPr>
        <w:t xml:space="preserve">  </w:t>
      </w:r>
      <w:r>
        <w:rPr>
          <w:sz w:val="22"/>
          <w:szCs w:val="22"/>
        </w:rPr>
        <w:t>American Rescue Plan Act Fund (ARPA)</w:t>
      </w:r>
      <w:r w:rsidR="003125E4">
        <w:rPr>
          <w:sz w:val="22"/>
          <w:szCs w:val="22"/>
        </w:rPr>
        <w:tab/>
        <w:t>12</w:t>
      </w:r>
      <w:r w:rsidR="005533BD">
        <w:rPr>
          <w:sz w:val="22"/>
          <w:szCs w:val="22"/>
        </w:rPr>
        <w:t>8</w:t>
      </w:r>
    </w:p>
    <w:p w14:paraId="3F8DEC95" w14:textId="1653D283" w:rsidR="00E40785" w:rsidRDefault="00E40785" w:rsidP="004B2FD0">
      <w:pPr>
        <w:tabs>
          <w:tab w:val="right" w:leader="dot" w:pos="9350"/>
        </w:tabs>
        <w:spacing w:after="100" w:line="259" w:lineRule="auto"/>
        <w:rPr>
          <w:sz w:val="22"/>
          <w:szCs w:val="22"/>
        </w:rPr>
      </w:pPr>
      <w:r>
        <w:rPr>
          <w:sz w:val="22"/>
          <w:szCs w:val="22"/>
        </w:rPr>
        <w:t xml:space="preserve">  Drug Abuse Treatment &amp; Education Fund (DATE)</w:t>
      </w:r>
      <w:r>
        <w:rPr>
          <w:sz w:val="22"/>
          <w:szCs w:val="22"/>
        </w:rPr>
        <w:tab/>
        <w:t>13</w:t>
      </w:r>
      <w:r w:rsidR="005533BD">
        <w:rPr>
          <w:sz w:val="22"/>
          <w:szCs w:val="22"/>
        </w:rPr>
        <w:t>2</w:t>
      </w:r>
    </w:p>
    <w:p w14:paraId="2CCBD835" w14:textId="5AB91BAC" w:rsidR="00E40785" w:rsidRDefault="00E40785" w:rsidP="004B2FD0">
      <w:pPr>
        <w:tabs>
          <w:tab w:val="right" w:leader="dot" w:pos="9350"/>
        </w:tabs>
        <w:spacing w:after="100" w:line="259" w:lineRule="auto"/>
        <w:rPr>
          <w:sz w:val="22"/>
          <w:szCs w:val="22"/>
        </w:rPr>
      </w:pPr>
      <w:r>
        <w:rPr>
          <w:sz w:val="22"/>
          <w:szCs w:val="22"/>
        </w:rPr>
        <w:t xml:space="preserve">  </w:t>
      </w:r>
      <w:r w:rsidR="005171E0">
        <w:rPr>
          <w:sz w:val="22"/>
          <w:szCs w:val="22"/>
        </w:rPr>
        <w:t>E911 Fund</w:t>
      </w:r>
      <w:r w:rsidR="005171E0">
        <w:rPr>
          <w:sz w:val="22"/>
          <w:szCs w:val="22"/>
        </w:rPr>
        <w:tab/>
        <w:t>13</w:t>
      </w:r>
      <w:r w:rsidR="005533BD">
        <w:rPr>
          <w:sz w:val="22"/>
          <w:szCs w:val="22"/>
        </w:rPr>
        <w:t>5</w:t>
      </w:r>
    </w:p>
    <w:p w14:paraId="6B986333" w14:textId="4120270B" w:rsidR="005171E0" w:rsidRDefault="005171E0" w:rsidP="004B2FD0">
      <w:pPr>
        <w:tabs>
          <w:tab w:val="right" w:leader="dot" w:pos="9350"/>
        </w:tabs>
        <w:spacing w:after="100" w:line="259" w:lineRule="auto"/>
        <w:rPr>
          <w:sz w:val="22"/>
          <w:szCs w:val="22"/>
        </w:rPr>
      </w:pPr>
      <w:r>
        <w:rPr>
          <w:sz w:val="22"/>
          <w:szCs w:val="22"/>
        </w:rPr>
        <w:t xml:space="preserve">  Federal Seizure Fund</w:t>
      </w:r>
      <w:r>
        <w:rPr>
          <w:sz w:val="22"/>
          <w:szCs w:val="22"/>
        </w:rPr>
        <w:tab/>
        <w:t>13</w:t>
      </w:r>
      <w:r w:rsidR="005533BD">
        <w:rPr>
          <w:sz w:val="22"/>
          <w:szCs w:val="22"/>
        </w:rPr>
        <w:t>9</w:t>
      </w:r>
    </w:p>
    <w:p w14:paraId="0FAF9EE4" w14:textId="0E1B2801" w:rsidR="005171E0" w:rsidRDefault="004C0276" w:rsidP="004B2FD0">
      <w:pPr>
        <w:tabs>
          <w:tab w:val="right" w:leader="dot" w:pos="9350"/>
        </w:tabs>
        <w:spacing w:after="100" w:line="259" w:lineRule="auto"/>
        <w:rPr>
          <w:sz w:val="22"/>
          <w:szCs w:val="22"/>
        </w:rPr>
      </w:pPr>
      <w:r>
        <w:rPr>
          <w:sz w:val="22"/>
          <w:szCs w:val="22"/>
        </w:rPr>
        <w:t xml:space="preserve">  Hotel/Motel Tax Fund</w:t>
      </w:r>
      <w:r>
        <w:rPr>
          <w:sz w:val="22"/>
          <w:szCs w:val="22"/>
        </w:rPr>
        <w:tab/>
        <w:t>14</w:t>
      </w:r>
      <w:r w:rsidR="005533BD">
        <w:rPr>
          <w:sz w:val="22"/>
          <w:szCs w:val="22"/>
        </w:rPr>
        <w:t>2</w:t>
      </w:r>
    </w:p>
    <w:p w14:paraId="241AC7E5" w14:textId="4FB17DB9" w:rsidR="004C0276" w:rsidRDefault="004C0276" w:rsidP="004B2FD0">
      <w:pPr>
        <w:tabs>
          <w:tab w:val="right" w:leader="dot" w:pos="9350"/>
        </w:tabs>
        <w:spacing w:after="100" w:line="259" w:lineRule="auto"/>
        <w:rPr>
          <w:sz w:val="22"/>
          <w:szCs w:val="22"/>
        </w:rPr>
      </w:pPr>
      <w:r>
        <w:rPr>
          <w:sz w:val="22"/>
          <w:szCs w:val="22"/>
        </w:rPr>
        <w:t xml:space="preserve">  Impact Fee Fund</w:t>
      </w:r>
      <w:r>
        <w:rPr>
          <w:sz w:val="22"/>
          <w:szCs w:val="22"/>
        </w:rPr>
        <w:tab/>
        <w:t>14</w:t>
      </w:r>
      <w:r w:rsidR="005533BD">
        <w:rPr>
          <w:sz w:val="22"/>
          <w:szCs w:val="22"/>
        </w:rPr>
        <w:t>5</w:t>
      </w:r>
    </w:p>
    <w:p w14:paraId="5A7DEF38" w14:textId="5FF40AFE" w:rsidR="00A52EA7" w:rsidRDefault="00A52EA7" w:rsidP="004B2FD0">
      <w:pPr>
        <w:tabs>
          <w:tab w:val="right" w:leader="dot" w:pos="9350"/>
        </w:tabs>
        <w:spacing w:after="100" w:line="259" w:lineRule="auto"/>
        <w:rPr>
          <w:sz w:val="22"/>
          <w:szCs w:val="22"/>
        </w:rPr>
      </w:pPr>
      <w:r>
        <w:rPr>
          <w:sz w:val="22"/>
          <w:szCs w:val="22"/>
        </w:rPr>
        <w:t xml:space="preserve">  Juvenile Court Fund</w:t>
      </w:r>
      <w:r>
        <w:rPr>
          <w:sz w:val="22"/>
          <w:szCs w:val="22"/>
        </w:rPr>
        <w:tab/>
        <w:t>14</w:t>
      </w:r>
      <w:r w:rsidR="005533BD">
        <w:rPr>
          <w:sz w:val="22"/>
          <w:szCs w:val="22"/>
        </w:rPr>
        <w:t>9</w:t>
      </w:r>
    </w:p>
    <w:p w14:paraId="67DAFC2F" w14:textId="047AB881" w:rsidR="00F07248" w:rsidRDefault="00F07248" w:rsidP="004B2FD0">
      <w:pPr>
        <w:tabs>
          <w:tab w:val="right" w:leader="dot" w:pos="9350"/>
        </w:tabs>
        <w:spacing w:after="100" w:line="259" w:lineRule="auto"/>
        <w:rPr>
          <w:sz w:val="22"/>
          <w:szCs w:val="22"/>
        </w:rPr>
      </w:pPr>
      <w:r>
        <w:rPr>
          <w:sz w:val="22"/>
          <w:szCs w:val="22"/>
        </w:rPr>
        <w:t xml:space="preserve">  Law Library Fund</w:t>
      </w:r>
      <w:r>
        <w:rPr>
          <w:sz w:val="22"/>
          <w:szCs w:val="22"/>
        </w:rPr>
        <w:tab/>
        <w:t>15</w:t>
      </w:r>
      <w:r w:rsidR="005533BD">
        <w:rPr>
          <w:sz w:val="22"/>
          <w:szCs w:val="22"/>
        </w:rPr>
        <w:t>2</w:t>
      </w:r>
    </w:p>
    <w:p w14:paraId="684BE230" w14:textId="1AD4D5AA" w:rsidR="00E21C2A" w:rsidRDefault="00E21C2A" w:rsidP="004B2FD0">
      <w:pPr>
        <w:tabs>
          <w:tab w:val="right" w:leader="dot" w:pos="9350"/>
        </w:tabs>
        <w:spacing w:after="100" w:line="259" w:lineRule="auto"/>
        <w:rPr>
          <w:sz w:val="22"/>
          <w:szCs w:val="22"/>
        </w:rPr>
      </w:pPr>
      <w:r>
        <w:rPr>
          <w:sz w:val="22"/>
          <w:szCs w:val="22"/>
        </w:rPr>
        <w:t xml:space="preserve">  Opioid Abatement Fund</w:t>
      </w:r>
      <w:r>
        <w:rPr>
          <w:sz w:val="22"/>
          <w:szCs w:val="22"/>
        </w:rPr>
        <w:tab/>
        <w:t>15</w:t>
      </w:r>
      <w:r w:rsidR="005533BD">
        <w:rPr>
          <w:sz w:val="22"/>
          <w:szCs w:val="22"/>
        </w:rPr>
        <w:t>5</w:t>
      </w:r>
    </w:p>
    <w:p w14:paraId="1D126344" w14:textId="3F746BAD" w:rsidR="00E21C2A" w:rsidRDefault="00E21C2A" w:rsidP="004B2FD0">
      <w:pPr>
        <w:tabs>
          <w:tab w:val="right" w:leader="dot" w:pos="9350"/>
        </w:tabs>
        <w:spacing w:after="100" w:line="259" w:lineRule="auto"/>
        <w:rPr>
          <w:sz w:val="22"/>
          <w:szCs w:val="22"/>
        </w:rPr>
      </w:pPr>
      <w:r>
        <w:rPr>
          <w:sz w:val="22"/>
          <w:szCs w:val="22"/>
        </w:rPr>
        <w:t xml:space="preserve">  Probate Court Technology Fee Fund</w:t>
      </w:r>
      <w:r>
        <w:rPr>
          <w:sz w:val="22"/>
          <w:szCs w:val="22"/>
        </w:rPr>
        <w:tab/>
        <w:t>15</w:t>
      </w:r>
      <w:r w:rsidR="005533BD">
        <w:rPr>
          <w:sz w:val="22"/>
          <w:szCs w:val="22"/>
        </w:rPr>
        <w:t>8</w:t>
      </w:r>
    </w:p>
    <w:p w14:paraId="0A7723D3" w14:textId="77777777" w:rsidR="00426DEE" w:rsidRDefault="00426DEE" w:rsidP="004B2FD0">
      <w:pPr>
        <w:tabs>
          <w:tab w:val="right" w:leader="dot" w:pos="9350"/>
        </w:tabs>
        <w:spacing w:after="100" w:line="259" w:lineRule="auto"/>
        <w:rPr>
          <w:sz w:val="22"/>
          <w:szCs w:val="22"/>
        </w:rPr>
      </w:pPr>
    </w:p>
    <w:p w14:paraId="56155B8A" w14:textId="77777777" w:rsidR="00426DEE" w:rsidRDefault="00426DEE" w:rsidP="004B2FD0">
      <w:pPr>
        <w:tabs>
          <w:tab w:val="right" w:leader="dot" w:pos="9350"/>
        </w:tabs>
        <w:spacing w:after="100" w:line="259" w:lineRule="auto"/>
        <w:rPr>
          <w:sz w:val="22"/>
          <w:szCs w:val="22"/>
        </w:rPr>
      </w:pPr>
    </w:p>
    <w:p w14:paraId="343A73A4" w14:textId="77777777" w:rsidR="00426DEE" w:rsidRDefault="00426DEE" w:rsidP="004B2FD0">
      <w:pPr>
        <w:tabs>
          <w:tab w:val="right" w:leader="dot" w:pos="9350"/>
        </w:tabs>
        <w:spacing w:after="100" w:line="259" w:lineRule="auto"/>
        <w:rPr>
          <w:sz w:val="22"/>
          <w:szCs w:val="22"/>
        </w:rPr>
      </w:pPr>
    </w:p>
    <w:p w14:paraId="2C871D6D" w14:textId="77777777" w:rsidR="00426DEE" w:rsidRDefault="00426DEE" w:rsidP="00426DEE">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527616" behindDoc="0" locked="0" layoutInCell="1" allowOverlap="1" wp14:anchorId="5680A03C" wp14:editId="1F8FFC22">
                <wp:simplePos x="0" y="0"/>
                <wp:positionH relativeFrom="column">
                  <wp:posOffset>-38100</wp:posOffset>
                </wp:positionH>
                <wp:positionV relativeFrom="paragraph">
                  <wp:posOffset>404674</wp:posOffset>
                </wp:positionV>
                <wp:extent cx="4932045" cy="0"/>
                <wp:effectExtent l="0" t="0" r="0" b="0"/>
                <wp:wrapNone/>
                <wp:docPr id="134867132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16F064F" id="Straight Connector 3" o:spid="_x0000_s1026" style="position:absolute;z-index:2525276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528640" behindDoc="0" locked="0" layoutInCell="1" allowOverlap="1" wp14:anchorId="71C87220" wp14:editId="31CF244C">
                <wp:simplePos x="0" y="0"/>
                <wp:positionH relativeFrom="column">
                  <wp:posOffset>0</wp:posOffset>
                </wp:positionH>
                <wp:positionV relativeFrom="paragraph">
                  <wp:posOffset>-39191</wp:posOffset>
                </wp:positionV>
                <wp:extent cx="4867910" cy="0"/>
                <wp:effectExtent l="0" t="0" r="0" b="0"/>
                <wp:wrapNone/>
                <wp:docPr id="101013207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A243AC8" id="Straight Connector 4" o:spid="_x0000_s1026" style="position:absolute;z-index:2525286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 xml:space="preserve">Table of </w:t>
      </w:r>
      <w:r w:rsidRPr="00CC22C9">
        <w:rPr>
          <w:b/>
          <w:bCs/>
          <w:color w:val="000000" w:themeColor="text1"/>
          <w:sz w:val="48"/>
          <w:szCs w:val="48"/>
        </w:rPr>
        <w:t>Contents</w:t>
      </w:r>
      <w:r>
        <w:rPr>
          <w:b/>
          <w:bCs/>
          <w:color w:val="000000" w:themeColor="text1"/>
          <w:sz w:val="48"/>
          <w:szCs w:val="48"/>
        </w:rPr>
        <w:t xml:space="preserve"> - Continued</w:t>
      </w:r>
    </w:p>
    <w:p w14:paraId="3AC425EB" w14:textId="659F1D25" w:rsidR="00426DEE" w:rsidRDefault="00426DEE" w:rsidP="00426DEE">
      <w:pPr>
        <w:tabs>
          <w:tab w:val="right" w:leader="dot" w:pos="9350"/>
        </w:tabs>
        <w:spacing w:after="100" w:line="259" w:lineRule="auto"/>
        <w:rPr>
          <w:b/>
          <w:bCs/>
          <w:sz w:val="22"/>
          <w:szCs w:val="22"/>
        </w:rPr>
      </w:pPr>
      <w:r>
        <w:rPr>
          <w:b/>
          <w:bCs/>
          <w:sz w:val="22"/>
          <w:szCs w:val="22"/>
        </w:rPr>
        <w:t>CAPITAL PROJECT FUNDS</w:t>
      </w:r>
    </w:p>
    <w:p w14:paraId="6400FE9D" w14:textId="54E298C8" w:rsidR="00B42DAF" w:rsidRDefault="00B42DAF" w:rsidP="00426DEE">
      <w:pPr>
        <w:tabs>
          <w:tab w:val="right" w:leader="dot" w:pos="9350"/>
        </w:tabs>
        <w:spacing w:after="100" w:line="259" w:lineRule="auto"/>
        <w:rPr>
          <w:sz w:val="22"/>
          <w:szCs w:val="22"/>
        </w:rPr>
      </w:pPr>
      <w:r>
        <w:rPr>
          <w:sz w:val="22"/>
          <w:szCs w:val="22"/>
        </w:rPr>
        <w:t xml:space="preserve">  SPLOST-2016 Fund</w:t>
      </w:r>
      <w:r>
        <w:rPr>
          <w:sz w:val="22"/>
          <w:szCs w:val="22"/>
        </w:rPr>
        <w:tab/>
        <w:t>16</w:t>
      </w:r>
      <w:r w:rsidR="005533BD">
        <w:rPr>
          <w:sz w:val="22"/>
          <w:szCs w:val="22"/>
        </w:rPr>
        <w:t>2</w:t>
      </w:r>
    </w:p>
    <w:p w14:paraId="3391A0F5" w14:textId="2BFE8731" w:rsidR="00B42DAF" w:rsidRDefault="003B6689" w:rsidP="00426DEE">
      <w:pPr>
        <w:tabs>
          <w:tab w:val="right" w:leader="dot" w:pos="9350"/>
        </w:tabs>
        <w:spacing w:after="100" w:line="259" w:lineRule="auto"/>
        <w:rPr>
          <w:sz w:val="22"/>
          <w:szCs w:val="22"/>
        </w:rPr>
      </w:pPr>
      <w:r>
        <w:rPr>
          <w:sz w:val="22"/>
          <w:szCs w:val="22"/>
        </w:rPr>
        <w:t xml:space="preserve">  SPLOST-2022 Fund</w:t>
      </w:r>
      <w:r>
        <w:rPr>
          <w:sz w:val="22"/>
          <w:szCs w:val="22"/>
        </w:rPr>
        <w:tab/>
        <w:t>16</w:t>
      </w:r>
      <w:r w:rsidR="005533BD">
        <w:rPr>
          <w:sz w:val="22"/>
          <w:szCs w:val="22"/>
        </w:rPr>
        <w:t>6</w:t>
      </w:r>
    </w:p>
    <w:p w14:paraId="1F8D7F15" w14:textId="4261F0D0" w:rsidR="003B6689" w:rsidRDefault="003B6689" w:rsidP="00426DEE">
      <w:pPr>
        <w:tabs>
          <w:tab w:val="right" w:leader="dot" w:pos="9350"/>
        </w:tabs>
        <w:spacing w:after="100" w:line="259" w:lineRule="auto"/>
        <w:rPr>
          <w:sz w:val="22"/>
          <w:szCs w:val="22"/>
        </w:rPr>
      </w:pPr>
      <w:r>
        <w:rPr>
          <w:sz w:val="22"/>
          <w:szCs w:val="22"/>
        </w:rPr>
        <w:t xml:space="preserve">  LMIG Fund</w:t>
      </w:r>
      <w:r w:rsidR="007D3896">
        <w:rPr>
          <w:sz w:val="22"/>
          <w:szCs w:val="22"/>
        </w:rPr>
        <w:tab/>
        <w:t>1</w:t>
      </w:r>
      <w:r w:rsidR="005533BD">
        <w:rPr>
          <w:sz w:val="22"/>
          <w:szCs w:val="22"/>
        </w:rPr>
        <w:t>70</w:t>
      </w:r>
    </w:p>
    <w:p w14:paraId="557B537A" w14:textId="7F46C996" w:rsidR="007D3896" w:rsidRDefault="007D3896" w:rsidP="00426DEE">
      <w:pPr>
        <w:tabs>
          <w:tab w:val="right" w:leader="dot" w:pos="9350"/>
        </w:tabs>
        <w:spacing w:after="100" w:line="259" w:lineRule="auto"/>
        <w:rPr>
          <w:sz w:val="22"/>
          <w:szCs w:val="22"/>
        </w:rPr>
      </w:pPr>
      <w:r>
        <w:rPr>
          <w:sz w:val="22"/>
          <w:szCs w:val="22"/>
        </w:rPr>
        <w:t xml:space="preserve">  Capital Improvement Fund</w:t>
      </w:r>
      <w:r>
        <w:rPr>
          <w:sz w:val="22"/>
          <w:szCs w:val="22"/>
        </w:rPr>
        <w:tab/>
        <w:t>17</w:t>
      </w:r>
      <w:r w:rsidR="005533BD">
        <w:rPr>
          <w:sz w:val="22"/>
          <w:szCs w:val="22"/>
        </w:rPr>
        <w:t>5</w:t>
      </w:r>
    </w:p>
    <w:p w14:paraId="65B53650" w14:textId="77777777" w:rsidR="00B52D97" w:rsidRDefault="00B52D97" w:rsidP="00426DEE">
      <w:pPr>
        <w:tabs>
          <w:tab w:val="right" w:leader="dot" w:pos="9350"/>
        </w:tabs>
        <w:spacing w:after="100" w:line="259" w:lineRule="auto"/>
        <w:rPr>
          <w:sz w:val="22"/>
          <w:szCs w:val="22"/>
        </w:rPr>
      </w:pPr>
    </w:p>
    <w:p w14:paraId="11C54C18" w14:textId="33E301AF" w:rsidR="00B52D97" w:rsidRDefault="00B52D97" w:rsidP="00426DEE">
      <w:pPr>
        <w:tabs>
          <w:tab w:val="right" w:leader="dot" w:pos="9350"/>
        </w:tabs>
        <w:spacing w:after="100" w:line="259" w:lineRule="auto"/>
        <w:rPr>
          <w:sz w:val="22"/>
          <w:szCs w:val="22"/>
        </w:rPr>
      </w:pPr>
      <w:r>
        <w:rPr>
          <w:b/>
          <w:bCs/>
          <w:sz w:val="22"/>
          <w:szCs w:val="22"/>
        </w:rPr>
        <w:t>Long Term Debt Schedule</w:t>
      </w:r>
      <w:r>
        <w:rPr>
          <w:sz w:val="22"/>
          <w:szCs w:val="22"/>
        </w:rPr>
        <w:tab/>
        <w:t>1</w:t>
      </w:r>
      <w:r w:rsidR="005533BD">
        <w:rPr>
          <w:sz w:val="22"/>
          <w:szCs w:val="22"/>
        </w:rPr>
        <w:t>79</w:t>
      </w:r>
    </w:p>
    <w:p w14:paraId="1EB9C7C8" w14:textId="77777777" w:rsidR="00187D18" w:rsidRDefault="00187D18" w:rsidP="00426DEE">
      <w:pPr>
        <w:tabs>
          <w:tab w:val="right" w:leader="dot" w:pos="9350"/>
        </w:tabs>
        <w:spacing w:after="100" w:line="259" w:lineRule="auto"/>
        <w:rPr>
          <w:sz w:val="22"/>
          <w:szCs w:val="22"/>
        </w:rPr>
      </w:pPr>
    </w:p>
    <w:p w14:paraId="124CA939" w14:textId="59E784D9" w:rsidR="00187D18" w:rsidRPr="004C69A7" w:rsidRDefault="004C69A7" w:rsidP="00426DEE">
      <w:pPr>
        <w:tabs>
          <w:tab w:val="right" w:leader="dot" w:pos="9350"/>
        </w:tabs>
        <w:spacing w:after="100" w:line="259" w:lineRule="auto"/>
        <w:rPr>
          <w:sz w:val="22"/>
          <w:szCs w:val="22"/>
        </w:rPr>
      </w:pPr>
      <w:r>
        <w:rPr>
          <w:b/>
          <w:bCs/>
          <w:sz w:val="22"/>
          <w:szCs w:val="22"/>
        </w:rPr>
        <w:t>Statistical Information</w:t>
      </w:r>
      <w:r>
        <w:rPr>
          <w:sz w:val="22"/>
          <w:szCs w:val="22"/>
        </w:rPr>
        <w:tab/>
        <w:t>18</w:t>
      </w:r>
      <w:r w:rsidR="008F412E">
        <w:rPr>
          <w:sz w:val="22"/>
          <w:szCs w:val="22"/>
        </w:rPr>
        <w:t>3</w:t>
      </w:r>
    </w:p>
    <w:p w14:paraId="7BE27C36" w14:textId="77777777" w:rsidR="00426DEE" w:rsidRDefault="00426DEE" w:rsidP="004B2FD0">
      <w:pPr>
        <w:tabs>
          <w:tab w:val="right" w:leader="dot" w:pos="9350"/>
        </w:tabs>
        <w:spacing w:after="100" w:line="259" w:lineRule="auto"/>
        <w:rPr>
          <w:sz w:val="22"/>
          <w:szCs w:val="22"/>
        </w:rPr>
      </w:pPr>
    </w:p>
    <w:p w14:paraId="7D9AE916" w14:textId="77777777" w:rsidR="00E21C2A" w:rsidRDefault="00E21C2A" w:rsidP="004B2FD0">
      <w:pPr>
        <w:tabs>
          <w:tab w:val="right" w:leader="dot" w:pos="9350"/>
        </w:tabs>
        <w:spacing w:after="100" w:line="259" w:lineRule="auto"/>
        <w:rPr>
          <w:sz w:val="22"/>
          <w:szCs w:val="22"/>
        </w:rPr>
      </w:pPr>
    </w:p>
    <w:p w14:paraId="72677CD6" w14:textId="77777777" w:rsidR="00F07248" w:rsidRDefault="00F07248" w:rsidP="004B2FD0">
      <w:pPr>
        <w:tabs>
          <w:tab w:val="right" w:leader="dot" w:pos="9350"/>
        </w:tabs>
        <w:spacing w:after="100" w:line="259" w:lineRule="auto"/>
        <w:rPr>
          <w:sz w:val="22"/>
          <w:szCs w:val="22"/>
        </w:rPr>
      </w:pPr>
    </w:p>
    <w:p w14:paraId="2FF83F76" w14:textId="77777777" w:rsidR="004C0276" w:rsidRPr="007F20C1" w:rsidRDefault="004C0276" w:rsidP="004B2FD0">
      <w:pPr>
        <w:tabs>
          <w:tab w:val="right" w:leader="dot" w:pos="9350"/>
        </w:tabs>
        <w:spacing w:after="100" w:line="259" w:lineRule="auto"/>
        <w:rPr>
          <w:sz w:val="22"/>
          <w:szCs w:val="22"/>
        </w:rPr>
      </w:pPr>
    </w:p>
    <w:p w14:paraId="5E716857" w14:textId="77777777" w:rsidR="004B2FD0" w:rsidRPr="00080A1A" w:rsidRDefault="004B2FD0" w:rsidP="00BA6031">
      <w:pPr>
        <w:tabs>
          <w:tab w:val="right" w:leader="dot" w:pos="9350"/>
        </w:tabs>
        <w:spacing w:after="100" w:line="259" w:lineRule="auto"/>
        <w:rPr>
          <w:rFonts w:cstheme="minorHAnsi"/>
          <w:sz w:val="22"/>
          <w:szCs w:val="22"/>
        </w:rPr>
      </w:pPr>
    </w:p>
    <w:p w14:paraId="043B8010" w14:textId="77777777" w:rsidR="00155E69" w:rsidRDefault="00155E69" w:rsidP="00BA6031">
      <w:pPr>
        <w:tabs>
          <w:tab w:val="right" w:leader="dot" w:pos="9350"/>
        </w:tabs>
        <w:spacing w:after="100" w:line="259" w:lineRule="auto"/>
        <w:rPr>
          <w:rFonts w:cstheme="minorHAnsi"/>
          <w:sz w:val="22"/>
          <w:szCs w:val="22"/>
        </w:rPr>
      </w:pPr>
    </w:p>
    <w:p w14:paraId="6EC64EF0" w14:textId="77777777" w:rsidR="00155E69" w:rsidRDefault="00155E69" w:rsidP="00BA6031">
      <w:pPr>
        <w:tabs>
          <w:tab w:val="right" w:leader="dot" w:pos="9350"/>
        </w:tabs>
        <w:spacing w:after="100" w:line="259" w:lineRule="auto"/>
        <w:rPr>
          <w:rFonts w:cstheme="minorHAnsi"/>
          <w:sz w:val="22"/>
          <w:szCs w:val="22"/>
        </w:rPr>
      </w:pPr>
    </w:p>
    <w:p w14:paraId="4DBFF738" w14:textId="77777777" w:rsidR="005533BD" w:rsidRDefault="005533BD" w:rsidP="00324C1E">
      <w:pPr>
        <w:rPr>
          <w:b/>
          <w:bCs/>
          <w:color w:val="000000" w:themeColor="text1"/>
          <w:sz w:val="48"/>
          <w:szCs w:val="48"/>
        </w:rPr>
      </w:pPr>
    </w:p>
    <w:p w14:paraId="2A1E4EB3" w14:textId="77777777" w:rsidR="005533BD" w:rsidRDefault="005533BD" w:rsidP="00324C1E">
      <w:pPr>
        <w:rPr>
          <w:b/>
          <w:bCs/>
          <w:color w:val="000000" w:themeColor="text1"/>
          <w:sz w:val="48"/>
          <w:szCs w:val="48"/>
        </w:rPr>
      </w:pPr>
    </w:p>
    <w:p w14:paraId="7ECBB877" w14:textId="77777777" w:rsidR="005533BD" w:rsidRDefault="005533BD" w:rsidP="00324C1E">
      <w:pPr>
        <w:rPr>
          <w:b/>
          <w:bCs/>
          <w:color w:val="000000" w:themeColor="text1"/>
          <w:sz w:val="48"/>
          <w:szCs w:val="48"/>
        </w:rPr>
      </w:pPr>
    </w:p>
    <w:p w14:paraId="4452FD50" w14:textId="77777777" w:rsidR="005533BD" w:rsidRDefault="005533BD" w:rsidP="00324C1E">
      <w:pPr>
        <w:rPr>
          <w:b/>
          <w:bCs/>
          <w:color w:val="000000" w:themeColor="text1"/>
          <w:sz w:val="48"/>
          <w:szCs w:val="48"/>
        </w:rPr>
      </w:pPr>
    </w:p>
    <w:p w14:paraId="4EA60134" w14:textId="77777777" w:rsidR="005533BD" w:rsidRDefault="005533BD" w:rsidP="00324C1E">
      <w:pPr>
        <w:rPr>
          <w:b/>
          <w:bCs/>
          <w:color w:val="000000" w:themeColor="text1"/>
          <w:sz w:val="48"/>
          <w:szCs w:val="48"/>
        </w:rPr>
      </w:pPr>
    </w:p>
    <w:p w14:paraId="10CF0C34" w14:textId="77777777" w:rsidR="005533BD" w:rsidRDefault="005533BD" w:rsidP="00324C1E">
      <w:pPr>
        <w:rPr>
          <w:b/>
          <w:bCs/>
          <w:color w:val="000000" w:themeColor="text1"/>
          <w:sz w:val="48"/>
          <w:szCs w:val="48"/>
        </w:rPr>
      </w:pPr>
    </w:p>
    <w:p w14:paraId="7EB5B96E" w14:textId="77777777" w:rsidR="005533BD" w:rsidRDefault="005533BD" w:rsidP="00324C1E">
      <w:pPr>
        <w:rPr>
          <w:b/>
          <w:bCs/>
          <w:color w:val="000000" w:themeColor="text1"/>
          <w:sz w:val="48"/>
          <w:szCs w:val="48"/>
        </w:rPr>
      </w:pPr>
    </w:p>
    <w:p w14:paraId="6DF7BE6D" w14:textId="1C97A46E" w:rsidR="00324C1E" w:rsidRDefault="00324C1E" w:rsidP="00324C1E">
      <w:pPr>
        <w:rPr>
          <w:b/>
          <w:bCs/>
          <w:color w:val="000000" w:themeColor="text1"/>
          <w:sz w:val="48"/>
          <w:szCs w:val="48"/>
        </w:rPr>
      </w:pPr>
      <w:r w:rsidRPr="00906CF4">
        <w:rPr>
          <w:b/>
          <w:bCs/>
          <w:noProof/>
          <w:sz w:val="48"/>
          <w:szCs w:val="48"/>
        </w:rPr>
        <w:lastRenderedPageBreak/>
        <mc:AlternateContent>
          <mc:Choice Requires="wps">
            <w:drawing>
              <wp:anchor distT="0" distB="0" distL="114300" distR="114300" simplePos="0" relativeHeight="252514304" behindDoc="0" locked="0" layoutInCell="1" allowOverlap="1" wp14:anchorId="743406A7" wp14:editId="0AF02A89">
                <wp:simplePos x="0" y="0"/>
                <wp:positionH relativeFrom="column">
                  <wp:posOffset>-38100</wp:posOffset>
                </wp:positionH>
                <wp:positionV relativeFrom="paragraph">
                  <wp:posOffset>404674</wp:posOffset>
                </wp:positionV>
                <wp:extent cx="4932045" cy="0"/>
                <wp:effectExtent l="0" t="0" r="0" b="0"/>
                <wp:wrapNone/>
                <wp:docPr id="97596644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5BC8BD" id="Straight Connector 3" o:spid="_x0000_s1026" style="position:absolute;z-index:2525143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06CF4">
        <w:rPr>
          <w:b/>
          <w:bCs/>
          <w:noProof/>
          <w:sz w:val="48"/>
          <w:szCs w:val="48"/>
        </w:rPr>
        <mc:AlternateContent>
          <mc:Choice Requires="wps">
            <w:drawing>
              <wp:anchor distT="0" distB="0" distL="114300" distR="114300" simplePos="0" relativeHeight="252515328" behindDoc="0" locked="0" layoutInCell="1" allowOverlap="1" wp14:anchorId="3A9C729B" wp14:editId="1EE57DED">
                <wp:simplePos x="0" y="0"/>
                <wp:positionH relativeFrom="column">
                  <wp:posOffset>0</wp:posOffset>
                </wp:positionH>
                <wp:positionV relativeFrom="paragraph">
                  <wp:posOffset>-39191</wp:posOffset>
                </wp:positionV>
                <wp:extent cx="4867910" cy="0"/>
                <wp:effectExtent l="0" t="0" r="0" b="0"/>
                <wp:wrapNone/>
                <wp:docPr id="130809740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CB4018" id="Straight Connector 4" o:spid="_x0000_s1026" style="position:absolute;z-index:2525153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FY 2025-26 County Accomplishments</w:t>
      </w:r>
    </w:p>
    <w:p w14:paraId="4F1F05F2" w14:textId="4B1CC6A9" w:rsidR="00324C1E" w:rsidRDefault="00324C1E"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w:t>
      </w:r>
      <w:r>
        <w:rPr>
          <w:rFonts w:cstheme="minorHAnsi"/>
          <w:sz w:val="22"/>
          <w:szCs w:val="22"/>
          <w:shd w:val="clear" w:color="auto" w:fill="FFFFFF"/>
        </w:rPr>
        <w:tab/>
      </w:r>
      <w:r w:rsidR="004C46AF">
        <w:rPr>
          <w:rFonts w:cstheme="minorHAnsi"/>
          <w:sz w:val="22"/>
          <w:szCs w:val="22"/>
          <w:shd w:val="clear" w:color="auto" w:fill="FFFFFF"/>
        </w:rPr>
        <w:t>Sold County Farm Road property to the Development Authority</w:t>
      </w:r>
      <w:r w:rsidR="006A296C">
        <w:rPr>
          <w:rFonts w:cstheme="minorHAnsi"/>
          <w:sz w:val="22"/>
          <w:szCs w:val="22"/>
          <w:shd w:val="clear" w:color="auto" w:fill="FFFFFF"/>
        </w:rPr>
        <w:t xml:space="preserve">, paid off the bank note </w:t>
      </w:r>
      <w:r w:rsidR="00135109">
        <w:rPr>
          <w:rFonts w:cstheme="minorHAnsi"/>
          <w:sz w:val="22"/>
          <w:szCs w:val="22"/>
          <w:shd w:val="clear" w:color="auto" w:fill="FFFFFF"/>
        </w:rPr>
        <w:t>with those proceeds</w:t>
      </w:r>
      <w:r w:rsidR="005E4AC3">
        <w:rPr>
          <w:rFonts w:cstheme="minorHAnsi"/>
          <w:sz w:val="22"/>
          <w:szCs w:val="22"/>
          <w:shd w:val="clear" w:color="auto" w:fill="FFFFFF"/>
        </w:rPr>
        <w:t xml:space="preserve"> and maintained rights to a portion for </w:t>
      </w:r>
      <w:r w:rsidR="002C39A7">
        <w:rPr>
          <w:rFonts w:cstheme="minorHAnsi"/>
          <w:sz w:val="22"/>
          <w:szCs w:val="22"/>
          <w:shd w:val="clear" w:color="auto" w:fill="FFFFFF"/>
        </w:rPr>
        <w:t>future county development</w:t>
      </w:r>
      <w:r w:rsidR="00653968">
        <w:rPr>
          <w:rFonts w:cstheme="minorHAnsi"/>
          <w:sz w:val="22"/>
          <w:szCs w:val="22"/>
          <w:shd w:val="clear" w:color="auto" w:fill="FFFFFF"/>
        </w:rPr>
        <w:t>.</w:t>
      </w:r>
    </w:p>
    <w:p w14:paraId="78BE006E" w14:textId="77777777" w:rsidR="00CC4D56" w:rsidRDefault="00B903B4" w:rsidP="00CC4D56">
      <w:pPr>
        <w:spacing w:line="240" w:lineRule="auto"/>
        <w:ind w:left="720" w:hanging="720"/>
        <w:rPr>
          <w:rFonts w:cstheme="minorHAnsi"/>
          <w:sz w:val="22"/>
          <w:szCs w:val="22"/>
          <w:shd w:val="clear" w:color="auto" w:fill="FFFFFF"/>
        </w:rPr>
      </w:pPr>
      <w:r>
        <w:rPr>
          <w:rFonts w:cstheme="minorHAnsi"/>
          <w:sz w:val="22"/>
          <w:szCs w:val="22"/>
          <w:shd w:val="clear" w:color="auto" w:fill="FFFFFF"/>
        </w:rPr>
        <w:t>2.</w:t>
      </w:r>
      <w:r>
        <w:rPr>
          <w:rFonts w:cstheme="minorHAnsi"/>
          <w:sz w:val="22"/>
          <w:szCs w:val="22"/>
          <w:shd w:val="clear" w:color="auto" w:fill="FFFFFF"/>
        </w:rPr>
        <w:tab/>
      </w:r>
      <w:r w:rsidR="00CC4D56">
        <w:rPr>
          <w:rFonts w:cstheme="minorHAnsi"/>
          <w:sz w:val="22"/>
          <w:szCs w:val="22"/>
          <w:shd w:val="clear" w:color="auto" w:fill="FFFFFF"/>
        </w:rPr>
        <w:t>Converted to a new VOIP phone system at a significant savings to the county.</w:t>
      </w:r>
    </w:p>
    <w:p w14:paraId="6F69AA01" w14:textId="0B24134E" w:rsidR="00B903B4" w:rsidRDefault="002C39A7"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3.</w:t>
      </w:r>
      <w:r>
        <w:rPr>
          <w:rFonts w:cstheme="minorHAnsi"/>
          <w:sz w:val="22"/>
          <w:szCs w:val="22"/>
          <w:shd w:val="clear" w:color="auto" w:fill="FFFFFF"/>
        </w:rPr>
        <w:tab/>
      </w:r>
      <w:r w:rsidR="002F31D9">
        <w:rPr>
          <w:rFonts w:cstheme="minorHAnsi"/>
          <w:sz w:val="22"/>
          <w:szCs w:val="22"/>
          <w:shd w:val="clear" w:color="auto" w:fill="FFFFFF"/>
        </w:rPr>
        <w:t xml:space="preserve">Completed emergency roof repairs on the </w:t>
      </w:r>
      <w:r w:rsidR="003429EA">
        <w:rPr>
          <w:rFonts w:cstheme="minorHAnsi"/>
          <w:sz w:val="22"/>
          <w:szCs w:val="22"/>
          <w:shd w:val="clear" w:color="auto" w:fill="FFFFFF"/>
        </w:rPr>
        <w:t>courthouse annex building following major storm damage, preventing further structural deterioration and protecting county assets.</w:t>
      </w:r>
    </w:p>
    <w:p w14:paraId="0BC9FB65" w14:textId="3E96A176" w:rsidR="009A7B03" w:rsidRDefault="009A7B03"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4.</w:t>
      </w:r>
      <w:r w:rsidR="00765DFB">
        <w:rPr>
          <w:rFonts w:cstheme="minorHAnsi"/>
          <w:sz w:val="22"/>
          <w:szCs w:val="22"/>
          <w:shd w:val="clear" w:color="auto" w:fill="FFFFFF"/>
        </w:rPr>
        <w:tab/>
      </w:r>
      <w:r w:rsidR="0044459F">
        <w:rPr>
          <w:rFonts w:cstheme="minorHAnsi"/>
          <w:sz w:val="22"/>
          <w:szCs w:val="22"/>
          <w:shd w:val="clear" w:color="auto" w:fill="FFFFFF"/>
        </w:rPr>
        <w:t>Disposed</w:t>
      </w:r>
      <w:r w:rsidR="00900302">
        <w:rPr>
          <w:rFonts w:cstheme="minorHAnsi"/>
          <w:sz w:val="22"/>
          <w:szCs w:val="22"/>
          <w:shd w:val="clear" w:color="auto" w:fill="FFFFFF"/>
        </w:rPr>
        <w:t xml:space="preserve"> of outdated public works equipment through surplus sales, reducing maintenance costs and generating revenue for replacement needs.</w:t>
      </w:r>
    </w:p>
    <w:p w14:paraId="757123D8" w14:textId="6E96702E" w:rsidR="00900302" w:rsidRDefault="00900302"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5.</w:t>
      </w:r>
      <w:r>
        <w:rPr>
          <w:rFonts w:cstheme="minorHAnsi"/>
          <w:sz w:val="22"/>
          <w:szCs w:val="22"/>
          <w:shd w:val="clear" w:color="auto" w:fill="FFFFFF"/>
        </w:rPr>
        <w:tab/>
      </w:r>
      <w:r w:rsidR="004E4BAC">
        <w:rPr>
          <w:rFonts w:cstheme="minorHAnsi"/>
          <w:sz w:val="22"/>
          <w:szCs w:val="22"/>
          <w:shd w:val="clear" w:color="auto" w:fill="FFFFFF"/>
        </w:rPr>
        <w:t>Finaliz</w:t>
      </w:r>
      <w:r w:rsidR="00432819">
        <w:rPr>
          <w:rFonts w:cstheme="minorHAnsi"/>
          <w:sz w:val="22"/>
          <w:szCs w:val="22"/>
          <w:shd w:val="clear" w:color="auto" w:fill="FFFFFF"/>
        </w:rPr>
        <w:t>ing</w:t>
      </w:r>
      <w:r w:rsidR="004E4BAC">
        <w:rPr>
          <w:rFonts w:cstheme="minorHAnsi"/>
          <w:sz w:val="22"/>
          <w:szCs w:val="22"/>
          <w:shd w:val="clear" w:color="auto" w:fill="FFFFFF"/>
        </w:rPr>
        <w:t xml:space="preserve"> a salary study through</w:t>
      </w:r>
      <w:r w:rsidR="000A1514">
        <w:rPr>
          <w:rFonts w:cstheme="minorHAnsi"/>
          <w:sz w:val="22"/>
          <w:szCs w:val="22"/>
          <w:shd w:val="clear" w:color="auto" w:fill="FFFFFF"/>
        </w:rPr>
        <w:t xml:space="preserve"> the UGA Carl Vinson Institute of Government</w:t>
      </w:r>
      <w:r w:rsidR="00421607">
        <w:rPr>
          <w:rFonts w:cstheme="minorHAnsi"/>
          <w:sz w:val="22"/>
          <w:szCs w:val="22"/>
          <w:shd w:val="clear" w:color="auto" w:fill="FFFFFF"/>
        </w:rPr>
        <w:t xml:space="preserve"> to assess compensation competitiveness and</w:t>
      </w:r>
      <w:r w:rsidR="007B308F">
        <w:rPr>
          <w:rFonts w:cstheme="minorHAnsi"/>
          <w:sz w:val="22"/>
          <w:szCs w:val="22"/>
          <w:shd w:val="clear" w:color="auto" w:fill="FFFFFF"/>
        </w:rPr>
        <w:t xml:space="preserve"> support informed workforce planning.</w:t>
      </w:r>
    </w:p>
    <w:p w14:paraId="143887B4" w14:textId="15A4CB9A" w:rsidR="007B308F" w:rsidRDefault="007B308F"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6.</w:t>
      </w:r>
      <w:r w:rsidR="008A4A69">
        <w:rPr>
          <w:rFonts w:cstheme="minorHAnsi"/>
          <w:sz w:val="22"/>
          <w:szCs w:val="22"/>
          <w:shd w:val="clear" w:color="auto" w:fill="FFFFFF"/>
        </w:rPr>
        <w:tab/>
      </w:r>
      <w:r w:rsidR="00607E63">
        <w:rPr>
          <w:rFonts w:cstheme="minorHAnsi"/>
          <w:sz w:val="22"/>
          <w:szCs w:val="22"/>
          <w:shd w:val="clear" w:color="auto" w:fill="FFFFFF"/>
        </w:rPr>
        <w:t>Received a financial statement audit with no findings for the second straight year.</w:t>
      </w:r>
    </w:p>
    <w:p w14:paraId="63C63075" w14:textId="31D4BC4B" w:rsidR="00607E63" w:rsidRDefault="006A296C"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7.</w:t>
      </w:r>
      <w:r>
        <w:rPr>
          <w:rFonts w:cstheme="minorHAnsi"/>
          <w:sz w:val="22"/>
          <w:szCs w:val="22"/>
          <w:shd w:val="clear" w:color="auto" w:fill="FFFFFF"/>
        </w:rPr>
        <w:tab/>
      </w:r>
      <w:r w:rsidR="00C54287">
        <w:rPr>
          <w:rFonts w:cstheme="minorHAnsi"/>
          <w:sz w:val="22"/>
          <w:szCs w:val="22"/>
          <w:shd w:val="clear" w:color="auto" w:fill="FFFFFF"/>
        </w:rPr>
        <w:t>Hired a consultant to v</w:t>
      </w:r>
      <w:r w:rsidR="00FF6A5A">
        <w:rPr>
          <w:rFonts w:cstheme="minorHAnsi"/>
          <w:sz w:val="22"/>
          <w:szCs w:val="22"/>
          <w:shd w:val="clear" w:color="auto" w:fill="FFFFFF"/>
        </w:rPr>
        <w:t>erify all county parcels</w:t>
      </w:r>
      <w:r w:rsidR="00E759E8">
        <w:rPr>
          <w:rFonts w:cstheme="minorHAnsi"/>
          <w:sz w:val="22"/>
          <w:szCs w:val="22"/>
          <w:shd w:val="clear" w:color="auto" w:fill="FFFFFF"/>
        </w:rPr>
        <w:t>, residential and commercial,</w:t>
      </w:r>
      <w:r w:rsidR="00FF6A5A">
        <w:rPr>
          <w:rFonts w:cstheme="minorHAnsi"/>
          <w:sz w:val="22"/>
          <w:szCs w:val="22"/>
          <w:shd w:val="clear" w:color="auto" w:fill="FFFFFF"/>
        </w:rPr>
        <w:t xml:space="preserve"> have been properly classified and reassessed</w:t>
      </w:r>
      <w:r w:rsidR="00E759E8">
        <w:rPr>
          <w:rFonts w:cstheme="minorHAnsi"/>
          <w:sz w:val="22"/>
          <w:szCs w:val="22"/>
          <w:shd w:val="clear" w:color="auto" w:fill="FFFFFF"/>
        </w:rPr>
        <w:t xml:space="preserve"> within the State's prescribed time period.</w:t>
      </w:r>
    </w:p>
    <w:p w14:paraId="77142B6C" w14:textId="4A6F6FA6" w:rsidR="00E759E8" w:rsidRDefault="00E759E8"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8.</w:t>
      </w:r>
      <w:r>
        <w:rPr>
          <w:rFonts w:cstheme="minorHAnsi"/>
          <w:sz w:val="22"/>
          <w:szCs w:val="22"/>
          <w:shd w:val="clear" w:color="auto" w:fill="FFFFFF"/>
        </w:rPr>
        <w:tab/>
      </w:r>
      <w:r w:rsidR="00DF3C72">
        <w:rPr>
          <w:rFonts w:cstheme="minorHAnsi"/>
          <w:sz w:val="22"/>
          <w:szCs w:val="22"/>
          <w:shd w:val="clear" w:color="auto" w:fill="FFFFFF"/>
        </w:rPr>
        <w:t xml:space="preserve">Completed </w:t>
      </w:r>
      <w:r w:rsidR="00B06EC1">
        <w:rPr>
          <w:rFonts w:cstheme="minorHAnsi"/>
          <w:sz w:val="22"/>
          <w:szCs w:val="22"/>
          <w:shd w:val="clear" w:color="auto" w:fill="FFFFFF"/>
        </w:rPr>
        <w:t>three</w:t>
      </w:r>
      <w:r w:rsidR="00DF3C72">
        <w:rPr>
          <w:rFonts w:cstheme="minorHAnsi"/>
          <w:sz w:val="22"/>
          <w:szCs w:val="22"/>
          <w:shd w:val="clear" w:color="auto" w:fill="FFFFFF"/>
        </w:rPr>
        <w:t xml:space="preserve"> parcel sales through the Public Facilities Authority.</w:t>
      </w:r>
    </w:p>
    <w:p w14:paraId="3C3987E6" w14:textId="0B3BDF13" w:rsidR="00DF3C72" w:rsidRDefault="007451DB"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9.</w:t>
      </w:r>
      <w:r w:rsidR="00372F97">
        <w:rPr>
          <w:rFonts w:cstheme="minorHAnsi"/>
          <w:sz w:val="22"/>
          <w:szCs w:val="22"/>
          <w:shd w:val="clear" w:color="auto" w:fill="FFFFFF"/>
        </w:rPr>
        <w:tab/>
        <w:t xml:space="preserve">Converted jury duty pay to a streamlined </w:t>
      </w:r>
      <w:r w:rsidR="00177E5F">
        <w:rPr>
          <w:rFonts w:cstheme="minorHAnsi"/>
          <w:sz w:val="22"/>
          <w:szCs w:val="22"/>
          <w:shd w:val="clear" w:color="auto" w:fill="FFFFFF"/>
        </w:rPr>
        <w:t>debit card system.</w:t>
      </w:r>
    </w:p>
    <w:p w14:paraId="0FCBF5A3" w14:textId="688A43BE" w:rsidR="00D84B35" w:rsidRDefault="00D84B35"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10</w:t>
      </w:r>
      <w:r w:rsidR="00EE7A8C">
        <w:rPr>
          <w:rFonts w:cstheme="minorHAnsi"/>
          <w:sz w:val="22"/>
          <w:szCs w:val="22"/>
          <w:shd w:val="clear" w:color="auto" w:fill="FFFFFF"/>
        </w:rPr>
        <w:t xml:space="preserve">. </w:t>
      </w:r>
      <w:r w:rsidR="00EE7A8C">
        <w:rPr>
          <w:rFonts w:cstheme="minorHAnsi"/>
          <w:sz w:val="22"/>
          <w:szCs w:val="22"/>
          <w:shd w:val="clear" w:color="auto" w:fill="FFFFFF"/>
        </w:rPr>
        <w:tab/>
        <w:t>Secured</w:t>
      </w:r>
      <w:r w:rsidR="001923A5">
        <w:rPr>
          <w:rFonts w:cstheme="minorHAnsi"/>
          <w:sz w:val="22"/>
          <w:szCs w:val="22"/>
          <w:shd w:val="clear" w:color="auto" w:fill="FFFFFF"/>
        </w:rPr>
        <w:t xml:space="preserve"> a new health insurance broker</w:t>
      </w:r>
      <w:r w:rsidR="001D475F">
        <w:rPr>
          <w:rFonts w:cstheme="minorHAnsi"/>
          <w:sz w:val="22"/>
          <w:szCs w:val="22"/>
          <w:shd w:val="clear" w:color="auto" w:fill="FFFFFF"/>
        </w:rPr>
        <w:t xml:space="preserve"> through a competitive bid process.</w:t>
      </w:r>
    </w:p>
    <w:p w14:paraId="224B1E84" w14:textId="78A9EB30" w:rsidR="001D475F" w:rsidRDefault="001D475F"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11.</w:t>
      </w:r>
      <w:r w:rsidR="00503AD8">
        <w:rPr>
          <w:rFonts w:cstheme="minorHAnsi"/>
          <w:sz w:val="22"/>
          <w:szCs w:val="22"/>
          <w:shd w:val="clear" w:color="auto" w:fill="FFFFFF"/>
        </w:rPr>
        <w:tab/>
        <w:t>Purchased</w:t>
      </w:r>
      <w:r w:rsidR="0089659E">
        <w:rPr>
          <w:rFonts w:cstheme="minorHAnsi"/>
          <w:sz w:val="22"/>
          <w:szCs w:val="22"/>
          <w:shd w:val="clear" w:color="auto" w:fill="FFFFFF"/>
        </w:rPr>
        <w:t xml:space="preserve"> a </w:t>
      </w:r>
      <w:r w:rsidR="00741788">
        <w:rPr>
          <w:rFonts w:cstheme="minorHAnsi"/>
          <w:sz w:val="22"/>
          <w:szCs w:val="22"/>
          <w:shd w:val="clear" w:color="auto" w:fill="FFFFFF"/>
        </w:rPr>
        <w:t xml:space="preserve">new truck and </w:t>
      </w:r>
      <w:r w:rsidR="00503AD8">
        <w:rPr>
          <w:rFonts w:cstheme="minorHAnsi"/>
          <w:sz w:val="22"/>
          <w:szCs w:val="22"/>
          <w:shd w:val="clear" w:color="auto" w:fill="FFFFFF"/>
        </w:rPr>
        <w:t xml:space="preserve">several large </w:t>
      </w:r>
      <w:r w:rsidR="00C013CF">
        <w:rPr>
          <w:rFonts w:cstheme="minorHAnsi"/>
          <w:sz w:val="22"/>
          <w:szCs w:val="22"/>
          <w:shd w:val="clear" w:color="auto" w:fill="FFFFFF"/>
        </w:rPr>
        <w:t xml:space="preserve">pieces of equipment for Public Works including </w:t>
      </w:r>
      <w:r w:rsidR="00AC0084">
        <w:rPr>
          <w:rFonts w:cstheme="minorHAnsi"/>
          <w:sz w:val="22"/>
          <w:szCs w:val="22"/>
          <w:shd w:val="clear" w:color="auto" w:fill="FFFFFF"/>
        </w:rPr>
        <w:t>a motor grader and Gradall ex</w:t>
      </w:r>
      <w:r w:rsidR="00E50EED">
        <w:rPr>
          <w:rFonts w:cstheme="minorHAnsi"/>
          <w:sz w:val="22"/>
          <w:szCs w:val="22"/>
          <w:shd w:val="clear" w:color="auto" w:fill="FFFFFF"/>
        </w:rPr>
        <w:t>cavator.</w:t>
      </w:r>
    </w:p>
    <w:p w14:paraId="6DECDF6B" w14:textId="38F9F0B8" w:rsidR="00E50EED" w:rsidRDefault="00E50EED"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12.</w:t>
      </w:r>
      <w:r w:rsidR="00C629F4">
        <w:rPr>
          <w:rFonts w:cstheme="minorHAnsi"/>
          <w:sz w:val="22"/>
          <w:szCs w:val="22"/>
          <w:shd w:val="clear" w:color="auto" w:fill="FFFFFF"/>
        </w:rPr>
        <w:tab/>
        <w:t>Successfully paved and closed out a CDBG grant related to Tanyard Road.</w:t>
      </w:r>
    </w:p>
    <w:p w14:paraId="47E1DE90" w14:textId="150C6705" w:rsidR="00C629F4" w:rsidRDefault="00C629F4"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13.</w:t>
      </w:r>
      <w:r>
        <w:rPr>
          <w:rFonts w:cstheme="minorHAnsi"/>
          <w:sz w:val="22"/>
          <w:szCs w:val="22"/>
          <w:shd w:val="clear" w:color="auto" w:fill="FFFFFF"/>
        </w:rPr>
        <w:tab/>
      </w:r>
      <w:r w:rsidR="0036098B">
        <w:rPr>
          <w:rFonts w:cstheme="minorHAnsi"/>
          <w:sz w:val="22"/>
          <w:szCs w:val="22"/>
          <w:shd w:val="clear" w:color="auto" w:fill="FFFFFF"/>
        </w:rPr>
        <w:t>Resurfaced</w:t>
      </w:r>
      <w:r w:rsidR="008114B7">
        <w:rPr>
          <w:rFonts w:cstheme="minorHAnsi"/>
          <w:sz w:val="22"/>
          <w:szCs w:val="22"/>
          <w:shd w:val="clear" w:color="auto" w:fill="FFFFFF"/>
        </w:rPr>
        <w:t>,</w:t>
      </w:r>
      <w:r w:rsidR="00056300">
        <w:rPr>
          <w:rFonts w:cstheme="minorHAnsi"/>
          <w:sz w:val="22"/>
          <w:szCs w:val="22"/>
          <w:shd w:val="clear" w:color="auto" w:fill="FFFFFF"/>
        </w:rPr>
        <w:t xml:space="preserve"> patched</w:t>
      </w:r>
      <w:r w:rsidR="008114B7">
        <w:rPr>
          <w:rFonts w:cstheme="minorHAnsi"/>
          <w:sz w:val="22"/>
          <w:szCs w:val="22"/>
          <w:shd w:val="clear" w:color="auto" w:fill="FFFFFF"/>
        </w:rPr>
        <w:t xml:space="preserve"> or began plans</w:t>
      </w:r>
      <w:r w:rsidR="00960ADC">
        <w:rPr>
          <w:rFonts w:cstheme="minorHAnsi"/>
          <w:sz w:val="22"/>
          <w:szCs w:val="22"/>
          <w:shd w:val="clear" w:color="auto" w:fill="FFFFFF"/>
        </w:rPr>
        <w:t xml:space="preserve"> toward</w:t>
      </w:r>
      <w:r w:rsidR="000D437D">
        <w:rPr>
          <w:rFonts w:cstheme="minorHAnsi"/>
          <w:sz w:val="22"/>
          <w:szCs w:val="22"/>
          <w:shd w:val="clear" w:color="auto" w:fill="FFFFFF"/>
        </w:rPr>
        <w:t xml:space="preserve"> work on</w:t>
      </w:r>
      <w:r w:rsidR="008114B7">
        <w:rPr>
          <w:rFonts w:cstheme="minorHAnsi"/>
          <w:sz w:val="22"/>
          <w:szCs w:val="22"/>
          <w:shd w:val="clear" w:color="auto" w:fill="FFFFFF"/>
        </w:rPr>
        <w:t xml:space="preserve"> portions</w:t>
      </w:r>
      <w:r w:rsidR="000D437D">
        <w:rPr>
          <w:rFonts w:cstheme="minorHAnsi"/>
          <w:sz w:val="22"/>
          <w:szCs w:val="22"/>
          <w:shd w:val="clear" w:color="auto" w:fill="FFFFFF"/>
        </w:rPr>
        <w:t xml:space="preserve"> of</w:t>
      </w:r>
      <w:r w:rsidR="00056300">
        <w:rPr>
          <w:rFonts w:cstheme="minorHAnsi"/>
          <w:sz w:val="22"/>
          <w:szCs w:val="22"/>
          <w:shd w:val="clear" w:color="auto" w:fill="FFFFFF"/>
        </w:rPr>
        <w:t xml:space="preserve"> </w:t>
      </w:r>
      <w:r w:rsidR="00E85CFF">
        <w:rPr>
          <w:rFonts w:cstheme="minorHAnsi"/>
          <w:sz w:val="22"/>
          <w:szCs w:val="22"/>
          <w:shd w:val="clear" w:color="auto" w:fill="FFFFFF"/>
        </w:rPr>
        <w:t>multiple county roads</w:t>
      </w:r>
      <w:r w:rsidR="00247D55">
        <w:rPr>
          <w:rFonts w:cstheme="minorHAnsi"/>
          <w:sz w:val="22"/>
          <w:szCs w:val="22"/>
          <w:shd w:val="clear" w:color="auto" w:fill="FFFFFF"/>
        </w:rPr>
        <w:t xml:space="preserve"> including</w:t>
      </w:r>
      <w:r w:rsidR="005375DA">
        <w:rPr>
          <w:rFonts w:cstheme="minorHAnsi"/>
          <w:sz w:val="22"/>
          <w:szCs w:val="22"/>
          <w:shd w:val="clear" w:color="auto" w:fill="FFFFFF"/>
        </w:rPr>
        <w:t xml:space="preserve"> McKinley Road,</w:t>
      </w:r>
      <w:r w:rsidR="00056300">
        <w:rPr>
          <w:rFonts w:cstheme="minorHAnsi"/>
          <w:sz w:val="22"/>
          <w:szCs w:val="22"/>
          <w:shd w:val="clear" w:color="auto" w:fill="FFFFFF"/>
        </w:rPr>
        <w:t xml:space="preserve"> West Road, Wood Creek Road, Hunter Road, </w:t>
      </w:r>
      <w:r w:rsidR="000D437D">
        <w:rPr>
          <w:rFonts w:cstheme="minorHAnsi"/>
          <w:sz w:val="22"/>
          <w:szCs w:val="22"/>
          <w:shd w:val="clear" w:color="auto" w:fill="FFFFFF"/>
        </w:rPr>
        <w:t>West Fossett Road,</w:t>
      </w:r>
      <w:r w:rsidR="00EA596D">
        <w:rPr>
          <w:rFonts w:cstheme="minorHAnsi"/>
          <w:sz w:val="22"/>
          <w:szCs w:val="22"/>
          <w:shd w:val="clear" w:color="auto" w:fill="FFFFFF"/>
        </w:rPr>
        <w:t xml:space="preserve"> Scott Road, Ward Road, Harden Road, Friendship Circle, McCard Lake Road, </w:t>
      </w:r>
      <w:r w:rsidR="00E52F28">
        <w:rPr>
          <w:rFonts w:cstheme="minorHAnsi"/>
          <w:sz w:val="22"/>
          <w:szCs w:val="22"/>
          <w:shd w:val="clear" w:color="auto" w:fill="FFFFFF"/>
        </w:rPr>
        <w:t xml:space="preserve">Gaulding Road, Melville Brown Road, </w:t>
      </w:r>
      <w:r w:rsidR="005375DA">
        <w:rPr>
          <w:rFonts w:cstheme="minorHAnsi"/>
          <w:sz w:val="22"/>
          <w:szCs w:val="22"/>
          <w:shd w:val="clear" w:color="auto" w:fill="FFFFFF"/>
        </w:rPr>
        <w:t xml:space="preserve"> </w:t>
      </w:r>
      <w:r w:rsidR="00E85CFF">
        <w:rPr>
          <w:rFonts w:cstheme="minorHAnsi"/>
          <w:sz w:val="22"/>
          <w:szCs w:val="22"/>
          <w:shd w:val="clear" w:color="auto" w:fill="FFFFFF"/>
        </w:rPr>
        <w:t xml:space="preserve"> using a combination of LMIG</w:t>
      </w:r>
      <w:r w:rsidR="00E52F28">
        <w:rPr>
          <w:rFonts w:cstheme="minorHAnsi"/>
          <w:sz w:val="22"/>
          <w:szCs w:val="22"/>
          <w:shd w:val="clear" w:color="auto" w:fill="FFFFFF"/>
        </w:rPr>
        <w:t>, LRA</w:t>
      </w:r>
      <w:r w:rsidR="00E85CFF">
        <w:rPr>
          <w:rFonts w:cstheme="minorHAnsi"/>
          <w:sz w:val="22"/>
          <w:szCs w:val="22"/>
          <w:shd w:val="clear" w:color="auto" w:fill="FFFFFF"/>
        </w:rPr>
        <w:t>, SPLOST and</w:t>
      </w:r>
      <w:r w:rsidR="00E52F28">
        <w:rPr>
          <w:rFonts w:cstheme="minorHAnsi"/>
          <w:sz w:val="22"/>
          <w:szCs w:val="22"/>
          <w:shd w:val="clear" w:color="auto" w:fill="FFFFFF"/>
        </w:rPr>
        <w:t>/or</w:t>
      </w:r>
      <w:r w:rsidR="00E85CFF">
        <w:rPr>
          <w:rFonts w:cstheme="minorHAnsi"/>
          <w:sz w:val="22"/>
          <w:szCs w:val="22"/>
          <w:shd w:val="clear" w:color="auto" w:fill="FFFFFF"/>
        </w:rPr>
        <w:t xml:space="preserve"> General Funds</w:t>
      </w:r>
      <w:r w:rsidR="00247D55">
        <w:rPr>
          <w:rFonts w:cstheme="minorHAnsi"/>
          <w:sz w:val="22"/>
          <w:szCs w:val="22"/>
          <w:shd w:val="clear" w:color="auto" w:fill="FFFFFF"/>
        </w:rPr>
        <w:t>.</w:t>
      </w:r>
    </w:p>
    <w:p w14:paraId="30431DB1" w14:textId="77777777" w:rsidR="007C069E" w:rsidRDefault="00EC35D5"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14.</w:t>
      </w:r>
      <w:r w:rsidR="006502F4">
        <w:rPr>
          <w:rFonts w:cstheme="minorHAnsi"/>
          <w:sz w:val="22"/>
          <w:szCs w:val="22"/>
          <w:shd w:val="clear" w:color="auto" w:fill="FFFFFF"/>
        </w:rPr>
        <w:tab/>
      </w:r>
      <w:r w:rsidR="0094326D">
        <w:rPr>
          <w:rFonts w:cstheme="minorHAnsi"/>
          <w:sz w:val="22"/>
          <w:szCs w:val="22"/>
          <w:shd w:val="clear" w:color="auto" w:fill="FFFFFF"/>
        </w:rPr>
        <w:t xml:space="preserve">Completed </w:t>
      </w:r>
      <w:r w:rsidR="00162BE1">
        <w:rPr>
          <w:rFonts w:cstheme="minorHAnsi"/>
          <w:sz w:val="22"/>
          <w:szCs w:val="22"/>
          <w:shd w:val="clear" w:color="auto" w:fill="FFFFFF"/>
        </w:rPr>
        <w:t>the second</w:t>
      </w:r>
      <w:r w:rsidR="0094326D">
        <w:rPr>
          <w:rFonts w:cstheme="minorHAnsi"/>
          <w:sz w:val="22"/>
          <w:szCs w:val="22"/>
          <w:shd w:val="clear" w:color="auto" w:fill="FFFFFF"/>
        </w:rPr>
        <w:t xml:space="preserve"> flyover for </w:t>
      </w:r>
      <w:r w:rsidR="007C069E">
        <w:rPr>
          <w:rFonts w:cstheme="minorHAnsi"/>
          <w:sz w:val="22"/>
          <w:szCs w:val="22"/>
          <w:shd w:val="clear" w:color="auto" w:fill="FFFFFF"/>
        </w:rPr>
        <w:t xml:space="preserve">a </w:t>
      </w:r>
      <w:r w:rsidR="0094326D">
        <w:rPr>
          <w:rFonts w:cstheme="minorHAnsi"/>
          <w:sz w:val="22"/>
          <w:szCs w:val="22"/>
          <w:shd w:val="clear" w:color="auto" w:fill="FFFFFF"/>
        </w:rPr>
        <w:t>digital ariel mapping</w:t>
      </w:r>
      <w:r w:rsidR="007C069E">
        <w:rPr>
          <w:rFonts w:cstheme="minorHAnsi"/>
          <w:sz w:val="22"/>
          <w:szCs w:val="22"/>
          <w:shd w:val="clear" w:color="auto" w:fill="FFFFFF"/>
        </w:rPr>
        <w:t xml:space="preserve"> project for the county.</w:t>
      </w:r>
    </w:p>
    <w:p w14:paraId="1469F247" w14:textId="4C1B71A9" w:rsidR="00EC35D5" w:rsidRDefault="007C069E"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15</w:t>
      </w:r>
      <w:r w:rsidR="00EE7A8C">
        <w:rPr>
          <w:rFonts w:cstheme="minorHAnsi"/>
          <w:sz w:val="22"/>
          <w:szCs w:val="22"/>
          <w:shd w:val="clear" w:color="auto" w:fill="FFFFFF"/>
        </w:rPr>
        <w:t xml:space="preserve">. </w:t>
      </w:r>
      <w:r w:rsidR="00EE7A8C">
        <w:rPr>
          <w:rFonts w:cstheme="minorHAnsi"/>
          <w:sz w:val="22"/>
          <w:szCs w:val="22"/>
          <w:shd w:val="clear" w:color="auto" w:fill="FFFFFF"/>
        </w:rPr>
        <w:tab/>
        <w:t>Purchased</w:t>
      </w:r>
      <w:r w:rsidR="00C16443">
        <w:rPr>
          <w:rFonts w:cstheme="minorHAnsi"/>
          <w:sz w:val="22"/>
          <w:szCs w:val="22"/>
          <w:shd w:val="clear" w:color="auto" w:fill="FFFFFF"/>
        </w:rPr>
        <w:t xml:space="preserve"> </w:t>
      </w:r>
      <w:r w:rsidR="005348E1">
        <w:rPr>
          <w:rFonts w:cstheme="minorHAnsi"/>
          <w:sz w:val="22"/>
          <w:szCs w:val="22"/>
          <w:shd w:val="clear" w:color="auto" w:fill="FFFFFF"/>
        </w:rPr>
        <w:t xml:space="preserve">and outfitted </w:t>
      </w:r>
      <w:r w:rsidR="007A0570">
        <w:rPr>
          <w:rFonts w:cstheme="minorHAnsi"/>
          <w:sz w:val="22"/>
          <w:szCs w:val="22"/>
          <w:shd w:val="clear" w:color="auto" w:fill="FFFFFF"/>
        </w:rPr>
        <w:t>four new Sheriff</w:t>
      </w:r>
      <w:r w:rsidR="005348E1">
        <w:rPr>
          <w:rFonts w:cstheme="minorHAnsi"/>
          <w:sz w:val="22"/>
          <w:szCs w:val="22"/>
          <w:shd w:val="clear" w:color="auto" w:fill="FFFFFF"/>
        </w:rPr>
        <w:t>'s Office</w:t>
      </w:r>
      <w:r w:rsidR="00202326">
        <w:rPr>
          <w:rFonts w:cstheme="minorHAnsi"/>
          <w:sz w:val="22"/>
          <w:szCs w:val="22"/>
          <w:shd w:val="clear" w:color="auto" w:fill="FFFFFF"/>
        </w:rPr>
        <w:t xml:space="preserve"> patrol</w:t>
      </w:r>
      <w:r w:rsidR="005348E1">
        <w:rPr>
          <w:rFonts w:cstheme="minorHAnsi"/>
          <w:sz w:val="22"/>
          <w:szCs w:val="22"/>
          <w:shd w:val="clear" w:color="auto" w:fill="FFFFFF"/>
        </w:rPr>
        <w:t xml:space="preserve"> vehicles.</w:t>
      </w:r>
    </w:p>
    <w:p w14:paraId="3AE8A788" w14:textId="5D023088" w:rsidR="005348E1" w:rsidRDefault="005348E1"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16.</w:t>
      </w:r>
      <w:r>
        <w:rPr>
          <w:rFonts w:cstheme="minorHAnsi"/>
          <w:sz w:val="22"/>
          <w:szCs w:val="22"/>
          <w:shd w:val="clear" w:color="auto" w:fill="FFFFFF"/>
        </w:rPr>
        <w:tab/>
      </w:r>
      <w:r w:rsidR="00741788">
        <w:rPr>
          <w:rFonts w:cstheme="minorHAnsi"/>
          <w:sz w:val="22"/>
          <w:szCs w:val="22"/>
          <w:shd w:val="clear" w:color="auto" w:fill="FFFFFF"/>
        </w:rPr>
        <w:t xml:space="preserve">Installed </w:t>
      </w:r>
      <w:r w:rsidR="00E567F7">
        <w:rPr>
          <w:rFonts w:cstheme="minorHAnsi"/>
          <w:sz w:val="22"/>
          <w:szCs w:val="22"/>
          <w:shd w:val="clear" w:color="auto" w:fill="FFFFFF"/>
        </w:rPr>
        <w:t>three of four outdoor warning sirens in various locations within the county.</w:t>
      </w:r>
    </w:p>
    <w:p w14:paraId="590C45CE" w14:textId="6A434153" w:rsidR="00E567F7" w:rsidRDefault="00E567F7"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17.</w:t>
      </w:r>
      <w:r>
        <w:rPr>
          <w:rFonts w:cstheme="minorHAnsi"/>
          <w:sz w:val="22"/>
          <w:szCs w:val="22"/>
          <w:shd w:val="clear" w:color="auto" w:fill="FFFFFF"/>
        </w:rPr>
        <w:tab/>
      </w:r>
      <w:r w:rsidR="00343873">
        <w:rPr>
          <w:rFonts w:cstheme="minorHAnsi"/>
          <w:sz w:val="22"/>
          <w:szCs w:val="22"/>
          <w:shd w:val="clear" w:color="auto" w:fill="FFFFFF"/>
        </w:rPr>
        <w:t xml:space="preserve">Completed the </w:t>
      </w:r>
      <w:r w:rsidR="0068569B">
        <w:rPr>
          <w:rFonts w:cstheme="minorHAnsi"/>
          <w:sz w:val="22"/>
          <w:szCs w:val="22"/>
          <w:shd w:val="clear" w:color="auto" w:fill="FFFFFF"/>
        </w:rPr>
        <w:t xml:space="preserve">redesign and </w:t>
      </w:r>
      <w:r w:rsidR="00343873">
        <w:rPr>
          <w:rFonts w:cstheme="minorHAnsi"/>
          <w:sz w:val="22"/>
          <w:szCs w:val="22"/>
          <w:shd w:val="clear" w:color="auto" w:fill="FFFFFF"/>
        </w:rPr>
        <w:t xml:space="preserve">installation of a new circulation desk within the library to help better serve a growing number of </w:t>
      </w:r>
      <w:r w:rsidR="0068569B">
        <w:rPr>
          <w:rFonts w:cstheme="minorHAnsi"/>
          <w:sz w:val="22"/>
          <w:szCs w:val="22"/>
          <w:shd w:val="clear" w:color="auto" w:fill="FFFFFF"/>
        </w:rPr>
        <w:t>library users.</w:t>
      </w:r>
    </w:p>
    <w:p w14:paraId="3A389B1B" w14:textId="3DA59CC9" w:rsidR="0068569B" w:rsidRDefault="0068569B"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18.</w:t>
      </w:r>
      <w:r w:rsidR="00E713FB">
        <w:rPr>
          <w:rFonts w:cstheme="minorHAnsi"/>
          <w:sz w:val="22"/>
          <w:szCs w:val="22"/>
          <w:shd w:val="clear" w:color="auto" w:fill="FFFFFF"/>
        </w:rPr>
        <w:tab/>
      </w:r>
      <w:r w:rsidR="00ED71C4">
        <w:rPr>
          <w:rFonts w:cstheme="minorHAnsi"/>
          <w:sz w:val="22"/>
          <w:szCs w:val="22"/>
          <w:shd w:val="clear" w:color="auto" w:fill="FFFFFF"/>
        </w:rPr>
        <w:t xml:space="preserve">Converted to a new </w:t>
      </w:r>
      <w:r w:rsidR="00651920">
        <w:rPr>
          <w:rFonts w:cstheme="minorHAnsi"/>
          <w:sz w:val="22"/>
          <w:szCs w:val="22"/>
          <w:shd w:val="clear" w:color="auto" w:fill="FFFFFF"/>
        </w:rPr>
        <w:t>county-wide fuel control system to better control costs and efficiency.</w:t>
      </w:r>
    </w:p>
    <w:p w14:paraId="796FB803" w14:textId="764CE357" w:rsidR="00AA5527" w:rsidRDefault="00AA5527"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19.</w:t>
      </w:r>
      <w:r>
        <w:rPr>
          <w:rFonts w:cstheme="minorHAnsi"/>
          <w:sz w:val="22"/>
          <w:szCs w:val="22"/>
          <w:shd w:val="clear" w:color="auto" w:fill="FFFFFF"/>
        </w:rPr>
        <w:tab/>
        <w:t>Complet</w:t>
      </w:r>
      <w:r w:rsidR="00B06EC1">
        <w:rPr>
          <w:rFonts w:cstheme="minorHAnsi"/>
          <w:sz w:val="22"/>
          <w:szCs w:val="22"/>
          <w:shd w:val="clear" w:color="auto" w:fill="FFFFFF"/>
        </w:rPr>
        <w:t>ing</w:t>
      </w:r>
      <w:r>
        <w:rPr>
          <w:rFonts w:cstheme="minorHAnsi"/>
          <w:sz w:val="22"/>
          <w:szCs w:val="22"/>
          <w:shd w:val="clear" w:color="auto" w:fill="FFFFFF"/>
        </w:rPr>
        <w:t xml:space="preserve"> impact fee study to</w:t>
      </w:r>
      <w:r w:rsidR="0031540A">
        <w:rPr>
          <w:rFonts w:cstheme="minorHAnsi"/>
          <w:sz w:val="22"/>
          <w:szCs w:val="22"/>
          <w:shd w:val="clear" w:color="auto" w:fill="FFFFFF"/>
        </w:rPr>
        <w:t xml:space="preserve"> update and</w:t>
      </w:r>
      <w:r>
        <w:rPr>
          <w:rFonts w:cstheme="minorHAnsi"/>
          <w:sz w:val="22"/>
          <w:szCs w:val="22"/>
          <w:shd w:val="clear" w:color="auto" w:fill="FFFFFF"/>
        </w:rPr>
        <w:t xml:space="preserve"> assess</w:t>
      </w:r>
      <w:r w:rsidR="009A59B2">
        <w:rPr>
          <w:rFonts w:cstheme="minorHAnsi"/>
          <w:sz w:val="22"/>
          <w:szCs w:val="22"/>
          <w:shd w:val="clear" w:color="auto" w:fill="FFFFFF"/>
        </w:rPr>
        <w:t xml:space="preserve"> </w:t>
      </w:r>
      <w:r w:rsidR="008A44A4">
        <w:rPr>
          <w:rFonts w:cstheme="minorHAnsi"/>
          <w:sz w:val="22"/>
          <w:szCs w:val="22"/>
          <w:shd w:val="clear" w:color="auto" w:fill="FFFFFF"/>
        </w:rPr>
        <w:t>strategic department plans and needs and determine</w:t>
      </w:r>
      <w:r>
        <w:rPr>
          <w:rFonts w:cstheme="minorHAnsi"/>
          <w:sz w:val="22"/>
          <w:szCs w:val="22"/>
          <w:shd w:val="clear" w:color="auto" w:fill="FFFFFF"/>
        </w:rPr>
        <w:t xml:space="preserve"> </w:t>
      </w:r>
      <w:r w:rsidR="009A59B2">
        <w:rPr>
          <w:rFonts w:cstheme="minorHAnsi"/>
          <w:sz w:val="22"/>
          <w:szCs w:val="22"/>
          <w:shd w:val="clear" w:color="auto" w:fill="FFFFFF"/>
        </w:rPr>
        <w:t>w</w:t>
      </w:r>
      <w:r w:rsidR="008A44A4">
        <w:rPr>
          <w:rFonts w:cstheme="minorHAnsi"/>
          <w:sz w:val="22"/>
          <w:szCs w:val="22"/>
          <w:shd w:val="clear" w:color="auto" w:fill="FFFFFF"/>
        </w:rPr>
        <w:t>h</w:t>
      </w:r>
      <w:r w:rsidR="009A59B2">
        <w:rPr>
          <w:rFonts w:cstheme="minorHAnsi"/>
          <w:sz w:val="22"/>
          <w:szCs w:val="22"/>
          <w:shd w:val="clear" w:color="auto" w:fill="FFFFFF"/>
        </w:rPr>
        <w:t>ere fees should be set.</w:t>
      </w:r>
    </w:p>
    <w:p w14:paraId="60A96C8E" w14:textId="5F4950FE" w:rsidR="009A59B2" w:rsidRDefault="009A59B2"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20</w:t>
      </w:r>
      <w:r w:rsidR="008A44A4">
        <w:rPr>
          <w:rFonts w:cstheme="minorHAnsi"/>
          <w:sz w:val="22"/>
          <w:szCs w:val="22"/>
          <w:shd w:val="clear" w:color="auto" w:fill="FFFFFF"/>
        </w:rPr>
        <w:tab/>
      </w:r>
      <w:r w:rsidR="00C7493D">
        <w:rPr>
          <w:rFonts w:cstheme="minorHAnsi"/>
          <w:sz w:val="22"/>
          <w:szCs w:val="22"/>
          <w:shd w:val="clear" w:color="auto" w:fill="FFFFFF"/>
        </w:rPr>
        <w:t>Providing administrative services and in-kind costs</w:t>
      </w:r>
      <w:r w:rsidR="00635422">
        <w:rPr>
          <w:rFonts w:cstheme="minorHAnsi"/>
          <w:sz w:val="22"/>
          <w:szCs w:val="22"/>
          <w:shd w:val="clear" w:color="auto" w:fill="FFFFFF"/>
        </w:rPr>
        <w:t xml:space="preserve"> to the Recreation Authority in relation to their recreation complex </w:t>
      </w:r>
      <w:r w:rsidR="00782507">
        <w:rPr>
          <w:rFonts w:cstheme="minorHAnsi"/>
          <w:sz w:val="22"/>
          <w:szCs w:val="22"/>
          <w:shd w:val="clear" w:color="auto" w:fill="FFFFFF"/>
        </w:rPr>
        <w:t>phase 2 D.N.R. Grant project.</w:t>
      </w:r>
    </w:p>
    <w:p w14:paraId="2C7BB5BE" w14:textId="418BEDF7" w:rsidR="00782507" w:rsidRDefault="00782507"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21.</w:t>
      </w:r>
      <w:r>
        <w:rPr>
          <w:rFonts w:cstheme="minorHAnsi"/>
          <w:sz w:val="22"/>
          <w:szCs w:val="22"/>
          <w:shd w:val="clear" w:color="auto" w:fill="FFFFFF"/>
        </w:rPr>
        <w:tab/>
      </w:r>
      <w:r w:rsidR="00522EDD">
        <w:rPr>
          <w:rFonts w:cstheme="minorHAnsi"/>
          <w:sz w:val="22"/>
          <w:szCs w:val="22"/>
          <w:shd w:val="clear" w:color="auto" w:fill="FFFFFF"/>
        </w:rPr>
        <w:t>Con</w:t>
      </w:r>
      <w:r w:rsidR="009744F0">
        <w:rPr>
          <w:rFonts w:cstheme="minorHAnsi"/>
          <w:sz w:val="22"/>
          <w:szCs w:val="22"/>
          <w:shd w:val="clear" w:color="auto" w:fill="FFFFFF"/>
        </w:rPr>
        <w:t xml:space="preserve">tinued to build on the successful implementation </w:t>
      </w:r>
      <w:r w:rsidR="00B57523">
        <w:rPr>
          <w:rFonts w:cstheme="minorHAnsi"/>
          <w:sz w:val="22"/>
          <w:szCs w:val="22"/>
          <w:shd w:val="clear" w:color="auto" w:fill="FFFFFF"/>
        </w:rPr>
        <w:t xml:space="preserve">by the Sheriff's Office </w:t>
      </w:r>
      <w:r w:rsidR="009744F0">
        <w:rPr>
          <w:rFonts w:cstheme="minorHAnsi"/>
          <w:sz w:val="22"/>
          <w:szCs w:val="22"/>
          <w:shd w:val="clear" w:color="auto" w:fill="FFFFFF"/>
        </w:rPr>
        <w:t xml:space="preserve">of the </w:t>
      </w:r>
      <w:r w:rsidR="00B57523">
        <w:rPr>
          <w:rFonts w:cstheme="minorHAnsi"/>
          <w:sz w:val="22"/>
          <w:szCs w:val="22"/>
          <w:shd w:val="clear" w:color="auto" w:fill="FFFFFF"/>
        </w:rPr>
        <w:t xml:space="preserve">Flock Safety camera program </w:t>
      </w:r>
    </w:p>
    <w:p w14:paraId="2330209F" w14:textId="77777777" w:rsidR="00DF003C" w:rsidRDefault="00DF003C" w:rsidP="00DF003C">
      <w:pPr>
        <w:rPr>
          <w:b/>
          <w:bCs/>
          <w:color w:val="000000" w:themeColor="text1"/>
          <w:sz w:val="48"/>
          <w:szCs w:val="48"/>
        </w:rPr>
      </w:pPr>
      <w:r w:rsidRPr="00906CF4">
        <w:rPr>
          <w:b/>
          <w:bCs/>
          <w:noProof/>
          <w:sz w:val="48"/>
          <w:szCs w:val="48"/>
        </w:rPr>
        <w:lastRenderedPageBreak/>
        <mc:AlternateContent>
          <mc:Choice Requires="wps">
            <w:drawing>
              <wp:anchor distT="0" distB="0" distL="114300" distR="114300" simplePos="0" relativeHeight="252517376" behindDoc="0" locked="0" layoutInCell="1" allowOverlap="1" wp14:anchorId="08602E36" wp14:editId="6CD974CD">
                <wp:simplePos x="0" y="0"/>
                <wp:positionH relativeFrom="column">
                  <wp:posOffset>-38100</wp:posOffset>
                </wp:positionH>
                <wp:positionV relativeFrom="paragraph">
                  <wp:posOffset>404674</wp:posOffset>
                </wp:positionV>
                <wp:extent cx="4932045" cy="0"/>
                <wp:effectExtent l="0" t="0" r="0" b="0"/>
                <wp:wrapNone/>
                <wp:docPr id="114669957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8CA8F9F" id="Straight Connector 3" o:spid="_x0000_s1026" style="position:absolute;z-index:2525173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06CF4">
        <w:rPr>
          <w:b/>
          <w:bCs/>
          <w:noProof/>
          <w:sz w:val="48"/>
          <w:szCs w:val="48"/>
        </w:rPr>
        <mc:AlternateContent>
          <mc:Choice Requires="wps">
            <w:drawing>
              <wp:anchor distT="0" distB="0" distL="114300" distR="114300" simplePos="0" relativeHeight="252518400" behindDoc="0" locked="0" layoutInCell="1" allowOverlap="1" wp14:anchorId="6D62DC99" wp14:editId="04B5CACD">
                <wp:simplePos x="0" y="0"/>
                <wp:positionH relativeFrom="column">
                  <wp:posOffset>0</wp:posOffset>
                </wp:positionH>
                <wp:positionV relativeFrom="paragraph">
                  <wp:posOffset>-39191</wp:posOffset>
                </wp:positionV>
                <wp:extent cx="4867910" cy="0"/>
                <wp:effectExtent l="0" t="0" r="0" b="0"/>
                <wp:wrapNone/>
                <wp:docPr id="12841479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E5BE5B3" id="Straight Connector 4" o:spid="_x0000_s1026" style="position:absolute;z-index:2525184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FY 2025-26 County Accomplishments</w:t>
      </w:r>
    </w:p>
    <w:p w14:paraId="262B4288" w14:textId="59B82430" w:rsidR="00177E5F" w:rsidRDefault="00DF003C"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22.</w:t>
      </w:r>
      <w:r>
        <w:rPr>
          <w:rFonts w:cstheme="minorHAnsi"/>
          <w:sz w:val="22"/>
          <w:szCs w:val="22"/>
          <w:shd w:val="clear" w:color="auto" w:fill="FFFFFF"/>
        </w:rPr>
        <w:tab/>
      </w:r>
      <w:r w:rsidR="002A735E">
        <w:rPr>
          <w:rFonts w:cstheme="minorHAnsi"/>
          <w:sz w:val="22"/>
          <w:szCs w:val="22"/>
          <w:shd w:val="clear" w:color="auto" w:fill="FFFFFF"/>
        </w:rPr>
        <w:t xml:space="preserve">Contracted services to </w:t>
      </w:r>
      <w:r w:rsidR="00634A77">
        <w:rPr>
          <w:rFonts w:cstheme="minorHAnsi"/>
          <w:sz w:val="22"/>
          <w:szCs w:val="22"/>
          <w:shd w:val="clear" w:color="auto" w:fill="FFFFFF"/>
        </w:rPr>
        <w:t>rebuild and update the official county website.</w:t>
      </w:r>
    </w:p>
    <w:p w14:paraId="2C2F4CB3" w14:textId="44DCE441" w:rsidR="00634A77" w:rsidRDefault="00634A77"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23.</w:t>
      </w:r>
      <w:r>
        <w:rPr>
          <w:rFonts w:cstheme="minorHAnsi"/>
          <w:sz w:val="22"/>
          <w:szCs w:val="22"/>
          <w:shd w:val="clear" w:color="auto" w:fill="FFFFFF"/>
        </w:rPr>
        <w:tab/>
      </w:r>
      <w:r w:rsidR="00FD7BC7">
        <w:rPr>
          <w:rFonts w:cstheme="minorHAnsi"/>
          <w:sz w:val="22"/>
          <w:szCs w:val="22"/>
          <w:shd w:val="clear" w:color="auto" w:fill="FFFFFF"/>
        </w:rPr>
        <w:t xml:space="preserve">Maintained </w:t>
      </w:r>
      <w:r w:rsidR="007D7525">
        <w:rPr>
          <w:rFonts w:cstheme="minorHAnsi"/>
          <w:sz w:val="22"/>
          <w:szCs w:val="22"/>
          <w:shd w:val="clear" w:color="auto" w:fill="FFFFFF"/>
        </w:rPr>
        <w:t xml:space="preserve">the county's </w:t>
      </w:r>
      <w:r w:rsidR="00FD7BC7">
        <w:rPr>
          <w:rFonts w:cstheme="minorHAnsi"/>
          <w:sz w:val="22"/>
          <w:szCs w:val="22"/>
          <w:shd w:val="clear" w:color="auto" w:fill="FFFFFF"/>
        </w:rPr>
        <w:t>financial stability</w:t>
      </w:r>
      <w:r w:rsidR="00AE668F">
        <w:rPr>
          <w:rFonts w:cstheme="minorHAnsi"/>
          <w:sz w:val="22"/>
          <w:szCs w:val="22"/>
          <w:shd w:val="clear" w:color="auto" w:fill="FFFFFF"/>
        </w:rPr>
        <w:t xml:space="preserve"> despite </w:t>
      </w:r>
      <w:r w:rsidR="008A142A">
        <w:rPr>
          <w:rFonts w:cstheme="minorHAnsi"/>
          <w:sz w:val="22"/>
          <w:szCs w:val="22"/>
          <w:shd w:val="clear" w:color="auto" w:fill="FFFFFF"/>
        </w:rPr>
        <w:t>inflationary pressures and</w:t>
      </w:r>
      <w:r w:rsidR="00AE668F">
        <w:rPr>
          <w:rFonts w:cstheme="minorHAnsi"/>
          <w:sz w:val="22"/>
          <w:szCs w:val="22"/>
          <w:shd w:val="clear" w:color="auto" w:fill="FFFFFF"/>
        </w:rPr>
        <w:t xml:space="preserve"> millage rate rollbacks in four of the last six year</w:t>
      </w:r>
      <w:r w:rsidR="008A142A">
        <w:rPr>
          <w:rFonts w:cstheme="minorHAnsi"/>
          <w:sz w:val="22"/>
          <w:szCs w:val="22"/>
          <w:shd w:val="clear" w:color="auto" w:fill="FFFFFF"/>
        </w:rPr>
        <w:t>s.</w:t>
      </w:r>
    </w:p>
    <w:p w14:paraId="26D1FFD6" w14:textId="1C30E73D" w:rsidR="004B6796" w:rsidRDefault="004B6796"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24.</w:t>
      </w:r>
      <w:r>
        <w:rPr>
          <w:rFonts w:cstheme="minorHAnsi"/>
          <w:sz w:val="22"/>
          <w:szCs w:val="22"/>
          <w:shd w:val="clear" w:color="auto" w:fill="FFFFFF"/>
        </w:rPr>
        <w:tab/>
      </w:r>
      <w:r w:rsidR="008113E7">
        <w:rPr>
          <w:rFonts w:cstheme="minorHAnsi"/>
          <w:sz w:val="22"/>
          <w:szCs w:val="22"/>
          <w:shd w:val="clear" w:color="auto" w:fill="FFFFFF"/>
        </w:rPr>
        <w:t>Completed repair and maintenance of the historic courthouse staircase.</w:t>
      </w:r>
    </w:p>
    <w:p w14:paraId="5425C0F7" w14:textId="59FB23C8" w:rsidR="00DF003C" w:rsidRDefault="009559F0" w:rsidP="00324C1E">
      <w:pPr>
        <w:spacing w:line="240" w:lineRule="auto"/>
        <w:ind w:left="720" w:hanging="720"/>
        <w:rPr>
          <w:rFonts w:cstheme="minorHAnsi"/>
          <w:sz w:val="22"/>
          <w:szCs w:val="22"/>
          <w:shd w:val="clear" w:color="auto" w:fill="FFFFFF"/>
        </w:rPr>
      </w:pPr>
      <w:r>
        <w:rPr>
          <w:rFonts w:cstheme="minorHAnsi"/>
          <w:sz w:val="22"/>
          <w:szCs w:val="22"/>
          <w:shd w:val="clear" w:color="auto" w:fill="FFFFFF"/>
        </w:rPr>
        <w:t>25.</w:t>
      </w:r>
      <w:r>
        <w:rPr>
          <w:rFonts w:cstheme="minorHAnsi"/>
          <w:sz w:val="22"/>
          <w:szCs w:val="22"/>
          <w:shd w:val="clear" w:color="auto" w:fill="FFFFFF"/>
        </w:rPr>
        <w:tab/>
      </w:r>
      <w:r w:rsidR="00003B67">
        <w:rPr>
          <w:rFonts w:cstheme="minorHAnsi"/>
          <w:sz w:val="22"/>
          <w:szCs w:val="22"/>
          <w:shd w:val="clear" w:color="auto" w:fill="FFFFFF"/>
        </w:rPr>
        <w:t xml:space="preserve">Negotiated </w:t>
      </w:r>
      <w:r w:rsidR="006E61B1">
        <w:rPr>
          <w:rFonts w:cstheme="minorHAnsi"/>
          <w:sz w:val="22"/>
          <w:szCs w:val="22"/>
          <w:shd w:val="clear" w:color="auto" w:fill="FFFFFF"/>
        </w:rPr>
        <w:t>a payback plan between the county and the Agribusiness Authority for the Chestnut Oak</w:t>
      </w:r>
      <w:r w:rsidR="00721009">
        <w:rPr>
          <w:rFonts w:cstheme="minorHAnsi"/>
          <w:sz w:val="22"/>
          <w:szCs w:val="22"/>
          <w:shd w:val="clear" w:color="auto" w:fill="FFFFFF"/>
        </w:rPr>
        <w:t xml:space="preserve"> facility.</w:t>
      </w:r>
    </w:p>
    <w:p w14:paraId="001F077A" w14:textId="77777777" w:rsidR="005533BD" w:rsidRDefault="005533BD" w:rsidP="00324C1E">
      <w:pPr>
        <w:spacing w:line="240" w:lineRule="auto"/>
        <w:ind w:left="720" w:hanging="720"/>
        <w:rPr>
          <w:rFonts w:cstheme="minorHAnsi"/>
          <w:sz w:val="22"/>
          <w:szCs w:val="22"/>
          <w:shd w:val="clear" w:color="auto" w:fill="FFFFFF"/>
        </w:rPr>
      </w:pPr>
    </w:p>
    <w:p w14:paraId="12CDE316" w14:textId="77777777" w:rsidR="00DF003C" w:rsidRDefault="00DF003C" w:rsidP="00324C1E">
      <w:pPr>
        <w:spacing w:line="240" w:lineRule="auto"/>
        <w:ind w:left="720" w:hanging="720"/>
        <w:rPr>
          <w:rFonts w:cstheme="minorHAnsi"/>
          <w:sz w:val="22"/>
          <w:szCs w:val="22"/>
          <w:shd w:val="clear" w:color="auto" w:fill="FFFFFF"/>
        </w:rPr>
      </w:pPr>
    </w:p>
    <w:p w14:paraId="71AA83E4" w14:textId="77777777" w:rsidR="00DF003C" w:rsidRDefault="00DF003C" w:rsidP="00324C1E">
      <w:pPr>
        <w:spacing w:line="240" w:lineRule="auto"/>
        <w:ind w:left="720" w:hanging="720"/>
        <w:rPr>
          <w:rFonts w:cstheme="minorHAnsi"/>
          <w:sz w:val="22"/>
          <w:szCs w:val="22"/>
          <w:shd w:val="clear" w:color="auto" w:fill="FFFFFF"/>
        </w:rPr>
      </w:pPr>
    </w:p>
    <w:p w14:paraId="59670772" w14:textId="77777777" w:rsidR="00DF003C" w:rsidRPr="00F50D3B" w:rsidRDefault="00DF003C" w:rsidP="00324C1E">
      <w:pPr>
        <w:spacing w:line="240" w:lineRule="auto"/>
        <w:ind w:left="720" w:hanging="720"/>
        <w:rPr>
          <w:rFonts w:cstheme="minorHAnsi"/>
          <w:sz w:val="22"/>
          <w:szCs w:val="22"/>
          <w:shd w:val="clear" w:color="auto" w:fill="FFFFFF"/>
        </w:rPr>
      </w:pPr>
    </w:p>
    <w:p w14:paraId="46B91072" w14:textId="77777777" w:rsidR="00324C1E" w:rsidRDefault="00324C1E" w:rsidP="001F1E8A">
      <w:pPr>
        <w:rPr>
          <w:b/>
          <w:bCs/>
          <w:color w:val="000000" w:themeColor="text1"/>
          <w:sz w:val="48"/>
          <w:szCs w:val="48"/>
        </w:rPr>
      </w:pPr>
    </w:p>
    <w:p w14:paraId="7D93DD88" w14:textId="77777777" w:rsidR="00324C1E" w:rsidRDefault="00324C1E" w:rsidP="001F1E8A">
      <w:pPr>
        <w:rPr>
          <w:b/>
          <w:bCs/>
          <w:color w:val="000000" w:themeColor="text1"/>
          <w:sz w:val="48"/>
          <w:szCs w:val="48"/>
        </w:rPr>
      </w:pPr>
    </w:p>
    <w:p w14:paraId="12D77E62" w14:textId="77777777" w:rsidR="00324C1E" w:rsidRDefault="00324C1E" w:rsidP="001F1E8A">
      <w:pPr>
        <w:rPr>
          <w:b/>
          <w:bCs/>
          <w:color w:val="000000" w:themeColor="text1"/>
          <w:sz w:val="48"/>
          <w:szCs w:val="48"/>
        </w:rPr>
      </w:pPr>
    </w:p>
    <w:p w14:paraId="69D2D719" w14:textId="77777777" w:rsidR="00324C1E" w:rsidRDefault="00324C1E" w:rsidP="001F1E8A">
      <w:pPr>
        <w:rPr>
          <w:b/>
          <w:bCs/>
          <w:color w:val="000000" w:themeColor="text1"/>
          <w:sz w:val="48"/>
          <w:szCs w:val="48"/>
        </w:rPr>
      </w:pPr>
    </w:p>
    <w:p w14:paraId="148DB70A" w14:textId="77777777" w:rsidR="00324C1E" w:rsidRDefault="00324C1E" w:rsidP="001F1E8A">
      <w:pPr>
        <w:rPr>
          <w:b/>
          <w:bCs/>
          <w:color w:val="000000" w:themeColor="text1"/>
          <w:sz w:val="48"/>
          <w:szCs w:val="48"/>
        </w:rPr>
      </w:pPr>
    </w:p>
    <w:p w14:paraId="5930A290" w14:textId="77777777" w:rsidR="00324C1E" w:rsidRDefault="00324C1E" w:rsidP="001F1E8A">
      <w:pPr>
        <w:rPr>
          <w:b/>
          <w:bCs/>
          <w:color w:val="000000" w:themeColor="text1"/>
          <w:sz w:val="48"/>
          <w:szCs w:val="48"/>
        </w:rPr>
      </w:pPr>
    </w:p>
    <w:p w14:paraId="6371E6A5" w14:textId="77777777" w:rsidR="00324C1E" w:rsidRDefault="00324C1E" w:rsidP="001F1E8A">
      <w:pPr>
        <w:rPr>
          <w:b/>
          <w:bCs/>
          <w:color w:val="000000" w:themeColor="text1"/>
          <w:sz w:val="48"/>
          <w:szCs w:val="48"/>
        </w:rPr>
      </w:pPr>
    </w:p>
    <w:p w14:paraId="517FC016" w14:textId="77777777" w:rsidR="00324C1E" w:rsidRDefault="00324C1E" w:rsidP="001F1E8A">
      <w:pPr>
        <w:rPr>
          <w:b/>
          <w:bCs/>
          <w:color w:val="000000" w:themeColor="text1"/>
          <w:sz w:val="48"/>
          <w:szCs w:val="48"/>
        </w:rPr>
      </w:pPr>
    </w:p>
    <w:p w14:paraId="636DAFDC" w14:textId="77777777" w:rsidR="00324C1E" w:rsidRDefault="00324C1E" w:rsidP="001F1E8A">
      <w:pPr>
        <w:rPr>
          <w:b/>
          <w:bCs/>
          <w:color w:val="000000" w:themeColor="text1"/>
          <w:sz w:val="48"/>
          <w:szCs w:val="48"/>
        </w:rPr>
      </w:pPr>
    </w:p>
    <w:p w14:paraId="3A7A41D3" w14:textId="6191B4D5" w:rsidR="001F1E8A" w:rsidRPr="00CC22C9" w:rsidRDefault="001F1E8A" w:rsidP="001F1E8A">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04320" behindDoc="0" locked="0" layoutInCell="1" allowOverlap="1" wp14:anchorId="34D8AF0D" wp14:editId="77C05837">
                <wp:simplePos x="0" y="0"/>
                <wp:positionH relativeFrom="column">
                  <wp:posOffset>-38100</wp:posOffset>
                </wp:positionH>
                <wp:positionV relativeFrom="paragraph">
                  <wp:posOffset>404674</wp:posOffset>
                </wp:positionV>
                <wp:extent cx="4932045" cy="0"/>
                <wp:effectExtent l="0" t="0" r="0" b="0"/>
                <wp:wrapNone/>
                <wp:docPr id="76808422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DE87BF" id="Straight Connector 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05344" behindDoc="0" locked="0" layoutInCell="1" allowOverlap="1" wp14:anchorId="290535A9" wp14:editId="47E85BA7">
                <wp:simplePos x="0" y="0"/>
                <wp:positionH relativeFrom="column">
                  <wp:posOffset>0</wp:posOffset>
                </wp:positionH>
                <wp:positionV relativeFrom="paragraph">
                  <wp:posOffset>-39191</wp:posOffset>
                </wp:positionV>
                <wp:extent cx="4867910" cy="0"/>
                <wp:effectExtent l="0" t="0" r="0" b="0"/>
                <wp:wrapNone/>
                <wp:docPr id="141608730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F13212" id="Straight Connector 4"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History of Pike County, Georgia</w:t>
      </w:r>
    </w:p>
    <w:p w14:paraId="7F3C1723" w14:textId="77777777" w:rsidR="001F1E8A" w:rsidRDefault="001F1E8A" w:rsidP="001F1E8A">
      <w:pPr>
        <w:rPr>
          <w:sz w:val="24"/>
          <w:szCs w:val="24"/>
        </w:rPr>
      </w:pPr>
      <w:r>
        <w:rPr>
          <w:noProof/>
        </w:rPr>
        <w:drawing>
          <wp:anchor distT="0" distB="0" distL="114300" distR="114300" simplePos="0" relativeHeight="251706368" behindDoc="1" locked="0" layoutInCell="1" allowOverlap="1" wp14:anchorId="3810E58B" wp14:editId="7D6D8C01">
            <wp:simplePos x="0" y="0"/>
            <wp:positionH relativeFrom="margin">
              <wp:posOffset>3286125</wp:posOffset>
            </wp:positionH>
            <wp:positionV relativeFrom="paragraph">
              <wp:posOffset>660400</wp:posOffset>
            </wp:positionV>
            <wp:extent cx="2476500" cy="1543050"/>
            <wp:effectExtent l="38100" t="38100" r="95250" b="95250"/>
            <wp:wrapSquare wrapText="bothSides"/>
            <wp:docPr id="627412203" name="Picture 2" descr="Zebulon | Explore 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ebulon | Explore Georg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500" cy="154305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434E2">
        <w:rPr>
          <w:sz w:val="24"/>
          <w:szCs w:val="24"/>
        </w:rPr>
        <w:t>Pike County was established on December 9, 1822, carved from Monroe County as Georgia's 57th county. It was named in honor of Zebulon Montgomery Pike, a U.S. Army officer and explorer renowned for his 1805 expedition that led to the discovery of Pikes Peak in Colorado.</w:t>
      </w:r>
    </w:p>
    <w:p w14:paraId="3F50919A" w14:textId="77777777" w:rsidR="001F1E8A" w:rsidRDefault="001F1E8A" w:rsidP="001F1E8A">
      <w:pPr>
        <w:spacing w:before="100" w:beforeAutospacing="1" w:after="100" w:afterAutospacing="1" w:line="240" w:lineRule="auto"/>
        <w:rPr>
          <w:sz w:val="24"/>
          <w:szCs w:val="24"/>
        </w:rPr>
      </w:pPr>
      <w:r w:rsidRPr="0046614C">
        <w:rPr>
          <w:sz w:val="24"/>
          <w:szCs w:val="24"/>
        </w:rPr>
        <w:t>The county seat, Zebulon, was designated in 1825, also bearing the name of General Pike. The first courthouse was a simple log structure, reflecting the modest beginnings of the county's administrative functions. This was later replaced by a brick courthouse in 1895, which still stands today as a historic landmark.</w:t>
      </w:r>
    </w:p>
    <w:p w14:paraId="10EE8C67" w14:textId="77777777" w:rsidR="001F1E8A" w:rsidRPr="0046614C" w:rsidRDefault="001F1E8A" w:rsidP="001F1E8A">
      <w:pPr>
        <w:spacing w:before="100" w:beforeAutospacing="1" w:after="100" w:afterAutospacing="1" w:line="240" w:lineRule="auto"/>
        <w:rPr>
          <w:sz w:val="24"/>
          <w:szCs w:val="24"/>
        </w:rPr>
      </w:pPr>
      <w:r w:rsidRPr="00013F86">
        <w:rPr>
          <w:sz w:val="24"/>
          <w:szCs w:val="24"/>
        </w:rPr>
        <w:t>The county's early settlers utilized Native American trails for transportation. In the 1830s, these trails were improved with planks to support stagecoaches, leading to the creation of the Old Plank Road. Another significant route, the Old Alabama Road, connected Columbus to Augusta, traversing Pike County .</w:t>
      </w:r>
      <w:r w:rsidRPr="0046614C">
        <w:rPr>
          <w:sz w:val="24"/>
          <w:szCs w:val="24"/>
        </w:rPr>
        <w:t xml:space="preserve"> ​ </w:t>
      </w:r>
    </w:p>
    <w:p w14:paraId="2A8CFB86" w14:textId="77777777" w:rsidR="001F1E8A" w:rsidRDefault="001F1E8A" w:rsidP="001F1E8A">
      <w:pPr>
        <w:spacing w:before="100" w:beforeAutospacing="1" w:after="100" w:afterAutospacing="1" w:line="240" w:lineRule="auto"/>
        <w:rPr>
          <w:sz w:val="24"/>
          <w:szCs w:val="24"/>
        </w:rPr>
      </w:pPr>
      <w:r w:rsidRPr="0046614C">
        <w:rPr>
          <w:sz w:val="24"/>
          <w:szCs w:val="24"/>
        </w:rPr>
        <w:t>Throughout the 19th century, Pike County's economy was predominantly agricultural, with cotton being the primary cash crop. The arrival of the railroad in the late 1800s facilitated trade and contributed to the growth of towns within the county.</w:t>
      </w:r>
    </w:p>
    <w:p w14:paraId="7D9A0EAE" w14:textId="77777777" w:rsidR="001F1E8A" w:rsidRDefault="001F1E8A" w:rsidP="001F1E8A">
      <w:pPr>
        <w:spacing w:before="100" w:beforeAutospacing="1" w:after="100" w:afterAutospacing="1" w:line="240" w:lineRule="auto"/>
        <w:rPr>
          <w:sz w:val="24"/>
          <w:szCs w:val="24"/>
        </w:rPr>
      </w:pPr>
      <w:r w:rsidRPr="008F71CD">
        <w:rPr>
          <w:sz w:val="24"/>
          <w:szCs w:val="24"/>
        </w:rPr>
        <w:t>During the Civil War (1861–1865), many local men enlisted in the Confederate forces, while others remained loyal to the Union. This division led to internal conflicts that persisted even after the war. The abolition of slavery and the decline of the plantation system brought significant social and economic changes to the county</w:t>
      </w:r>
      <w:r>
        <w:t>.</w:t>
      </w:r>
    </w:p>
    <w:p w14:paraId="1A322299" w14:textId="77777777" w:rsidR="001F1E8A" w:rsidRDefault="001F1E8A" w:rsidP="001F1E8A">
      <w:pPr>
        <w:spacing w:before="100" w:beforeAutospacing="1" w:after="100" w:afterAutospacing="1" w:line="240" w:lineRule="auto"/>
        <w:rPr>
          <w:sz w:val="24"/>
          <w:szCs w:val="24"/>
        </w:rPr>
      </w:pPr>
      <w:r w:rsidRPr="00BF075A">
        <w:rPr>
          <w:sz w:val="24"/>
          <w:szCs w:val="24"/>
        </w:rPr>
        <w:t>Several towns and communities developed over time, including Concord, Meansville, Molena, Williamson, and Zebulon. Each has its unique history and contributions to the county's cultural fabric. For instance, the Bank of Molena, founded in 1899, is noted as the oldest bank in the county.</w:t>
      </w:r>
      <w:r>
        <w:rPr>
          <w:sz w:val="24"/>
          <w:szCs w:val="24"/>
        </w:rPr>
        <w:t xml:space="preserve"> </w:t>
      </w:r>
      <w:r w:rsidRPr="00BF075A">
        <w:rPr>
          <w:sz w:val="24"/>
          <w:szCs w:val="24"/>
        </w:rPr>
        <w:t>Education and religious institutions played significant roles in community development. Churches and schools were established early on, serving as centers for social and educational activities.</w:t>
      </w:r>
    </w:p>
    <w:p w14:paraId="106604F4" w14:textId="77777777" w:rsidR="001F1E8A" w:rsidRDefault="001F1E8A" w:rsidP="001F1E8A">
      <w:pPr>
        <w:spacing w:before="100" w:beforeAutospacing="1" w:after="100" w:afterAutospacing="1" w:line="240" w:lineRule="auto"/>
        <w:rPr>
          <w:sz w:val="24"/>
          <w:szCs w:val="24"/>
        </w:rPr>
      </w:pPr>
      <w:r w:rsidRPr="0098080F">
        <w:rPr>
          <w:sz w:val="24"/>
          <w:szCs w:val="24"/>
        </w:rPr>
        <w:t>As of the 2020 census, Pike County had a population of 18,889. While agriculture remains a part of the local economy, the county has seen diversification with residents commuting to nearby urban centers for employment. Efforts to preserve the county's rich history are evident in the maintenance of historic sites and the celebration of its bicentennial in 2022.</w:t>
      </w:r>
    </w:p>
    <w:p w14:paraId="5C88F2A8" w14:textId="77777777" w:rsidR="0090414F" w:rsidRDefault="0090414F" w:rsidP="00FD73D1">
      <w:pPr>
        <w:rPr>
          <w:b/>
          <w:bCs/>
          <w:sz w:val="48"/>
          <w:szCs w:val="48"/>
        </w:rPr>
      </w:pPr>
    </w:p>
    <w:p w14:paraId="1D02E1E0" w14:textId="4FF747C3" w:rsidR="00FD73D1" w:rsidRPr="00CC22C9" w:rsidRDefault="00FD73D1" w:rsidP="00FD73D1">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684864" behindDoc="0" locked="0" layoutInCell="1" allowOverlap="1" wp14:anchorId="12A0163C" wp14:editId="5D959AE1">
                <wp:simplePos x="0" y="0"/>
                <wp:positionH relativeFrom="column">
                  <wp:posOffset>-38100</wp:posOffset>
                </wp:positionH>
                <wp:positionV relativeFrom="paragraph">
                  <wp:posOffset>404674</wp:posOffset>
                </wp:positionV>
                <wp:extent cx="4932045" cy="0"/>
                <wp:effectExtent l="0" t="0" r="0" b="0"/>
                <wp:wrapNone/>
                <wp:docPr id="33614176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B2F587" id="Straight Connector 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685888" behindDoc="0" locked="0" layoutInCell="1" allowOverlap="1" wp14:anchorId="654A754C" wp14:editId="7482CC02">
                <wp:simplePos x="0" y="0"/>
                <wp:positionH relativeFrom="column">
                  <wp:posOffset>0</wp:posOffset>
                </wp:positionH>
                <wp:positionV relativeFrom="paragraph">
                  <wp:posOffset>-39191</wp:posOffset>
                </wp:positionV>
                <wp:extent cx="4867910" cy="0"/>
                <wp:effectExtent l="0" t="0" r="0" b="0"/>
                <wp:wrapNone/>
                <wp:docPr id="19627756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5AB6DBA" id="Straight Connector 4"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960A8">
        <w:rPr>
          <w:b/>
          <w:bCs/>
          <w:sz w:val="48"/>
          <w:szCs w:val="48"/>
        </w:rPr>
        <w:t>Organizational Chart</w:t>
      </w:r>
    </w:p>
    <w:p w14:paraId="1BEECE4D" w14:textId="1309A5F7" w:rsidR="00FD73D1" w:rsidRDefault="00FD73D1" w:rsidP="00E31E36">
      <w:pPr>
        <w:tabs>
          <w:tab w:val="right" w:leader="dot" w:pos="9350"/>
        </w:tabs>
        <w:spacing w:after="100" w:line="259" w:lineRule="auto"/>
        <w:ind w:left="220"/>
        <w:rPr>
          <w:rFonts w:cstheme="minorHAnsi"/>
          <w:sz w:val="24"/>
          <w:szCs w:val="24"/>
        </w:rPr>
      </w:pPr>
    </w:p>
    <w:p w14:paraId="7B844974" w14:textId="0B284779" w:rsidR="00FD73D1" w:rsidRPr="00E31E36" w:rsidRDefault="00FD73D1" w:rsidP="00E31E36">
      <w:pPr>
        <w:tabs>
          <w:tab w:val="right" w:leader="dot" w:pos="9350"/>
        </w:tabs>
        <w:spacing w:after="100" w:line="259" w:lineRule="auto"/>
        <w:ind w:left="220"/>
        <w:rPr>
          <w:rFonts w:cstheme="minorHAnsi"/>
          <w:sz w:val="24"/>
          <w:szCs w:val="24"/>
        </w:rPr>
      </w:pPr>
    </w:p>
    <w:p w14:paraId="55BFFD65" w14:textId="2C61590D" w:rsidR="00BB38A0" w:rsidRDefault="00E31E36" w:rsidP="00FA504C">
      <w:pPr>
        <w:ind w:left="-450"/>
        <w:jc w:val="both"/>
        <w:rPr>
          <w:rFonts w:cstheme="minorHAnsi"/>
          <w:sz w:val="24"/>
          <w:szCs w:val="24"/>
        </w:rPr>
      </w:pPr>
      <w:r w:rsidRPr="00CC22C9">
        <w:rPr>
          <w:rFonts w:cstheme="minorHAnsi"/>
          <w:sz w:val="24"/>
          <w:szCs w:val="24"/>
        </w:rPr>
        <w:fldChar w:fldCharType="end"/>
      </w:r>
      <w:r w:rsidR="00BF51B8" w:rsidRPr="00BF51B8">
        <w:rPr>
          <w:rFonts w:cstheme="minorHAnsi"/>
          <w:noProof/>
          <w:sz w:val="24"/>
          <w:szCs w:val="24"/>
        </w:rPr>
        <w:drawing>
          <wp:inline distT="0" distB="0" distL="0" distR="0" wp14:anchorId="6F2C74B2" wp14:editId="09222705">
            <wp:extent cx="6552565" cy="4000500"/>
            <wp:effectExtent l="0" t="0" r="635" b="0"/>
            <wp:docPr id="1941475320"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75320" name="Picture 1" descr="A diagram of a company&#10;&#10;AI-generated content may be incorrect."/>
                    <pic:cNvPicPr/>
                  </pic:nvPicPr>
                  <pic:blipFill>
                    <a:blip r:embed="rId21"/>
                    <a:stretch>
                      <a:fillRect/>
                    </a:stretch>
                  </pic:blipFill>
                  <pic:spPr>
                    <a:xfrm>
                      <a:off x="0" y="0"/>
                      <a:ext cx="6573580" cy="4013330"/>
                    </a:xfrm>
                    <a:prstGeom prst="rect">
                      <a:avLst/>
                    </a:prstGeom>
                  </pic:spPr>
                </pic:pic>
              </a:graphicData>
            </a:graphic>
          </wp:inline>
        </w:drawing>
      </w:r>
    </w:p>
    <w:p w14:paraId="346861E2" w14:textId="61B168BC" w:rsidR="00FE316B" w:rsidRDefault="00FE316B" w:rsidP="00FA504C">
      <w:pPr>
        <w:ind w:left="-450"/>
        <w:jc w:val="both"/>
        <w:rPr>
          <w:rFonts w:cstheme="minorHAnsi"/>
          <w:sz w:val="24"/>
          <w:szCs w:val="24"/>
        </w:rPr>
      </w:pPr>
    </w:p>
    <w:tbl>
      <w:tblPr>
        <w:tblStyle w:val="TableGrid"/>
        <w:tblW w:w="0" w:type="auto"/>
        <w:tblInd w:w="3238" w:type="dxa"/>
        <w:tblLook w:val="04A0" w:firstRow="1" w:lastRow="0" w:firstColumn="1" w:lastColumn="0" w:noHBand="0" w:noVBand="1"/>
      </w:tblPr>
      <w:tblGrid>
        <w:gridCol w:w="805"/>
        <w:gridCol w:w="2070"/>
      </w:tblGrid>
      <w:tr w:rsidR="00FE316B" w14:paraId="08438817" w14:textId="77777777" w:rsidTr="009155EB">
        <w:tc>
          <w:tcPr>
            <w:tcW w:w="805" w:type="dxa"/>
            <w:shd w:val="clear" w:color="auto" w:fill="0070C0"/>
          </w:tcPr>
          <w:p w14:paraId="70B0EE00" w14:textId="77777777" w:rsidR="00FE316B" w:rsidRDefault="00FE316B" w:rsidP="009115C6">
            <w:pPr>
              <w:jc w:val="center"/>
              <w:rPr>
                <w:b/>
                <w:bCs/>
                <w:u w:val="single"/>
              </w:rPr>
            </w:pPr>
          </w:p>
        </w:tc>
        <w:tc>
          <w:tcPr>
            <w:tcW w:w="2070" w:type="dxa"/>
          </w:tcPr>
          <w:p w14:paraId="4EA76E69" w14:textId="77777777" w:rsidR="00FE316B" w:rsidRPr="00EA5E53" w:rsidRDefault="00FE316B" w:rsidP="009115C6">
            <w:pPr>
              <w:jc w:val="center"/>
            </w:pPr>
            <w:r w:rsidRPr="00EA5E53">
              <w:t>Elected Officials</w:t>
            </w:r>
          </w:p>
        </w:tc>
      </w:tr>
      <w:tr w:rsidR="00FE316B" w14:paraId="4A0F8CFA" w14:textId="77777777" w:rsidTr="009155EB">
        <w:tc>
          <w:tcPr>
            <w:tcW w:w="805" w:type="dxa"/>
            <w:shd w:val="clear" w:color="auto" w:fill="66FF33"/>
          </w:tcPr>
          <w:p w14:paraId="21C89AF2" w14:textId="77777777" w:rsidR="00FE316B" w:rsidRDefault="00FE316B" w:rsidP="009115C6">
            <w:pPr>
              <w:jc w:val="center"/>
              <w:rPr>
                <w:b/>
                <w:bCs/>
                <w:u w:val="single"/>
              </w:rPr>
            </w:pPr>
          </w:p>
        </w:tc>
        <w:tc>
          <w:tcPr>
            <w:tcW w:w="2070" w:type="dxa"/>
          </w:tcPr>
          <w:p w14:paraId="27ECFF6C" w14:textId="77777777" w:rsidR="00FE316B" w:rsidRPr="00EA5E53" w:rsidRDefault="00FE316B" w:rsidP="009115C6">
            <w:pPr>
              <w:jc w:val="center"/>
            </w:pPr>
            <w:r w:rsidRPr="00EA5E53">
              <w:t>Appointed Officials</w:t>
            </w:r>
          </w:p>
        </w:tc>
      </w:tr>
      <w:tr w:rsidR="00FE316B" w14:paraId="65DD6BD2" w14:textId="77777777" w:rsidTr="009155EB">
        <w:tc>
          <w:tcPr>
            <w:tcW w:w="805" w:type="dxa"/>
            <w:shd w:val="clear" w:color="auto" w:fill="A6A6A6" w:themeFill="background1" w:themeFillShade="A6"/>
          </w:tcPr>
          <w:p w14:paraId="51A03C3E" w14:textId="77777777" w:rsidR="00FE316B" w:rsidRDefault="00FE316B" w:rsidP="009115C6">
            <w:pPr>
              <w:jc w:val="center"/>
              <w:rPr>
                <w:b/>
                <w:bCs/>
                <w:u w:val="single"/>
              </w:rPr>
            </w:pPr>
          </w:p>
        </w:tc>
        <w:tc>
          <w:tcPr>
            <w:tcW w:w="2070" w:type="dxa"/>
          </w:tcPr>
          <w:p w14:paraId="0B34062C" w14:textId="3E3340E5" w:rsidR="00FE316B" w:rsidRPr="00EA5E53" w:rsidRDefault="00FE316B" w:rsidP="009115C6">
            <w:pPr>
              <w:jc w:val="center"/>
            </w:pPr>
            <w:r w:rsidRPr="00EA5E53">
              <w:t>Department Heads</w:t>
            </w:r>
          </w:p>
        </w:tc>
      </w:tr>
    </w:tbl>
    <w:p w14:paraId="5FF632AB" w14:textId="19589071" w:rsidR="00B34AF9" w:rsidRDefault="00CD2106" w:rsidP="002F7E88">
      <w:pPr>
        <w:rPr>
          <w:sz w:val="48"/>
          <w:szCs w:val="48"/>
        </w:rPr>
      </w:pPr>
      <w:r w:rsidRPr="00CD2106">
        <w:rPr>
          <w:noProof/>
          <w:sz w:val="48"/>
          <w:szCs w:val="48"/>
        </w:rPr>
        <w:lastRenderedPageBreak/>
        <w:drawing>
          <wp:inline distT="0" distB="0" distL="0" distR="0" wp14:anchorId="75AA016F" wp14:editId="6FD44F23">
            <wp:extent cx="5917842" cy="7702550"/>
            <wp:effectExtent l="0" t="0" r="6985" b="0"/>
            <wp:docPr id="1468273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73606" name=""/>
                    <pic:cNvPicPr/>
                  </pic:nvPicPr>
                  <pic:blipFill>
                    <a:blip r:embed="rId22"/>
                    <a:stretch>
                      <a:fillRect/>
                    </a:stretch>
                  </pic:blipFill>
                  <pic:spPr>
                    <a:xfrm>
                      <a:off x="0" y="0"/>
                      <a:ext cx="5922099" cy="7708091"/>
                    </a:xfrm>
                    <a:prstGeom prst="rect">
                      <a:avLst/>
                    </a:prstGeom>
                  </pic:spPr>
                </pic:pic>
              </a:graphicData>
            </a:graphic>
          </wp:inline>
        </w:drawing>
      </w:r>
    </w:p>
    <w:p w14:paraId="39DB600F" w14:textId="3BDC16EC" w:rsidR="00F22917" w:rsidRDefault="00F22917" w:rsidP="00F22917">
      <w:pPr>
        <w:rPr>
          <w:b/>
          <w:bCs/>
          <w:sz w:val="40"/>
          <w:szCs w:val="40"/>
        </w:rPr>
      </w:pPr>
      <w:r w:rsidRPr="00F22917">
        <w:rPr>
          <w:b/>
          <w:bCs/>
          <w:noProof/>
          <w:sz w:val="40"/>
          <w:szCs w:val="40"/>
        </w:rPr>
        <w:lastRenderedPageBreak/>
        <mc:AlternateContent>
          <mc:Choice Requires="wps">
            <w:drawing>
              <wp:anchor distT="0" distB="0" distL="114300" distR="114300" simplePos="0" relativeHeight="252498944" behindDoc="0" locked="0" layoutInCell="1" allowOverlap="1" wp14:anchorId="3000E283" wp14:editId="2CFE84DF">
                <wp:simplePos x="0" y="0"/>
                <wp:positionH relativeFrom="column">
                  <wp:posOffset>-38100</wp:posOffset>
                </wp:positionH>
                <wp:positionV relativeFrom="paragraph">
                  <wp:posOffset>404674</wp:posOffset>
                </wp:positionV>
                <wp:extent cx="4932045" cy="0"/>
                <wp:effectExtent l="0" t="0" r="0" b="0"/>
                <wp:wrapNone/>
                <wp:docPr id="44894445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300F5E4" id="Straight Connector 3" o:spid="_x0000_s1026" style="position:absolute;z-index:2524989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F22917">
        <w:rPr>
          <w:b/>
          <w:bCs/>
          <w:noProof/>
          <w:sz w:val="40"/>
          <w:szCs w:val="40"/>
        </w:rPr>
        <mc:AlternateContent>
          <mc:Choice Requires="wps">
            <w:drawing>
              <wp:anchor distT="0" distB="0" distL="114300" distR="114300" simplePos="0" relativeHeight="252499968" behindDoc="0" locked="0" layoutInCell="1" allowOverlap="1" wp14:anchorId="3B3C2B37" wp14:editId="0E52AC68">
                <wp:simplePos x="0" y="0"/>
                <wp:positionH relativeFrom="column">
                  <wp:posOffset>0</wp:posOffset>
                </wp:positionH>
                <wp:positionV relativeFrom="paragraph">
                  <wp:posOffset>-39191</wp:posOffset>
                </wp:positionV>
                <wp:extent cx="4867910" cy="0"/>
                <wp:effectExtent l="0" t="0" r="0" b="0"/>
                <wp:wrapNone/>
                <wp:docPr id="86062747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3CA6A79" id="Straight Connector 4" o:spid="_x0000_s1026" style="position:absolute;z-index:2524999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F22917">
        <w:rPr>
          <w:b/>
          <w:bCs/>
          <w:sz w:val="40"/>
          <w:szCs w:val="40"/>
        </w:rPr>
        <w:t>Fiscal Year 2026-2027 Budget Resolution</w:t>
      </w:r>
    </w:p>
    <w:p w14:paraId="192D3466" w14:textId="4F9A3219" w:rsidR="00B260D8" w:rsidRDefault="00A51F66" w:rsidP="00F22917">
      <w:pPr>
        <w:rPr>
          <w:b/>
          <w:bCs/>
          <w:sz w:val="40"/>
          <w:szCs w:val="40"/>
        </w:rPr>
      </w:pPr>
      <w:r w:rsidRPr="00A51F66">
        <w:rPr>
          <w:b/>
          <w:bCs/>
          <w:noProof/>
          <w:sz w:val="40"/>
          <w:szCs w:val="40"/>
        </w:rPr>
        <w:drawing>
          <wp:inline distT="0" distB="0" distL="0" distR="0" wp14:anchorId="6980CC23" wp14:editId="4A3FDEFB">
            <wp:extent cx="5943600" cy="6301740"/>
            <wp:effectExtent l="0" t="0" r="0" b="3810"/>
            <wp:docPr id="457631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31075" name=""/>
                    <pic:cNvPicPr/>
                  </pic:nvPicPr>
                  <pic:blipFill>
                    <a:blip r:embed="rId23"/>
                    <a:stretch>
                      <a:fillRect/>
                    </a:stretch>
                  </pic:blipFill>
                  <pic:spPr>
                    <a:xfrm>
                      <a:off x="0" y="0"/>
                      <a:ext cx="5943600" cy="6301740"/>
                    </a:xfrm>
                    <a:prstGeom prst="rect">
                      <a:avLst/>
                    </a:prstGeom>
                  </pic:spPr>
                </pic:pic>
              </a:graphicData>
            </a:graphic>
          </wp:inline>
        </w:drawing>
      </w:r>
    </w:p>
    <w:p w14:paraId="0B4AD672" w14:textId="77777777" w:rsidR="00B260D8" w:rsidRDefault="00B260D8" w:rsidP="00F22917">
      <w:pPr>
        <w:rPr>
          <w:b/>
          <w:bCs/>
          <w:sz w:val="40"/>
          <w:szCs w:val="40"/>
        </w:rPr>
      </w:pPr>
    </w:p>
    <w:p w14:paraId="272EB8FC" w14:textId="77777777" w:rsidR="00B260D8" w:rsidRDefault="00B260D8" w:rsidP="00F22917">
      <w:pPr>
        <w:rPr>
          <w:b/>
          <w:bCs/>
          <w:sz w:val="40"/>
          <w:szCs w:val="40"/>
        </w:rPr>
      </w:pPr>
    </w:p>
    <w:p w14:paraId="09B2B311" w14:textId="58FE11D9" w:rsidR="003356C3" w:rsidRPr="00F22917" w:rsidRDefault="003356C3" w:rsidP="003356C3">
      <w:pPr>
        <w:rPr>
          <w:b/>
          <w:bCs/>
          <w:color w:val="000000" w:themeColor="text1"/>
          <w:sz w:val="40"/>
          <w:szCs w:val="40"/>
        </w:rPr>
      </w:pPr>
      <w:r w:rsidRPr="00F22917">
        <w:rPr>
          <w:b/>
          <w:bCs/>
          <w:noProof/>
          <w:sz w:val="40"/>
          <w:szCs w:val="40"/>
        </w:rPr>
        <w:lastRenderedPageBreak/>
        <mc:AlternateContent>
          <mc:Choice Requires="wps">
            <w:drawing>
              <wp:anchor distT="0" distB="0" distL="114300" distR="114300" simplePos="0" relativeHeight="252502016" behindDoc="0" locked="0" layoutInCell="1" allowOverlap="1" wp14:anchorId="278C5BB5" wp14:editId="5872CD96">
                <wp:simplePos x="0" y="0"/>
                <wp:positionH relativeFrom="column">
                  <wp:posOffset>-38100</wp:posOffset>
                </wp:positionH>
                <wp:positionV relativeFrom="paragraph">
                  <wp:posOffset>404674</wp:posOffset>
                </wp:positionV>
                <wp:extent cx="4932045" cy="0"/>
                <wp:effectExtent l="0" t="0" r="0" b="0"/>
                <wp:wrapNone/>
                <wp:docPr id="193370657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8A2E14" id="Straight Connector 3" o:spid="_x0000_s1026" style="position:absolute;z-index:2525020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F22917">
        <w:rPr>
          <w:b/>
          <w:bCs/>
          <w:noProof/>
          <w:sz w:val="40"/>
          <w:szCs w:val="40"/>
        </w:rPr>
        <mc:AlternateContent>
          <mc:Choice Requires="wps">
            <w:drawing>
              <wp:anchor distT="0" distB="0" distL="114300" distR="114300" simplePos="0" relativeHeight="252503040" behindDoc="0" locked="0" layoutInCell="1" allowOverlap="1" wp14:anchorId="78048C45" wp14:editId="61861DD6">
                <wp:simplePos x="0" y="0"/>
                <wp:positionH relativeFrom="column">
                  <wp:posOffset>0</wp:posOffset>
                </wp:positionH>
                <wp:positionV relativeFrom="paragraph">
                  <wp:posOffset>-39191</wp:posOffset>
                </wp:positionV>
                <wp:extent cx="4867910" cy="0"/>
                <wp:effectExtent l="0" t="0" r="0" b="0"/>
                <wp:wrapNone/>
                <wp:docPr id="97201326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241A45B" id="Straight Connector 4" o:spid="_x0000_s1026" style="position:absolute;z-index:2525030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F22917">
        <w:rPr>
          <w:b/>
          <w:bCs/>
          <w:sz w:val="40"/>
          <w:szCs w:val="40"/>
        </w:rPr>
        <w:t>Fiscal Year 2026-2027 Budget Resolution</w:t>
      </w:r>
    </w:p>
    <w:p w14:paraId="0C56696D" w14:textId="4B6F8CD5" w:rsidR="00B260D8" w:rsidRDefault="00B5338C" w:rsidP="006C597C">
      <w:pPr>
        <w:spacing w:after="0" w:line="240" w:lineRule="auto"/>
        <w:jc w:val="center"/>
        <w:rPr>
          <w:b/>
          <w:bCs/>
          <w:sz w:val="48"/>
          <w:szCs w:val="48"/>
        </w:rPr>
      </w:pPr>
      <w:r w:rsidRPr="00B5338C">
        <w:rPr>
          <w:b/>
          <w:bCs/>
          <w:noProof/>
          <w:sz w:val="48"/>
          <w:szCs w:val="48"/>
        </w:rPr>
        <w:drawing>
          <wp:inline distT="0" distB="0" distL="0" distR="0" wp14:anchorId="117AAF28" wp14:editId="2A9E5AF6">
            <wp:extent cx="3315163" cy="7192379"/>
            <wp:effectExtent l="0" t="0" r="0" b="8890"/>
            <wp:docPr id="2057993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93522" name=""/>
                    <pic:cNvPicPr/>
                  </pic:nvPicPr>
                  <pic:blipFill>
                    <a:blip r:embed="rId24"/>
                    <a:stretch>
                      <a:fillRect/>
                    </a:stretch>
                  </pic:blipFill>
                  <pic:spPr>
                    <a:xfrm>
                      <a:off x="0" y="0"/>
                      <a:ext cx="3315163" cy="7192379"/>
                    </a:xfrm>
                    <a:prstGeom prst="rect">
                      <a:avLst/>
                    </a:prstGeom>
                  </pic:spPr>
                </pic:pic>
              </a:graphicData>
            </a:graphic>
          </wp:inline>
        </w:drawing>
      </w:r>
    </w:p>
    <w:p w14:paraId="62206768" w14:textId="77777777" w:rsidR="00B5338C" w:rsidRDefault="00B5338C" w:rsidP="006C597C">
      <w:pPr>
        <w:spacing w:after="0" w:line="240" w:lineRule="auto"/>
        <w:jc w:val="center"/>
        <w:rPr>
          <w:b/>
          <w:bCs/>
          <w:sz w:val="48"/>
          <w:szCs w:val="48"/>
        </w:rPr>
      </w:pPr>
    </w:p>
    <w:p w14:paraId="2EE99443" w14:textId="2F63378A" w:rsidR="00093278" w:rsidRPr="00CC22C9" w:rsidRDefault="00093278" w:rsidP="00093278">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687936" behindDoc="0" locked="0" layoutInCell="1" allowOverlap="1" wp14:anchorId="51E99BD1" wp14:editId="0A0B73BA">
                <wp:simplePos x="0" y="0"/>
                <wp:positionH relativeFrom="column">
                  <wp:posOffset>-38100</wp:posOffset>
                </wp:positionH>
                <wp:positionV relativeFrom="paragraph">
                  <wp:posOffset>404674</wp:posOffset>
                </wp:positionV>
                <wp:extent cx="4932045" cy="0"/>
                <wp:effectExtent l="0" t="0" r="0" b="0"/>
                <wp:wrapNone/>
                <wp:docPr id="177874636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2C89CE" id="Straight Connector 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688960" behindDoc="0" locked="0" layoutInCell="1" allowOverlap="1" wp14:anchorId="74634F07" wp14:editId="20DBC30B">
                <wp:simplePos x="0" y="0"/>
                <wp:positionH relativeFrom="column">
                  <wp:posOffset>0</wp:posOffset>
                </wp:positionH>
                <wp:positionV relativeFrom="paragraph">
                  <wp:posOffset>-39191</wp:posOffset>
                </wp:positionV>
                <wp:extent cx="4867910" cy="0"/>
                <wp:effectExtent l="0" t="0" r="0" b="0"/>
                <wp:wrapNone/>
                <wp:docPr id="111357178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BF07CF0" id="Straight Connector 4"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Fund Structure</w:t>
      </w:r>
    </w:p>
    <w:p w14:paraId="3AECF115" w14:textId="29BCE2F6" w:rsidR="00093278" w:rsidRDefault="009E10C9" w:rsidP="002F7E88">
      <w:pPr>
        <w:rPr>
          <w:sz w:val="48"/>
          <w:szCs w:val="48"/>
        </w:rPr>
      </w:pPr>
      <w:r w:rsidRPr="009E10C9">
        <w:rPr>
          <w:noProof/>
          <w:sz w:val="48"/>
          <w:szCs w:val="48"/>
        </w:rPr>
        <w:drawing>
          <wp:anchor distT="0" distB="0" distL="114300" distR="114300" simplePos="0" relativeHeight="251689984" behindDoc="0" locked="0" layoutInCell="1" allowOverlap="1" wp14:anchorId="5FCE7DFB" wp14:editId="2F966153">
            <wp:simplePos x="0" y="0"/>
            <wp:positionH relativeFrom="margin">
              <wp:align>center</wp:align>
            </wp:positionH>
            <wp:positionV relativeFrom="paragraph">
              <wp:posOffset>5232400</wp:posOffset>
            </wp:positionV>
            <wp:extent cx="3376109" cy="2028190"/>
            <wp:effectExtent l="38100" t="38100" r="91440" b="86360"/>
            <wp:wrapNone/>
            <wp:docPr id="1138313793" name="Picture 1" descr="A foggy landscape with trees and hi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13793" name="Picture 1" descr="A foggy landscape with trees and hill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6109" cy="202819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521E4">
        <w:rPr>
          <w:noProof/>
          <w:sz w:val="48"/>
          <w:szCs w:val="48"/>
        </w:rPr>
        <w:drawing>
          <wp:inline distT="0" distB="0" distL="0" distR="0" wp14:anchorId="6D7CF226" wp14:editId="193BCCC2">
            <wp:extent cx="5705475" cy="5029200"/>
            <wp:effectExtent l="19050" t="0" r="9525" b="0"/>
            <wp:docPr id="1351814514"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6C27431" w14:textId="639D6F1F" w:rsidR="00093278" w:rsidRDefault="00093278" w:rsidP="002F7E88">
      <w:pPr>
        <w:rPr>
          <w:sz w:val="48"/>
          <w:szCs w:val="48"/>
        </w:rPr>
      </w:pPr>
    </w:p>
    <w:p w14:paraId="44955DD0" w14:textId="77777777" w:rsidR="009D069F" w:rsidRDefault="009D069F" w:rsidP="002F7E88">
      <w:pPr>
        <w:rPr>
          <w:sz w:val="48"/>
          <w:szCs w:val="48"/>
        </w:rPr>
      </w:pPr>
    </w:p>
    <w:p w14:paraId="22EB2CD9" w14:textId="28BC55BE" w:rsidR="00BB3A66" w:rsidRPr="000949B1" w:rsidRDefault="001F410B" w:rsidP="00A774F6">
      <w:pPr>
        <w:rPr>
          <w:sz w:val="24"/>
          <w:szCs w:val="24"/>
        </w:rPr>
        <w:sectPr w:rsidR="00BB3A66" w:rsidRPr="000949B1" w:rsidSect="0037587D">
          <w:pgSz w:w="12240" w:h="15840"/>
          <w:pgMar w:top="1440" w:right="1440" w:bottom="1440" w:left="1440" w:header="720" w:footer="405" w:gutter="0"/>
          <w:cols w:space="720"/>
          <w:docGrid w:linePitch="360"/>
        </w:sect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5AFB14B2" w14:textId="77777777" w:rsidR="00061AC4" w:rsidRDefault="00061AC4" w:rsidP="00061AC4">
      <w:pPr>
        <w:rPr>
          <w:b/>
          <w:bCs/>
          <w:color w:val="000000" w:themeColor="text1"/>
          <w:sz w:val="48"/>
          <w:szCs w:val="48"/>
        </w:rPr>
      </w:pPr>
      <w:r w:rsidRPr="00C349FC">
        <w:rPr>
          <w:noProof/>
          <w:sz w:val="24"/>
          <w:szCs w:val="24"/>
        </w:rPr>
        <w:lastRenderedPageBreak/>
        <w:drawing>
          <wp:anchor distT="0" distB="0" distL="114300" distR="114300" simplePos="0" relativeHeight="252507136" behindDoc="1" locked="0" layoutInCell="1" allowOverlap="1" wp14:anchorId="206D0998" wp14:editId="1215D5CD">
            <wp:simplePos x="0" y="0"/>
            <wp:positionH relativeFrom="margin">
              <wp:posOffset>-870129</wp:posOffset>
            </wp:positionH>
            <wp:positionV relativeFrom="paragraph">
              <wp:posOffset>-940157</wp:posOffset>
            </wp:positionV>
            <wp:extent cx="7686308" cy="10032168"/>
            <wp:effectExtent l="57150" t="0" r="48260" b="121920"/>
            <wp:wrapNone/>
            <wp:docPr id="1199878280"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7686308" cy="10032168"/>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Pr>
          <w:b/>
          <w:bCs/>
          <w:noProof/>
          <w:sz w:val="48"/>
          <w:szCs w:val="48"/>
        </w:rPr>
        <mc:AlternateContent>
          <mc:Choice Requires="wps">
            <w:drawing>
              <wp:anchor distT="0" distB="0" distL="114300" distR="114300" simplePos="0" relativeHeight="252505088" behindDoc="0" locked="0" layoutInCell="1" allowOverlap="1" wp14:anchorId="6AB7DB2F" wp14:editId="2A607F61">
                <wp:simplePos x="0" y="0"/>
                <wp:positionH relativeFrom="column">
                  <wp:posOffset>-38100</wp:posOffset>
                </wp:positionH>
                <wp:positionV relativeFrom="paragraph">
                  <wp:posOffset>404674</wp:posOffset>
                </wp:positionV>
                <wp:extent cx="4932045" cy="0"/>
                <wp:effectExtent l="0" t="0" r="0" b="0"/>
                <wp:wrapNone/>
                <wp:docPr id="177666708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AB268E1" id="Straight Connector 3" o:spid="_x0000_s1026" style="position:absolute;z-index:2525050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506112" behindDoc="0" locked="0" layoutInCell="1" allowOverlap="1" wp14:anchorId="530375E4" wp14:editId="46CE9ADF">
                <wp:simplePos x="0" y="0"/>
                <wp:positionH relativeFrom="column">
                  <wp:posOffset>0</wp:posOffset>
                </wp:positionH>
                <wp:positionV relativeFrom="paragraph">
                  <wp:posOffset>-39191</wp:posOffset>
                </wp:positionV>
                <wp:extent cx="4867910" cy="0"/>
                <wp:effectExtent l="0" t="0" r="0" b="0"/>
                <wp:wrapNone/>
                <wp:docPr id="96405018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965C78" id="Straight Connector 4" o:spid="_x0000_s1026" style="position:absolute;z-index:2525061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w:t>
      </w:r>
    </w:p>
    <w:p w14:paraId="1AFB7A4C" w14:textId="0F208764" w:rsidR="00061AC4" w:rsidRDefault="00061AC4" w:rsidP="00085D19">
      <w:pPr>
        <w:spacing w:line="240" w:lineRule="auto"/>
        <w:rPr>
          <w:sz w:val="24"/>
          <w:szCs w:val="24"/>
        </w:rPr>
      </w:pPr>
      <w:r>
        <w:rPr>
          <w:b/>
          <w:bCs/>
          <w:color w:val="000000" w:themeColor="text1"/>
          <w:sz w:val="28"/>
          <w:szCs w:val="28"/>
        </w:rPr>
        <w:t>The General Fund is used to account for all financial transactions of a general nature which are not accounted for in other funds. The General Fund is supported by revenues derived from taxes, licenses, permits, charges for services, fines, investments and other sources</w:t>
      </w:r>
      <w:r w:rsidR="00085D19">
        <w:rPr>
          <w:b/>
          <w:bCs/>
          <w:color w:val="000000" w:themeColor="text1"/>
          <w:sz w:val="28"/>
          <w:szCs w:val="28"/>
        </w:rPr>
        <w:t>. Services funded by the General Fund include general government, law enforcement, court system and health and human services.</w:t>
      </w:r>
    </w:p>
    <w:p w14:paraId="3C8F7539" w14:textId="77777777" w:rsidR="00061AC4" w:rsidRDefault="00061AC4" w:rsidP="00061AC4">
      <w:pPr>
        <w:rPr>
          <w:sz w:val="24"/>
          <w:szCs w:val="24"/>
        </w:rPr>
      </w:pPr>
    </w:p>
    <w:p w14:paraId="6690EDB6" w14:textId="77777777" w:rsidR="00061AC4" w:rsidRDefault="00061AC4" w:rsidP="00061AC4">
      <w:pPr>
        <w:rPr>
          <w:sz w:val="24"/>
          <w:szCs w:val="24"/>
        </w:rPr>
      </w:pPr>
    </w:p>
    <w:p w14:paraId="60FC4F6F" w14:textId="77777777" w:rsidR="00061AC4" w:rsidRDefault="00061AC4" w:rsidP="00061AC4">
      <w:pPr>
        <w:rPr>
          <w:sz w:val="24"/>
          <w:szCs w:val="24"/>
        </w:rPr>
      </w:pPr>
    </w:p>
    <w:p w14:paraId="4A8039E1" w14:textId="77777777" w:rsidR="00061AC4" w:rsidRDefault="00061AC4" w:rsidP="00061AC4">
      <w:pPr>
        <w:rPr>
          <w:sz w:val="24"/>
          <w:szCs w:val="24"/>
        </w:rPr>
      </w:pPr>
    </w:p>
    <w:p w14:paraId="34393D70" w14:textId="77777777" w:rsidR="00061AC4" w:rsidRDefault="00061AC4" w:rsidP="00061AC4">
      <w:pPr>
        <w:rPr>
          <w:sz w:val="24"/>
          <w:szCs w:val="24"/>
        </w:rPr>
      </w:pPr>
    </w:p>
    <w:p w14:paraId="12F6BD38" w14:textId="77777777" w:rsidR="00061AC4" w:rsidRDefault="00061AC4" w:rsidP="00061AC4">
      <w:pPr>
        <w:rPr>
          <w:sz w:val="24"/>
          <w:szCs w:val="24"/>
        </w:rPr>
      </w:pPr>
    </w:p>
    <w:p w14:paraId="1EC5C46B" w14:textId="77777777" w:rsidR="00061AC4" w:rsidRDefault="00061AC4" w:rsidP="00061AC4">
      <w:pPr>
        <w:rPr>
          <w:sz w:val="24"/>
          <w:szCs w:val="24"/>
        </w:rPr>
      </w:pPr>
    </w:p>
    <w:p w14:paraId="240D03C1" w14:textId="77777777" w:rsidR="00061AC4" w:rsidRDefault="00061AC4" w:rsidP="00061AC4">
      <w:pPr>
        <w:rPr>
          <w:sz w:val="24"/>
          <w:szCs w:val="24"/>
        </w:rPr>
      </w:pPr>
    </w:p>
    <w:p w14:paraId="2255D683" w14:textId="77777777" w:rsidR="00061AC4" w:rsidRDefault="00061AC4" w:rsidP="00061AC4">
      <w:pPr>
        <w:rPr>
          <w:sz w:val="24"/>
          <w:szCs w:val="24"/>
        </w:rPr>
      </w:pPr>
    </w:p>
    <w:p w14:paraId="5213196F" w14:textId="77777777" w:rsidR="00061AC4" w:rsidRDefault="00061AC4" w:rsidP="00061AC4">
      <w:pPr>
        <w:rPr>
          <w:sz w:val="24"/>
          <w:szCs w:val="24"/>
        </w:rPr>
      </w:pPr>
    </w:p>
    <w:p w14:paraId="41C399DB" w14:textId="77777777" w:rsidR="00061AC4" w:rsidRDefault="00061AC4" w:rsidP="00061AC4">
      <w:pPr>
        <w:rPr>
          <w:sz w:val="24"/>
          <w:szCs w:val="24"/>
        </w:rPr>
      </w:pPr>
    </w:p>
    <w:p w14:paraId="07F23AEE" w14:textId="77777777" w:rsidR="00061AC4" w:rsidRDefault="00061AC4" w:rsidP="00061AC4">
      <w:pPr>
        <w:rPr>
          <w:sz w:val="24"/>
          <w:szCs w:val="24"/>
        </w:rPr>
      </w:pPr>
    </w:p>
    <w:p w14:paraId="65F11952" w14:textId="458762AE" w:rsidR="00061AC4" w:rsidRDefault="00061AC4" w:rsidP="00061AC4">
      <w:pPr>
        <w:rPr>
          <w:sz w:val="24"/>
          <w:szCs w:val="24"/>
        </w:rPr>
        <w:sectPr w:rsidR="00061AC4" w:rsidSect="00061AC4">
          <w:pgSz w:w="12240" w:h="15840"/>
          <w:pgMar w:top="1440" w:right="1440" w:bottom="1440" w:left="1440" w:header="720" w:footer="403" w:gutter="0"/>
          <w:cols w:space="720"/>
          <w:docGrid w:linePitch="360"/>
        </w:sectPr>
      </w:pPr>
      <w:r>
        <w:rPr>
          <w:b/>
          <w:bCs/>
          <w:noProof/>
          <w:color w:val="000000" w:themeColor="text1"/>
          <w:sz w:val="48"/>
          <w:szCs w:val="48"/>
        </w:rPr>
        <w:drawing>
          <wp:anchor distT="0" distB="0" distL="114300" distR="114300" simplePos="0" relativeHeight="252508160" behindDoc="0" locked="0" layoutInCell="1" allowOverlap="1" wp14:anchorId="7F183E31" wp14:editId="392A6E7F">
            <wp:simplePos x="0" y="0"/>
            <wp:positionH relativeFrom="margin">
              <wp:posOffset>4086225</wp:posOffset>
            </wp:positionH>
            <wp:positionV relativeFrom="paragraph">
              <wp:posOffset>7620</wp:posOffset>
            </wp:positionV>
            <wp:extent cx="2143125" cy="2002486"/>
            <wp:effectExtent l="0" t="0" r="0" b="0"/>
            <wp:wrapNone/>
            <wp:docPr id="31094374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alphaModFix amt="33000"/>
                      <a:extLst>
                        <a:ext uri="{28A0092B-C50C-407E-A947-70E740481C1C}">
                          <a14:useLocalDpi xmlns:a14="http://schemas.microsoft.com/office/drawing/2010/main" val="0"/>
                        </a:ext>
                      </a:extLst>
                    </a:blip>
                    <a:srcRect/>
                    <a:stretch>
                      <a:fillRect/>
                    </a:stretch>
                  </pic:blipFill>
                  <pic:spPr bwMode="auto">
                    <a:xfrm>
                      <a:off x="0" y="0"/>
                      <a:ext cx="2143125" cy="2002486"/>
                    </a:xfrm>
                    <a:prstGeom prst="rect">
                      <a:avLst/>
                    </a:prstGeom>
                    <a:noFill/>
                  </pic:spPr>
                </pic:pic>
              </a:graphicData>
            </a:graphic>
            <wp14:sizeRelH relativeFrom="margin">
              <wp14:pctWidth>0</wp14:pctWidth>
            </wp14:sizeRelH>
            <wp14:sizeRelV relativeFrom="margin">
              <wp14:pctHeight>0</wp14:pctHeight>
            </wp14:sizeRelV>
          </wp:anchor>
        </w:drawing>
      </w:r>
    </w:p>
    <w:p w14:paraId="6F62ED7F" w14:textId="77777777" w:rsidR="000949B1" w:rsidRDefault="000949B1" w:rsidP="000949B1">
      <w:pPr>
        <w:rPr>
          <w:b/>
          <w:bCs/>
          <w:color w:val="000000" w:themeColor="text1"/>
          <w:sz w:val="40"/>
          <w:szCs w:val="40"/>
        </w:rPr>
      </w:pPr>
      <w:r w:rsidRPr="00FD6F66">
        <w:rPr>
          <w:b/>
          <w:bCs/>
          <w:noProof/>
          <w:sz w:val="40"/>
          <w:szCs w:val="40"/>
        </w:rPr>
        <w:lastRenderedPageBreak/>
        <mc:AlternateContent>
          <mc:Choice Requires="wps">
            <w:drawing>
              <wp:anchor distT="0" distB="0" distL="114300" distR="114300" simplePos="0" relativeHeight="252510208" behindDoc="0" locked="0" layoutInCell="1" allowOverlap="1" wp14:anchorId="0AE0672D" wp14:editId="5DE2D6C1">
                <wp:simplePos x="0" y="0"/>
                <wp:positionH relativeFrom="column">
                  <wp:posOffset>-38100</wp:posOffset>
                </wp:positionH>
                <wp:positionV relativeFrom="paragraph">
                  <wp:posOffset>404674</wp:posOffset>
                </wp:positionV>
                <wp:extent cx="4932045" cy="0"/>
                <wp:effectExtent l="0" t="0" r="0" b="0"/>
                <wp:wrapNone/>
                <wp:docPr id="19640035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2E222F9" id="Straight Connector 3" o:spid="_x0000_s1026" style="position:absolute;z-index:2525102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FD6F66">
        <w:rPr>
          <w:b/>
          <w:bCs/>
          <w:noProof/>
          <w:sz w:val="40"/>
          <w:szCs w:val="40"/>
        </w:rPr>
        <mc:AlternateContent>
          <mc:Choice Requires="wps">
            <w:drawing>
              <wp:anchor distT="0" distB="0" distL="114300" distR="114300" simplePos="0" relativeHeight="252511232" behindDoc="0" locked="0" layoutInCell="1" allowOverlap="1" wp14:anchorId="625586CC" wp14:editId="06213467">
                <wp:simplePos x="0" y="0"/>
                <wp:positionH relativeFrom="column">
                  <wp:posOffset>0</wp:posOffset>
                </wp:positionH>
                <wp:positionV relativeFrom="paragraph">
                  <wp:posOffset>-39191</wp:posOffset>
                </wp:positionV>
                <wp:extent cx="4867910" cy="0"/>
                <wp:effectExtent l="0" t="0" r="0" b="0"/>
                <wp:wrapNone/>
                <wp:docPr id="211224800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32C356" id="Straight Connector 4" o:spid="_x0000_s1026" style="position:absolute;z-index:2525112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FD6F66">
        <w:rPr>
          <w:b/>
          <w:bCs/>
          <w:color w:val="000000" w:themeColor="text1"/>
          <w:sz w:val="40"/>
          <w:szCs w:val="40"/>
        </w:rPr>
        <w:t>General Fund – Beginning Fund Balance Analysis</w:t>
      </w:r>
    </w:p>
    <w:p w14:paraId="413E1E6B" w14:textId="77777777" w:rsidR="000949B1" w:rsidRDefault="000949B1" w:rsidP="000949B1">
      <w:pPr>
        <w:rPr>
          <w:b/>
          <w:bCs/>
          <w:color w:val="000000" w:themeColor="text1"/>
          <w:sz w:val="40"/>
          <w:szCs w:val="40"/>
        </w:rPr>
      </w:pPr>
    </w:p>
    <w:p w14:paraId="0721BD53" w14:textId="77777777" w:rsidR="000949B1" w:rsidRDefault="000949B1" w:rsidP="000949B1">
      <w:pPr>
        <w:rPr>
          <w:sz w:val="24"/>
          <w:szCs w:val="24"/>
        </w:rPr>
      </w:pPr>
      <w:r w:rsidRPr="00B67E92">
        <w:rPr>
          <w:noProof/>
          <w:sz w:val="48"/>
          <w:szCs w:val="48"/>
        </w:rPr>
        <w:drawing>
          <wp:inline distT="0" distB="0" distL="0" distR="0" wp14:anchorId="42E4034C" wp14:editId="405F5712">
            <wp:extent cx="5943600" cy="2356485"/>
            <wp:effectExtent l="0" t="0" r="0" b="5715"/>
            <wp:docPr id="19944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7086" name=""/>
                    <pic:cNvPicPr/>
                  </pic:nvPicPr>
                  <pic:blipFill>
                    <a:blip r:embed="rId33"/>
                    <a:stretch>
                      <a:fillRect/>
                    </a:stretch>
                  </pic:blipFill>
                  <pic:spPr>
                    <a:xfrm>
                      <a:off x="0" y="0"/>
                      <a:ext cx="5943600" cy="2356485"/>
                    </a:xfrm>
                    <a:prstGeom prst="rect">
                      <a:avLst/>
                    </a:prstGeom>
                  </pic:spPr>
                </pic:pic>
              </a:graphicData>
            </a:graphic>
          </wp:inline>
        </w:drawing>
      </w:r>
      <w:r>
        <w:rPr>
          <w:sz w:val="48"/>
          <w:szCs w:val="48"/>
        </w:rPr>
        <w:tab/>
      </w:r>
      <w:r>
        <w:rPr>
          <w:sz w:val="48"/>
          <w:szCs w:val="48"/>
        </w:rPr>
        <w:tab/>
      </w:r>
      <w:r>
        <w:rPr>
          <w:sz w:val="48"/>
          <w:szCs w:val="48"/>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3468D373" w14:textId="77777777" w:rsidR="000949B1" w:rsidRPr="008176FD" w:rsidRDefault="000949B1" w:rsidP="000949B1">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3484A264" w14:textId="77777777" w:rsidR="000949B1" w:rsidRDefault="000949B1" w:rsidP="000949B1">
      <w:pPr>
        <w:rPr>
          <w:sz w:val="48"/>
          <w:szCs w:val="48"/>
        </w:rPr>
      </w:pPr>
      <w:r>
        <w:rPr>
          <w:noProof/>
        </w:rPr>
        <w:drawing>
          <wp:anchor distT="0" distB="0" distL="114300" distR="114300" simplePos="0" relativeHeight="252512256" behindDoc="0" locked="0" layoutInCell="1" allowOverlap="1" wp14:anchorId="249C2CED" wp14:editId="16743C58">
            <wp:simplePos x="0" y="0"/>
            <wp:positionH relativeFrom="margin">
              <wp:align>center</wp:align>
            </wp:positionH>
            <wp:positionV relativeFrom="paragraph">
              <wp:posOffset>18415</wp:posOffset>
            </wp:positionV>
            <wp:extent cx="3140710" cy="3649345"/>
            <wp:effectExtent l="0" t="0" r="2540" b="8255"/>
            <wp:wrapNone/>
            <wp:docPr id="2068040477" name="Picture 2" descr="Pike County, Georg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ke County, Georgia - Wikiped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0710" cy="3649345"/>
                    </a:xfrm>
                    <a:prstGeom prst="rect">
                      <a:avLst/>
                    </a:prstGeom>
                    <a:noFill/>
                    <a:ln>
                      <a:noFill/>
                    </a:ln>
                  </pic:spPr>
                </pic:pic>
              </a:graphicData>
            </a:graphic>
          </wp:anchor>
        </w:drawing>
      </w:r>
    </w:p>
    <w:p w14:paraId="5F56B855" w14:textId="77777777" w:rsidR="000949B1" w:rsidRDefault="000949B1" w:rsidP="000949B1">
      <w:pPr>
        <w:rPr>
          <w:sz w:val="48"/>
          <w:szCs w:val="48"/>
        </w:rPr>
      </w:pPr>
    </w:p>
    <w:p w14:paraId="043BB0F2" w14:textId="77777777" w:rsidR="000949B1" w:rsidRDefault="000949B1" w:rsidP="000949B1">
      <w:pPr>
        <w:rPr>
          <w:sz w:val="48"/>
          <w:szCs w:val="48"/>
        </w:rPr>
        <w:sectPr w:rsidR="000949B1" w:rsidSect="000949B1">
          <w:pgSz w:w="12240" w:h="15840"/>
          <w:pgMar w:top="1440" w:right="1440" w:bottom="1440" w:left="1440" w:header="720" w:footer="403" w:gutter="0"/>
          <w:cols w:space="720"/>
          <w:docGrid w:linePitch="360"/>
        </w:sectPr>
      </w:pPr>
    </w:p>
    <w:p w14:paraId="7EB99294" w14:textId="5E0723F5" w:rsidR="00A774F6" w:rsidRPr="00CC22C9" w:rsidRDefault="00EC5C07" w:rsidP="00A774F6">
      <w:pPr>
        <w:rPr>
          <w:b/>
          <w:bCs/>
          <w:color w:val="000000" w:themeColor="text1"/>
          <w:sz w:val="48"/>
          <w:szCs w:val="48"/>
        </w:rPr>
      </w:pPr>
      <w:r w:rsidRPr="00EC5C07">
        <w:rPr>
          <w:noProof/>
          <w:sz w:val="24"/>
          <w:szCs w:val="24"/>
        </w:rPr>
        <w:lastRenderedPageBreak/>
        <w:drawing>
          <wp:anchor distT="0" distB="0" distL="114300" distR="114300" simplePos="0" relativeHeight="252613632" behindDoc="0" locked="0" layoutInCell="1" allowOverlap="1" wp14:anchorId="0AA7BFFB" wp14:editId="0AF9337C">
            <wp:simplePos x="0" y="0"/>
            <wp:positionH relativeFrom="margin">
              <wp:align>center</wp:align>
            </wp:positionH>
            <wp:positionV relativeFrom="paragraph">
              <wp:posOffset>471994</wp:posOffset>
            </wp:positionV>
            <wp:extent cx="6571622" cy="4354195"/>
            <wp:effectExtent l="0" t="0" r="635" b="8255"/>
            <wp:wrapNone/>
            <wp:docPr id="261399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99058" name=""/>
                    <pic:cNvPicPr/>
                  </pic:nvPicPr>
                  <pic:blipFill>
                    <a:blip r:embed="rId35">
                      <a:extLst>
                        <a:ext uri="{28A0092B-C50C-407E-A947-70E740481C1C}">
                          <a14:useLocalDpi xmlns:a14="http://schemas.microsoft.com/office/drawing/2010/main" val="0"/>
                        </a:ext>
                      </a:extLst>
                    </a:blip>
                    <a:stretch>
                      <a:fillRect/>
                    </a:stretch>
                  </pic:blipFill>
                  <pic:spPr>
                    <a:xfrm>
                      <a:off x="0" y="0"/>
                      <a:ext cx="6571622" cy="4354195"/>
                    </a:xfrm>
                    <a:prstGeom prst="rect">
                      <a:avLst/>
                    </a:prstGeom>
                  </pic:spPr>
                </pic:pic>
              </a:graphicData>
            </a:graphic>
            <wp14:sizeRelH relativeFrom="margin">
              <wp14:pctWidth>0</wp14:pctWidth>
            </wp14:sizeRelH>
            <wp14:sizeRelV relativeFrom="margin">
              <wp14:pctHeight>0</wp14:pctHeight>
            </wp14:sizeRelV>
          </wp:anchor>
        </w:drawing>
      </w:r>
      <w:r w:rsidR="00A774F6">
        <w:rPr>
          <w:b/>
          <w:bCs/>
          <w:noProof/>
          <w:sz w:val="48"/>
          <w:szCs w:val="48"/>
        </w:rPr>
        <mc:AlternateContent>
          <mc:Choice Requires="wps">
            <w:drawing>
              <wp:anchor distT="0" distB="0" distL="114300" distR="114300" simplePos="0" relativeHeight="251696128" behindDoc="0" locked="0" layoutInCell="1" allowOverlap="1" wp14:anchorId="3039253D" wp14:editId="2A0FD9A5">
                <wp:simplePos x="0" y="0"/>
                <wp:positionH relativeFrom="column">
                  <wp:posOffset>-38100</wp:posOffset>
                </wp:positionH>
                <wp:positionV relativeFrom="paragraph">
                  <wp:posOffset>404674</wp:posOffset>
                </wp:positionV>
                <wp:extent cx="4932045" cy="0"/>
                <wp:effectExtent l="0" t="0" r="0" b="0"/>
                <wp:wrapNone/>
                <wp:docPr id="155625064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071E68" id="Straight Connector 3"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A774F6">
        <w:rPr>
          <w:b/>
          <w:bCs/>
          <w:noProof/>
          <w:sz w:val="48"/>
          <w:szCs w:val="48"/>
        </w:rPr>
        <mc:AlternateContent>
          <mc:Choice Requires="wps">
            <w:drawing>
              <wp:anchor distT="0" distB="0" distL="114300" distR="114300" simplePos="0" relativeHeight="251697152" behindDoc="0" locked="0" layoutInCell="1" allowOverlap="1" wp14:anchorId="5A5B0DCC" wp14:editId="722D2AA4">
                <wp:simplePos x="0" y="0"/>
                <wp:positionH relativeFrom="column">
                  <wp:posOffset>0</wp:posOffset>
                </wp:positionH>
                <wp:positionV relativeFrom="paragraph">
                  <wp:posOffset>-39191</wp:posOffset>
                </wp:positionV>
                <wp:extent cx="4867910" cy="0"/>
                <wp:effectExtent l="0" t="0" r="0" b="0"/>
                <wp:wrapNone/>
                <wp:docPr id="62202502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4929CCA" id="Straight Connector 4"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A774F6">
        <w:rPr>
          <w:b/>
          <w:bCs/>
          <w:color w:val="000000" w:themeColor="text1"/>
          <w:sz w:val="48"/>
          <w:szCs w:val="48"/>
        </w:rPr>
        <w:t>General Fund Revenues by Source</w:t>
      </w:r>
    </w:p>
    <w:p w14:paraId="65587BD1" w14:textId="06A0B331" w:rsidR="00CA5C36" w:rsidRPr="00BF075A" w:rsidRDefault="00CA5C36" w:rsidP="00BF075A">
      <w:pPr>
        <w:spacing w:before="100" w:beforeAutospacing="1" w:after="100" w:afterAutospacing="1" w:line="240" w:lineRule="auto"/>
        <w:rPr>
          <w:sz w:val="24"/>
          <w:szCs w:val="24"/>
        </w:rPr>
      </w:pPr>
    </w:p>
    <w:p w14:paraId="5C607E98" w14:textId="6B97FC70" w:rsidR="00BF075A" w:rsidRPr="0046614C" w:rsidRDefault="00BF075A" w:rsidP="00BB3A66">
      <w:pPr>
        <w:spacing w:before="100" w:beforeAutospacing="1" w:after="100" w:afterAutospacing="1" w:line="240" w:lineRule="auto"/>
        <w:jc w:val="center"/>
        <w:rPr>
          <w:sz w:val="24"/>
          <w:szCs w:val="24"/>
        </w:rPr>
      </w:pPr>
    </w:p>
    <w:p w14:paraId="262DEC3D" w14:textId="6FC76BDA" w:rsidR="00C305FF" w:rsidRDefault="00C305FF" w:rsidP="00BB3A66">
      <w:pPr>
        <w:ind w:hanging="540"/>
        <w:jc w:val="center"/>
        <w:rPr>
          <w:sz w:val="24"/>
          <w:szCs w:val="24"/>
        </w:rPr>
      </w:pPr>
    </w:p>
    <w:p w14:paraId="5386EEA5" w14:textId="77777777" w:rsidR="000434E2" w:rsidRDefault="000434E2" w:rsidP="0015055B">
      <w:pPr>
        <w:rPr>
          <w:sz w:val="24"/>
          <w:szCs w:val="24"/>
        </w:rPr>
      </w:pPr>
    </w:p>
    <w:p w14:paraId="460B9AA3" w14:textId="77777777" w:rsidR="00BB3A66" w:rsidRDefault="00BB3A66" w:rsidP="0015055B">
      <w:pPr>
        <w:rPr>
          <w:sz w:val="24"/>
          <w:szCs w:val="24"/>
        </w:rPr>
      </w:pPr>
    </w:p>
    <w:p w14:paraId="0A5BC8A0" w14:textId="77777777" w:rsidR="0099227B" w:rsidRDefault="0099227B" w:rsidP="0015055B">
      <w:pPr>
        <w:rPr>
          <w:sz w:val="24"/>
          <w:szCs w:val="24"/>
        </w:rPr>
      </w:pPr>
    </w:p>
    <w:p w14:paraId="06FC39B0" w14:textId="77777777" w:rsidR="0099227B" w:rsidRDefault="0099227B" w:rsidP="0015055B">
      <w:pPr>
        <w:rPr>
          <w:sz w:val="24"/>
          <w:szCs w:val="24"/>
        </w:rPr>
      </w:pPr>
    </w:p>
    <w:p w14:paraId="7FAE4B9F" w14:textId="77777777" w:rsidR="0099227B" w:rsidRDefault="0099227B" w:rsidP="0015055B">
      <w:pPr>
        <w:rPr>
          <w:sz w:val="24"/>
          <w:szCs w:val="24"/>
        </w:rPr>
      </w:pPr>
    </w:p>
    <w:p w14:paraId="527B0FB3" w14:textId="77777777" w:rsidR="0099227B" w:rsidRDefault="0099227B" w:rsidP="0015055B">
      <w:pPr>
        <w:rPr>
          <w:sz w:val="24"/>
          <w:szCs w:val="24"/>
        </w:rPr>
      </w:pPr>
    </w:p>
    <w:p w14:paraId="2A30350E" w14:textId="77777777" w:rsidR="0099227B" w:rsidRDefault="0099227B" w:rsidP="0015055B">
      <w:pPr>
        <w:rPr>
          <w:sz w:val="24"/>
          <w:szCs w:val="24"/>
        </w:rPr>
      </w:pPr>
    </w:p>
    <w:p w14:paraId="6651A1A0" w14:textId="77777777" w:rsidR="0099227B" w:rsidRDefault="0099227B" w:rsidP="0015055B">
      <w:pPr>
        <w:rPr>
          <w:sz w:val="24"/>
          <w:szCs w:val="24"/>
        </w:rPr>
      </w:pPr>
    </w:p>
    <w:p w14:paraId="2B511D71" w14:textId="77777777" w:rsidR="0099227B" w:rsidRDefault="0099227B" w:rsidP="0015055B">
      <w:pPr>
        <w:rPr>
          <w:sz w:val="24"/>
          <w:szCs w:val="24"/>
        </w:rPr>
      </w:pPr>
    </w:p>
    <w:p w14:paraId="679B9714" w14:textId="3089B98A" w:rsidR="0099227B" w:rsidRDefault="0099227B" w:rsidP="0015055B">
      <w:pPr>
        <w:rPr>
          <w:sz w:val="24"/>
          <w:szCs w:val="24"/>
        </w:rPr>
      </w:pPr>
    </w:p>
    <w:p w14:paraId="2C370FC4" w14:textId="2E9FAA3E" w:rsidR="0099227B" w:rsidRDefault="000B0D20" w:rsidP="0015055B">
      <w:pPr>
        <w:rPr>
          <w:sz w:val="24"/>
          <w:szCs w:val="24"/>
        </w:rPr>
      </w:pPr>
      <w:r w:rsidRPr="000B0D20">
        <w:rPr>
          <w:noProof/>
          <w:sz w:val="24"/>
          <w:szCs w:val="24"/>
        </w:rPr>
        <w:drawing>
          <wp:anchor distT="0" distB="0" distL="114300" distR="114300" simplePos="0" relativeHeight="252612608" behindDoc="0" locked="0" layoutInCell="1" allowOverlap="1" wp14:anchorId="30652F00" wp14:editId="047CCA64">
            <wp:simplePos x="0" y="0"/>
            <wp:positionH relativeFrom="margin">
              <wp:align>center</wp:align>
            </wp:positionH>
            <wp:positionV relativeFrom="paragraph">
              <wp:posOffset>44003</wp:posOffset>
            </wp:positionV>
            <wp:extent cx="7592485" cy="733527"/>
            <wp:effectExtent l="0" t="0" r="8890" b="9525"/>
            <wp:wrapNone/>
            <wp:docPr id="927907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07736" name=""/>
                    <pic:cNvPicPr/>
                  </pic:nvPicPr>
                  <pic:blipFill>
                    <a:blip r:embed="rId36">
                      <a:extLst>
                        <a:ext uri="{28A0092B-C50C-407E-A947-70E740481C1C}">
                          <a14:useLocalDpi xmlns:a14="http://schemas.microsoft.com/office/drawing/2010/main" val="0"/>
                        </a:ext>
                      </a:extLst>
                    </a:blip>
                    <a:stretch>
                      <a:fillRect/>
                    </a:stretch>
                  </pic:blipFill>
                  <pic:spPr>
                    <a:xfrm>
                      <a:off x="0" y="0"/>
                      <a:ext cx="7592485" cy="733527"/>
                    </a:xfrm>
                    <a:prstGeom prst="rect">
                      <a:avLst/>
                    </a:prstGeom>
                  </pic:spPr>
                </pic:pic>
              </a:graphicData>
            </a:graphic>
          </wp:anchor>
        </w:drawing>
      </w:r>
    </w:p>
    <w:p w14:paraId="3324513B" w14:textId="04544BD7" w:rsidR="0099227B" w:rsidRDefault="0099227B" w:rsidP="0015055B">
      <w:pPr>
        <w:rPr>
          <w:sz w:val="24"/>
          <w:szCs w:val="24"/>
        </w:rPr>
        <w:sectPr w:rsidR="0099227B" w:rsidSect="00BB3A66">
          <w:pgSz w:w="15840" w:h="12240" w:orient="landscape"/>
          <w:pgMar w:top="1440" w:right="1440" w:bottom="1440" w:left="1440" w:header="720" w:footer="403" w:gutter="0"/>
          <w:cols w:space="720"/>
          <w:docGrid w:linePitch="360"/>
        </w:sectPr>
      </w:pPr>
    </w:p>
    <w:p w14:paraId="7306F2C5" w14:textId="09FE9FA8" w:rsidR="004E4856" w:rsidRDefault="00A63634" w:rsidP="00A63634">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31968" behindDoc="0" locked="0" layoutInCell="1" allowOverlap="1" wp14:anchorId="5E66B285" wp14:editId="083FB784">
                <wp:simplePos x="0" y="0"/>
                <wp:positionH relativeFrom="column">
                  <wp:posOffset>-38100</wp:posOffset>
                </wp:positionH>
                <wp:positionV relativeFrom="paragraph">
                  <wp:posOffset>404674</wp:posOffset>
                </wp:positionV>
                <wp:extent cx="4932045" cy="0"/>
                <wp:effectExtent l="0" t="0" r="0" b="0"/>
                <wp:wrapNone/>
                <wp:docPr id="133916509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BC99D8" id="Straight Connector 3"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32992" behindDoc="0" locked="0" layoutInCell="1" allowOverlap="1" wp14:anchorId="11CB594D" wp14:editId="412D9B84">
                <wp:simplePos x="0" y="0"/>
                <wp:positionH relativeFrom="column">
                  <wp:posOffset>0</wp:posOffset>
                </wp:positionH>
                <wp:positionV relativeFrom="paragraph">
                  <wp:posOffset>-39191</wp:posOffset>
                </wp:positionV>
                <wp:extent cx="4867910" cy="0"/>
                <wp:effectExtent l="0" t="0" r="0" b="0"/>
                <wp:wrapNone/>
                <wp:docPr id="8481356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31198D7" id="Straight Connector 4"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w:t>
      </w:r>
    </w:p>
    <w:p w14:paraId="6ECCAAC5" w14:textId="39E72D0D" w:rsidR="00860DE8" w:rsidRDefault="00A80E7E" w:rsidP="00345124">
      <w:pPr>
        <w:ind w:left="-450"/>
        <w:rPr>
          <w:b/>
          <w:bCs/>
          <w:color w:val="000000" w:themeColor="text1"/>
          <w:sz w:val="48"/>
          <w:szCs w:val="48"/>
        </w:rPr>
      </w:pPr>
      <w:r w:rsidRPr="00A80E7E">
        <w:rPr>
          <w:b/>
          <w:bCs/>
          <w:noProof/>
          <w:color w:val="000000" w:themeColor="text1"/>
          <w:sz w:val="48"/>
          <w:szCs w:val="48"/>
        </w:rPr>
        <w:drawing>
          <wp:inline distT="0" distB="0" distL="0" distR="0" wp14:anchorId="74B80C4F" wp14:editId="382EC1C3">
            <wp:extent cx="8932985" cy="5093970"/>
            <wp:effectExtent l="0" t="0" r="1905" b="0"/>
            <wp:docPr id="1323749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49100" name=""/>
                    <pic:cNvPicPr/>
                  </pic:nvPicPr>
                  <pic:blipFill>
                    <a:blip r:embed="rId37"/>
                    <a:stretch>
                      <a:fillRect/>
                    </a:stretch>
                  </pic:blipFill>
                  <pic:spPr>
                    <a:xfrm>
                      <a:off x="0" y="0"/>
                      <a:ext cx="8937904" cy="5096775"/>
                    </a:xfrm>
                    <a:prstGeom prst="rect">
                      <a:avLst/>
                    </a:prstGeom>
                  </pic:spPr>
                </pic:pic>
              </a:graphicData>
            </a:graphic>
          </wp:inline>
        </w:drawing>
      </w:r>
    </w:p>
    <w:p w14:paraId="53C723B3" w14:textId="60A36FB7" w:rsidR="004B51BF" w:rsidRDefault="004B51BF" w:rsidP="004B51BF">
      <w:pPr>
        <w:ind w:left="-450"/>
        <w:rPr>
          <w:b/>
          <w:bCs/>
          <w:color w:val="000000" w:themeColor="text1"/>
          <w:sz w:val="48"/>
          <w:szCs w:val="48"/>
        </w:rPr>
        <w:sectPr w:rsidR="004B51BF" w:rsidSect="00860DE8">
          <w:pgSz w:w="15840" w:h="12240" w:orient="landscape"/>
          <w:pgMar w:top="1440" w:right="1440" w:bottom="1440" w:left="1440" w:header="720" w:footer="403" w:gutter="0"/>
          <w:cols w:space="720"/>
          <w:docGrid w:linePitch="360"/>
        </w:sectPr>
      </w:pPr>
    </w:p>
    <w:p w14:paraId="32C962C9" w14:textId="669F9DBF" w:rsidR="00112C20" w:rsidRDefault="00112C20" w:rsidP="00112C20">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36064" behindDoc="0" locked="0" layoutInCell="1" allowOverlap="1" wp14:anchorId="72DF86CB" wp14:editId="14738334">
                <wp:simplePos x="0" y="0"/>
                <wp:positionH relativeFrom="column">
                  <wp:posOffset>-38100</wp:posOffset>
                </wp:positionH>
                <wp:positionV relativeFrom="paragraph">
                  <wp:posOffset>404674</wp:posOffset>
                </wp:positionV>
                <wp:extent cx="4932045" cy="0"/>
                <wp:effectExtent l="0" t="0" r="0" b="0"/>
                <wp:wrapNone/>
                <wp:docPr id="165672249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B2175B" id="Straight Connector 3"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37088" behindDoc="0" locked="0" layoutInCell="1" allowOverlap="1" wp14:anchorId="1AA6AF4A" wp14:editId="079F6920">
                <wp:simplePos x="0" y="0"/>
                <wp:positionH relativeFrom="column">
                  <wp:posOffset>0</wp:posOffset>
                </wp:positionH>
                <wp:positionV relativeFrom="paragraph">
                  <wp:posOffset>-39191</wp:posOffset>
                </wp:positionV>
                <wp:extent cx="4867910" cy="0"/>
                <wp:effectExtent l="0" t="0" r="0" b="0"/>
                <wp:wrapNone/>
                <wp:docPr id="126354122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7671CB6" id="Straight Connector 4"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w:t>
      </w:r>
      <w:r w:rsidR="000030D8">
        <w:rPr>
          <w:b/>
          <w:bCs/>
          <w:color w:val="000000" w:themeColor="text1"/>
          <w:sz w:val="48"/>
          <w:szCs w:val="48"/>
        </w:rPr>
        <w:t xml:space="preserve"> Continued</w:t>
      </w:r>
    </w:p>
    <w:p w14:paraId="4C3858F7" w14:textId="4A6D7ED3" w:rsidR="00652115" w:rsidRDefault="003113CE" w:rsidP="00652115">
      <w:pPr>
        <w:ind w:left="-450"/>
        <w:rPr>
          <w:b/>
          <w:bCs/>
          <w:color w:val="000000" w:themeColor="text1"/>
          <w:sz w:val="48"/>
          <w:szCs w:val="48"/>
        </w:rPr>
      </w:pPr>
      <w:r w:rsidRPr="003113CE">
        <w:rPr>
          <w:b/>
          <w:bCs/>
          <w:noProof/>
          <w:color w:val="000000" w:themeColor="text1"/>
          <w:sz w:val="48"/>
          <w:szCs w:val="48"/>
        </w:rPr>
        <w:drawing>
          <wp:inline distT="0" distB="0" distL="0" distR="0" wp14:anchorId="65A7314D" wp14:editId="74ACC5FC">
            <wp:extent cx="8973178" cy="5104130"/>
            <wp:effectExtent l="0" t="0" r="0" b="1270"/>
            <wp:docPr id="194065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52129" name=""/>
                    <pic:cNvPicPr/>
                  </pic:nvPicPr>
                  <pic:blipFill>
                    <a:blip r:embed="rId38"/>
                    <a:stretch>
                      <a:fillRect/>
                    </a:stretch>
                  </pic:blipFill>
                  <pic:spPr>
                    <a:xfrm>
                      <a:off x="0" y="0"/>
                      <a:ext cx="8977124" cy="5106375"/>
                    </a:xfrm>
                    <a:prstGeom prst="rect">
                      <a:avLst/>
                    </a:prstGeom>
                  </pic:spPr>
                </pic:pic>
              </a:graphicData>
            </a:graphic>
          </wp:inline>
        </w:drawing>
      </w:r>
    </w:p>
    <w:p w14:paraId="670CFB9E" w14:textId="686E4B99" w:rsidR="000030D8" w:rsidRDefault="000030D8" w:rsidP="00652115">
      <w:pPr>
        <w:ind w:left="-450"/>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114944" behindDoc="0" locked="0" layoutInCell="1" allowOverlap="1" wp14:anchorId="781DD601" wp14:editId="6A5712C8">
                <wp:simplePos x="0" y="0"/>
                <wp:positionH relativeFrom="column">
                  <wp:posOffset>-38100</wp:posOffset>
                </wp:positionH>
                <wp:positionV relativeFrom="paragraph">
                  <wp:posOffset>404674</wp:posOffset>
                </wp:positionV>
                <wp:extent cx="4932045" cy="0"/>
                <wp:effectExtent l="0" t="0" r="0" b="0"/>
                <wp:wrapNone/>
                <wp:docPr id="53795493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E655E8E" id="Straight Connector 3" o:spid="_x0000_s1026" style="position:absolute;z-index:2521149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115968" behindDoc="0" locked="0" layoutInCell="1" allowOverlap="1" wp14:anchorId="61D60D8F" wp14:editId="6BD30881">
                <wp:simplePos x="0" y="0"/>
                <wp:positionH relativeFrom="column">
                  <wp:posOffset>0</wp:posOffset>
                </wp:positionH>
                <wp:positionV relativeFrom="paragraph">
                  <wp:posOffset>-39191</wp:posOffset>
                </wp:positionV>
                <wp:extent cx="4867910" cy="0"/>
                <wp:effectExtent l="0" t="0" r="0" b="0"/>
                <wp:wrapNone/>
                <wp:docPr id="5469606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AA87F17" id="Straight Connector 4" o:spid="_x0000_s1026" style="position:absolute;z-index:2521159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 Continued</w:t>
      </w:r>
    </w:p>
    <w:p w14:paraId="431015AD" w14:textId="321A042C" w:rsidR="002E4B47" w:rsidRDefault="00A544B2" w:rsidP="00E53C16">
      <w:pPr>
        <w:ind w:left="-450"/>
        <w:rPr>
          <w:b/>
          <w:bCs/>
          <w:color w:val="000000" w:themeColor="text1"/>
          <w:sz w:val="48"/>
          <w:szCs w:val="48"/>
        </w:rPr>
      </w:pPr>
      <w:r w:rsidRPr="00A544B2">
        <w:rPr>
          <w:b/>
          <w:bCs/>
          <w:noProof/>
          <w:color w:val="000000" w:themeColor="text1"/>
          <w:sz w:val="48"/>
          <w:szCs w:val="48"/>
        </w:rPr>
        <w:drawing>
          <wp:inline distT="0" distB="0" distL="0" distR="0" wp14:anchorId="2B1ED8F0" wp14:editId="7FAF622D">
            <wp:extent cx="8943033" cy="5184775"/>
            <wp:effectExtent l="0" t="0" r="0" b="0"/>
            <wp:docPr id="1466824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24068" name=""/>
                    <pic:cNvPicPr/>
                  </pic:nvPicPr>
                  <pic:blipFill>
                    <a:blip r:embed="rId39"/>
                    <a:stretch>
                      <a:fillRect/>
                    </a:stretch>
                  </pic:blipFill>
                  <pic:spPr>
                    <a:xfrm>
                      <a:off x="0" y="0"/>
                      <a:ext cx="8950317" cy="5188998"/>
                    </a:xfrm>
                    <a:prstGeom prst="rect">
                      <a:avLst/>
                    </a:prstGeom>
                  </pic:spPr>
                </pic:pic>
              </a:graphicData>
            </a:graphic>
          </wp:inline>
        </w:drawing>
      </w:r>
    </w:p>
    <w:p w14:paraId="7A92103E" w14:textId="2C6426E1" w:rsidR="000030D8" w:rsidRDefault="000030D8" w:rsidP="000030D8">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118016" behindDoc="0" locked="0" layoutInCell="1" allowOverlap="1" wp14:anchorId="508603A6" wp14:editId="193449C7">
                <wp:simplePos x="0" y="0"/>
                <wp:positionH relativeFrom="column">
                  <wp:posOffset>-38100</wp:posOffset>
                </wp:positionH>
                <wp:positionV relativeFrom="paragraph">
                  <wp:posOffset>404674</wp:posOffset>
                </wp:positionV>
                <wp:extent cx="4932045" cy="0"/>
                <wp:effectExtent l="0" t="0" r="0" b="0"/>
                <wp:wrapNone/>
                <wp:docPr id="3837108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07BD902" id="Straight Connector 3" o:spid="_x0000_s1026" style="position:absolute;z-index:2521180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119040" behindDoc="0" locked="0" layoutInCell="1" allowOverlap="1" wp14:anchorId="76EC5475" wp14:editId="6370FCAB">
                <wp:simplePos x="0" y="0"/>
                <wp:positionH relativeFrom="column">
                  <wp:posOffset>0</wp:posOffset>
                </wp:positionH>
                <wp:positionV relativeFrom="paragraph">
                  <wp:posOffset>-39191</wp:posOffset>
                </wp:positionV>
                <wp:extent cx="4867910" cy="0"/>
                <wp:effectExtent l="0" t="0" r="0" b="0"/>
                <wp:wrapNone/>
                <wp:docPr id="21054853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B741AF1" id="Straight Connector 4" o:spid="_x0000_s1026" style="position:absolute;z-index:2521190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 Continued</w:t>
      </w:r>
    </w:p>
    <w:p w14:paraId="6E30744E" w14:textId="027E8478" w:rsidR="00223B9E" w:rsidRDefault="0079416D" w:rsidP="007E0B33">
      <w:pPr>
        <w:ind w:left="-450"/>
        <w:rPr>
          <w:b/>
          <w:bCs/>
          <w:color w:val="000000" w:themeColor="text1"/>
          <w:sz w:val="48"/>
          <w:szCs w:val="48"/>
        </w:rPr>
      </w:pPr>
      <w:r w:rsidRPr="0079416D">
        <w:rPr>
          <w:b/>
          <w:bCs/>
          <w:noProof/>
          <w:color w:val="000000" w:themeColor="text1"/>
          <w:sz w:val="48"/>
          <w:szCs w:val="48"/>
        </w:rPr>
        <w:drawing>
          <wp:inline distT="0" distB="0" distL="0" distR="0" wp14:anchorId="4AAC9AFA" wp14:editId="04B1FF66">
            <wp:extent cx="8973178" cy="5164455"/>
            <wp:effectExtent l="0" t="0" r="0" b="0"/>
            <wp:docPr id="1981804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04044" name=""/>
                    <pic:cNvPicPr/>
                  </pic:nvPicPr>
                  <pic:blipFill>
                    <a:blip r:embed="rId40"/>
                    <a:stretch>
                      <a:fillRect/>
                    </a:stretch>
                  </pic:blipFill>
                  <pic:spPr>
                    <a:xfrm>
                      <a:off x="0" y="0"/>
                      <a:ext cx="8981041" cy="5168980"/>
                    </a:xfrm>
                    <a:prstGeom prst="rect">
                      <a:avLst/>
                    </a:prstGeom>
                  </pic:spPr>
                </pic:pic>
              </a:graphicData>
            </a:graphic>
          </wp:inline>
        </w:drawing>
      </w:r>
    </w:p>
    <w:p w14:paraId="3A517A84" w14:textId="6805A30F" w:rsidR="00223B9E" w:rsidRDefault="00223B9E" w:rsidP="00223B9E">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124160" behindDoc="0" locked="0" layoutInCell="1" allowOverlap="1" wp14:anchorId="62D5E2B5" wp14:editId="3B4D5BE7">
                <wp:simplePos x="0" y="0"/>
                <wp:positionH relativeFrom="column">
                  <wp:posOffset>-38100</wp:posOffset>
                </wp:positionH>
                <wp:positionV relativeFrom="paragraph">
                  <wp:posOffset>404674</wp:posOffset>
                </wp:positionV>
                <wp:extent cx="4932045" cy="0"/>
                <wp:effectExtent l="0" t="0" r="0" b="0"/>
                <wp:wrapNone/>
                <wp:docPr id="143951440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0381AB3" id="Straight Connector 3"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125184" behindDoc="0" locked="0" layoutInCell="1" allowOverlap="1" wp14:anchorId="098C8731" wp14:editId="6F2B2855">
                <wp:simplePos x="0" y="0"/>
                <wp:positionH relativeFrom="column">
                  <wp:posOffset>0</wp:posOffset>
                </wp:positionH>
                <wp:positionV relativeFrom="paragraph">
                  <wp:posOffset>-39191</wp:posOffset>
                </wp:positionV>
                <wp:extent cx="4867910" cy="0"/>
                <wp:effectExtent l="0" t="0" r="0" b="0"/>
                <wp:wrapNone/>
                <wp:docPr id="170523454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7F1342A" id="Straight Connector 4" o:spid="_x0000_s1026" style="position:absolute;z-index:2521251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 Continued</w:t>
      </w:r>
    </w:p>
    <w:p w14:paraId="7EC72E8B" w14:textId="71CB2EC8" w:rsidR="00223B9E" w:rsidRDefault="00605FFD" w:rsidP="003F2C65">
      <w:pPr>
        <w:ind w:left="-450"/>
        <w:rPr>
          <w:b/>
          <w:bCs/>
          <w:color w:val="000000" w:themeColor="text1"/>
          <w:sz w:val="48"/>
          <w:szCs w:val="48"/>
        </w:rPr>
      </w:pPr>
      <w:r w:rsidRPr="00605FFD">
        <w:rPr>
          <w:b/>
          <w:bCs/>
          <w:noProof/>
          <w:color w:val="000000" w:themeColor="text1"/>
          <w:sz w:val="48"/>
          <w:szCs w:val="48"/>
        </w:rPr>
        <w:drawing>
          <wp:inline distT="0" distB="0" distL="0" distR="0" wp14:anchorId="1ACE9682" wp14:editId="5FF857FF">
            <wp:extent cx="8973178" cy="5134584"/>
            <wp:effectExtent l="0" t="0" r="0" b="9525"/>
            <wp:docPr id="1634138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38441" name=""/>
                    <pic:cNvPicPr/>
                  </pic:nvPicPr>
                  <pic:blipFill>
                    <a:blip r:embed="rId41"/>
                    <a:stretch>
                      <a:fillRect/>
                    </a:stretch>
                  </pic:blipFill>
                  <pic:spPr>
                    <a:xfrm>
                      <a:off x="0" y="0"/>
                      <a:ext cx="8979687" cy="5138308"/>
                    </a:xfrm>
                    <a:prstGeom prst="rect">
                      <a:avLst/>
                    </a:prstGeom>
                  </pic:spPr>
                </pic:pic>
              </a:graphicData>
            </a:graphic>
          </wp:inline>
        </w:drawing>
      </w:r>
    </w:p>
    <w:p w14:paraId="732F42CE" w14:textId="2B2177B6" w:rsidR="00223B9E" w:rsidRDefault="00223B9E" w:rsidP="00223B9E">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127232" behindDoc="0" locked="0" layoutInCell="1" allowOverlap="1" wp14:anchorId="7722D284" wp14:editId="3DFA4E12">
                <wp:simplePos x="0" y="0"/>
                <wp:positionH relativeFrom="column">
                  <wp:posOffset>-38100</wp:posOffset>
                </wp:positionH>
                <wp:positionV relativeFrom="paragraph">
                  <wp:posOffset>404674</wp:posOffset>
                </wp:positionV>
                <wp:extent cx="4932045" cy="0"/>
                <wp:effectExtent l="0" t="0" r="0" b="0"/>
                <wp:wrapNone/>
                <wp:docPr id="115356411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5E0DE4D" id="Straight Connector 3" o:spid="_x0000_s1026" style="position:absolute;z-index:2521272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128256" behindDoc="0" locked="0" layoutInCell="1" allowOverlap="1" wp14:anchorId="40F55B50" wp14:editId="1FBCE707">
                <wp:simplePos x="0" y="0"/>
                <wp:positionH relativeFrom="column">
                  <wp:posOffset>0</wp:posOffset>
                </wp:positionH>
                <wp:positionV relativeFrom="paragraph">
                  <wp:posOffset>-39191</wp:posOffset>
                </wp:positionV>
                <wp:extent cx="4867910" cy="0"/>
                <wp:effectExtent l="0" t="0" r="0" b="0"/>
                <wp:wrapNone/>
                <wp:docPr id="6729292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0E5514A" id="Straight Connector 4" o:spid="_x0000_s1026" style="position:absolute;z-index:2521282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 Continued</w:t>
      </w:r>
    </w:p>
    <w:p w14:paraId="18039CE2" w14:textId="164B7152" w:rsidR="00D66228" w:rsidRDefault="0065468F" w:rsidP="00443268">
      <w:pPr>
        <w:ind w:left="-450"/>
        <w:rPr>
          <w:color w:val="000000" w:themeColor="text1"/>
          <w:sz w:val="24"/>
          <w:szCs w:val="24"/>
        </w:rPr>
      </w:pPr>
      <w:r w:rsidRPr="0065468F">
        <w:rPr>
          <w:noProof/>
          <w:color w:val="000000" w:themeColor="text1"/>
          <w:sz w:val="24"/>
          <w:szCs w:val="24"/>
        </w:rPr>
        <w:drawing>
          <wp:inline distT="0" distB="0" distL="0" distR="0" wp14:anchorId="6747217E" wp14:editId="70E70048">
            <wp:extent cx="8862646" cy="5204460"/>
            <wp:effectExtent l="0" t="0" r="0" b="0"/>
            <wp:docPr id="1730206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06715" name=""/>
                    <pic:cNvPicPr/>
                  </pic:nvPicPr>
                  <pic:blipFill>
                    <a:blip r:embed="rId42"/>
                    <a:stretch>
                      <a:fillRect/>
                    </a:stretch>
                  </pic:blipFill>
                  <pic:spPr>
                    <a:xfrm>
                      <a:off x="0" y="0"/>
                      <a:ext cx="8869710" cy="5208609"/>
                    </a:xfrm>
                    <a:prstGeom prst="rect">
                      <a:avLst/>
                    </a:prstGeom>
                  </pic:spPr>
                </pic:pic>
              </a:graphicData>
            </a:graphic>
          </wp:inline>
        </w:drawing>
      </w:r>
    </w:p>
    <w:p w14:paraId="6728BA07" w14:textId="77777777" w:rsidR="00000D4D" w:rsidRDefault="00000D4D" w:rsidP="00000D4D">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577792" behindDoc="0" locked="0" layoutInCell="1" allowOverlap="1" wp14:anchorId="20759B3A" wp14:editId="5AD0BD23">
                <wp:simplePos x="0" y="0"/>
                <wp:positionH relativeFrom="column">
                  <wp:posOffset>-38100</wp:posOffset>
                </wp:positionH>
                <wp:positionV relativeFrom="paragraph">
                  <wp:posOffset>404674</wp:posOffset>
                </wp:positionV>
                <wp:extent cx="4932045" cy="0"/>
                <wp:effectExtent l="0" t="0" r="0" b="0"/>
                <wp:wrapNone/>
                <wp:docPr id="180794960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32FACB" id="Straight Connector 3" o:spid="_x0000_s1026" style="position:absolute;z-index:2525777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578816" behindDoc="0" locked="0" layoutInCell="1" allowOverlap="1" wp14:anchorId="14F4C2FB" wp14:editId="0CE8D3CE">
                <wp:simplePos x="0" y="0"/>
                <wp:positionH relativeFrom="column">
                  <wp:posOffset>0</wp:posOffset>
                </wp:positionH>
                <wp:positionV relativeFrom="paragraph">
                  <wp:posOffset>-39191</wp:posOffset>
                </wp:positionV>
                <wp:extent cx="4867910" cy="0"/>
                <wp:effectExtent l="0" t="0" r="0" b="0"/>
                <wp:wrapNone/>
                <wp:docPr id="49818824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DCBF723" id="Straight Connector 4" o:spid="_x0000_s1026" style="position:absolute;z-index:2525788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General Fund Revenues – Detail Continued</w:t>
      </w:r>
    </w:p>
    <w:p w14:paraId="53128DEF" w14:textId="70717064" w:rsidR="00000D4D" w:rsidRDefault="000B613C" w:rsidP="00443268">
      <w:pPr>
        <w:ind w:left="-450"/>
        <w:rPr>
          <w:color w:val="000000" w:themeColor="text1"/>
          <w:sz w:val="24"/>
          <w:szCs w:val="24"/>
        </w:rPr>
      </w:pPr>
      <w:r w:rsidRPr="000B613C">
        <w:rPr>
          <w:noProof/>
          <w:color w:val="000000" w:themeColor="text1"/>
          <w:sz w:val="24"/>
          <w:szCs w:val="24"/>
        </w:rPr>
        <w:drawing>
          <wp:inline distT="0" distB="0" distL="0" distR="0" wp14:anchorId="4AF18E1C" wp14:editId="289DFA1A">
            <wp:extent cx="8902840" cy="753110"/>
            <wp:effectExtent l="0" t="0" r="0" b="8890"/>
            <wp:docPr id="1875702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02724" name=""/>
                    <pic:cNvPicPr/>
                  </pic:nvPicPr>
                  <pic:blipFill>
                    <a:blip r:embed="rId43"/>
                    <a:stretch>
                      <a:fillRect/>
                    </a:stretch>
                  </pic:blipFill>
                  <pic:spPr>
                    <a:xfrm>
                      <a:off x="0" y="0"/>
                      <a:ext cx="8931315" cy="755519"/>
                    </a:xfrm>
                    <a:prstGeom prst="rect">
                      <a:avLst/>
                    </a:prstGeom>
                  </pic:spPr>
                </pic:pic>
              </a:graphicData>
            </a:graphic>
          </wp:inline>
        </w:drawing>
      </w:r>
    </w:p>
    <w:p w14:paraId="0C8AA074" w14:textId="77777777" w:rsidR="00306E62" w:rsidRDefault="00306E62" w:rsidP="00443268">
      <w:pPr>
        <w:ind w:left="-450"/>
        <w:rPr>
          <w:color w:val="000000" w:themeColor="text1"/>
          <w:sz w:val="24"/>
          <w:szCs w:val="24"/>
        </w:rPr>
      </w:pPr>
    </w:p>
    <w:p w14:paraId="7D8F3B69" w14:textId="77777777" w:rsidR="00306E62" w:rsidRDefault="00306E62" w:rsidP="00443268">
      <w:pPr>
        <w:ind w:left="-450"/>
        <w:rPr>
          <w:color w:val="000000" w:themeColor="text1"/>
          <w:sz w:val="24"/>
          <w:szCs w:val="24"/>
        </w:rPr>
      </w:pPr>
    </w:p>
    <w:p w14:paraId="1228FF10" w14:textId="77777777" w:rsidR="00306E62" w:rsidRDefault="00306E62" w:rsidP="00443268">
      <w:pPr>
        <w:ind w:left="-450"/>
        <w:rPr>
          <w:color w:val="000000" w:themeColor="text1"/>
          <w:sz w:val="24"/>
          <w:szCs w:val="24"/>
        </w:rPr>
      </w:pPr>
    </w:p>
    <w:p w14:paraId="77AE52AB" w14:textId="77777777" w:rsidR="00306E62" w:rsidRDefault="00306E62" w:rsidP="00443268">
      <w:pPr>
        <w:ind w:left="-450"/>
        <w:rPr>
          <w:color w:val="000000" w:themeColor="text1"/>
          <w:sz w:val="24"/>
          <w:szCs w:val="24"/>
        </w:rPr>
      </w:pPr>
    </w:p>
    <w:p w14:paraId="0B63CE40" w14:textId="77777777" w:rsidR="00306E62" w:rsidRDefault="00306E62" w:rsidP="00443268">
      <w:pPr>
        <w:ind w:left="-450"/>
        <w:rPr>
          <w:color w:val="000000" w:themeColor="text1"/>
          <w:sz w:val="24"/>
          <w:szCs w:val="24"/>
        </w:rPr>
      </w:pPr>
    </w:p>
    <w:p w14:paraId="125760C4" w14:textId="77777777" w:rsidR="00306E62" w:rsidRDefault="00306E62" w:rsidP="00443268">
      <w:pPr>
        <w:ind w:left="-450"/>
        <w:rPr>
          <w:color w:val="000000" w:themeColor="text1"/>
          <w:sz w:val="24"/>
          <w:szCs w:val="24"/>
        </w:rPr>
      </w:pPr>
    </w:p>
    <w:p w14:paraId="3FE396E7" w14:textId="77777777" w:rsidR="00306E62" w:rsidRDefault="00306E62" w:rsidP="00443268">
      <w:pPr>
        <w:ind w:left="-450"/>
        <w:rPr>
          <w:color w:val="000000" w:themeColor="text1"/>
          <w:sz w:val="24"/>
          <w:szCs w:val="24"/>
        </w:rPr>
      </w:pPr>
    </w:p>
    <w:p w14:paraId="1E7B7C6E" w14:textId="77777777" w:rsidR="00306E62" w:rsidRDefault="00306E62" w:rsidP="00443268">
      <w:pPr>
        <w:ind w:left="-450"/>
        <w:rPr>
          <w:color w:val="000000" w:themeColor="text1"/>
          <w:sz w:val="24"/>
          <w:szCs w:val="24"/>
        </w:rPr>
      </w:pPr>
    </w:p>
    <w:p w14:paraId="690F33E4" w14:textId="77777777" w:rsidR="00306E62" w:rsidRDefault="00306E62" w:rsidP="00443268">
      <w:pPr>
        <w:ind w:left="-450"/>
        <w:rPr>
          <w:color w:val="000000" w:themeColor="text1"/>
          <w:sz w:val="24"/>
          <w:szCs w:val="24"/>
        </w:rPr>
      </w:pPr>
    </w:p>
    <w:p w14:paraId="394EFD73" w14:textId="77777777" w:rsidR="00306E62" w:rsidRDefault="00306E62" w:rsidP="00443268">
      <w:pPr>
        <w:ind w:left="-450"/>
        <w:rPr>
          <w:color w:val="000000" w:themeColor="text1"/>
          <w:sz w:val="24"/>
          <w:szCs w:val="24"/>
        </w:rPr>
      </w:pPr>
    </w:p>
    <w:p w14:paraId="7FE69A97" w14:textId="77777777" w:rsidR="00306E62" w:rsidRDefault="00306E62" w:rsidP="00443268">
      <w:pPr>
        <w:ind w:left="-450"/>
        <w:rPr>
          <w:color w:val="000000" w:themeColor="text1"/>
          <w:sz w:val="24"/>
          <w:szCs w:val="24"/>
        </w:rPr>
      </w:pPr>
    </w:p>
    <w:p w14:paraId="544E0542" w14:textId="77777777" w:rsidR="00306E62" w:rsidRDefault="00306E62" w:rsidP="00443268">
      <w:pPr>
        <w:ind w:left="-450"/>
        <w:rPr>
          <w:color w:val="000000" w:themeColor="text1"/>
          <w:sz w:val="24"/>
          <w:szCs w:val="24"/>
        </w:rPr>
      </w:pPr>
    </w:p>
    <w:p w14:paraId="0C9399B2" w14:textId="75053C7F" w:rsidR="00D66228" w:rsidRDefault="00D66228" w:rsidP="0015055B">
      <w:pPr>
        <w:rPr>
          <w:sz w:val="24"/>
          <w:szCs w:val="24"/>
        </w:rPr>
      </w:pPr>
    </w:p>
    <w:p w14:paraId="312D504F" w14:textId="4C596257" w:rsidR="00DD37AA" w:rsidRPr="00CC22C9" w:rsidRDefault="00DD37AA" w:rsidP="00DD37AA">
      <w:pPr>
        <w:rPr>
          <w:b/>
          <w:bCs/>
          <w:color w:val="000000" w:themeColor="text1"/>
          <w:sz w:val="48"/>
          <w:szCs w:val="48"/>
        </w:rPr>
      </w:pPr>
      <w:r w:rsidRPr="00BF05B6">
        <w:rPr>
          <w:b/>
          <w:bCs/>
          <w:noProof/>
          <w:sz w:val="48"/>
          <w:szCs w:val="48"/>
        </w:rPr>
        <w:lastRenderedPageBreak/>
        <mc:AlternateContent>
          <mc:Choice Requires="wps">
            <w:drawing>
              <wp:anchor distT="0" distB="0" distL="114300" distR="114300" simplePos="0" relativeHeight="251700224" behindDoc="0" locked="0" layoutInCell="1" allowOverlap="1" wp14:anchorId="326EBB25" wp14:editId="59D063CC">
                <wp:simplePos x="0" y="0"/>
                <wp:positionH relativeFrom="column">
                  <wp:posOffset>-38100</wp:posOffset>
                </wp:positionH>
                <wp:positionV relativeFrom="paragraph">
                  <wp:posOffset>404674</wp:posOffset>
                </wp:positionV>
                <wp:extent cx="4932045" cy="0"/>
                <wp:effectExtent l="0" t="0" r="0" b="0"/>
                <wp:wrapNone/>
                <wp:docPr id="27704919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E2C9CE4" id="Straight Connector 3"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BF05B6">
        <w:rPr>
          <w:b/>
          <w:bCs/>
          <w:noProof/>
          <w:sz w:val="48"/>
          <w:szCs w:val="48"/>
        </w:rPr>
        <mc:AlternateContent>
          <mc:Choice Requires="wps">
            <w:drawing>
              <wp:anchor distT="0" distB="0" distL="114300" distR="114300" simplePos="0" relativeHeight="251701248" behindDoc="0" locked="0" layoutInCell="1" allowOverlap="1" wp14:anchorId="0817D31A" wp14:editId="150A3FB3">
                <wp:simplePos x="0" y="0"/>
                <wp:positionH relativeFrom="column">
                  <wp:posOffset>0</wp:posOffset>
                </wp:positionH>
                <wp:positionV relativeFrom="paragraph">
                  <wp:posOffset>-39191</wp:posOffset>
                </wp:positionV>
                <wp:extent cx="4867910" cy="0"/>
                <wp:effectExtent l="0" t="0" r="0" b="0"/>
                <wp:wrapNone/>
                <wp:docPr id="5938940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CF3069C" id="Straight Connector 4"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BF05B6">
        <w:rPr>
          <w:b/>
          <w:bCs/>
          <w:color w:val="000000" w:themeColor="text1"/>
          <w:sz w:val="48"/>
          <w:szCs w:val="48"/>
        </w:rPr>
        <w:t>General Fund Expenditures by Type</w:t>
      </w:r>
    </w:p>
    <w:p w14:paraId="4FDECB62" w14:textId="1C1E8491" w:rsidR="00DD37AA" w:rsidRDefault="00A4384F" w:rsidP="00B0152B">
      <w:pPr>
        <w:jc w:val="center"/>
        <w:rPr>
          <w:sz w:val="24"/>
          <w:szCs w:val="24"/>
        </w:rPr>
      </w:pPr>
      <w:r w:rsidRPr="00A4384F">
        <w:rPr>
          <w:noProof/>
          <w:sz w:val="24"/>
          <w:szCs w:val="24"/>
        </w:rPr>
        <w:drawing>
          <wp:anchor distT="0" distB="0" distL="114300" distR="114300" simplePos="0" relativeHeight="252614656" behindDoc="0" locked="0" layoutInCell="1" allowOverlap="1" wp14:anchorId="02748E6F" wp14:editId="466A832F">
            <wp:simplePos x="0" y="0"/>
            <wp:positionH relativeFrom="margin">
              <wp:align>center</wp:align>
            </wp:positionH>
            <wp:positionV relativeFrom="paragraph">
              <wp:posOffset>92976</wp:posOffset>
            </wp:positionV>
            <wp:extent cx="8431048" cy="4682532"/>
            <wp:effectExtent l="0" t="0" r="8255" b="3810"/>
            <wp:wrapNone/>
            <wp:docPr id="2139517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17829" name=""/>
                    <pic:cNvPicPr/>
                  </pic:nvPicPr>
                  <pic:blipFill>
                    <a:blip r:embed="rId44">
                      <a:extLst>
                        <a:ext uri="{28A0092B-C50C-407E-A947-70E740481C1C}">
                          <a14:useLocalDpi xmlns:a14="http://schemas.microsoft.com/office/drawing/2010/main" val="0"/>
                        </a:ext>
                      </a:extLst>
                    </a:blip>
                    <a:stretch>
                      <a:fillRect/>
                    </a:stretch>
                  </pic:blipFill>
                  <pic:spPr>
                    <a:xfrm>
                      <a:off x="0" y="0"/>
                      <a:ext cx="8431048" cy="4682532"/>
                    </a:xfrm>
                    <a:prstGeom prst="rect">
                      <a:avLst/>
                    </a:prstGeom>
                  </pic:spPr>
                </pic:pic>
              </a:graphicData>
            </a:graphic>
          </wp:anchor>
        </w:drawing>
      </w:r>
    </w:p>
    <w:p w14:paraId="45682C6A" w14:textId="77777777" w:rsidR="00A30AB4" w:rsidRDefault="00A30AB4" w:rsidP="0015055B">
      <w:pPr>
        <w:rPr>
          <w:sz w:val="24"/>
          <w:szCs w:val="24"/>
        </w:rPr>
        <w:sectPr w:rsidR="00A30AB4" w:rsidSect="00A30AB4">
          <w:pgSz w:w="15840" w:h="12240" w:orient="landscape"/>
          <w:pgMar w:top="1440" w:right="1440" w:bottom="1440" w:left="1440" w:header="720" w:footer="403" w:gutter="0"/>
          <w:cols w:space="720"/>
          <w:docGrid w:linePitch="360"/>
        </w:sectPr>
      </w:pPr>
    </w:p>
    <w:p w14:paraId="754CAAE1" w14:textId="02F76510" w:rsidR="000E566A" w:rsidRPr="00CC22C9" w:rsidRDefault="001A1EBB" w:rsidP="000E566A">
      <w:pPr>
        <w:rPr>
          <w:b/>
          <w:bCs/>
          <w:color w:val="000000" w:themeColor="text1"/>
          <w:sz w:val="48"/>
          <w:szCs w:val="48"/>
        </w:rPr>
      </w:pPr>
      <w:r w:rsidRPr="001A1EBB">
        <w:rPr>
          <w:noProof/>
          <w:sz w:val="24"/>
          <w:szCs w:val="24"/>
        </w:rPr>
        <w:lastRenderedPageBreak/>
        <w:drawing>
          <wp:anchor distT="0" distB="0" distL="114300" distR="114300" simplePos="0" relativeHeight="252615680" behindDoc="0" locked="0" layoutInCell="1" allowOverlap="1" wp14:anchorId="6C19C277" wp14:editId="4539F9C7">
            <wp:simplePos x="0" y="0"/>
            <wp:positionH relativeFrom="margin">
              <wp:posOffset>-428625</wp:posOffset>
            </wp:positionH>
            <wp:positionV relativeFrom="paragraph">
              <wp:posOffset>638063</wp:posOffset>
            </wp:positionV>
            <wp:extent cx="6793230" cy="6039060"/>
            <wp:effectExtent l="0" t="0" r="7620" b="0"/>
            <wp:wrapNone/>
            <wp:docPr id="919752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52386" name=""/>
                    <pic:cNvPicPr/>
                  </pic:nvPicPr>
                  <pic:blipFill>
                    <a:blip r:embed="rId45">
                      <a:extLst>
                        <a:ext uri="{28A0092B-C50C-407E-A947-70E740481C1C}">
                          <a14:useLocalDpi xmlns:a14="http://schemas.microsoft.com/office/drawing/2010/main" val="0"/>
                        </a:ext>
                      </a:extLst>
                    </a:blip>
                    <a:stretch>
                      <a:fillRect/>
                    </a:stretch>
                  </pic:blipFill>
                  <pic:spPr>
                    <a:xfrm>
                      <a:off x="0" y="0"/>
                      <a:ext cx="6793230" cy="6039060"/>
                    </a:xfrm>
                    <a:prstGeom prst="rect">
                      <a:avLst/>
                    </a:prstGeom>
                  </pic:spPr>
                </pic:pic>
              </a:graphicData>
            </a:graphic>
            <wp14:sizeRelH relativeFrom="margin">
              <wp14:pctWidth>0</wp14:pctWidth>
            </wp14:sizeRelH>
            <wp14:sizeRelV relativeFrom="margin">
              <wp14:pctHeight>0</wp14:pctHeight>
            </wp14:sizeRelV>
          </wp:anchor>
        </w:drawing>
      </w:r>
      <w:r w:rsidR="000E566A" w:rsidRPr="00BF05B6">
        <w:rPr>
          <w:b/>
          <w:bCs/>
          <w:noProof/>
          <w:sz w:val="48"/>
          <w:szCs w:val="48"/>
        </w:rPr>
        <mc:AlternateContent>
          <mc:Choice Requires="wps">
            <w:drawing>
              <wp:anchor distT="0" distB="0" distL="114300" distR="114300" simplePos="0" relativeHeight="252134400" behindDoc="0" locked="0" layoutInCell="1" allowOverlap="1" wp14:anchorId="19446AE2" wp14:editId="5CEF4610">
                <wp:simplePos x="0" y="0"/>
                <wp:positionH relativeFrom="column">
                  <wp:posOffset>-38100</wp:posOffset>
                </wp:positionH>
                <wp:positionV relativeFrom="paragraph">
                  <wp:posOffset>404674</wp:posOffset>
                </wp:positionV>
                <wp:extent cx="4932045" cy="0"/>
                <wp:effectExtent l="0" t="0" r="0" b="0"/>
                <wp:wrapNone/>
                <wp:docPr id="150173442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A37070" id="Straight Connector 3" o:spid="_x0000_s1026" style="position:absolute;z-index:2521344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0E566A" w:rsidRPr="00BF05B6">
        <w:rPr>
          <w:b/>
          <w:bCs/>
          <w:noProof/>
          <w:sz w:val="48"/>
          <w:szCs w:val="48"/>
        </w:rPr>
        <mc:AlternateContent>
          <mc:Choice Requires="wps">
            <w:drawing>
              <wp:anchor distT="0" distB="0" distL="114300" distR="114300" simplePos="0" relativeHeight="252135424" behindDoc="0" locked="0" layoutInCell="1" allowOverlap="1" wp14:anchorId="552AD3D0" wp14:editId="670CC07B">
                <wp:simplePos x="0" y="0"/>
                <wp:positionH relativeFrom="column">
                  <wp:posOffset>0</wp:posOffset>
                </wp:positionH>
                <wp:positionV relativeFrom="paragraph">
                  <wp:posOffset>-39191</wp:posOffset>
                </wp:positionV>
                <wp:extent cx="4867910" cy="0"/>
                <wp:effectExtent l="0" t="0" r="0" b="0"/>
                <wp:wrapNone/>
                <wp:docPr id="54410013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B747062" id="Straight Connector 4" o:spid="_x0000_s1026" style="position:absolute;z-index:2521354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E566A" w:rsidRPr="00BF05B6">
        <w:rPr>
          <w:b/>
          <w:bCs/>
          <w:color w:val="000000" w:themeColor="text1"/>
          <w:sz w:val="48"/>
          <w:szCs w:val="48"/>
        </w:rPr>
        <w:t>General Fund Expenditures by Type</w:t>
      </w:r>
    </w:p>
    <w:p w14:paraId="54F10B76" w14:textId="1BCF8393" w:rsidR="00B0152B" w:rsidRDefault="00B0152B" w:rsidP="00A27046">
      <w:pPr>
        <w:ind w:left="-450"/>
        <w:rPr>
          <w:sz w:val="24"/>
          <w:szCs w:val="24"/>
        </w:rPr>
      </w:pPr>
    </w:p>
    <w:p w14:paraId="1B7BB5C9" w14:textId="77777777" w:rsidR="00FC5BB8" w:rsidRDefault="00FC5BB8" w:rsidP="0015055B">
      <w:pPr>
        <w:rPr>
          <w:sz w:val="24"/>
          <w:szCs w:val="24"/>
        </w:rPr>
      </w:pPr>
    </w:p>
    <w:p w14:paraId="4874029E" w14:textId="77777777" w:rsidR="00FC5BB8" w:rsidRDefault="00FC5BB8" w:rsidP="0015055B">
      <w:pPr>
        <w:rPr>
          <w:sz w:val="24"/>
          <w:szCs w:val="24"/>
        </w:rPr>
      </w:pPr>
    </w:p>
    <w:p w14:paraId="6CC8F23D" w14:textId="77777777" w:rsidR="00FC5BB8" w:rsidRDefault="00FC5BB8" w:rsidP="0015055B">
      <w:pPr>
        <w:rPr>
          <w:sz w:val="24"/>
          <w:szCs w:val="24"/>
        </w:rPr>
      </w:pPr>
    </w:p>
    <w:p w14:paraId="0D751CF8" w14:textId="77777777" w:rsidR="00FC5BB8" w:rsidRDefault="00FC5BB8" w:rsidP="0015055B">
      <w:pPr>
        <w:rPr>
          <w:sz w:val="24"/>
          <w:szCs w:val="24"/>
        </w:rPr>
      </w:pPr>
    </w:p>
    <w:p w14:paraId="4BDB4CA9" w14:textId="77777777" w:rsidR="00FC5BB8" w:rsidRDefault="00FC5BB8" w:rsidP="0015055B">
      <w:pPr>
        <w:rPr>
          <w:sz w:val="24"/>
          <w:szCs w:val="24"/>
        </w:rPr>
      </w:pPr>
    </w:p>
    <w:p w14:paraId="4F2BBA9A" w14:textId="77777777" w:rsidR="00FC5BB8" w:rsidRDefault="00FC5BB8" w:rsidP="0015055B">
      <w:pPr>
        <w:rPr>
          <w:sz w:val="24"/>
          <w:szCs w:val="24"/>
        </w:rPr>
      </w:pPr>
    </w:p>
    <w:p w14:paraId="06F2B254" w14:textId="77777777" w:rsidR="00FC5BB8" w:rsidRDefault="00FC5BB8" w:rsidP="0015055B">
      <w:pPr>
        <w:rPr>
          <w:sz w:val="24"/>
          <w:szCs w:val="24"/>
        </w:rPr>
      </w:pPr>
    </w:p>
    <w:p w14:paraId="25C296D7" w14:textId="77777777" w:rsidR="00FC5BB8" w:rsidRDefault="00FC5BB8" w:rsidP="0015055B">
      <w:pPr>
        <w:rPr>
          <w:sz w:val="24"/>
          <w:szCs w:val="24"/>
        </w:rPr>
      </w:pPr>
    </w:p>
    <w:p w14:paraId="63514BF2" w14:textId="77777777" w:rsidR="00FC5BB8" w:rsidRDefault="00FC5BB8" w:rsidP="0015055B">
      <w:pPr>
        <w:rPr>
          <w:sz w:val="24"/>
          <w:szCs w:val="24"/>
        </w:rPr>
      </w:pPr>
    </w:p>
    <w:p w14:paraId="3EFFF60E" w14:textId="77777777" w:rsidR="00FC5BB8" w:rsidRDefault="00FC5BB8" w:rsidP="0015055B">
      <w:pPr>
        <w:rPr>
          <w:sz w:val="24"/>
          <w:szCs w:val="24"/>
        </w:rPr>
      </w:pPr>
    </w:p>
    <w:p w14:paraId="192A3BE9" w14:textId="77777777" w:rsidR="00A27046" w:rsidRDefault="00A27046" w:rsidP="0015055B">
      <w:pPr>
        <w:rPr>
          <w:sz w:val="24"/>
          <w:szCs w:val="24"/>
        </w:rPr>
      </w:pPr>
    </w:p>
    <w:p w14:paraId="04DEE987" w14:textId="77777777" w:rsidR="00A27046" w:rsidRDefault="00A27046" w:rsidP="0015055B">
      <w:pPr>
        <w:rPr>
          <w:sz w:val="24"/>
          <w:szCs w:val="24"/>
        </w:rPr>
      </w:pPr>
    </w:p>
    <w:p w14:paraId="15F0C16E" w14:textId="77777777" w:rsidR="00A27046" w:rsidRDefault="00A27046" w:rsidP="0015055B">
      <w:pPr>
        <w:rPr>
          <w:sz w:val="24"/>
          <w:szCs w:val="24"/>
        </w:rPr>
      </w:pPr>
    </w:p>
    <w:p w14:paraId="43585DCA" w14:textId="77777777" w:rsidR="00A27046" w:rsidRDefault="00A27046" w:rsidP="0015055B">
      <w:pPr>
        <w:rPr>
          <w:sz w:val="24"/>
          <w:szCs w:val="24"/>
        </w:rPr>
      </w:pPr>
    </w:p>
    <w:p w14:paraId="5DF6C050" w14:textId="77777777" w:rsidR="00A27046" w:rsidRDefault="00A27046" w:rsidP="0015055B">
      <w:pPr>
        <w:rPr>
          <w:sz w:val="24"/>
          <w:szCs w:val="24"/>
        </w:rPr>
      </w:pPr>
    </w:p>
    <w:p w14:paraId="568FA0EA" w14:textId="77777777" w:rsidR="00A27046" w:rsidRDefault="00A27046" w:rsidP="0015055B">
      <w:pPr>
        <w:rPr>
          <w:sz w:val="24"/>
          <w:szCs w:val="24"/>
        </w:rPr>
      </w:pPr>
    </w:p>
    <w:p w14:paraId="7ADC59FB" w14:textId="77777777" w:rsidR="00A27046" w:rsidRDefault="00A27046" w:rsidP="0015055B">
      <w:pPr>
        <w:rPr>
          <w:sz w:val="24"/>
          <w:szCs w:val="24"/>
        </w:rPr>
      </w:pPr>
    </w:p>
    <w:p w14:paraId="096CE9C5" w14:textId="77777777" w:rsidR="00A27046" w:rsidRDefault="00A27046" w:rsidP="0015055B">
      <w:pPr>
        <w:rPr>
          <w:sz w:val="24"/>
          <w:szCs w:val="24"/>
        </w:rPr>
      </w:pPr>
    </w:p>
    <w:p w14:paraId="64435394" w14:textId="77777777" w:rsidR="00A27046" w:rsidRDefault="00A27046" w:rsidP="0015055B">
      <w:pPr>
        <w:rPr>
          <w:sz w:val="24"/>
          <w:szCs w:val="24"/>
        </w:rPr>
      </w:pPr>
    </w:p>
    <w:p w14:paraId="078B99A2" w14:textId="77777777" w:rsidR="00A27046" w:rsidRDefault="00A27046" w:rsidP="0015055B">
      <w:pPr>
        <w:rPr>
          <w:sz w:val="24"/>
          <w:szCs w:val="24"/>
        </w:rPr>
      </w:pPr>
    </w:p>
    <w:p w14:paraId="213D247A" w14:textId="77777777" w:rsidR="00FC5BB8" w:rsidRDefault="00FC5BB8" w:rsidP="0015055B">
      <w:pPr>
        <w:rPr>
          <w:sz w:val="24"/>
          <w:szCs w:val="24"/>
        </w:rPr>
      </w:pPr>
    </w:p>
    <w:p w14:paraId="2C851A42" w14:textId="77777777" w:rsidR="00FC5BB8" w:rsidRDefault="00FC5BB8" w:rsidP="0015055B">
      <w:pPr>
        <w:rPr>
          <w:sz w:val="24"/>
          <w:szCs w:val="24"/>
        </w:rPr>
      </w:pPr>
    </w:p>
    <w:p w14:paraId="6F8C897A" w14:textId="43CA5095" w:rsidR="00FC5BB8" w:rsidRDefault="00FC5BB8" w:rsidP="0015055B">
      <w:pPr>
        <w:rPr>
          <w:sz w:val="24"/>
          <w:szCs w:val="24"/>
        </w:rPr>
      </w:pPr>
    </w:p>
    <w:p w14:paraId="5DF3D6EA" w14:textId="6A23A703" w:rsidR="00FC5BB8" w:rsidRDefault="005863BC" w:rsidP="0015055B">
      <w:pPr>
        <w:rPr>
          <w:b/>
          <w:bCs/>
          <w:color w:val="000000" w:themeColor="text1"/>
          <w:sz w:val="48"/>
          <w:szCs w:val="48"/>
        </w:rPr>
      </w:pPr>
      <w:r w:rsidRPr="00C349FC">
        <w:rPr>
          <w:noProof/>
          <w:sz w:val="24"/>
          <w:szCs w:val="24"/>
        </w:rPr>
        <w:lastRenderedPageBreak/>
        <w:drawing>
          <wp:anchor distT="0" distB="0" distL="114300" distR="114300" simplePos="0" relativeHeight="251710464" behindDoc="1" locked="0" layoutInCell="1" allowOverlap="1" wp14:anchorId="7B6724E2" wp14:editId="7C78B762">
            <wp:simplePos x="0" y="0"/>
            <wp:positionH relativeFrom="margin">
              <wp:posOffset>-870129</wp:posOffset>
            </wp:positionH>
            <wp:positionV relativeFrom="paragraph">
              <wp:posOffset>-940157</wp:posOffset>
            </wp:positionV>
            <wp:extent cx="7686308" cy="10032168"/>
            <wp:effectExtent l="57150" t="0" r="48260" b="121920"/>
            <wp:wrapNone/>
            <wp:docPr id="1781108749"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7686308" cy="10032168"/>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sidR="001D6C09">
        <w:rPr>
          <w:b/>
          <w:bCs/>
          <w:noProof/>
          <w:sz w:val="48"/>
          <w:szCs w:val="48"/>
        </w:rPr>
        <mc:AlternateContent>
          <mc:Choice Requires="wps">
            <w:drawing>
              <wp:anchor distT="0" distB="0" distL="114300" distR="114300" simplePos="0" relativeHeight="251708416" behindDoc="0" locked="0" layoutInCell="1" allowOverlap="1" wp14:anchorId="47F29B74" wp14:editId="021D723F">
                <wp:simplePos x="0" y="0"/>
                <wp:positionH relativeFrom="column">
                  <wp:posOffset>-38100</wp:posOffset>
                </wp:positionH>
                <wp:positionV relativeFrom="paragraph">
                  <wp:posOffset>404674</wp:posOffset>
                </wp:positionV>
                <wp:extent cx="4932045" cy="0"/>
                <wp:effectExtent l="0" t="0" r="0" b="0"/>
                <wp:wrapNone/>
                <wp:docPr id="214539168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F015D4C" id="Straight Connector 3"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1D6C09">
        <w:rPr>
          <w:b/>
          <w:bCs/>
          <w:noProof/>
          <w:sz w:val="48"/>
          <w:szCs w:val="48"/>
        </w:rPr>
        <mc:AlternateContent>
          <mc:Choice Requires="wps">
            <w:drawing>
              <wp:anchor distT="0" distB="0" distL="114300" distR="114300" simplePos="0" relativeHeight="251709440" behindDoc="0" locked="0" layoutInCell="1" allowOverlap="1" wp14:anchorId="337292FB" wp14:editId="4D7D87B1">
                <wp:simplePos x="0" y="0"/>
                <wp:positionH relativeFrom="column">
                  <wp:posOffset>0</wp:posOffset>
                </wp:positionH>
                <wp:positionV relativeFrom="paragraph">
                  <wp:posOffset>-39191</wp:posOffset>
                </wp:positionV>
                <wp:extent cx="4867910" cy="0"/>
                <wp:effectExtent l="0" t="0" r="0" b="0"/>
                <wp:wrapNone/>
                <wp:docPr id="15077797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5BEA2EA" id="Straight Connector 4"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95399">
        <w:rPr>
          <w:b/>
          <w:bCs/>
          <w:color w:val="000000" w:themeColor="text1"/>
          <w:sz w:val="48"/>
          <w:szCs w:val="48"/>
        </w:rPr>
        <w:t>General Fund</w:t>
      </w:r>
    </w:p>
    <w:p w14:paraId="623EAC52" w14:textId="00F5D12D" w:rsidR="00B92296" w:rsidRPr="00D1526B" w:rsidRDefault="00B92296" w:rsidP="00B92296">
      <w:pPr>
        <w:spacing w:line="240" w:lineRule="auto"/>
        <w:rPr>
          <w:b/>
          <w:bCs/>
          <w:color w:val="000000" w:themeColor="text1"/>
          <w:sz w:val="28"/>
          <w:szCs w:val="28"/>
        </w:rPr>
      </w:pPr>
      <w:r w:rsidRPr="00D1526B">
        <w:rPr>
          <w:b/>
          <w:bCs/>
          <w:color w:val="000000" w:themeColor="text1"/>
          <w:sz w:val="28"/>
          <w:szCs w:val="28"/>
        </w:rPr>
        <w:t>Departmental Budgets of the General Fund</w:t>
      </w:r>
    </w:p>
    <w:p w14:paraId="6FEC4377" w14:textId="4FFA9B3E" w:rsidR="00B92296" w:rsidRPr="00D1526B" w:rsidRDefault="008B34A7" w:rsidP="00B92296">
      <w:pPr>
        <w:spacing w:line="240" w:lineRule="auto"/>
        <w:rPr>
          <w:b/>
          <w:bCs/>
          <w:color w:val="000000" w:themeColor="text1"/>
          <w:sz w:val="28"/>
          <w:szCs w:val="28"/>
        </w:rPr>
      </w:pPr>
      <w:r w:rsidRPr="00D1526B">
        <w:rPr>
          <w:b/>
          <w:bCs/>
          <w:color w:val="000000" w:themeColor="text1"/>
          <w:sz w:val="28"/>
          <w:szCs w:val="28"/>
        </w:rPr>
        <w:t>and Outside Agencies</w:t>
      </w:r>
    </w:p>
    <w:p w14:paraId="486208CE" w14:textId="77777777" w:rsidR="00E971E6" w:rsidRDefault="00E971E6" w:rsidP="0015055B">
      <w:pPr>
        <w:rPr>
          <w:sz w:val="24"/>
          <w:szCs w:val="24"/>
        </w:rPr>
      </w:pPr>
    </w:p>
    <w:p w14:paraId="0D26A56D" w14:textId="77777777" w:rsidR="00E971E6" w:rsidRDefault="00E971E6" w:rsidP="0015055B">
      <w:pPr>
        <w:rPr>
          <w:sz w:val="24"/>
          <w:szCs w:val="24"/>
        </w:rPr>
      </w:pPr>
    </w:p>
    <w:p w14:paraId="38FB0982" w14:textId="77777777" w:rsidR="00E971E6" w:rsidRDefault="00E971E6" w:rsidP="0015055B">
      <w:pPr>
        <w:rPr>
          <w:sz w:val="24"/>
          <w:szCs w:val="24"/>
        </w:rPr>
      </w:pPr>
    </w:p>
    <w:p w14:paraId="0A9EA1B3" w14:textId="77777777" w:rsidR="00E971E6" w:rsidRDefault="00E971E6" w:rsidP="0015055B">
      <w:pPr>
        <w:rPr>
          <w:sz w:val="24"/>
          <w:szCs w:val="24"/>
        </w:rPr>
      </w:pPr>
    </w:p>
    <w:p w14:paraId="67B549F3" w14:textId="1CCDCF28" w:rsidR="00E971E6" w:rsidRDefault="00E971E6" w:rsidP="0015055B">
      <w:pPr>
        <w:rPr>
          <w:sz w:val="24"/>
          <w:szCs w:val="24"/>
        </w:rPr>
      </w:pPr>
    </w:p>
    <w:p w14:paraId="090518A9" w14:textId="1F607279" w:rsidR="00E971E6" w:rsidRDefault="00E971E6" w:rsidP="0015055B">
      <w:pPr>
        <w:rPr>
          <w:sz w:val="24"/>
          <w:szCs w:val="24"/>
        </w:rPr>
      </w:pPr>
    </w:p>
    <w:p w14:paraId="5DCDD4D8" w14:textId="19D13694" w:rsidR="00E971E6" w:rsidRDefault="00E971E6" w:rsidP="0015055B">
      <w:pPr>
        <w:rPr>
          <w:sz w:val="24"/>
          <w:szCs w:val="24"/>
        </w:rPr>
      </w:pPr>
    </w:p>
    <w:p w14:paraId="7BCCB3A6" w14:textId="1F7731EC" w:rsidR="00E971E6" w:rsidRDefault="00E971E6" w:rsidP="0015055B">
      <w:pPr>
        <w:rPr>
          <w:sz w:val="24"/>
          <w:szCs w:val="24"/>
        </w:rPr>
      </w:pPr>
    </w:p>
    <w:p w14:paraId="76EB6497" w14:textId="0A1B5E08" w:rsidR="00E971E6" w:rsidRDefault="00E971E6" w:rsidP="0015055B">
      <w:pPr>
        <w:rPr>
          <w:sz w:val="24"/>
          <w:szCs w:val="24"/>
        </w:rPr>
      </w:pPr>
    </w:p>
    <w:p w14:paraId="033EA134" w14:textId="7C5A821C" w:rsidR="00E971E6" w:rsidRDefault="00E971E6" w:rsidP="0015055B">
      <w:pPr>
        <w:rPr>
          <w:sz w:val="24"/>
          <w:szCs w:val="24"/>
        </w:rPr>
      </w:pPr>
    </w:p>
    <w:p w14:paraId="622ACF43" w14:textId="195DA803" w:rsidR="00E971E6" w:rsidRDefault="00E971E6" w:rsidP="0015055B">
      <w:pPr>
        <w:rPr>
          <w:sz w:val="24"/>
          <w:szCs w:val="24"/>
        </w:rPr>
      </w:pPr>
    </w:p>
    <w:p w14:paraId="7CCAD668" w14:textId="7958AD9F" w:rsidR="00E971E6" w:rsidRDefault="00E971E6" w:rsidP="0015055B">
      <w:pPr>
        <w:rPr>
          <w:sz w:val="24"/>
          <w:szCs w:val="24"/>
        </w:rPr>
      </w:pPr>
    </w:p>
    <w:p w14:paraId="17F87C0A" w14:textId="088C806A" w:rsidR="00E971E6" w:rsidRDefault="00E971E6" w:rsidP="0015055B">
      <w:pPr>
        <w:rPr>
          <w:sz w:val="24"/>
          <w:szCs w:val="24"/>
        </w:rPr>
      </w:pPr>
    </w:p>
    <w:p w14:paraId="542EC9D1" w14:textId="69768CDF" w:rsidR="00E971E6" w:rsidRDefault="00E971E6" w:rsidP="0015055B">
      <w:pPr>
        <w:rPr>
          <w:sz w:val="24"/>
          <w:szCs w:val="24"/>
        </w:rPr>
      </w:pPr>
    </w:p>
    <w:p w14:paraId="255C227C" w14:textId="11270EB8" w:rsidR="00E971E6" w:rsidRDefault="00F342D9" w:rsidP="0015055B">
      <w:pPr>
        <w:rPr>
          <w:sz w:val="24"/>
          <w:szCs w:val="24"/>
        </w:rPr>
      </w:pPr>
      <w:r>
        <w:rPr>
          <w:b/>
          <w:bCs/>
          <w:noProof/>
          <w:color w:val="000000" w:themeColor="text1"/>
          <w:sz w:val="48"/>
          <w:szCs w:val="48"/>
        </w:rPr>
        <w:drawing>
          <wp:anchor distT="0" distB="0" distL="114300" distR="114300" simplePos="0" relativeHeight="252186624" behindDoc="0" locked="0" layoutInCell="1" allowOverlap="1" wp14:anchorId="6A99D6B8" wp14:editId="1D49F436">
            <wp:simplePos x="0" y="0"/>
            <wp:positionH relativeFrom="margin">
              <wp:posOffset>4086225</wp:posOffset>
            </wp:positionH>
            <wp:positionV relativeFrom="paragraph">
              <wp:posOffset>7620</wp:posOffset>
            </wp:positionV>
            <wp:extent cx="2143125" cy="2002486"/>
            <wp:effectExtent l="0" t="0" r="0" b="0"/>
            <wp:wrapNone/>
            <wp:docPr id="190063073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alphaModFix amt="33000"/>
                      <a:extLst>
                        <a:ext uri="{28A0092B-C50C-407E-A947-70E740481C1C}">
                          <a14:useLocalDpi xmlns:a14="http://schemas.microsoft.com/office/drawing/2010/main" val="0"/>
                        </a:ext>
                      </a:extLst>
                    </a:blip>
                    <a:srcRect/>
                    <a:stretch>
                      <a:fillRect/>
                    </a:stretch>
                  </pic:blipFill>
                  <pic:spPr bwMode="auto">
                    <a:xfrm>
                      <a:off x="0" y="0"/>
                      <a:ext cx="2143125" cy="2002486"/>
                    </a:xfrm>
                    <a:prstGeom prst="rect">
                      <a:avLst/>
                    </a:prstGeom>
                    <a:noFill/>
                  </pic:spPr>
                </pic:pic>
              </a:graphicData>
            </a:graphic>
            <wp14:sizeRelH relativeFrom="margin">
              <wp14:pctWidth>0</wp14:pctWidth>
            </wp14:sizeRelH>
            <wp14:sizeRelV relativeFrom="margin">
              <wp14:pctHeight>0</wp14:pctHeight>
            </wp14:sizeRelV>
          </wp:anchor>
        </w:drawing>
      </w:r>
    </w:p>
    <w:p w14:paraId="56E5EF14" w14:textId="77777777" w:rsidR="00E971E6" w:rsidRDefault="00E971E6" w:rsidP="0015055B">
      <w:pPr>
        <w:rPr>
          <w:sz w:val="24"/>
          <w:szCs w:val="24"/>
        </w:rPr>
      </w:pPr>
    </w:p>
    <w:p w14:paraId="175D7579" w14:textId="77777777" w:rsidR="00E971E6" w:rsidRDefault="00E971E6" w:rsidP="0015055B">
      <w:pPr>
        <w:rPr>
          <w:sz w:val="24"/>
          <w:szCs w:val="24"/>
        </w:rPr>
      </w:pPr>
    </w:p>
    <w:p w14:paraId="2F79666A" w14:textId="77777777" w:rsidR="00E971E6" w:rsidRDefault="00E971E6" w:rsidP="0015055B">
      <w:pPr>
        <w:rPr>
          <w:sz w:val="24"/>
          <w:szCs w:val="24"/>
        </w:rPr>
      </w:pPr>
    </w:p>
    <w:p w14:paraId="37DB17F9" w14:textId="77777777" w:rsidR="00E971E6" w:rsidRDefault="00E971E6" w:rsidP="0015055B">
      <w:pPr>
        <w:rPr>
          <w:sz w:val="24"/>
          <w:szCs w:val="24"/>
        </w:rPr>
      </w:pPr>
    </w:p>
    <w:p w14:paraId="3031E171" w14:textId="77777777" w:rsidR="00E971E6" w:rsidRDefault="00E971E6" w:rsidP="0015055B">
      <w:pPr>
        <w:rPr>
          <w:sz w:val="24"/>
          <w:szCs w:val="24"/>
        </w:rPr>
      </w:pPr>
    </w:p>
    <w:p w14:paraId="675C6B80" w14:textId="436FE4CE" w:rsidR="00E971E6" w:rsidRDefault="00E971E6" w:rsidP="0015055B">
      <w:pPr>
        <w:rPr>
          <w:sz w:val="24"/>
          <w:szCs w:val="24"/>
        </w:rPr>
      </w:pPr>
    </w:p>
    <w:p w14:paraId="4E08C544" w14:textId="77777777" w:rsidR="002002A7" w:rsidRDefault="002002A7" w:rsidP="00B86050">
      <w:pPr>
        <w:rPr>
          <w:b/>
          <w:bCs/>
          <w:color w:val="000000" w:themeColor="text1"/>
          <w:sz w:val="48"/>
          <w:szCs w:val="48"/>
        </w:rPr>
      </w:pPr>
    </w:p>
    <w:p w14:paraId="48E79F45" w14:textId="2A1DA326" w:rsidR="00B86050" w:rsidRPr="00CC22C9" w:rsidRDefault="00B86050" w:rsidP="00B86050">
      <w:pPr>
        <w:rPr>
          <w:b/>
          <w:bCs/>
          <w:color w:val="000000" w:themeColor="text1"/>
          <w:sz w:val="48"/>
          <w:szCs w:val="48"/>
        </w:rPr>
      </w:pPr>
      <w:r>
        <w:rPr>
          <w:b/>
          <w:bCs/>
          <w:noProof/>
          <w:sz w:val="48"/>
          <w:szCs w:val="48"/>
        </w:rPr>
        <mc:AlternateContent>
          <mc:Choice Requires="wps">
            <w:drawing>
              <wp:anchor distT="0" distB="0" distL="114300" distR="114300" simplePos="0" relativeHeight="251712512" behindDoc="0" locked="0" layoutInCell="1" allowOverlap="1" wp14:anchorId="78D5EF1B" wp14:editId="4242E53B">
                <wp:simplePos x="0" y="0"/>
                <wp:positionH relativeFrom="column">
                  <wp:posOffset>-38100</wp:posOffset>
                </wp:positionH>
                <wp:positionV relativeFrom="paragraph">
                  <wp:posOffset>404674</wp:posOffset>
                </wp:positionV>
                <wp:extent cx="4932045" cy="0"/>
                <wp:effectExtent l="0" t="0" r="0" b="0"/>
                <wp:wrapNone/>
                <wp:docPr id="119789402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031BDFF" id="Straight Connector 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13536" behindDoc="0" locked="0" layoutInCell="1" allowOverlap="1" wp14:anchorId="1B60DD2E" wp14:editId="6E11F1E5">
                <wp:simplePos x="0" y="0"/>
                <wp:positionH relativeFrom="column">
                  <wp:posOffset>0</wp:posOffset>
                </wp:positionH>
                <wp:positionV relativeFrom="paragraph">
                  <wp:posOffset>-39191</wp:posOffset>
                </wp:positionV>
                <wp:extent cx="4867910" cy="0"/>
                <wp:effectExtent l="0" t="0" r="0" b="0"/>
                <wp:wrapNone/>
                <wp:docPr id="129053381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71C052B" id="Straight Connector 4"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Animal Control</w:t>
      </w:r>
    </w:p>
    <w:p w14:paraId="7DD4155D" w14:textId="77777777" w:rsidR="00033159" w:rsidRDefault="00033159" w:rsidP="00033159">
      <w:pPr>
        <w:rPr>
          <w:b/>
          <w:bCs/>
          <w:sz w:val="28"/>
          <w:szCs w:val="28"/>
        </w:rPr>
      </w:pPr>
      <w:r>
        <w:rPr>
          <w:b/>
          <w:bCs/>
          <w:sz w:val="28"/>
          <w:szCs w:val="28"/>
        </w:rPr>
        <w:t>DEPARTMENT PROFILE</w:t>
      </w:r>
    </w:p>
    <w:p w14:paraId="4C449BA0" w14:textId="77777777" w:rsidR="00033159" w:rsidRPr="00B87892" w:rsidRDefault="00033159" w:rsidP="00033159">
      <w:pPr>
        <w:rPr>
          <w:rFonts w:eastAsiaTheme="minorHAnsi"/>
          <w:kern w:val="2"/>
          <w:sz w:val="22"/>
          <w:szCs w:val="22"/>
          <w14:ligatures w14:val="standardContextual"/>
        </w:rPr>
      </w:pPr>
      <w:r w:rsidRPr="00B87892">
        <w:rPr>
          <w:rFonts w:eastAsiaTheme="minorHAnsi"/>
          <w:kern w:val="2"/>
          <w:sz w:val="22"/>
          <w:szCs w:val="22"/>
          <w14:ligatures w14:val="standardContextual"/>
        </w:rPr>
        <w:t>The Animal Control Department enforces the county’s animal control ordinance on a countywide basis including all municipalities. This department responds to complaints regarding nuisance animals, animal cruelty, animal bites, and rabies exposure in conjunction with the local Health Department.</w:t>
      </w:r>
    </w:p>
    <w:p w14:paraId="7F13394A"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2906"/>
        <w:gridCol w:w="1866"/>
        <w:gridCol w:w="1866"/>
        <w:gridCol w:w="1866"/>
      </w:tblGrid>
      <w:tr w:rsidR="00B40370" w14:paraId="51AC99CB" w14:textId="77777777" w:rsidTr="00723802">
        <w:trPr>
          <w:trHeight w:hRule="exact" w:val="245"/>
          <w:jc w:val="center"/>
        </w:trPr>
        <w:tc>
          <w:tcPr>
            <w:tcW w:w="2906" w:type="dxa"/>
            <w:shd w:val="clear" w:color="auto" w:fill="D9D9D9" w:themeFill="background1" w:themeFillShade="D9"/>
          </w:tcPr>
          <w:p w14:paraId="1F89C8DE" w14:textId="77777777" w:rsidR="00B40370" w:rsidRDefault="00B40370" w:rsidP="008C51E4">
            <w:pPr>
              <w:jc w:val="center"/>
              <w:rPr>
                <w:b/>
                <w:bCs/>
                <w:sz w:val="28"/>
                <w:szCs w:val="28"/>
              </w:rPr>
            </w:pPr>
            <w:bookmarkStart w:id="0" w:name="_Hlk162874217"/>
            <w:r w:rsidRPr="00205437">
              <w:rPr>
                <w:b/>
                <w:bCs/>
              </w:rPr>
              <w:t>Position Title</w:t>
            </w:r>
          </w:p>
        </w:tc>
        <w:tc>
          <w:tcPr>
            <w:tcW w:w="1866" w:type="dxa"/>
            <w:shd w:val="clear" w:color="auto" w:fill="D9D9D9" w:themeFill="background1" w:themeFillShade="D9"/>
          </w:tcPr>
          <w:p w14:paraId="261A7E0C" w14:textId="3C2EACCB" w:rsidR="00B40370" w:rsidRPr="00205437" w:rsidRDefault="00B40370" w:rsidP="008C51E4">
            <w:pPr>
              <w:jc w:val="center"/>
              <w:rPr>
                <w:b/>
                <w:bCs/>
              </w:rPr>
            </w:pPr>
            <w:r w:rsidRPr="00205437">
              <w:rPr>
                <w:b/>
                <w:bCs/>
              </w:rPr>
              <w:t>FY 2</w:t>
            </w:r>
            <w:r w:rsidR="009C6679">
              <w:rPr>
                <w:b/>
                <w:bCs/>
              </w:rPr>
              <w:t>4</w:t>
            </w:r>
            <w:r w:rsidRPr="00205437">
              <w:rPr>
                <w:b/>
                <w:bCs/>
              </w:rPr>
              <w:t>-2</w:t>
            </w:r>
            <w:r w:rsidR="009C6679">
              <w:rPr>
                <w:b/>
                <w:bCs/>
              </w:rPr>
              <w:t>5</w:t>
            </w:r>
          </w:p>
        </w:tc>
        <w:tc>
          <w:tcPr>
            <w:tcW w:w="1866" w:type="dxa"/>
            <w:shd w:val="clear" w:color="auto" w:fill="D9D9D9" w:themeFill="background1" w:themeFillShade="D9"/>
          </w:tcPr>
          <w:p w14:paraId="3F91549D" w14:textId="2EF8DEA6" w:rsidR="00B40370" w:rsidRPr="00205437" w:rsidRDefault="00B40370" w:rsidP="008C51E4">
            <w:pPr>
              <w:jc w:val="center"/>
              <w:rPr>
                <w:b/>
                <w:bCs/>
              </w:rPr>
            </w:pPr>
            <w:r w:rsidRPr="00205437">
              <w:rPr>
                <w:b/>
                <w:bCs/>
              </w:rPr>
              <w:t>FY 2</w:t>
            </w:r>
            <w:r w:rsidR="009C6679">
              <w:rPr>
                <w:b/>
                <w:bCs/>
              </w:rPr>
              <w:t>5</w:t>
            </w:r>
            <w:r w:rsidRPr="00205437">
              <w:rPr>
                <w:b/>
                <w:bCs/>
              </w:rPr>
              <w:t>-2</w:t>
            </w:r>
            <w:r w:rsidR="009C6679">
              <w:rPr>
                <w:b/>
                <w:bCs/>
              </w:rPr>
              <w:t>6</w:t>
            </w:r>
          </w:p>
        </w:tc>
        <w:tc>
          <w:tcPr>
            <w:tcW w:w="1866" w:type="dxa"/>
            <w:shd w:val="clear" w:color="auto" w:fill="D9D9D9" w:themeFill="background1" w:themeFillShade="D9"/>
          </w:tcPr>
          <w:p w14:paraId="03EB9F3B" w14:textId="52D6DE38" w:rsidR="00B40370" w:rsidRDefault="00B40370" w:rsidP="008C51E4">
            <w:pPr>
              <w:jc w:val="center"/>
              <w:rPr>
                <w:b/>
                <w:bCs/>
                <w:sz w:val="28"/>
                <w:szCs w:val="28"/>
              </w:rPr>
            </w:pPr>
            <w:r w:rsidRPr="00205437">
              <w:rPr>
                <w:b/>
                <w:bCs/>
              </w:rPr>
              <w:t>FY 2</w:t>
            </w:r>
            <w:r w:rsidR="009C6679">
              <w:rPr>
                <w:b/>
                <w:bCs/>
              </w:rPr>
              <w:t>6</w:t>
            </w:r>
            <w:r w:rsidRPr="00205437">
              <w:rPr>
                <w:b/>
                <w:bCs/>
              </w:rPr>
              <w:t>-2</w:t>
            </w:r>
            <w:r w:rsidR="009C6679">
              <w:rPr>
                <w:b/>
                <w:bCs/>
              </w:rPr>
              <w:t>7</w:t>
            </w:r>
          </w:p>
        </w:tc>
      </w:tr>
      <w:bookmarkEnd w:id="0"/>
      <w:tr w:rsidR="00B40370" w14:paraId="113B6A6F" w14:textId="77777777" w:rsidTr="00723802">
        <w:trPr>
          <w:trHeight w:hRule="exact" w:val="245"/>
          <w:jc w:val="center"/>
        </w:trPr>
        <w:tc>
          <w:tcPr>
            <w:tcW w:w="2906" w:type="dxa"/>
          </w:tcPr>
          <w:p w14:paraId="6594DBDB" w14:textId="77777777" w:rsidR="00B40370" w:rsidRPr="00D551D7" w:rsidRDefault="00B40370" w:rsidP="00B40370">
            <w:r w:rsidRPr="00D551D7">
              <w:t>Director</w:t>
            </w:r>
          </w:p>
        </w:tc>
        <w:tc>
          <w:tcPr>
            <w:tcW w:w="1866" w:type="dxa"/>
          </w:tcPr>
          <w:p w14:paraId="4131E2BC" w14:textId="4DF92CE8" w:rsidR="00B40370" w:rsidRPr="00D551D7" w:rsidRDefault="00B40370" w:rsidP="00B40370">
            <w:pPr>
              <w:jc w:val="center"/>
            </w:pPr>
            <w:r w:rsidRPr="00D551D7">
              <w:t>1</w:t>
            </w:r>
          </w:p>
        </w:tc>
        <w:tc>
          <w:tcPr>
            <w:tcW w:w="1866" w:type="dxa"/>
          </w:tcPr>
          <w:p w14:paraId="4405A082" w14:textId="1D3D4506" w:rsidR="00B40370" w:rsidRPr="00D551D7" w:rsidRDefault="00B40370" w:rsidP="00B40370">
            <w:pPr>
              <w:jc w:val="center"/>
            </w:pPr>
            <w:r w:rsidRPr="00D551D7">
              <w:t>1</w:t>
            </w:r>
          </w:p>
        </w:tc>
        <w:tc>
          <w:tcPr>
            <w:tcW w:w="1866" w:type="dxa"/>
          </w:tcPr>
          <w:p w14:paraId="1AC35BF8" w14:textId="5118EB3F" w:rsidR="00B40370" w:rsidRPr="00D551D7" w:rsidRDefault="00B40370" w:rsidP="00B40370">
            <w:pPr>
              <w:jc w:val="center"/>
            </w:pPr>
            <w:r w:rsidRPr="00D551D7">
              <w:t>1</w:t>
            </w:r>
          </w:p>
        </w:tc>
      </w:tr>
      <w:tr w:rsidR="00B40370" w14:paraId="4620B400" w14:textId="77777777" w:rsidTr="00723802">
        <w:trPr>
          <w:trHeight w:hRule="exact" w:val="245"/>
          <w:jc w:val="center"/>
        </w:trPr>
        <w:tc>
          <w:tcPr>
            <w:tcW w:w="2906" w:type="dxa"/>
          </w:tcPr>
          <w:p w14:paraId="2F6EEB48" w14:textId="77777777" w:rsidR="00B40370" w:rsidRPr="00D551D7" w:rsidRDefault="00B40370" w:rsidP="00B40370">
            <w:r>
              <w:t>Officer (Full Time)</w:t>
            </w:r>
          </w:p>
        </w:tc>
        <w:tc>
          <w:tcPr>
            <w:tcW w:w="1866" w:type="dxa"/>
          </w:tcPr>
          <w:p w14:paraId="6363681E" w14:textId="6B3CAFD9" w:rsidR="00B40370" w:rsidRDefault="00B40370" w:rsidP="00B40370">
            <w:pPr>
              <w:jc w:val="center"/>
            </w:pPr>
            <w:r>
              <w:t>1</w:t>
            </w:r>
          </w:p>
        </w:tc>
        <w:tc>
          <w:tcPr>
            <w:tcW w:w="1866" w:type="dxa"/>
          </w:tcPr>
          <w:p w14:paraId="45363B2A" w14:textId="528DB691" w:rsidR="00B40370" w:rsidRDefault="00B40370" w:rsidP="00B40370">
            <w:pPr>
              <w:jc w:val="center"/>
            </w:pPr>
            <w:r>
              <w:t>1</w:t>
            </w:r>
          </w:p>
        </w:tc>
        <w:tc>
          <w:tcPr>
            <w:tcW w:w="1866" w:type="dxa"/>
          </w:tcPr>
          <w:p w14:paraId="4D450385" w14:textId="113A1381" w:rsidR="00B40370" w:rsidRPr="00D551D7" w:rsidRDefault="008C51E4" w:rsidP="00B40370">
            <w:pPr>
              <w:jc w:val="center"/>
            </w:pPr>
            <w:r>
              <w:t>1</w:t>
            </w:r>
          </w:p>
        </w:tc>
      </w:tr>
      <w:tr w:rsidR="00B40370" w14:paraId="45708145" w14:textId="77777777" w:rsidTr="00723802">
        <w:trPr>
          <w:trHeight w:hRule="exact" w:val="245"/>
          <w:jc w:val="center"/>
        </w:trPr>
        <w:tc>
          <w:tcPr>
            <w:tcW w:w="2906" w:type="dxa"/>
            <w:shd w:val="clear" w:color="auto" w:fill="D9D9D9" w:themeFill="background1" w:themeFillShade="D9"/>
          </w:tcPr>
          <w:p w14:paraId="6FA63D76" w14:textId="2AB52851" w:rsidR="00B40370" w:rsidRPr="00D551D7" w:rsidRDefault="00B40370" w:rsidP="00B40370">
            <w:r w:rsidRPr="00D551D7">
              <w:rPr>
                <w:b/>
                <w:bCs/>
              </w:rPr>
              <w:t>Total</w:t>
            </w:r>
            <w:r>
              <w:rPr>
                <w:b/>
                <w:bCs/>
              </w:rPr>
              <w:t xml:space="preserve"> Positions</w:t>
            </w:r>
          </w:p>
        </w:tc>
        <w:tc>
          <w:tcPr>
            <w:tcW w:w="1866" w:type="dxa"/>
            <w:shd w:val="clear" w:color="auto" w:fill="D9D9D9" w:themeFill="background1" w:themeFillShade="D9"/>
          </w:tcPr>
          <w:p w14:paraId="7B1AD5A1" w14:textId="02D883EC" w:rsidR="00B40370" w:rsidRDefault="00B40370" w:rsidP="00B40370">
            <w:pPr>
              <w:jc w:val="center"/>
            </w:pPr>
            <w:r w:rsidRPr="00D551D7">
              <w:rPr>
                <w:b/>
                <w:bCs/>
              </w:rPr>
              <w:t>2</w:t>
            </w:r>
          </w:p>
        </w:tc>
        <w:tc>
          <w:tcPr>
            <w:tcW w:w="1866" w:type="dxa"/>
            <w:shd w:val="clear" w:color="auto" w:fill="D9D9D9" w:themeFill="background1" w:themeFillShade="D9"/>
          </w:tcPr>
          <w:p w14:paraId="4FD70944" w14:textId="474995B4" w:rsidR="00B40370" w:rsidRDefault="00B40370" w:rsidP="00B40370">
            <w:pPr>
              <w:jc w:val="center"/>
            </w:pPr>
            <w:r w:rsidRPr="00D551D7">
              <w:rPr>
                <w:b/>
                <w:bCs/>
              </w:rPr>
              <w:t>2</w:t>
            </w:r>
          </w:p>
        </w:tc>
        <w:tc>
          <w:tcPr>
            <w:tcW w:w="1866" w:type="dxa"/>
            <w:shd w:val="clear" w:color="auto" w:fill="D9D9D9" w:themeFill="background1" w:themeFillShade="D9"/>
          </w:tcPr>
          <w:p w14:paraId="5790D36C" w14:textId="6D00F13C" w:rsidR="00B40370" w:rsidRPr="00D551D7" w:rsidRDefault="00B40370" w:rsidP="00B40370">
            <w:pPr>
              <w:jc w:val="center"/>
            </w:pPr>
            <w:r>
              <w:rPr>
                <w:b/>
                <w:bCs/>
              </w:rPr>
              <w:t>2</w:t>
            </w:r>
          </w:p>
        </w:tc>
      </w:tr>
    </w:tbl>
    <w:p w14:paraId="5A3D7FEC" w14:textId="77777777" w:rsidR="00723802" w:rsidRDefault="00723802" w:rsidP="00033159">
      <w:pPr>
        <w:rPr>
          <w:b/>
          <w:bCs/>
          <w:sz w:val="28"/>
          <w:szCs w:val="28"/>
        </w:rPr>
      </w:pPr>
    </w:p>
    <w:p w14:paraId="008A8814" w14:textId="6787A7CE" w:rsidR="00033159" w:rsidRDefault="00033159" w:rsidP="00033159">
      <w:pPr>
        <w:rPr>
          <w:b/>
          <w:bCs/>
          <w:sz w:val="28"/>
          <w:szCs w:val="28"/>
        </w:rPr>
      </w:pPr>
      <w:r>
        <w:rPr>
          <w:b/>
          <w:bCs/>
          <w:sz w:val="28"/>
          <w:szCs w:val="28"/>
        </w:rPr>
        <w:t>BUDGET HIGHLIGHTS</w:t>
      </w:r>
    </w:p>
    <w:p w14:paraId="590EB7F5" w14:textId="6220D7C5" w:rsidR="00AC6DEA" w:rsidRPr="005760B4" w:rsidRDefault="003D6B27" w:rsidP="004814AA">
      <w:pPr>
        <w:pStyle w:val="ListParagraph"/>
        <w:numPr>
          <w:ilvl w:val="0"/>
          <w:numId w:val="13"/>
        </w:numPr>
        <w:spacing w:before="160"/>
      </w:pPr>
      <w:r w:rsidRPr="005760B4">
        <w:t>Officer Position</w:t>
      </w:r>
      <w:r w:rsidR="00B53331" w:rsidRPr="005760B4">
        <w:t xml:space="preserve"> </w:t>
      </w:r>
      <w:r w:rsidR="005760B4" w:rsidRPr="005760B4">
        <w:t>will work on a part-time basis</w:t>
      </w:r>
      <w:r w:rsidR="004814AA" w:rsidRPr="005760B4">
        <w:t xml:space="preserve"> with Planning &amp; Development</w:t>
      </w:r>
    </w:p>
    <w:p w14:paraId="1D03BF26" w14:textId="77777777" w:rsidR="004814AA" w:rsidRDefault="004814AA" w:rsidP="004814AA">
      <w:pPr>
        <w:pStyle w:val="ListParagraph"/>
      </w:pPr>
    </w:p>
    <w:p w14:paraId="17FB4145" w14:textId="542A5D5D" w:rsidR="004814AA" w:rsidRPr="001D6399" w:rsidRDefault="000C4440" w:rsidP="004814AA">
      <w:pPr>
        <w:pStyle w:val="ListParagraph"/>
        <w:numPr>
          <w:ilvl w:val="0"/>
          <w:numId w:val="13"/>
        </w:numPr>
        <w:spacing w:before="160"/>
      </w:pPr>
      <w:r>
        <w:t xml:space="preserve">With the purchase of a new Public Works truck, </w:t>
      </w:r>
      <w:r w:rsidR="00BD4A6E">
        <w:t>a truck will be transferred to Animal Contro</w:t>
      </w:r>
      <w:r w:rsidR="00737231">
        <w:t>l</w:t>
      </w:r>
    </w:p>
    <w:p w14:paraId="343CF50C" w14:textId="77777777" w:rsidR="00EF4D82" w:rsidRPr="00B87892" w:rsidRDefault="00EF4D82" w:rsidP="001C4456">
      <w:pPr>
        <w:pStyle w:val="Default"/>
        <w:ind w:left="1080"/>
        <w:rPr>
          <w:rFonts w:asciiTheme="minorHAnsi" w:hAnsiTheme="minorHAnsi" w:cstheme="minorBidi"/>
          <w:color w:val="auto"/>
          <w:sz w:val="22"/>
          <w:szCs w:val="22"/>
        </w:rPr>
      </w:pPr>
    </w:p>
    <w:p w14:paraId="5D932561" w14:textId="098205FF" w:rsidR="00033159" w:rsidRPr="00576547" w:rsidRDefault="00033159" w:rsidP="00576547">
      <w:pPr>
        <w:pStyle w:val="Default"/>
      </w:pPr>
    </w:p>
    <w:p w14:paraId="710DEA54" w14:textId="77777777" w:rsidR="00033159" w:rsidRDefault="00033159" w:rsidP="00033159">
      <w:pPr>
        <w:rPr>
          <w:b/>
          <w:bCs/>
          <w:sz w:val="28"/>
          <w:szCs w:val="28"/>
        </w:rPr>
      </w:pPr>
    </w:p>
    <w:p w14:paraId="740438A2" w14:textId="2458F12A" w:rsidR="00961F3B" w:rsidRDefault="00603588" w:rsidP="00033159">
      <w:pPr>
        <w:rPr>
          <w:b/>
          <w:bCs/>
          <w:sz w:val="28"/>
          <w:szCs w:val="28"/>
        </w:rPr>
      </w:pPr>
      <w:r w:rsidRPr="00603588">
        <w:rPr>
          <w:b/>
          <w:bCs/>
          <w:noProof/>
          <w:sz w:val="28"/>
          <w:szCs w:val="28"/>
        </w:rPr>
        <w:drawing>
          <wp:inline distT="0" distB="0" distL="0" distR="0" wp14:anchorId="21DAA5F6" wp14:editId="731EB004">
            <wp:extent cx="5896798" cy="2276793"/>
            <wp:effectExtent l="38100" t="38100" r="85090" b="104775"/>
            <wp:docPr id="1848041519" name="Picture 1" descr="A building with cars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41519" name="Picture 1" descr="A building with cars parked in front of it&#10;&#10;AI-generated content may be incorrect."/>
                    <pic:cNvPicPr/>
                  </pic:nvPicPr>
                  <pic:blipFill>
                    <a:blip r:embed="rId46"/>
                    <a:stretch>
                      <a:fillRect/>
                    </a:stretch>
                  </pic:blipFill>
                  <pic:spPr>
                    <a:xfrm>
                      <a:off x="0" y="0"/>
                      <a:ext cx="5896798" cy="2276793"/>
                    </a:xfrm>
                    <a:prstGeom prst="rect">
                      <a:avLst/>
                    </a:prstGeom>
                    <a:effectLst>
                      <a:outerShdw blurRad="50800" dist="38100" dir="2700000" algn="tl" rotWithShape="0">
                        <a:prstClr val="black">
                          <a:alpha val="40000"/>
                        </a:prstClr>
                      </a:outerShdw>
                    </a:effectLst>
                  </pic:spPr>
                </pic:pic>
              </a:graphicData>
            </a:graphic>
          </wp:inline>
        </w:drawing>
      </w:r>
    </w:p>
    <w:p w14:paraId="2401A7D4" w14:textId="77777777" w:rsidR="003E6575" w:rsidRDefault="003E6575" w:rsidP="000C678C">
      <w:pPr>
        <w:rPr>
          <w:b/>
          <w:bCs/>
          <w:color w:val="000000" w:themeColor="text1"/>
          <w:sz w:val="48"/>
          <w:szCs w:val="48"/>
        </w:rPr>
        <w:sectPr w:rsidR="003E6575" w:rsidSect="0037587D">
          <w:pgSz w:w="12240" w:h="15840"/>
          <w:pgMar w:top="1440" w:right="1440" w:bottom="1440" w:left="1440" w:header="720" w:footer="405" w:gutter="0"/>
          <w:cols w:space="720"/>
          <w:docGrid w:linePitch="360"/>
        </w:sectPr>
      </w:pPr>
    </w:p>
    <w:p w14:paraId="5F4294CB" w14:textId="48842679" w:rsidR="000C678C" w:rsidRPr="00CC22C9" w:rsidRDefault="000C678C" w:rsidP="000C678C">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24800" behindDoc="0" locked="0" layoutInCell="1" allowOverlap="1" wp14:anchorId="185326A9" wp14:editId="10C4CCF2">
                <wp:simplePos x="0" y="0"/>
                <wp:positionH relativeFrom="column">
                  <wp:posOffset>-38100</wp:posOffset>
                </wp:positionH>
                <wp:positionV relativeFrom="paragraph">
                  <wp:posOffset>404674</wp:posOffset>
                </wp:positionV>
                <wp:extent cx="4932045" cy="0"/>
                <wp:effectExtent l="0" t="0" r="0" b="0"/>
                <wp:wrapNone/>
                <wp:docPr id="50230694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18C0365" id="Straight Connector 3"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25824" behindDoc="0" locked="0" layoutInCell="1" allowOverlap="1" wp14:anchorId="74BD4F39" wp14:editId="1D952A35">
                <wp:simplePos x="0" y="0"/>
                <wp:positionH relativeFrom="column">
                  <wp:posOffset>0</wp:posOffset>
                </wp:positionH>
                <wp:positionV relativeFrom="paragraph">
                  <wp:posOffset>-39191</wp:posOffset>
                </wp:positionV>
                <wp:extent cx="4867910" cy="0"/>
                <wp:effectExtent l="0" t="0" r="0" b="0"/>
                <wp:wrapNone/>
                <wp:docPr id="12508555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9731C7F" id="Straight Connector 4"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Animal Control</w:t>
      </w:r>
      <w:r w:rsidR="00D03F6E">
        <w:rPr>
          <w:b/>
          <w:bCs/>
          <w:color w:val="000000" w:themeColor="text1"/>
          <w:sz w:val="48"/>
          <w:szCs w:val="48"/>
        </w:rPr>
        <w:t xml:space="preserve"> - Detail</w:t>
      </w:r>
    </w:p>
    <w:p w14:paraId="2111E8C3" w14:textId="651707A5" w:rsidR="00033159" w:rsidRDefault="005A7B48" w:rsidP="004169D1">
      <w:pPr>
        <w:ind w:left="-450"/>
      </w:pPr>
      <w:r w:rsidRPr="005A7B48">
        <w:rPr>
          <w:noProof/>
          <w:sz w:val="32"/>
          <w:szCs w:val="32"/>
        </w:rPr>
        <w:drawing>
          <wp:inline distT="0" distB="0" distL="0" distR="0" wp14:anchorId="19A60F11" wp14:editId="3D319B23">
            <wp:extent cx="8922936" cy="5074080"/>
            <wp:effectExtent l="0" t="0" r="0" b="0"/>
            <wp:docPr id="442034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34299" name=""/>
                    <pic:cNvPicPr/>
                  </pic:nvPicPr>
                  <pic:blipFill>
                    <a:blip r:embed="rId47"/>
                    <a:stretch>
                      <a:fillRect/>
                    </a:stretch>
                  </pic:blipFill>
                  <pic:spPr>
                    <a:xfrm>
                      <a:off x="0" y="0"/>
                      <a:ext cx="8936172" cy="5081607"/>
                    </a:xfrm>
                    <a:prstGeom prst="rect">
                      <a:avLst/>
                    </a:prstGeom>
                  </pic:spPr>
                </pic:pic>
              </a:graphicData>
            </a:graphic>
          </wp:inline>
        </w:drawing>
      </w:r>
    </w:p>
    <w:p w14:paraId="6E902CC8" w14:textId="77777777" w:rsidR="003E6575" w:rsidRDefault="003E6575" w:rsidP="00033159">
      <w:pPr>
        <w:pStyle w:val="Heading2"/>
        <w:sectPr w:rsidR="003E6575" w:rsidSect="003E6575">
          <w:pgSz w:w="15840" w:h="12240" w:orient="landscape"/>
          <w:pgMar w:top="1440" w:right="1440" w:bottom="1440" w:left="1440" w:header="720" w:footer="403" w:gutter="0"/>
          <w:cols w:space="720"/>
          <w:docGrid w:linePitch="360"/>
        </w:sectPr>
      </w:pPr>
    </w:p>
    <w:p w14:paraId="1CFBF5E5" w14:textId="40572317" w:rsidR="00607393" w:rsidRPr="00CC22C9" w:rsidRDefault="00607393" w:rsidP="00607393">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28896" behindDoc="0" locked="0" layoutInCell="1" allowOverlap="1" wp14:anchorId="091513FB" wp14:editId="69EA08D0">
                <wp:simplePos x="0" y="0"/>
                <wp:positionH relativeFrom="column">
                  <wp:posOffset>-38100</wp:posOffset>
                </wp:positionH>
                <wp:positionV relativeFrom="paragraph">
                  <wp:posOffset>404674</wp:posOffset>
                </wp:positionV>
                <wp:extent cx="4932045" cy="0"/>
                <wp:effectExtent l="0" t="0" r="0" b="0"/>
                <wp:wrapNone/>
                <wp:docPr id="197277469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064DF1D" id="Straight Connector 3"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29920" behindDoc="0" locked="0" layoutInCell="1" allowOverlap="1" wp14:anchorId="54A34040" wp14:editId="15E4C6AC">
                <wp:simplePos x="0" y="0"/>
                <wp:positionH relativeFrom="column">
                  <wp:posOffset>0</wp:posOffset>
                </wp:positionH>
                <wp:positionV relativeFrom="paragraph">
                  <wp:posOffset>-39191</wp:posOffset>
                </wp:positionV>
                <wp:extent cx="4867910" cy="0"/>
                <wp:effectExtent l="0" t="0" r="0" b="0"/>
                <wp:wrapNone/>
                <wp:docPr id="169246536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4DC1CF" id="Straight Connector 4"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Animal Control</w:t>
      </w:r>
      <w:r w:rsidR="00A63634">
        <w:rPr>
          <w:b/>
          <w:bCs/>
          <w:color w:val="000000" w:themeColor="text1"/>
          <w:sz w:val="48"/>
          <w:szCs w:val="48"/>
        </w:rPr>
        <w:t xml:space="preserve"> </w:t>
      </w:r>
      <w:r w:rsidR="000D6A78">
        <w:rPr>
          <w:b/>
          <w:bCs/>
          <w:color w:val="000000" w:themeColor="text1"/>
          <w:sz w:val="48"/>
          <w:szCs w:val="48"/>
        </w:rPr>
        <w:t>–</w:t>
      </w:r>
      <w:r w:rsidR="00A63634">
        <w:rPr>
          <w:b/>
          <w:bCs/>
          <w:color w:val="000000" w:themeColor="text1"/>
          <w:sz w:val="48"/>
          <w:szCs w:val="48"/>
        </w:rPr>
        <w:t xml:space="preserve"> Detail</w:t>
      </w:r>
      <w:r w:rsidR="000D6A78">
        <w:rPr>
          <w:b/>
          <w:bCs/>
          <w:color w:val="000000" w:themeColor="text1"/>
          <w:sz w:val="48"/>
          <w:szCs w:val="48"/>
        </w:rPr>
        <w:t xml:space="preserve"> Continued</w:t>
      </w:r>
    </w:p>
    <w:p w14:paraId="3BCE105A" w14:textId="125D2894" w:rsidR="00607393" w:rsidRDefault="00B81C97" w:rsidP="00FD1350">
      <w:pPr>
        <w:ind w:left="-450"/>
      </w:pPr>
      <w:r w:rsidRPr="00B81C97">
        <w:rPr>
          <w:noProof/>
        </w:rPr>
        <w:drawing>
          <wp:inline distT="0" distB="0" distL="0" distR="0" wp14:anchorId="1AEA7F0C" wp14:editId="68A1D44C">
            <wp:extent cx="8832501" cy="5090160"/>
            <wp:effectExtent l="0" t="0" r="6985" b="0"/>
            <wp:docPr id="100786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6250" name=""/>
                    <pic:cNvPicPr/>
                  </pic:nvPicPr>
                  <pic:blipFill>
                    <a:blip r:embed="rId48"/>
                    <a:stretch>
                      <a:fillRect/>
                    </a:stretch>
                  </pic:blipFill>
                  <pic:spPr>
                    <a:xfrm>
                      <a:off x="0" y="0"/>
                      <a:ext cx="8838073" cy="5093371"/>
                    </a:xfrm>
                    <a:prstGeom prst="rect">
                      <a:avLst/>
                    </a:prstGeom>
                  </pic:spPr>
                </pic:pic>
              </a:graphicData>
            </a:graphic>
          </wp:inline>
        </w:drawing>
      </w:r>
    </w:p>
    <w:p w14:paraId="04C47890" w14:textId="22ACBA89" w:rsidR="00CA69C3" w:rsidRDefault="00753FD9" w:rsidP="00CA69C3">
      <w:pPr>
        <w:rPr>
          <w:b/>
          <w:bCs/>
          <w:color w:val="000000" w:themeColor="text1"/>
          <w:sz w:val="48"/>
          <w:szCs w:val="48"/>
        </w:rPr>
      </w:pPr>
      <w:r w:rsidRPr="00753FD9">
        <w:rPr>
          <w:b/>
          <w:bCs/>
          <w:noProof/>
          <w:color w:val="000000" w:themeColor="text1"/>
          <w:sz w:val="48"/>
          <w:szCs w:val="48"/>
        </w:rPr>
        <w:lastRenderedPageBreak/>
        <w:drawing>
          <wp:anchor distT="0" distB="0" distL="114300" distR="114300" simplePos="0" relativeHeight="252580864" behindDoc="0" locked="0" layoutInCell="1" allowOverlap="1" wp14:anchorId="793A2252" wp14:editId="3EEF1E4A">
            <wp:simplePos x="0" y="0"/>
            <wp:positionH relativeFrom="column">
              <wp:posOffset>-241160</wp:posOffset>
            </wp:positionH>
            <wp:positionV relativeFrom="paragraph">
              <wp:posOffset>552659</wp:posOffset>
            </wp:positionV>
            <wp:extent cx="8802356" cy="1135380"/>
            <wp:effectExtent l="0" t="0" r="0" b="7620"/>
            <wp:wrapNone/>
            <wp:docPr id="25622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6638" name=""/>
                    <pic:cNvPicPr/>
                  </pic:nvPicPr>
                  <pic:blipFill>
                    <a:blip r:embed="rId49">
                      <a:extLst>
                        <a:ext uri="{28A0092B-C50C-407E-A947-70E740481C1C}">
                          <a14:useLocalDpi xmlns:a14="http://schemas.microsoft.com/office/drawing/2010/main" val="0"/>
                        </a:ext>
                      </a:extLst>
                    </a:blip>
                    <a:stretch>
                      <a:fillRect/>
                    </a:stretch>
                  </pic:blipFill>
                  <pic:spPr>
                    <a:xfrm>
                      <a:off x="0" y="0"/>
                      <a:ext cx="8845142" cy="1140899"/>
                    </a:xfrm>
                    <a:prstGeom prst="rect">
                      <a:avLst/>
                    </a:prstGeom>
                  </pic:spPr>
                </pic:pic>
              </a:graphicData>
            </a:graphic>
            <wp14:sizeRelH relativeFrom="margin">
              <wp14:pctWidth>0</wp14:pctWidth>
            </wp14:sizeRelH>
            <wp14:sizeRelV relativeFrom="margin">
              <wp14:pctHeight>0</wp14:pctHeight>
            </wp14:sizeRelV>
          </wp:anchor>
        </w:drawing>
      </w:r>
      <w:r w:rsidR="00CA69C3">
        <w:rPr>
          <w:b/>
          <w:bCs/>
          <w:noProof/>
          <w:sz w:val="48"/>
          <w:szCs w:val="48"/>
        </w:rPr>
        <mc:AlternateContent>
          <mc:Choice Requires="wps">
            <w:drawing>
              <wp:anchor distT="0" distB="0" distL="114300" distR="114300" simplePos="0" relativeHeight="252012544" behindDoc="0" locked="0" layoutInCell="1" allowOverlap="1" wp14:anchorId="0051D920" wp14:editId="44C76724">
                <wp:simplePos x="0" y="0"/>
                <wp:positionH relativeFrom="column">
                  <wp:posOffset>-38100</wp:posOffset>
                </wp:positionH>
                <wp:positionV relativeFrom="paragraph">
                  <wp:posOffset>404674</wp:posOffset>
                </wp:positionV>
                <wp:extent cx="4932045" cy="0"/>
                <wp:effectExtent l="0" t="0" r="0" b="0"/>
                <wp:wrapNone/>
                <wp:docPr id="156305718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8520D87" id="Straight Connector 3" o:spid="_x0000_s1026" style="position:absolute;z-index:2520125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CA69C3">
        <w:rPr>
          <w:b/>
          <w:bCs/>
          <w:noProof/>
          <w:sz w:val="48"/>
          <w:szCs w:val="48"/>
        </w:rPr>
        <mc:AlternateContent>
          <mc:Choice Requires="wps">
            <w:drawing>
              <wp:anchor distT="0" distB="0" distL="114300" distR="114300" simplePos="0" relativeHeight="252013568" behindDoc="0" locked="0" layoutInCell="1" allowOverlap="1" wp14:anchorId="1B909436" wp14:editId="149296E3">
                <wp:simplePos x="0" y="0"/>
                <wp:positionH relativeFrom="column">
                  <wp:posOffset>0</wp:posOffset>
                </wp:positionH>
                <wp:positionV relativeFrom="paragraph">
                  <wp:posOffset>-39191</wp:posOffset>
                </wp:positionV>
                <wp:extent cx="4867910" cy="0"/>
                <wp:effectExtent l="0" t="0" r="0" b="0"/>
                <wp:wrapNone/>
                <wp:docPr id="14661018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8F06910" id="Straight Connector 4" o:spid="_x0000_s1026" style="position:absolute;z-index:2520135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CA69C3">
        <w:rPr>
          <w:b/>
          <w:bCs/>
          <w:color w:val="000000" w:themeColor="text1"/>
          <w:sz w:val="48"/>
          <w:szCs w:val="48"/>
        </w:rPr>
        <w:t>Animal Control – Detail Continued</w:t>
      </w:r>
    </w:p>
    <w:p w14:paraId="49EAFA31" w14:textId="3775B317" w:rsidR="00F90E00" w:rsidRDefault="00F90E00" w:rsidP="00F90E00">
      <w:pPr>
        <w:ind w:left="-450"/>
        <w:rPr>
          <w:b/>
          <w:bCs/>
          <w:color w:val="000000" w:themeColor="text1"/>
          <w:sz w:val="48"/>
          <w:szCs w:val="48"/>
        </w:rPr>
      </w:pPr>
    </w:p>
    <w:p w14:paraId="69E8B88B" w14:textId="712B3C14" w:rsidR="003E6575" w:rsidRDefault="003E6575" w:rsidP="00950C82">
      <w:pPr>
        <w:ind w:left="-450"/>
        <w:rPr>
          <w:b/>
          <w:bCs/>
          <w:color w:val="000000" w:themeColor="text1"/>
          <w:sz w:val="48"/>
          <w:szCs w:val="48"/>
        </w:rPr>
        <w:sectPr w:rsidR="003E6575" w:rsidSect="003E6575">
          <w:pgSz w:w="15840" w:h="12240" w:orient="landscape"/>
          <w:pgMar w:top="1440" w:right="1440" w:bottom="1440" w:left="1440" w:header="720" w:footer="403" w:gutter="0"/>
          <w:cols w:space="720"/>
          <w:docGrid w:linePitch="360"/>
        </w:sectPr>
      </w:pPr>
    </w:p>
    <w:p w14:paraId="612C52B4" w14:textId="7FE93133" w:rsidR="00033159" w:rsidRPr="00442B71" w:rsidRDefault="005659BE" w:rsidP="00033159">
      <w:pPr>
        <w:rPr>
          <w:sz w:val="28"/>
          <w:szCs w:val="28"/>
        </w:rPr>
      </w:pPr>
      <w:r>
        <w:rPr>
          <w:b/>
          <w:bCs/>
          <w:noProof/>
          <w:sz w:val="48"/>
          <w:szCs w:val="48"/>
        </w:rPr>
        <w:lastRenderedPageBreak/>
        <mc:AlternateContent>
          <mc:Choice Requires="wps">
            <w:drawing>
              <wp:anchor distT="0" distB="0" distL="114300" distR="114300" simplePos="0" relativeHeight="251715584" behindDoc="0" locked="0" layoutInCell="1" allowOverlap="1" wp14:anchorId="377E518B" wp14:editId="040B0CCE">
                <wp:simplePos x="0" y="0"/>
                <wp:positionH relativeFrom="column">
                  <wp:posOffset>-38100</wp:posOffset>
                </wp:positionH>
                <wp:positionV relativeFrom="paragraph">
                  <wp:posOffset>404674</wp:posOffset>
                </wp:positionV>
                <wp:extent cx="4932045" cy="0"/>
                <wp:effectExtent l="0" t="0" r="0" b="0"/>
                <wp:wrapNone/>
                <wp:docPr id="6991080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72BCE6E" id="Straight Connector 3"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16608" behindDoc="0" locked="0" layoutInCell="1" allowOverlap="1" wp14:anchorId="36F6DD01" wp14:editId="3789429C">
                <wp:simplePos x="0" y="0"/>
                <wp:positionH relativeFrom="column">
                  <wp:posOffset>0</wp:posOffset>
                </wp:positionH>
                <wp:positionV relativeFrom="paragraph">
                  <wp:posOffset>-39191</wp:posOffset>
                </wp:positionV>
                <wp:extent cx="4867910" cy="0"/>
                <wp:effectExtent l="0" t="0" r="0" b="0"/>
                <wp:wrapNone/>
                <wp:docPr id="40893702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B4F23D7" id="Straight Connector 4"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Board of Commissioners/Administration</w:t>
      </w:r>
    </w:p>
    <w:p w14:paraId="7C6DBA99" w14:textId="77777777" w:rsidR="00033159" w:rsidRPr="00205437" w:rsidRDefault="00033159" w:rsidP="00033159">
      <w:pPr>
        <w:rPr>
          <w:b/>
          <w:bCs/>
          <w:sz w:val="28"/>
          <w:szCs w:val="28"/>
        </w:rPr>
      </w:pPr>
      <w:r>
        <w:rPr>
          <w:b/>
          <w:bCs/>
          <w:sz w:val="28"/>
          <w:szCs w:val="28"/>
        </w:rPr>
        <w:t>DEPARTMENT PROFILE</w:t>
      </w:r>
      <w:r w:rsidRPr="00205437">
        <w:rPr>
          <w:b/>
          <w:bCs/>
          <w:sz w:val="28"/>
          <w:szCs w:val="28"/>
        </w:rPr>
        <w:t xml:space="preserve"> </w:t>
      </w:r>
    </w:p>
    <w:p w14:paraId="189C7F6A" w14:textId="77777777" w:rsidR="00033159" w:rsidRPr="00BA2BAD" w:rsidRDefault="00033159" w:rsidP="00033159">
      <w:pPr>
        <w:autoSpaceDE w:val="0"/>
        <w:autoSpaceDN w:val="0"/>
        <w:adjustRightInd w:val="0"/>
        <w:spacing w:after="0" w:line="240" w:lineRule="auto"/>
        <w:rPr>
          <w:rFonts w:eastAsiaTheme="minorHAnsi"/>
          <w:kern w:val="2"/>
          <w:sz w:val="22"/>
          <w:szCs w:val="22"/>
          <w14:ligatures w14:val="standardContextual"/>
        </w:rPr>
      </w:pPr>
      <w:r w:rsidRPr="00BA2BAD">
        <w:rPr>
          <w:rFonts w:eastAsiaTheme="minorHAnsi"/>
          <w:kern w:val="2"/>
          <w:sz w:val="22"/>
          <w:szCs w:val="22"/>
          <w14:ligatures w14:val="standardContextual"/>
        </w:rPr>
        <w:t>This department performs the administrative functions for the county and is composed of many facets including the appointed County Manager who implements Board policy, supervises the daily operations of the departments under the Board’s jurisdiction, coordinates activities among those departments, elected officials, and outside agencies, supervises major projects, and prepares and monitors the annual budget. The appointed County Clerk serves as clerk to the Board, prepares commission agendas, records all commission meetings, prepares commission meeting minutes, maintains county records, and responds to open records requests. This department is also responsible for the recruitment and training of new employees for all county departments, prepares all payroll documents, maintains employee records, and administers all employee benefits. This department performs the total accounting and finance functions for the county including processing account receivables and account payables, coordinating the annual audit, maintaining fixed asset records, preparing bids and RFPs/RFQs, and preparing various financial reports required by federal, state, and other regulatory agencies. In addition, this department also funds the County Attorney. The primary function of the County Attorney is to provide legal advice to and to represent Pike County. In doing so, the County Attorney's duties include advising and representing the governing authority, Sheriff, Tax Commissioner, Clerk of Superior Court, Probate Court Judge, officials, and employees of the County. The County Attorney's duties also include advising the governing authority and other County officers and employees on their powers and duties under the law, to prepare ordinances and legal documents, to review proposed contracts and to represent the County and its officers in legal proceedings.</w:t>
      </w:r>
    </w:p>
    <w:p w14:paraId="46D0B47D" w14:textId="77777777" w:rsidR="00033159" w:rsidRPr="00621431" w:rsidRDefault="00033159" w:rsidP="00033159">
      <w:pPr>
        <w:autoSpaceDE w:val="0"/>
        <w:autoSpaceDN w:val="0"/>
        <w:adjustRightInd w:val="0"/>
        <w:spacing w:after="0" w:line="240" w:lineRule="auto"/>
        <w:rPr>
          <w:rFonts w:ascii="Times New Roman" w:hAnsi="Times New Roman" w:cs="Times New Roman"/>
          <w:sz w:val="24"/>
          <w:szCs w:val="24"/>
        </w:rPr>
      </w:pPr>
    </w:p>
    <w:p w14:paraId="4FA8F4FA" w14:textId="77777777" w:rsidR="00033159" w:rsidRPr="00205437"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EE58D3" w14:paraId="3E90CF97" w14:textId="77777777" w:rsidTr="00723802">
        <w:trPr>
          <w:trHeight w:hRule="exact" w:val="245"/>
          <w:jc w:val="center"/>
        </w:trPr>
        <w:tc>
          <w:tcPr>
            <w:tcW w:w="3422" w:type="dxa"/>
            <w:shd w:val="clear" w:color="auto" w:fill="D9D9D9" w:themeFill="background1" w:themeFillShade="D9"/>
          </w:tcPr>
          <w:p w14:paraId="1FCB054C" w14:textId="77777777" w:rsidR="00033159" w:rsidRPr="00205437" w:rsidRDefault="00033159" w:rsidP="00EE58D3">
            <w:pPr>
              <w:jc w:val="center"/>
              <w:rPr>
                <w:b/>
                <w:bCs/>
              </w:rPr>
            </w:pPr>
            <w:bookmarkStart w:id="1" w:name="_Hlk158710327"/>
            <w:r w:rsidRPr="00205437">
              <w:rPr>
                <w:b/>
                <w:bCs/>
              </w:rPr>
              <w:t>Position Title</w:t>
            </w:r>
          </w:p>
        </w:tc>
        <w:tc>
          <w:tcPr>
            <w:tcW w:w="1836" w:type="dxa"/>
            <w:shd w:val="clear" w:color="auto" w:fill="D9D9D9" w:themeFill="background1" w:themeFillShade="D9"/>
          </w:tcPr>
          <w:p w14:paraId="4A96EC5B" w14:textId="23FCAAC9" w:rsidR="00033159" w:rsidRPr="00205437" w:rsidRDefault="00033159" w:rsidP="00EE58D3">
            <w:pPr>
              <w:jc w:val="center"/>
              <w:rPr>
                <w:b/>
                <w:bCs/>
              </w:rPr>
            </w:pPr>
            <w:r w:rsidRPr="00205437">
              <w:rPr>
                <w:b/>
                <w:bCs/>
              </w:rPr>
              <w:t>FY 2</w:t>
            </w:r>
            <w:r w:rsidR="004D313F">
              <w:rPr>
                <w:b/>
                <w:bCs/>
              </w:rPr>
              <w:t>4</w:t>
            </w:r>
            <w:r w:rsidRPr="00205437">
              <w:rPr>
                <w:b/>
                <w:bCs/>
              </w:rPr>
              <w:t>-2</w:t>
            </w:r>
            <w:r w:rsidR="004D313F">
              <w:rPr>
                <w:b/>
                <w:bCs/>
              </w:rPr>
              <w:t>5</w:t>
            </w:r>
          </w:p>
        </w:tc>
        <w:tc>
          <w:tcPr>
            <w:tcW w:w="1712" w:type="dxa"/>
            <w:shd w:val="clear" w:color="auto" w:fill="D9D9D9" w:themeFill="background1" w:themeFillShade="D9"/>
          </w:tcPr>
          <w:p w14:paraId="1AF63E4C" w14:textId="1331E197" w:rsidR="00033159" w:rsidRPr="00205437" w:rsidRDefault="00033159" w:rsidP="00EE58D3">
            <w:pPr>
              <w:jc w:val="center"/>
              <w:rPr>
                <w:b/>
                <w:bCs/>
              </w:rPr>
            </w:pPr>
            <w:r w:rsidRPr="00205437">
              <w:rPr>
                <w:b/>
                <w:bCs/>
              </w:rPr>
              <w:t>FY 2</w:t>
            </w:r>
            <w:r w:rsidR="004D313F">
              <w:rPr>
                <w:b/>
                <w:bCs/>
              </w:rPr>
              <w:t>5</w:t>
            </w:r>
            <w:r w:rsidRPr="00205437">
              <w:rPr>
                <w:b/>
                <w:bCs/>
              </w:rPr>
              <w:t>-2</w:t>
            </w:r>
            <w:r w:rsidR="004D313F">
              <w:rPr>
                <w:b/>
                <w:bCs/>
              </w:rPr>
              <w:t>6</w:t>
            </w:r>
          </w:p>
        </w:tc>
        <w:tc>
          <w:tcPr>
            <w:tcW w:w="1592" w:type="dxa"/>
            <w:shd w:val="clear" w:color="auto" w:fill="D9D9D9" w:themeFill="background1" w:themeFillShade="D9"/>
          </w:tcPr>
          <w:p w14:paraId="73C097EA" w14:textId="663B8383" w:rsidR="00033159" w:rsidRPr="00205437" w:rsidRDefault="00033159" w:rsidP="00EE58D3">
            <w:pPr>
              <w:jc w:val="center"/>
              <w:rPr>
                <w:b/>
                <w:bCs/>
              </w:rPr>
            </w:pPr>
            <w:r w:rsidRPr="00205437">
              <w:rPr>
                <w:b/>
                <w:bCs/>
              </w:rPr>
              <w:t>FY 2</w:t>
            </w:r>
            <w:r w:rsidR="004D313F">
              <w:rPr>
                <w:b/>
                <w:bCs/>
              </w:rPr>
              <w:t>6</w:t>
            </w:r>
            <w:r w:rsidRPr="00205437">
              <w:rPr>
                <w:b/>
                <w:bCs/>
              </w:rPr>
              <w:t>-2</w:t>
            </w:r>
            <w:r w:rsidR="004D313F">
              <w:rPr>
                <w:b/>
                <w:bCs/>
              </w:rPr>
              <w:t>7</w:t>
            </w:r>
          </w:p>
        </w:tc>
      </w:tr>
      <w:bookmarkEnd w:id="1"/>
      <w:tr w:rsidR="00033159" w14:paraId="77BB4C1B" w14:textId="77777777" w:rsidTr="00723802">
        <w:trPr>
          <w:trHeight w:hRule="exact" w:val="245"/>
          <w:jc w:val="center"/>
        </w:trPr>
        <w:tc>
          <w:tcPr>
            <w:tcW w:w="3422" w:type="dxa"/>
          </w:tcPr>
          <w:p w14:paraId="547896C4" w14:textId="023276FA" w:rsidR="00033159" w:rsidRDefault="00033159" w:rsidP="009115C6">
            <w:r>
              <w:t>County Manager</w:t>
            </w:r>
          </w:p>
        </w:tc>
        <w:tc>
          <w:tcPr>
            <w:tcW w:w="1836" w:type="dxa"/>
          </w:tcPr>
          <w:p w14:paraId="313CBEE9" w14:textId="77777777" w:rsidR="00033159" w:rsidRDefault="00033159" w:rsidP="009115C6">
            <w:pPr>
              <w:jc w:val="center"/>
            </w:pPr>
            <w:r>
              <w:t>1</w:t>
            </w:r>
          </w:p>
        </w:tc>
        <w:tc>
          <w:tcPr>
            <w:tcW w:w="1712" w:type="dxa"/>
          </w:tcPr>
          <w:p w14:paraId="0274C518" w14:textId="77777777" w:rsidR="00033159" w:rsidRDefault="00033159" w:rsidP="009115C6">
            <w:pPr>
              <w:jc w:val="center"/>
            </w:pPr>
            <w:r>
              <w:t>1</w:t>
            </w:r>
          </w:p>
        </w:tc>
        <w:tc>
          <w:tcPr>
            <w:tcW w:w="1592" w:type="dxa"/>
          </w:tcPr>
          <w:p w14:paraId="54B9D207" w14:textId="77777777" w:rsidR="00033159" w:rsidRDefault="00033159" w:rsidP="009115C6">
            <w:pPr>
              <w:jc w:val="center"/>
            </w:pPr>
            <w:r>
              <w:t>1</w:t>
            </w:r>
          </w:p>
        </w:tc>
      </w:tr>
      <w:tr w:rsidR="00033159" w14:paraId="0BCCC158" w14:textId="77777777" w:rsidTr="00723802">
        <w:trPr>
          <w:trHeight w:hRule="exact" w:val="245"/>
          <w:jc w:val="center"/>
        </w:trPr>
        <w:tc>
          <w:tcPr>
            <w:tcW w:w="3422" w:type="dxa"/>
          </w:tcPr>
          <w:p w14:paraId="6763986C" w14:textId="77777777" w:rsidR="00033159" w:rsidRDefault="00033159" w:rsidP="009115C6">
            <w:r>
              <w:t>County Clerk</w:t>
            </w:r>
          </w:p>
        </w:tc>
        <w:tc>
          <w:tcPr>
            <w:tcW w:w="1836" w:type="dxa"/>
          </w:tcPr>
          <w:p w14:paraId="72DB67BC" w14:textId="77777777" w:rsidR="00033159" w:rsidRDefault="00033159" w:rsidP="009115C6">
            <w:pPr>
              <w:jc w:val="center"/>
            </w:pPr>
            <w:r>
              <w:t>1</w:t>
            </w:r>
          </w:p>
        </w:tc>
        <w:tc>
          <w:tcPr>
            <w:tcW w:w="1712" w:type="dxa"/>
          </w:tcPr>
          <w:p w14:paraId="662784D7" w14:textId="77777777" w:rsidR="00033159" w:rsidRDefault="00033159" w:rsidP="009115C6">
            <w:pPr>
              <w:jc w:val="center"/>
            </w:pPr>
            <w:r>
              <w:t>1</w:t>
            </w:r>
          </w:p>
        </w:tc>
        <w:tc>
          <w:tcPr>
            <w:tcW w:w="1592" w:type="dxa"/>
          </w:tcPr>
          <w:p w14:paraId="15201B87" w14:textId="77777777" w:rsidR="00033159" w:rsidRDefault="00033159" w:rsidP="009115C6">
            <w:pPr>
              <w:jc w:val="center"/>
            </w:pPr>
            <w:r>
              <w:t>1</w:t>
            </w:r>
          </w:p>
        </w:tc>
      </w:tr>
      <w:tr w:rsidR="00033159" w14:paraId="26DA695D" w14:textId="77777777" w:rsidTr="00723802">
        <w:trPr>
          <w:trHeight w:hRule="exact" w:val="245"/>
          <w:jc w:val="center"/>
        </w:trPr>
        <w:tc>
          <w:tcPr>
            <w:tcW w:w="3422" w:type="dxa"/>
          </w:tcPr>
          <w:p w14:paraId="49220264" w14:textId="26E251DF" w:rsidR="00033159" w:rsidRDefault="00033159" w:rsidP="009115C6">
            <w:r>
              <w:t>Human Resources</w:t>
            </w:r>
            <w:r w:rsidR="007D45DD">
              <w:t>/Payroll</w:t>
            </w:r>
            <w:r>
              <w:t xml:space="preserve"> </w:t>
            </w:r>
          </w:p>
        </w:tc>
        <w:tc>
          <w:tcPr>
            <w:tcW w:w="1836" w:type="dxa"/>
          </w:tcPr>
          <w:p w14:paraId="38C2A3B9" w14:textId="77777777" w:rsidR="00033159" w:rsidRDefault="00033159" w:rsidP="009115C6">
            <w:pPr>
              <w:jc w:val="center"/>
            </w:pPr>
            <w:r>
              <w:t>1</w:t>
            </w:r>
          </w:p>
        </w:tc>
        <w:tc>
          <w:tcPr>
            <w:tcW w:w="1712" w:type="dxa"/>
          </w:tcPr>
          <w:p w14:paraId="1E0FD18B" w14:textId="77777777" w:rsidR="00033159" w:rsidRDefault="00033159" w:rsidP="009115C6">
            <w:pPr>
              <w:jc w:val="center"/>
            </w:pPr>
            <w:r>
              <w:t>1</w:t>
            </w:r>
          </w:p>
        </w:tc>
        <w:tc>
          <w:tcPr>
            <w:tcW w:w="1592" w:type="dxa"/>
          </w:tcPr>
          <w:p w14:paraId="5FE67319" w14:textId="77777777" w:rsidR="00033159" w:rsidRDefault="00033159" w:rsidP="009115C6">
            <w:pPr>
              <w:jc w:val="center"/>
            </w:pPr>
            <w:r>
              <w:t>1</w:t>
            </w:r>
          </w:p>
        </w:tc>
      </w:tr>
      <w:tr w:rsidR="00033159" w14:paraId="74B500C6" w14:textId="77777777" w:rsidTr="00723802">
        <w:trPr>
          <w:trHeight w:hRule="exact" w:val="245"/>
          <w:jc w:val="center"/>
        </w:trPr>
        <w:tc>
          <w:tcPr>
            <w:tcW w:w="3422" w:type="dxa"/>
          </w:tcPr>
          <w:p w14:paraId="2408E21D" w14:textId="77777777" w:rsidR="00033159" w:rsidRDefault="00033159" w:rsidP="009115C6">
            <w:r>
              <w:t xml:space="preserve">Accounts Payable </w:t>
            </w:r>
          </w:p>
        </w:tc>
        <w:tc>
          <w:tcPr>
            <w:tcW w:w="1836" w:type="dxa"/>
          </w:tcPr>
          <w:p w14:paraId="03D73766" w14:textId="77777777" w:rsidR="00033159" w:rsidRDefault="00033159" w:rsidP="009115C6">
            <w:pPr>
              <w:jc w:val="center"/>
            </w:pPr>
            <w:r>
              <w:t>1</w:t>
            </w:r>
          </w:p>
        </w:tc>
        <w:tc>
          <w:tcPr>
            <w:tcW w:w="1712" w:type="dxa"/>
          </w:tcPr>
          <w:p w14:paraId="7274F4C1" w14:textId="77777777" w:rsidR="00033159" w:rsidRDefault="00033159" w:rsidP="009115C6">
            <w:pPr>
              <w:jc w:val="center"/>
            </w:pPr>
            <w:r>
              <w:t>1</w:t>
            </w:r>
          </w:p>
        </w:tc>
        <w:tc>
          <w:tcPr>
            <w:tcW w:w="1592" w:type="dxa"/>
          </w:tcPr>
          <w:p w14:paraId="0BDE92DE" w14:textId="77777777" w:rsidR="00033159" w:rsidRDefault="00033159" w:rsidP="009115C6">
            <w:pPr>
              <w:jc w:val="center"/>
            </w:pPr>
            <w:r>
              <w:t>1</w:t>
            </w:r>
          </w:p>
        </w:tc>
      </w:tr>
      <w:tr w:rsidR="00033159" w14:paraId="6D4947D9" w14:textId="77777777" w:rsidTr="00723802">
        <w:trPr>
          <w:trHeight w:hRule="exact" w:val="245"/>
          <w:jc w:val="center"/>
        </w:trPr>
        <w:tc>
          <w:tcPr>
            <w:tcW w:w="3422" w:type="dxa"/>
          </w:tcPr>
          <w:p w14:paraId="1664BA98" w14:textId="1E0B1F53" w:rsidR="00033159" w:rsidRDefault="00033159" w:rsidP="009115C6">
            <w:r>
              <w:t>Finance</w:t>
            </w:r>
            <w:r w:rsidR="007C5017">
              <w:t xml:space="preserve"> Administrator</w:t>
            </w:r>
          </w:p>
        </w:tc>
        <w:tc>
          <w:tcPr>
            <w:tcW w:w="1836" w:type="dxa"/>
          </w:tcPr>
          <w:p w14:paraId="3157116B" w14:textId="77777777" w:rsidR="00033159" w:rsidRDefault="00033159" w:rsidP="009115C6">
            <w:pPr>
              <w:jc w:val="center"/>
            </w:pPr>
            <w:r>
              <w:t>1</w:t>
            </w:r>
          </w:p>
        </w:tc>
        <w:tc>
          <w:tcPr>
            <w:tcW w:w="1712" w:type="dxa"/>
          </w:tcPr>
          <w:p w14:paraId="7443F22F" w14:textId="77777777" w:rsidR="00033159" w:rsidRDefault="00033159" w:rsidP="009115C6">
            <w:pPr>
              <w:jc w:val="center"/>
            </w:pPr>
            <w:r>
              <w:t>1</w:t>
            </w:r>
          </w:p>
        </w:tc>
        <w:tc>
          <w:tcPr>
            <w:tcW w:w="1592" w:type="dxa"/>
          </w:tcPr>
          <w:p w14:paraId="6DAEFDBE" w14:textId="77777777" w:rsidR="00033159" w:rsidRDefault="00033159" w:rsidP="009115C6">
            <w:pPr>
              <w:jc w:val="center"/>
            </w:pPr>
            <w:r>
              <w:t>1</w:t>
            </w:r>
          </w:p>
        </w:tc>
      </w:tr>
      <w:tr w:rsidR="00033159" w14:paraId="692BA534" w14:textId="77777777" w:rsidTr="00723802">
        <w:trPr>
          <w:trHeight w:hRule="exact" w:val="245"/>
          <w:jc w:val="center"/>
        </w:trPr>
        <w:tc>
          <w:tcPr>
            <w:tcW w:w="3422" w:type="dxa"/>
          </w:tcPr>
          <w:p w14:paraId="2F564A57" w14:textId="77777777" w:rsidR="00033159" w:rsidRDefault="00033159" w:rsidP="009115C6">
            <w:r>
              <w:t xml:space="preserve">County Attorney </w:t>
            </w:r>
          </w:p>
        </w:tc>
        <w:tc>
          <w:tcPr>
            <w:tcW w:w="1836" w:type="dxa"/>
          </w:tcPr>
          <w:p w14:paraId="1C6EC4D9" w14:textId="77777777" w:rsidR="00033159" w:rsidRDefault="00033159" w:rsidP="009115C6">
            <w:pPr>
              <w:jc w:val="center"/>
            </w:pPr>
            <w:r>
              <w:t>1</w:t>
            </w:r>
          </w:p>
        </w:tc>
        <w:tc>
          <w:tcPr>
            <w:tcW w:w="1712" w:type="dxa"/>
          </w:tcPr>
          <w:p w14:paraId="6082791E" w14:textId="77777777" w:rsidR="00033159" w:rsidRDefault="00033159" w:rsidP="009115C6">
            <w:pPr>
              <w:jc w:val="center"/>
            </w:pPr>
            <w:r>
              <w:t>1</w:t>
            </w:r>
          </w:p>
        </w:tc>
        <w:tc>
          <w:tcPr>
            <w:tcW w:w="1592" w:type="dxa"/>
          </w:tcPr>
          <w:p w14:paraId="086D6E43" w14:textId="77777777" w:rsidR="00033159" w:rsidRDefault="00033159" w:rsidP="009115C6">
            <w:pPr>
              <w:jc w:val="center"/>
            </w:pPr>
            <w:r>
              <w:t>1</w:t>
            </w:r>
          </w:p>
        </w:tc>
      </w:tr>
      <w:tr w:rsidR="00033159" w14:paraId="760AD29B" w14:textId="77777777" w:rsidTr="00723802">
        <w:trPr>
          <w:trHeight w:hRule="exact" w:val="245"/>
          <w:jc w:val="center"/>
        </w:trPr>
        <w:tc>
          <w:tcPr>
            <w:tcW w:w="3422" w:type="dxa"/>
          </w:tcPr>
          <w:p w14:paraId="4A6DA3D1" w14:textId="77777777" w:rsidR="00033159" w:rsidRDefault="00033159" w:rsidP="009115C6">
            <w:r>
              <w:t>Commissioners (Elected)</w:t>
            </w:r>
          </w:p>
        </w:tc>
        <w:tc>
          <w:tcPr>
            <w:tcW w:w="1836" w:type="dxa"/>
          </w:tcPr>
          <w:p w14:paraId="6B32604A" w14:textId="77777777" w:rsidR="00033159" w:rsidRDefault="00033159" w:rsidP="009115C6">
            <w:pPr>
              <w:jc w:val="center"/>
            </w:pPr>
            <w:r>
              <w:t>5</w:t>
            </w:r>
          </w:p>
        </w:tc>
        <w:tc>
          <w:tcPr>
            <w:tcW w:w="1712" w:type="dxa"/>
          </w:tcPr>
          <w:p w14:paraId="06A4EF26" w14:textId="77777777" w:rsidR="00033159" w:rsidRDefault="00033159" w:rsidP="009115C6">
            <w:pPr>
              <w:jc w:val="center"/>
            </w:pPr>
            <w:r>
              <w:t>5</w:t>
            </w:r>
          </w:p>
        </w:tc>
        <w:tc>
          <w:tcPr>
            <w:tcW w:w="1592" w:type="dxa"/>
          </w:tcPr>
          <w:p w14:paraId="00772674" w14:textId="77777777" w:rsidR="00033159" w:rsidRDefault="00033159" w:rsidP="009115C6">
            <w:pPr>
              <w:jc w:val="center"/>
            </w:pPr>
            <w:r>
              <w:t>5</w:t>
            </w:r>
          </w:p>
        </w:tc>
      </w:tr>
      <w:tr w:rsidR="00EE58D3" w14:paraId="4483F1F2" w14:textId="77777777" w:rsidTr="00723802">
        <w:trPr>
          <w:trHeight w:hRule="exact" w:val="245"/>
          <w:jc w:val="center"/>
        </w:trPr>
        <w:tc>
          <w:tcPr>
            <w:tcW w:w="3422" w:type="dxa"/>
            <w:shd w:val="clear" w:color="auto" w:fill="D9D9D9" w:themeFill="background1" w:themeFillShade="D9"/>
          </w:tcPr>
          <w:p w14:paraId="183E736E" w14:textId="77777777" w:rsidR="00033159" w:rsidRPr="00205437" w:rsidRDefault="00033159" w:rsidP="009115C6">
            <w:pPr>
              <w:rPr>
                <w:b/>
                <w:bCs/>
              </w:rPr>
            </w:pPr>
            <w:r w:rsidRPr="00205437">
              <w:rPr>
                <w:b/>
                <w:bCs/>
              </w:rPr>
              <w:t>Total Positions</w:t>
            </w:r>
          </w:p>
        </w:tc>
        <w:tc>
          <w:tcPr>
            <w:tcW w:w="1836" w:type="dxa"/>
            <w:shd w:val="clear" w:color="auto" w:fill="D9D9D9" w:themeFill="background1" w:themeFillShade="D9"/>
          </w:tcPr>
          <w:p w14:paraId="2EDF105D" w14:textId="77777777" w:rsidR="00033159" w:rsidRPr="00205437" w:rsidRDefault="00033159" w:rsidP="009115C6">
            <w:pPr>
              <w:jc w:val="center"/>
              <w:rPr>
                <w:b/>
                <w:bCs/>
              </w:rPr>
            </w:pPr>
            <w:r>
              <w:rPr>
                <w:b/>
                <w:bCs/>
              </w:rPr>
              <w:t>11</w:t>
            </w:r>
          </w:p>
        </w:tc>
        <w:tc>
          <w:tcPr>
            <w:tcW w:w="1712" w:type="dxa"/>
            <w:shd w:val="clear" w:color="auto" w:fill="D9D9D9" w:themeFill="background1" w:themeFillShade="D9"/>
          </w:tcPr>
          <w:p w14:paraId="3E838B9D" w14:textId="7E4D86B9" w:rsidR="00033159" w:rsidRPr="00205437" w:rsidRDefault="00033159" w:rsidP="009115C6">
            <w:pPr>
              <w:jc w:val="center"/>
              <w:rPr>
                <w:b/>
                <w:bCs/>
              </w:rPr>
            </w:pPr>
            <w:r>
              <w:rPr>
                <w:b/>
                <w:bCs/>
              </w:rPr>
              <w:t>1</w:t>
            </w:r>
            <w:r w:rsidR="008C1D41">
              <w:rPr>
                <w:b/>
                <w:bCs/>
              </w:rPr>
              <w:t>1</w:t>
            </w:r>
          </w:p>
        </w:tc>
        <w:tc>
          <w:tcPr>
            <w:tcW w:w="1592" w:type="dxa"/>
            <w:shd w:val="clear" w:color="auto" w:fill="D9D9D9" w:themeFill="background1" w:themeFillShade="D9"/>
          </w:tcPr>
          <w:p w14:paraId="578FD8FB" w14:textId="615299C2" w:rsidR="00033159" w:rsidRPr="00205437" w:rsidRDefault="00033159" w:rsidP="009115C6">
            <w:pPr>
              <w:jc w:val="center"/>
              <w:rPr>
                <w:b/>
                <w:bCs/>
              </w:rPr>
            </w:pPr>
            <w:r>
              <w:rPr>
                <w:b/>
                <w:bCs/>
              </w:rPr>
              <w:t>1</w:t>
            </w:r>
            <w:r w:rsidR="00C62F03">
              <w:rPr>
                <w:b/>
                <w:bCs/>
              </w:rPr>
              <w:t>1</w:t>
            </w:r>
          </w:p>
        </w:tc>
      </w:tr>
    </w:tbl>
    <w:p w14:paraId="14E5A5D0" w14:textId="77777777" w:rsidR="00033159" w:rsidRDefault="00033159" w:rsidP="00033159"/>
    <w:p w14:paraId="0A0FCEA1" w14:textId="2E38726C" w:rsidR="00033159" w:rsidRDefault="00033159" w:rsidP="00033159">
      <w:pPr>
        <w:rPr>
          <w:b/>
          <w:bCs/>
          <w:sz w:val="28"/>
          <w:szCs w:val="28"/>
        </w:rPr>
      </w:pPr>
      <w:r>
        <w:rPr>
          <w:b/>
          <w:bCs/>
          <w:sz w:val="28"/>
          <w:szCs w:val="28"/>
        </w:rPr>
        <w:t>BUDGET HIGHLIGHTS</w:t>
      </w:r>
    </w:p>
    <w:p w14:paraId="16B2212A" w14:textId="6250966D" w:rsidR="00FA2862" w:rsidRDefault="00FA2862" w:rsidP="00FA2862">
      <w:pPr>
        <w:pStyle w:val="ListParagraph"/>
        <w:numPr>
          <w:ilvl w:val="0"/>
          <w:numId w:val="13"/>
        </w:numPr>
      </w:pPr>
      <w:r>
        <w:t>$2,319,569 bank loan on the +/- 238 acres: County Farm Road property paid off during FY</w:t>
      </w:r>
      <w:r w:rsidR="00DF6692">
        <w:t>25-26.</w:t>
      </w:r>
    </w:p>
    <w:p w14:paraId="344CEF96" w14:textId="413789A5" w:rsidR="006E402F" w:rsidRDefault="006E402F" w:rsidP="006E402F">
      <w:pPr>
        <w:pStyle w:val="ListParagraph"/>
      </w:pPr>
      <w:r>
        <w:t xml:space="preserve"> </w:t>
      </w:r>
      <w:r w:rsidRPr="008D0730">
        <w:t xml:space="preserve"> </w:t>
      </w:r>
    </w:p>
    <w:p w14:paraId="0C70C822" w14:textId="77777777" w:rsidR="006E402F" w:rsidRDefault="006E402F" w:rsidP="006E402F">
      <w:pPr>
        <w:pStyle w:val="ListParagraph"/>
        <w:numPr>
          <w:ilvl w:val="0"/>
          <w:numId w:val="13"/>
        </w:numPr>
      </w:pPr>
      <w:r w:rsidRPr="008D0730">
        <w:t>The total county Health Reimbursement Account (HRA) has been separated to each department in which the employee works for better transparency and more accurate department costs.</w:t>
      </w:r>
      <w:r>
        <w:t xml:space="preserve"> Total budgeted cost for FY26-27 is $79,000. </w:t>
      </w:r>
      <w:r w:rsidRPr="008D0730">
        <w:t xml:space="preserve"> </w:t>
      </w:r>
    </w:p>
    <w:p w14:paraId="66C74342" w14:textId="77777777" w:rsidR="00225D22" w:rsidRDefault="00225D22" w:rsidP="006E402F">
      <w:pPr>
        <w:pStyle w:val="ListParagraph"/>
      </w:pPr>
    </w:p>
    <w:p w14:paraId="1EF693C5" w14:textId="2AD1836F" w:rsidR="00CF7B43" w:rsidRPr="006E402F" w:rsidRDefault="00CF7B43" w:rsidP="006E402F">
      <w:pPr>
        <w:rPr>
          <w:b/>
          <w:bCs/>
          <w:color w:val="000000" w:themeColor="text1"/>
          <w:sz w:val="48"/>
          <w:szCs w:val="48"/>
        </w:rPr>
      </w:pPr>
      <w:r>
        <w:rPr>
          <w:noProof/>
        </w:rPr>
        <w:lastRenderedPageBreak/>
        <mc:AlternateContent>
          <mc:Choice Requires="wps">
            <w:drawing>
              <wp:anchor distT="0" distB="0" distL="114300" distR="114300" simplePos="0" relativeHeight="252019712" behindDoc="0" locked="0" layoutInCell="1" allowOverlap="1" wp14:anchorId="748F9DCB" wp14:editId="44A55B8C">
                <wp:simplePos x="0" y="0"/>
                <wp:positionH relativeFrom="column">
                  <wp:posOffset>-38100</wp:posOffset>
                </wp:positionH>
                <wp:positionV relativeFrom="paragraph">
                  <wp:posOffset>404674</wp:posOffset>
                </wp:positionV>
                <wp:extent cx="4932045" cy="0"/>
                <wp:effectExtent l="0" t="0" r="0" b="0"/>
                <wp:wrapNone/>
                <wp:docPr id="59720069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520274C" id="Straight Connector 3" o:spid="_x0000_s1026" style="position:absolute;z-index:2520197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020736" behindDoc="0" locked="0" layoutInCell="1" allowOverlap="1" wp14:anchorId="16B5EBCB" wp14:editId="5C238DBB">
                <wp:simplePos x="0" y="0"/>
                <wp:positionH relativeFrom="column">
                  <wp:posOffset>0</wp:posOffset>
                </wp:positionH>
                <wp:positionV relativeFrom="paragraph">
                  <wp:posOffset>-39191</wp:posOffset>
                </wp:positionV>
                <wp:extent cx="4867910" cy="0"/>
                <wp:effectExtent l="0" t="0" r="0" b="0"/>
                <wp:wrapNone/>
                <wp:docPr id="66102655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9D61C2" id="Straight Connector 4" o:spid="_x0000_s1026" style="position:absolute;z-index:2520207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6E402F">
        <w:rPr>
          <w:b/>
          <w:bCs/>
          <w:color w:val="000000" w:themeColor="text1"/>
          <w:sz w:val="48"/>
          <w:szCs w:val="48"/>
        </w:rPr>
        <w:t>Board of Commissioners/Administration</w:t>
      </w:r>
    </w:p>
    <w:p w14:paraId="38C56F9E" w14:textId="77777777" w:rsidR="00CF7B43" w:rsidRPr="008D0730" w:rsidRDefault="00CF7B43" w:rsidP="00CF7B43">
      <w:r>
        <w:t>Continued:</w:t>
      </w:r>
    </w:p>
    <w:p w14:paraId="453185DB" w14:textId="48942762" w:rsidR="00033159" w:rsidRDefault="00033159" w:rsidP="00033159">
      <w:pPr>
        <w:pStyle w:val="ListParagraph"/>
        <w:numPr>
          <w:ilvl w:val="0"/>
          <w:numId w:val="13"/>
        </w:numPr>
      </w:pPr>
      <w:r w:rsidRPr="008D0730">
        <w:t xml:space="preserve">County is expecting a </w:t>
      </w:r>
      <w:r w:rsidR="000A6960">
        <w:t>10</w:t>
      </w:r>
      <w:r w:rsidRPr="008D0730">
        <w:t>% increase in Property &amp; Liability Insurance</w:t>
      </w:r>
    </w:p>
    <w:p w14:paraId="7B2DBB23" w14:textId="77777777" w:rsidR="00746A9D" w:rsidRDefault="00746A9D" w:rsidP="00746A9D">
      <w:pPr>
        <w:pStyle w:val="ListParagraph"/>
      </w:pPr>
    </w:p>
    <w:p w14:paraId="5FEE2950" w14:textId="660D6E8F" w:rsidR="00033159" w:rsidRDefault="00033159" w:rsidP="00033159">
      <w:pPr>
        <w:pStyle w:val="ListParagraph"/>
        <w:numPr>
          <w:ilvl w:val="0"/>
          <w:numId w:val="13"/>
        </w:numPr>
      </w:pPr>
      <w:r w:rsidRPr="008D0730">
        <w:t>Defined Benefit has been separated into each department in which the employee works for better transparency and more accurate department</w:t>
      </w:r>
      <w:r w:rsidR="0052296E">
        <w:t>al</w:t>
      </w:r>
      <w:r w:rsidRPr="008D0730">
        <w:t xml:space="preserve"> costs. Total cost is estimated at $</w:t>
      </w:r>
      <w:r w:rsidR="0076144C">
        <w:t>624,537</w:t>
      </w:r>
      <w:r w:rsidRPr="008D0730">
        <w:t>.</w:t>
      </w:r>
    </w:p>
    <w:p w14:paraId="0FCC62B5" w14:textId="77777777" w:rsidR="008E731E" w:rsidRPr="008D0730" w:rsidRDefault="008E731E" w:rsidP="008E731E">
      <w:pPr>
        <w:pStyle w:val="ListParagraph"/>
      </w:pPr>
    </w:p>
    <w:p w14:paraId="4A4AF245" w14:textId="61131720" w:rsidR="008E731E" w:rsidRDefault="007D3AAF" w:rsidP="008E731E">
      <w:pPr>
        <w:pStyle w:val="ListParagraph"/>
        <w:numPr>
          <w:ilvl w:val="0"/>
          <w:numId w:val="13"/>
        </w:numPr>
      </w:pPr>
      <w:r>
        <w:t>5.3</w:t>
      </w:r>
      <w:r w:rsidR="00033159" w:rsidRPr="006E402F">
        <w:t xml:space="preserve">% increase in </w:t>
      </w:r>
      <w:r w:rsidR="009C191F">
        <w:t>g</w:t>
      </w:r>
      <w:r w:rsidR="00033159" w:rsidRPr="006E402F">
        <w:t xml:space="preserve">roup </w:t>
      </w:r>
      <w:r w:rsidR="009C191F">
        <w:t>i</w:t>
      </w:r>
      <w:r w:rsidR="00033159" w:rsidRPr="006E402F">
        <w:t>nsurance</w:t>
      </w:r>
      <w:r w:rsidR="0048379D">
        <w:t xml:space="preserve">, which was changed to CIGNA and </w:t>
      </w:r>
      <w:r w:rsidR="00954E95">
        <w:t>shopped by our new broker.</w:t>
      </w:r>
      <w:r w:rsidR="00F138E3">
        <w:t xml:space="preserve">  The total cost of </w:t>
      </w:r>
      <w:r w:rsidR="009C191F">
        <w:t>county group insurance is budgeted at $</w:t>
      </w:r>
      <w:r w:rsidR="0049615B">
        <w:t>1,885,513</w:t>
      </w:r>
      <w:r w:rsidR="001F61C2">
        <w:t>.</w:t>
      </w:r>
    </w:p>
    <w:p w14:paraId="3BBE1FD1" w14:textId="77777777" w:rsidR="00135906" w:rsidRDefault="00135906" w:rsidP="00135906">
      <w:pPr>
        <w:pStyle w:val="ListParagraph"/>
      </w:pPr>
    </w:p>
    <w:p w14:paraId="2C184FE7" w14:textId="4004D170" w:rsidR="00135906" w:rsidRPr="006E402F" w:rsidRDefault="00135906" w:rsidP="008E731E">
      <w:pPr>
        <w:pStyle w:val="ListParagraph"/>
        <w:numPr>
          <w:ilvl w:val="0"/>
          <w:numId w:val="13"/>
        </w:numPr>
      </w:pPr>
      <w:r>
        <w:t>Finalizing a sal</w:t>
      </w:r>
      <w:r w:rsidR="00D72E8D">
        <w:t>ary study through the UGA Carl Vinson Institute of Government.</w:t>
      </w:r>
    </w:p>
    <w:p w14:paraId="58CFE8F0" w14:textId="77777777" w:rsidR="008E731E" w:rsidRDefault="008E731E" w:rsidP="008E731E">
      <w:pPr>
        <w:pStyle w:val="ListParagraph"/>
      </w:pPr>
    </w:p>
    <w:p w14:paraId="585F7B90" w14:textId="0C585C1D" w:rsidR="007D51DA" w:rsidRPr="00C21C29" w:rsidRDefault="002C1C5D" w:rsidP="00033159">
      <w:pPr>
        <w:pStyle w:val="ListParagraph"/>
        <w:numPr>
          <w:ilvl w:val="0"/>
          <w:numId w:val="13"/>
        </w:numPr>
      </w:pPr>
      <w:r w:rsidRPr="00C21C29">
        <w:t xml:space="preserve">A </w:t>
      </w:r>
      <w:r w:rsidR="00403D6F">
        <w:t xml:space="preserve">3% </w:t>
      </w:r>
      <w:r w:rsidRPr="00C21C29">
        <w:t>C</w:t>
      </w:r>
      <w:r w:rsidR="00866F08" w:rsidRPr="00C21C29">
        <w:t>.</w:t>
      </w:r>
      <w:r w:rsidRPr="00C21C29">
        <w:t>O</w:t>
      </w:r>
      <w:r w:rsidR="00866F08" w:rsidRPr="00C21C29">
        <w:t>.</w:t>
      </w:r>
      <w:r w:rsidRPr="00C21C29">
        <w:t>L</w:t>
      </w:r>
      <w:r w:rsidR="00866F08" w:rsidRPr="00C21C29">
        <w:t>.</w:t>
      </w:r>
      <w:r w:rsidRPr="00C21C29">
        <w:t>A</w:t>
      </w:r>
      <w:r w:rsidR="00866F08" w:rsidRPr="00C21C29">
        <w:t>.</w:t>
      </w:r>
      <w:r w:rsidRPr="00C21C29">
        <w:t xml:space="preserve"> </w:t>
      </w:r>
      <w:r w:rsidR="00BD42F2" w:rsidRPr="00C21C29">
        <w:t>for county employees has</w:t>
      </w:r>
      <w:r w:rsidR="00866F08" w:rsidRPr="00C21C29">
        <w:t xml:space="preserve"> </w:t>
      </w:r>
      <w:r w:rsidR="00BD42F2" w:rsidRPr="00C21C29">
        <w:t>been included</w:t>
      </w:r>
      <w:r w:rsidR="00C21C29" w:rsidRPr="00C21C29">
        <w:t xml:space="preserve"> in the budget.</w:t>
      </w:r>
    </w:p>
    <w:p w14:paraId="291EF0D0" w14:textId="77777777" w:rsidR="007C72F7" w:rsidRPr="007C72F7" w:rsidRDefault="007C72F7" w:rsidP="007C72F7">
      <w:pPr>
        <w:pStyle w:val="ListParagraph"/>
        <w:rPr>
          <w:highlight w:val="yellow"/>
        </w:rPr>
      </w:pPr>
    </w:p>
    <w:p w14:paraId="30630847" w14:textId="56B2ADEF" w:rsidR="005C291D" w:rsidRDefault="005C291D" w:rsidP="00C61CE5">
      <w:pPr>
        <w:pStyle w:val="ListParagraph"/>
        <w:numPr>
          <w:ilvl w:val="0"/>
          <w:numId w:val="13"/>
        </w:numPr>
        <w:spacing w:after="0" w:line="240" w:lineRule="auto"/>
      </w:pPr>
      <w:r>
        <w:t>T</w:t>
      </w:r>
      <w:r w:rsidRPr="005C291D">
        <w:t>he Insurance Premium</w:t>
      </w:r>
      <w:r w:rsidR="00237718">
        <w:t xml:space="preserve"> </w:t>
      </w:r>
      <w:r w:rsidRPr="005C291D">
        <w:t xml:space="preserve">Tax </w:t>
      </w:r>
      <w:r w:rsidR="00215B30">
        <w:t>is budgeted</w:t>
      </w:r>
      <w:r w:rsidR="00403D6F">
        <w:t xml:space="preserve"> to</w:t>
      </w:r>
      <w:r w:rsidRPr="005C291D">
        <w:t xml:space="preserve"> be collected at a rate of $1,690,000</w:t>
      </w:r>
      <w:r w:rsidR="00215B30">
        <w:t>. P</w:t>
      </w:r>
      <w:r w:rsidR="001F61C2">
        <w:t>er</w:t>
      </w:r>
      <w:r w:rsidR="001F6BFC">
        <w:t xml:space="preserve"> SB 285, </w:t>
      </w:r>
      <w:r w:rsidR="00443731">
        <w:t>all local governments are mandated</w:t>
      </w:r>
      <w:r w:rsidR="00611CB1">
        <w:t xml:space="preserve"> to remit 1.5% of their insurance premium tax</w:t>
      </w:r>
      <w:r w:rsidR="00EF1F1D">
        <w:t xml:space="preserve"> to the Peace Officers’ Annuity and Benefit (POAB) Fund</w:t>
      </w:r>
      <w:r w:rsidR="00525E84">
        <w:t>. In accordance with O.C.G.A. 33-8-8.3</w:t>
      </w:r>
      <w:r w:rsidR="00B41405">
        <w:t>, the insurance premium tax</w:t>
      </w:r>
      <w:r w:rsidRPr="005C291D">
        <w:t xml:space="preserve"> shall be separated from other funds and shall be expended as follows:</w:t>
      </w:r>
    </w:p>
    <w:p w14:paraId="034BA446" w14:textId="77777777" w:rsidR="00237718" w:rsidRPr="005C291D" w:rsidRDefault="00237718" w:rsidP="005C291D">
      <w:pPr>
        <w:pStyle w:val="ListParagraph"/>
        <w:spacing w:after="0" w:line="240" w:lineRule="auto"/>
      </w:pPr>
    </w:p>
    <w:tbl>
      <w:tblPr>
        <w:tblStyle w:val="TableGrid"/>
        <w:tblW w:w="9440" w:type="dxa"/>
        <w:tblLook w:val="04A0" w:firstRow="1" w:lastRow="0" w:firstColumn="1" w:lastColumn="0" w:noHBand="0" w:noVBand="1"/>
      </w:tblPr>
      <w:tblGrid>
        <w:gridCol w:w="1975"/>
        <w:gridCol w:w="1867"/>
        <w:gridCol w:w="1866"/>
        <w:gridCol w:w="1866"/>
        <w:gridCol w:w="1866"/>
      </w:tblGrid>
      <w:tr w:rsidR="005C291D" w14:paraId="6AEAC1E7" w14:textId="77777777" w:rsidTr="00DB44C9">
        <w:tc>
          <w:tcPr>
            <w:tcW w:w="1975" w:type="dxa"/>
          </w:tcPr>
          <w:p w14:paraId="68AACA08" w14:textId="77777777" w:rsidR="00237718" w:rsidRDefault="00237718" w:rsidP="002E3FA0">
            <w:pPr>
              <w:spacing w:after="0"/>
              <w:jc w:val="center"/>
              <w:rPr>
                <w:sz w:val="22"/>
                <w:szCs w:val="22"/>
              </w:rPr>
            </w:pPr>
          </w:p>
          <w:p w14:paraId="1F87AAEB" w14:textId="0A7FECC4" w:rsidR="005C291D" w:rsidRPr="005A5233" w:rsidRDefault="005C291D" w:rsidP="002E3FA0">
            <w:pPr>
              <w:spacing w:after="0"/>
              <w:jc w:val="center"/>
              <w:rPr>
                <w:sz w:val="22"/>
                <w:szCs w:val="22"/>
              </w:rPr>
            </w:pPr>
            <w:r>
              <w:rPr>
                <w:sz w:val="22"/>
                <w:szCs w:val="22"/>
              </w:rPr>
              <w:t>Service</w:t>
            </w:r>
          </w:p>
        </w:tc>
        <w:tc>
          <w:tcPr>
            <w:tcW w:w="1867" w:type="dxa"/>
          </w:tcPr>
          <w:p w14:paraId="32B4AF79" w14:textId="77777777" w:rsidR="005C291D" w:rsidRDefault="005C291D" w:rsidP="002E3FA0">
            <w:pPr>
              <w:spacing w:after="0"/>
              <w:jc w:val="center"/>
              <w:rPr>
                <w:sz w:val="22"/>
                <w:szCs w:val="22"/>
              </w:rPr>
            </w:pPr>
            <w:r>
              <w:rPr>
                <w:sz w:val="22"/>
                <w:szCs w:val="22"/>
              </w:rPr>
              <w:t>FY2026-27 Budgeted</w:t>
            </w:r>
          </w:p>
          <w:p w14:paraId="58BC84FB" w14:textId="77777777" w:rsidR="005C291D" w:rsidRPr="005A5233" w:rsidRDefault="005C291D" w:rsidP="002E3FA0">
            <w:pPr>
              <w:spacing w:after="0"/>
              <w:jc w:val="center"/>
              <w:rPr>
                <w:sz w:val="22"/>
                <w:szCs w:val="22"/>
              </w:rPr>
            </w:pPr>
            <w:r>
              <w:rPr>
                <w:sz w:val="22"/>
                <w:szCs w:val="22"/>
              </w:rPr>
              <w:t>Expenditures</w:t>
            </w:r>
          </w:p>
        </w:tc>
        <w:tc>
          <w:tcPr>
            <w:tcW w:w="1866" w:type="dxa"/>
          </w:tcPr>
          <w:p w14:paraId="53466AB9" w14:textId="77777777" w:rsidR="005C291D" w:rsidRPr="005A5233" w:rsidRDefault="005C291D" w:rsidP="002E3FA0">
            <w:pPr>
              <w:spacing w:after="0"/>
              <w:jc w:val="center"/>
              <w:rPr>
                <w:sz w:val="22"/>
                <w:szCs w:val="22"/>
              </w:rPr>
            </w:pPr>
            <w:r>
              <w:rPr>
                <w:sz w:val="22"/>
                <w:szCs w:val="22"/>
              </w:rPr>
              <w:t>FY2026-27 Budgeted Revenues</w:t>
            </w:r>
          </w:p>
        </w:tc>
        <w:tc>
          <w:tcPr>
            <w:tcW w:w="1866" w:type="dxa"/>
          </w:tcPr>
          <w:p w14:paraId="4F79175E" w14:textId="77777777" w:rsidR="005C291D" w:rsidRPr="00CB1ECC" w:rsidRDefault="005C291D" w:rsidP="002E3FA0">
            <w:pPr>
              <w:spacing w:after="0"/>
              <w:jc w:val="center"/>
              <w:rPr>
                <w:sz w:val="22"/>
                <w:szCs w:val="22"/>
              </w:rPr>
            </w:pPr>
            <w:r>
              <w:rPr>
                <w:sz w:val="22"/>
                <w:szCs w:val="22"/>
              </w:rPr>
              <w:t>Insurance Premium Tax</w:t>
            </w:r>
          </w:p>
        </w:tc>
        <w:tc>
          <w:tcPr>
            <w:tcW w:w="1866" w:type="dxa"/>
          </w:tcPr>
          <w:p w14:paraId="73825B05" w14:textId="77777777" w:rsidR="005C291D" w:rsidRPr="00CB1ECC" w:rsidRDefault="005C291D" w:rsidP="002E3FA0">
            <w:pPr>
              <w:spacing w:after="0"/>
              <w:jc w:val="center"/>
              <w:rPr>
                <w:sz w:val="22"/>
                <w:szCs w:val="22"/>
              </w:rPr>
            </w:pPr>
            <w:r>
              <w:rPr>
                <w:sz w:val="22"/>
                <w:szCs w:val="22"/>
              </w:rPr>
              <w:t>Other General Fund Revenues</w:t>
            </w:r>
          </w:p>
        </w:tc>
      </w:tr>
      <w:tr w:rsidR="005C291D" w14:paraId="5202ABF1" w14:textId="77777777" w:rsidTr="00DB44C9">
        <w:tc>
          <w:tcPr>
            <w:tcW w:w="1975" w:type="dxa"/>
          </w:tcPr>
          <w:p w14:paraId="4B1DBB1F" w14:textId="75487717" w:rsidR="005C291D" w:rsidRPr="003B7145" w:rsidRDefault="000D30BA" w:rsidP="002E3FA0">
            <w:pPr>
              <w:spacing w:after="0"/>
              <w:rPr>
                <w:sz w:val="22"/>
                <w:szCs w:val="22"/>
              </w:rPr>
            </w:pPr>
            <w:r>
              <w:rPr>
                <w:sz w:val="22"/>
                <w:szCs w:val="22"/>
              </w:rPr>
              <w:t>Sheriff’s</w:t>
            </w:r>
            <w:r w:rsidR="00DB44C9">
              <w:rPr>
                <w:sz w:val="22"/>
                <w:szCs w:val="22"/>
              </w:rPr>
              <w:t xml:space="preserve"> </w:t>
            </w:r>
            <w:r>
              <w:rPr>
                <w:sz w:val="22"/>
                <w:szCs w:val="22"/>
              </w:rPr>
              <w:t>(P.O.A.B)</w:t>
            </w:r>
          </w:p>
        </w:tc>
        <w:tc>
          <w:tcPr>
            <w:tcW w:w="1867" w:type="dxa"/>
          </w:tcPr>
          <w:p w14:paraId="4EA06602" w14:textId="099B4293" w:rsidR="005C291D" w:rsidRPr="009707BD" w:rsidRDefault="002532D7" w:rsidP="002E3FA0">
            <w:pPr>
              <w:spacing w:after="0"/>
              <w:jc w:val="right"/>
              <w:rPr>
                <w:sz w:val="22"/>
                <w:szCs w:val="22"/>
              </w:rPr>
            </w:pPr>
            <w:r>
              <w:rPr>
                <w:sz w:val="22"/>
                <w:szCs w:val="22"/>
              </w:rPr>
              <w:t>25,350</w:t>
            </w:r>
          </w:p>
        </w:tc>
        <w:tc>
          <w:tcPr>
            <w:tcW w:w="1866" w:type="dxa"/>
          </w:tcPr>
          <w:p w14:paraId="7A763B15" w14:textId="77777777" w:rsidR="005C291D" w:rsidRPr="009707BD" w:rsidRDefault="005C291D" w:rsidP="002E3FA0">
            <w:pPr>
              <w:spacing w:after="0"/>
              <w:jc w:val="right"/>
              <w:rPr>
                <w:sz w:val="22"/>
                <w:szCs w:val="22"/>
              </w:rPr>
            </w:pPr>
            <w:r>
              <w:rPr>
                <w:sz w:val="22"/>
                <w:szCs w:val="22"/>
              </w:rPr>
              <w:t>0</w:t>
            </w:r>
          </w:p>
        </w:tc>
        <w:tc>
          <w:tcPr>
            <w:tcW w:w="1866" w:type="dxa"/>
          </w:tcPr>
          <w:p w14:paraId="24C58519" w14:textId="31478385" w:rsidR="005C291D" w:rsidRPr="009707BD" w:rsidRDefault="00277604" w:rsidP="002E3FA0">
            <w:pPr>
              <w:spacing w:after="0"/>
              <w:jc w:val="right"/>
              <w:rPr>
                <w:sz w:val="22"/>
                <w:szCs w:val="22"/>
              </w:rPr>
            </w:pPr>
            <w:r>
              <w:rPr>
                <w:sz w:val="22"/>
                <w:szCs w:val="22"/>
              </w:rPr>
              <w:t>25,350</w:t>
            </w:r>
          </w:p>
        </w:tc>
        <w:tc>
          <w:tcPr>
            <w:tcW w:w="1866" w:type="dxa"/>
          </w:tcPr>
          <w:p w14:paraId="488FDC49" w14:textId="34D70669" w:rsidR="005C291D" w:rsidRPr="009707BD" w:rsidRDefault="008D6507" w:rsidP="002E3FA0">
            <w:pPr>
              <w:spacing w:after="0"/>
              <w:jc w:val="right"/>
              <w:rPr>
                <w:sz w:val="22"/>
                <w:szCs w:val="22"/>
              </w:rPr>
            </w:pPr>
            <w:r>
              <w:rPr>
                <w:sz w:val="22"/>
                <w:szCs w:val="22"/>
              </w:rPr>
              <w:t>0</w:t>
            </w:r>
          </w:p>
        </w:tc>
      </w:tr>
      <w:tr w:rsidR="00C21C29" w14:paraId="04D066BF" w14:textId="77777777" w:rsidTr="00DB44C9">
        <w:tc>
          <w:tcPr>
            <w:tcW w:w="1975" w:type="dxa"/>
          </w:tcPr>
          <w:p w14:paraId="0BB3C40E" w14:textId="560909F3" w:rsidR="00C21C29" w:rsidRDefault="00C21C29" w:rsidP="002E3FA0">
            <w:pPr>
              <w:spacing w:after="0"/>
              <w:rPr>
                <w:sz w:val="22"/>
                <w:szCs w:val="22"/>
              </w:rPr>
            </w:pPr>
            <w:r>
              <w:rPr>
                <w:sz w:val="22"/>
                <w:szCs w:val="22"/>
              </w:rPr>
              <w:t>Ambulance</w:t>
            </w:r>
          </w:p>
        </w:tc>
        <w:tc>
          <w:tcPr>
            <w:tcW w:w="1867" w:type="dxa"/>
          </w:tcPr>
          <w:p w14:paraId="0A74FA92" w14:textId="40A10E4D" w:rsidR="00C21C29" w:rsidRDefault="00C21C29" w:rsidP="002E3FA0">
            <w:pPr>
              <w:spacing w:after="0"/>
              <w:jc w:val="right"/>
              <w:rPr>
                <w:sz w:val="22"/>
                <w:szCs w:val="22"/>
              </w:rPr>
            </w:pPr>
            <w:r>
              <w:rPr>
                <w:sz w:val="22"/>
                <w:szCs w:val="22"/>
              </w:rPr>
              <w:t>925,169</w:t>
            </w:r>
          </w:p>
        </w:tc>
        <w:tc>
          <w:tcPr>
            <w:tcW w:w="1866" w:type="dxa"/>
          </w:tcPr>
          <w:p w14:paraId="44BD7055" w14:textId="56F65063" w:rsidR="00C21C29" w:rsidRDefault="00C21C29" w:rsidP="002E3FA0">
            <w:pPr>
              <w:spacing w:after="0"/>
              <w:jc w:val="right"/>
              <w:rPr>
                <w:sz w:val="22"/>
                <w:szCs w:val="22"/>
              </w:rPr>
            </w:pPr>
            <w:r>
              <w:rPr>
                <w:sz w:val="22"/>
                <w:szCs w:val="22"/>
              </w:rPr>
              <w:t>0</w:t>
            </w:r>
          </w:p>
        </w:tc>
        <w:tc>
          <w:tcPr>
            <w:tcW w:w="1866" w:type="dxa"/>
          </w:tcPr>
          <w:p w14:paraId="328B36AF" w14:textId="4CAC742A" w:rsidR="00C21C29" w:rsidRDefault="0074091F" w:rsidP="002E3FA0">
            <w:pPr>
              <w:spacing w:after="0"/>
              <w:jc w:val="right"/>
              <w:rPr>
                <w:sz w:val="22"/>
                <w:szCs w:val="22"/>
              </w:rPr>
            </w:pPr>
            <w:r>
              <w:rPr>
                <w:sz w:val="22"/>
                <w:szCs w:val="22"/>
              </w:rPr>
              <w:t>496,803</w:t>
            </w:r>
          </w:p>
        </w:tc>
        <w:tc>
          <w:tcPr>
            <w:tcW w:w="1866" w:type="dxa"/>
          </w:tcPr>
          <w:p w14:paraId="21BDAE32" w14:textId="78F5448B" w:rsidR="00C21C29" w:rsidRDefault="000A1BCC" w:rsidP="002E3FA0">
            <w:pPr>
              <w:spacing w:after="0"/>
              <w:jc w:val="right"/>
              <w:rPr>
                <w:sz w:val="22"/>
                <w:szCs w:val="22"/>
              </w:rPr>
            </w:pPr>
            <w:r>
              <w:rPr>
                <w:sz w:val="22"/>
                <w:szCs w:val="22"/>
              </w:rPr>
              <w:t>428,366</w:t>
            </w:r>
          </w:p>
        </w:tc>
      </w:tr>
      <w:tr w:rsidR="005C291D" w14:paraId="1BC941C3" w14:textId="77777777" w:rsidTr="00DB44C9">
        <w:tc>
          <w:tcPr>
            <w:tcW w:w="1975" w:type="dxa"/>
          </w:tcPr>
          <w:p w14:paraId="4B8B2B12" w14:textId="77777777" w:rsidR="005C291D" w:rsidRPr="004B55D7" w:rsidRDefault="005C291D" w:rsidP="002E3FA0">
            <w:pPr>
              <w:spacing w:after="0"/>
              <w:rPr>
                <w:sz w:val="22"/>
                <w:szCs w:val="22"/>
              </w:rPr>
            </w:pPr>
            <w:r>
              <w:rPr>
                <w:sz w:val="22"/>
                <w:szCs w:val="22"/>
              </w:rPr>
              <w:t>Fire Dept.</w:t>
            </w:r>
          </w:p>
        </w:tc>
        <w:tc>
          <w:tcPr>
            <w:tcW w:w="1867" w:type="dxa"/>
          </w:tcPr>
          <w:p w14:paraId="3500284F" w14:textId="77777777" w:rsidR="005C291D" w:rsidRPr="009707BD" w:rsidRDefault="005C291D" w:rsidP="002E3FA0">
            <w:pPr>
              <w:spacing w:after="0"/>
              <w:jc w:val="right"/>
              <w:rPr>
                <w:sz w:val="22"/>
                <w:szCs w:val="22"/>
              </w:rPr>
            </w:pPr>
            <w:r>
              <w:rPr>
                <w:sz w:val="22"/>
                <w:szCs w:val="22"/>
              </w:rPr>
              <w:t>998,942</w:t>
            </w:r>
          </w:p>
        </w:tc>
        <w:tc>
          <w:tcPr>
            <w:tcW w:w="1866" w:type="dxa"/>
          </w:tcPr>
          <w:p w14:paraId="62171F36" w14:textId="77777777" w:rsidR="005C291D" w:rsidRPr="009707BD" w:rsidRDefault="005C291D" w:rsidP="002E3FA0">
            <w:pPr>
              <w:spacing w:after="0"/>
              <w:jc w:val="right"/>
              <w:rPr>
                <w:sz w:val="22"/>
                <w:szCs w:val="22"/>
              </w:rPr>
            </w:pPr>
            <w:r>
              <w:rPr>
                <w:sz w:val="22"/>
                <w:szCs w:val="22"/>
              </w:rPr>
              <w:t>0</w:t>
            </w:r>
          </w:p>
        </w:tc>
        <w:tc>
          <w:tcPr>
            <w:tcW w:w="1866" w:type="dxa"/>
          </w:tcPr>
          <w:p w14:paraId="2C154385" w14:textId="10156A1C" w:rsidR="005C291D" w:rsidRPr="009707BD" w:rsidRDefault="0074091F" w:rsidP="002E3FA0">
            <w:pPr>
              <w:spacing w:after="0"/>
              <w:jc w:val="right"/>
              <w:rPr>
                <w:sz w:val="22"/>
                <w:szCs w:val="22"/>
              </w:rPr>
            </w:pPr>
            <w:r>
              <w:rPr>
                <w:sz w:val="22"/>
                <w:szCs w:val="22"/>
              </w:rPr>
              <w:t>536</w:t>
            </w:r>
            <w:r w:rsidR="00B72311">
              <w:rPr>
                <w:sz w:val="22"/>
                <w:szCs w:val="22"/>
              </w:rPr>
              <w:t>,418</w:t>
            </w:r>
          </w:p>
        </w:tc>
        <w:tc>
          <w:tcPr>
            <w:tcW w:w="1866" w:type="dxa"/>
          </w:tcPr>
          <w:p w14:paraId="46CC042E" w14:textId="04475105" w:rsidR="005C291D" w:rsidRPr="009707BD" w:rsidRDefault="006D494F" w:rsidP="002E3FA0">
            <w:pPr>
              <w:spacing w:after="0"/>
              <w:jc w:val="right"/>
              <w:rPr>
                <w:sz w:val="22"/>
                <w:szCs w:val="22"/>
              </w:rPr>
            </w:pPr>
            <w:r>
              <w:rPr>
                <w:sz w:val="22"/>
                <w:szCs w:val="22"/>
              </w:rPr>
              <w:t>462,524</w:t>
            </w:r>
          </w:p>
        </w:tc>
      </w:tr>
      <w:tr w:rsidR="005C291D" w14:paraId="1446A71D" w14:textId="77777777" w:rsidTr="00DB44C9">
        <w:tc>
          <w:tcPr>
            <w:tcW w:w="1975" w:type="dxa"/>
          </w:tcPr>
          <w:p w14:paraId="12ECA2A5" w14:textId="77777777" w:rsidR="005C291D" w:rsidRPr="004B55D7" w:rsidRDefault="005C291D" w:rsidP="002E3FA0">
            <w:pPr>
              <w:spacing w:after="0"/>
              <w:rPr>
                <w:sz w:val="22"/>
                <w:szCs w:val="22"/>
              </w:rPr>
            </w:pPr>
            <w:r>
              <w:rPr>
                <w:sz w:val="22"/>
                <w:szCs w:val="22"/>
              </w:rPr>
              <w:t>E-911</w:t>
            </w:r>
          </w:p>
        </w:tc>
        <w:tc>
          <w:tcPr>
            <w:tcW w:w="1867" w:type="dxa"/>
          </w:tcPr>
          <w:p w14:paraId="1B284E63" w14:textId="77777777" w:rsidR="005C291D" w:rsidRPr="009707BD" w:rsidRDefault="005C291D" w:rsidP="002E3FA0">
            <w:pPr>
              <w:spacing w:after="0"/>
              <w:jc w:val="right"/>
              <w:rPr>
                <w:sz w:val="22"/>
                <w:szCs w:val="22"/>
              </w:rPr>
            </w:pPr>
            <w:r>
              <w:rPr>
                <w:sz w:val="22"/>
                <w:szCs w:val="22"/>
              </w:rPr>
              <w:t>1,197,735</w:t>
            </w:r>
          </w:p>
        </w:tc>
        <w:tc>
          <w:tcPr>
            <w:tcW w:w="1866" w:type="dxa"/>
          </w:tcPr>
          <w:p w14:paraId="7453F983" w14:textId="77777777" w:rsidR="005C291D" w:rsidRPr="009707BD" w:rsidRDefault="005C291D" w:rsidP="002E3FA0">
            <w:pPr>
              <w:spacing w:after="0"/>
              <w:jc w:val="right"/>
              <w:rPr>
                <w:sz w:val="22"/>
                <w:szCs w:val="22"/>
              </w:rPr>
            </w:pPr>
            <w:r>
              <w:rPr>
                <w:sz w:val="22"/>
                <w:szCs w:val="22"/>
              </w:rPr>
              <w:t>402,270</w:t>
            </w:r>
          </w:p>
        </w:tc>
        <w:tc>
          <w:tcPr>
            <w:tcW w:w="1866" w:type="dxa"/>
          </w:tcPr>
          <w:p w14:paraId="549816B7" w14:textId="24556077" w:rsidR="005C291D" w:rsidRPr="009707BD" w:rsidRDefault="00C83CB5" w:rsidP="002E3FA0">
            <w:pPr>
              <w:spacing w:after="0"/>
              <w:jc w:val="right"/>
              <w:rPr>
                <w:sz w:val="22"/>
                <w:szCs w:val="22"/>
              </w:rPr>
            </w:pPr>
            <w:r>
              <w:rPr>
                <w:sz w:val="22"/>
                <w:szCs w:val="22"/>
              </w:rPr>
              <w:t>631,429</w:t>
            </w:r>
          </w:p>
        </w:tc>
        <w:tc>
          <w:tcPr>
            <w:tcW w:w="1866" w:type="dxa"/>
          </w:tcPr>
          <w:p w14:paraId="69AC5BB2" w14:textId="371C2BBA" w:rsidR="005C291D" w:rsidRPr="009707BD" w:rsidRDefault="0039237C" w:rsidP="002E3FA0">
            <w:pPr>
              <w:spacing w:after="0"/>
              <w:jc w:val="right"/>
              <w:rPr>
                <w:sz w:val="22"/>
                <w:szCs w:val="22"/>
              </w:rPr>
            </w:pPr>
            <w:r>
              <w:rPr>
                <w:sz w:val="22"/>
                <w:szCs w:val="22"/>
              </w:rPr>
              <w:t>164,036</w:t>
            </w:r>
          </w:p>
        </w:tc>
      </w:tr>
      <w:tr w:rsidR="005C291D" w14:paraId="7441D623" w14:textId="77777777" w:rsidTr="00DB44C9">
        <w:tc>
          <w:tcPr>
            <w:tcW w:w="1975" w:type="dxa"/>
          </w:tcPr>
          <w:p w14:paraId="7585C924" w14:textId="77777777" w:rsidR="005C291D" w:rsidRDefault="005C291D" w:rsidP="002E3FA0">
            <w:pPr>
              <w:spacing w:after="0"/>
              <w:rPr>
                <w:b/>
                <w:bCs/>
                <w:sz w:val="22"/>
                <w:szCs w:val="22"/>
              </w:rPr>
            </w:pPr>
            <w:r>
              <w:rPr>
                <w:b/>
                <w:bCs/>
                <w:sz w:val="22"/>
                <w:szCs w:val="22"/>
              </w:rPr>
              <w:t>Total</w:t>
            </w:r>
          </w:p>
        </w:tc>
        <w:tc>
          <w:tcPr>
            <w:tcW w:w="1867" w:type="dxa"/>
          </w:tcPr>
          <w:p w14:paraId="28826077" w14:textId="0AF47645" w:rsidR="005C291D" w:rsidRDefault="005C291D" w:rsidP="002E3FA0">
            <w:pPr>
              <w:spacing w:after="0"/>
              <w:jc w:val="right"/>
              <w:rPr>
                <w:b/>
                <w:bCs/>
                <w:sz w:val="22"/>
                <w:szCs w:val="22"/>
              </w:rPr>
            </w:pPr>
            <w:r>
              <w:rPr>
                <w:b/>
                <w:bCs/>
                <w:sz w:val="22"/>
                <w:szCs w:val="22"/>
              </w:rPr>
              <w:t>3,</w:t>
            </w:r>
            <w:r w:rsidR="00D12C5C">
              <w:rPr>
                <w:b/>
                <w:bCs/>
                <w:sz w:val="22"/>
                <w:szCs w:val="22"/>
              </w:rPr>
              <w:t>147,196</w:t>
            </w:r>
          </w:p>
        </w:tc>
        <w:tc>
          <w:tcPr>
            <w:tcW w:w="1866" w:type="dxa"/>
          </w:tcPr>
          <w:p w14:paraId="2CBB8EC5" w14:textId="77777777" w:rsidR="005C291D" w:rsidRDefault="005C291D" w:rsidP="002E3FA0">
            <w:pPr>
              <w:spacing w:after="0"/>
              <w:jc w:val="right"/>
              <w:rPr>
                <w:b/>
                <w:bCs/>
                <w:sz w:val="22"/>
                <w:szCs w:val="22"/>
              </w:rPr>
            </w:pPr>
            <w:r>
              <w:rPr>
                <w:b/>
                <w:bCs/>
                <w:sz w:val="22"/>
                <w:szCs w:val="22"/>
              </w:rPr>
              <w:t>402,270</w:t>
            </w:r>
          </w:p>
        </w:tc>
        <w:tc>
          <w:tcPr>
            <w:tcW w:w="1866" w:type="dxa"/>
          </w:tcPr>
          <w:p w14:paraId="3260F7BB" w14:textId="77777777" w:rsidR="005C291D" w:rsidRDefault="005C291D" w:rsidP="002E3FA0">
            <w:pPr>
              <w:spacing w:after="0"/>
              <w:jc w:val="right"/>
              <w:rPr>
                <w:b/>
                <w:bCs/>
                <w:sz w:val="22"/>
                <w:szCs w:val="22"/>
              </w:rPr>
            </w:pPr>
            <w:r>
              <w:rPr>
                <w:b/>
                <w:bCs/>
                <w:sz w:val="22"/>
                <w:szCs w:val="22"/>
              </w:rPr>
              <w:t>1,690,000</w:t>
            </w:r>
          </w:p>
        </w:tc>
        <w:tc>
          <w:tcPr>
            <w:tcW w:w="1866" w:type="dxa"/>
          </w:tcPr>
          <w:p w14:paraId="4D0C8472" w14:textId="11058D45" w:rsidR="005C291D" w:rsidRDefault="005C291D" w:rsidP="002E3FA0">
            <w:pPr>
              <w:spacing w:after="0"/>
              <w:jc w:val="right"/>
              <w:rPr>
                <w:b/>
                <w:bCs/>
                <w:sz w:val="22"/>
                <w:szCs w:val="22"/>
              </w:rPr>
            </w:pPr>
            <w:r>
              <w:rPr>
                <w:b/>
                <w:bCs/>
                <w:sz w:val="22"/>
                <w:szCs w:val="22"/>
              </w:rPr>
              <w:t>1,0</w:t>
            </w:r>
            <w:r w:rsidR="00FB2611">
              <w:rPr>
                <w:b/>
                <w:bCs/>
                <w:sz w:val="22"/>
                <w:szCs w:val="22"/>
              </w:rPr>
              <w:t>54,9</w:t>
            </w:r>
            <w:r w:rsidR="00BA43BC">
              <w:rPr>
                <w:b/>
                <w:bCs/>
                <w:sz w:val="22"/>
                <w:szCs w:val="22"/>
              </w:rPr>
              <w:t>26</w:t>
            </w:r>
          </w:p>
        </w:tc>
      </w:tr>
    </w:tbl>
    <w:p w14:paraId="3C4B2032" w14:textId="31B4E496" w:rsidR="007C72F7" w:rsidRDefault="007C72F7" w:rsidP="00237718">
      <w:pPr>
        <w:pStyle w:val="ListParagraph"/>
        <w:rPr>
          <w:highlight w:val="yellow"/>
        </w:rPr>
      </w:pPr>
    </w:p>
    <w:p w14:paraId="4847A11A" w14:textId="642C1C02" w:rsidR="005C291D" w:rsidRPr="005C291D" w:rsidRDefault="005C291D" w:rsidP="005C291D">
      <w:pPr>
        <w:pStyle w:val="ListParagraph"/>
        <w:rPr>
          <w:highlight w:val="yellow"/>
        </w:rPr>
      </w:pPr>
    </w:p>
    <w:p w14:paraId="5A59477F" w14:textId="0B3B6141" w:rsidR="005C291D" w:rsidRPr="00CC5C20" w:rsidRDefault="00B41405" w:rsidP="005C291D">
      <w:pPr>
        <w:pStyle w:val="ListParagraph"/>
        <w:rPr>
          <w:highlight w:val="yellow"/>
        </w:rPr>
      </w:pPr>
      <w:r w:rsidRPr="00CF1433">
        <w:rPr>
          <w:rFonts w:ascii="Times New Roman" w:eastAsia="Times New Roman" w:hAnsi="Times New Roman" w:cs="Times New Roman"/>
          <w:smallCaps/>
          <w:noProof/>
        </w:rPr>
        <w:drawing>
          <wp:anchor distT="0" distB="0" distL="114300" distR="114300" simplePos="0" relativeHeight="251721728" behindDoc="0" locked="0" layoutInCell="1" allowOverlap="1" wp14:anchorId="48CE732C" wp14:editId="000EBD01">
            <wp:simplePos x="0" y="0"/>
            <wp:positionH relativeFrom="margin">
              <wp:align>center</wp:align>
            </wp:positionH>
            <wp:positionV relativeFrom="paragraph">
              <wp:posOffset>44450</wp:posOffset>
            </wp:positionV>
            <wp:extent cx="2004005" cy="1873663"/>
            <wp:effectExtent l="38100" t="38100" r="92075" b="88900"/>
            <wp:wrapNone/>
            <wp:docPr id="719583596" name="Picture 3" descr="A logo of a county 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83596" name="Picture 3" descr="A logo of a county courthous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04005" cy="1873663"/>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2DDF4C4" w14:textId="6C9D573F" w:rsidR="008E731E" w:rsidRDefault="008E731E" w:rsidP="008E731E">
      <w:pPr>
        <w:pStyle w:val="ListParagraph"/>
      </w:pPr>
    </w:p>
    <w:p w14:paraId="1F5CEAD0" w14:textId="124085D6" w:rsidR="008E731E" w:rsidRDefault="008E731E" w:rsidP="008E731E">
      <w:pPr>
        <w:pStyle w:val="ListParagraph"/>
      </w:pPr>
    </w:p>
    <w:p w14:paraId="2E469498" w14:textId="770FED14" w:rsidR="00033159" w:rsidRDefault="00033159" w:rsidP="00033159">
      <w:pPr>
        <w:rPr>
          <w:b/>
          <w:bCs/>
          <w:sz w:val="28"/>
          <w:szCs w:val="28"/>
        </w:rPr>
      </w:pPr>
    </w:p>
    <w:p w14:paraId="204C086A" w14:textId="43ECFA19" w:rsidR="00CC5C20" w:rsidRDefault="00CC5C20" w:rsidP="00033159">
      <w:pPr>
        <w:rPr>
          <w:b/>
          <w:bCs/>
          <w:sz w:val="28"/>
          <w:szCs w:val="28"/>
        </w:rPr>
      </w:pPr>
    </w:p>
    <w:p w14:paraId="2AAB82EF" w14:textId="77777777" w:rsidR="00CC5C20" w:rsidRDefault="00CC5C20" w:rsidP="00033159">
      <w:pPr>
        <w:rPr>
          <w:b/>
          <w:bCs/>
          <w:sz w:val="28"/>
          <w:szCs w:val="28"/>
        </w:rPr>
      </w:pPr>
    </w:p>
    <w:p w14:paraId="1A058B1F" w14:textId="7CBF72C7" w:rsidR="00033159" w:rsidRDefault="00033159" w:rsidP="00033159">
      <w:pPr>
        <w:rPr>
          <w:b/>
          <w:bCs/>
          <w:sz w:val="28"/>
          <w:szCs w:val="28"/>
        </w:rPr>
      </w:pPr>
    </w:p>
    <w:p w14:paraId="13BEC129" w14:textId="26B5FC8F" w:rsidR="00033159" w:rsidRDefault="00033159" w:rsidP="00CF1433">
      <w:pPr>
        <w:pStyle w:val="Heading2"/>
      </w:pPr>
    </w:p>
    <w:p w14:paraId="64F6E50A" w14:textId="77777777" w:rsidR="00D205F3" w:rsidRDefault="00D205F3" w:rsidP="00166043">
      <w:pPr>
        <w:rPr>
          <w:b/>
          <w:bCs/>
          <w:color w:val="000000" w:themeColor="text1"/>
          <w:sz w:val="32"/>
          <w:szCs w:val="32"/>
        </w:rPr>
        <w:sectPr w:rsidR="00D205F3" w:rsidSect="00033159">
          <w:pgSz w:w="12240" w:h="15840"/>
          <w:pgMar w:top="1440" w:right="1440" w:bottom="1440" w:left="1440" w:header="720" w:footer="720" w:gutter="0"/>
          <w:cols w:space="720"/>
          <w:docGrid w:linePitch="360"/>
        </w:sectPr>
      </w:pPr>
    </w:p>
    <w:p w14:paraId="45772354" w14:textId="79F645BE" w:rsidR="00166043" w:rsidRPr="00080B73" w:rsidRDefault="00166043" w:rsidP="00166043">
      <w:pPr>
        <w:rPr>
          <w:sz w:val="32"/>
          <w:szCs w:val="32"/>
        </w:rPr>
      </w:pPr>
      <w:r w:rsidRPr="00080B73">
        <w:rPr>
          <w:b/>
          <w:bCs/>
          <w:noProof/>
          <w:sz w:val="32"/>
          <w:szCs w:val="32"/>
        </w:rPr>
        <w:lastRenderedPageBreak/>
        <mc:AlternateContent>
          <mc:Choice Requires="wps">
            <w:drawing>
              <wp:anchor distT="0" distB="0" distL="114300" distR="114300" simplePos="0" relativeHeight="251750400" behindDoc="0" locked="0" layoutInCell="1" allowOverlap="1" wp14:anchorId="0693360B" wp14:editId="2D363E2B">
                <wp:simplePos x="0" y="0"/>
                <wp:positionH relativeFrom="column">
                  <wp:posOffset>-38100</wp:posOffset>
                </wp:positionH>
                <wp:positionV relativeFrom="paragraph">
                  <wp:posOffset>404674</wp:posOffset>
                </wp:positionV>
                <wp:extent cx="4932045" cy="0"/>
                <wp:effectExtent l="0" t="0" r="0" b="0"/>
                <wp:wrapNone/>
                <wp:docPr id="153428025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ECD71E6" id="Straight Connector 3"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080B73">
        <w:rPr>
          <w:b/>
          <w:bCs/>
          <w:noProof/>
          <w:sz w:val="32"/>
          <w:szCs w:val="32"/>
        </w:rPr>
        <mc:AlternateContent>
          <mc:Choice Requires="wps">
            <w:drawing>
              <wp:anchor distT="0" distB="0" distL="114300" distR="114300" simplePos="0" relativeHeight="251751424" behindDoc="0" locked="0" layoutInCell="1" allowOverlap="1" wp14:anchorId="353AB4E5" wp14:editId="283A801F">
                <wp:simplePos x="0" y="0"/>
                <wp:positionH relativeFrom="column">
                  <wp:posOffset>0</wp:posOffset>
                </wp:positionH>
                <wp:positionV relativeFrom="paragraph">
                  <wp:posOffset>-39191</wp:posOffset>
                </wp:positionV>
                <wp:extent cx="4867910" cy="0"/>
                <wp:effectExtent l="0" t="0" r="0" b="0"/>
                <wp:wrapNone/>
                <wp:docPr id="84966354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4174FBB" id="Straight Connector 4"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080B73">
        <w:rPr>
          <w:b/>
          <w:bCs/>
          <w:color w:val="000000" w:themeColor="text1"/>
          <w:sz w:val="32"/>
          <w:szCs w:val="32"/>
        </w:rPr>
        <w:t>Board of Commissioners/Administration</w:t>
      </w:r>
      <w:r w:rsidR="008C188F" w:rsidRPr="00080B73">
        <w:rPr>
          <w:b/>
          <w:bCs/>
          <w:color w:val="000000" w:themeColor="text1"/>
          <w:sz w:val="32"/>
          <w:szCs w:val="32"/>
        </w:rPr>
        <w:t xml:space="preserve"> - Detail</w:t>
      </w:r>
    </w:p>
    <w:p w14:paraId="78F751C6" w14:textId="2E78EDDE" w:rsidR="009F0648" w:rsidRDefault="000D2C33" w:rsidP="00D205F3">
      <w:pPr>
        <w:ind w:left="-450"/>
      </w:pPr>
      <w:r w:rsidRPr="000D2C33">
        <w:rPr>
          <w:noProof/>
        </w:rPr>
        <w:drawing>
          <wp:anchor distT="0" distB="0" distL="114300" distR="114300" simplePos="0" relativeHeight="252021760" behindDoc="0" locked="0" layoutInCell="1" allowOverlap="1" wp14:anchorId="12F93EC7" wp14:editId="76A0D98E">
            <wp:simplePos x="0" y="0"/>
            <wp:positionH relativeFrom="column">
              <wp:posOffset>-285750</wp:posOffset>
            </wp:positionH>
            <wp:positionV relativeFrom="paragraph">
              <wp:posOffset>130175</wp:posOffset>
            </wp:positionV>
            <wp:extent cx="8810625" cy="4924290"/>
            <wp:effectExtent l="0" t="0" r="0" b="0"/>
            <wp:wrapNone/>
            <wp:docPr id="1186074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74520" name=""/>
                    <pic:cNvPicPr/>
                  </pic:nvPicPr>
                  <pic:blipFill>
                    <a:blip r:embed="rId51">
                      <a:extLst>
                        <a:ext uri="{28A0092B-C50C-407E-A947-70E740481C1C}">
                          <a14:useLocalDpi xmlns:a14="http://schemas.microsoft.com/office/drawing/2010/main" val="0"/>
                        </a:ext>
                      </a:extLst>
                    </a:blip>
                    <a:stretch>
                      <a:fillRect/>
                    </a:stretch>
                  </pic:blipFill>
                  <pic:spPr>
                    <a:xfrm>
                      <a:off x="0" y="0"/>
                      <a:ext cx="8817129" cy="4927925"/>
                    </a:xfrm>
                    <a:prstGeom prst="rect">
                      <a:avLst/>
                    </a:prstGeom>
                  </pic:spPr>
                </pic:pic>
              </a:graphicData>
            </a:graphic>
            <wp14:sizeRelH relativeFrom="margin">
              <wp14:pctWidth>0</wp14:pctWidth>
            </wp14:sizeRelH>
            <wp14:sizeRelV relativeFrom="margin">
              <wp14:pctHeight>0</wp14:pctHeight>
            </wp14:sizeRelV>
          </wp:anchor>
        </w:drawing>
      </w:r>
    </w:p>
    <w:p w14:paraId="0BE029F9" w14:textId="712834A7" w:rsidR="008C188F" w:rsidRDefault="008C188F" w:rsidP="000D2C33">
      <w:pPr>
        <w:ind w:left="-450"/>
      </w:pPr>
    </w:p>
    <w:p w14:paraId="582806DB" w14:textId="14DD6C8E" w:rsidR="00C64021" w:rsidRDefault="00C64021" w:rsidP="009F0648"/>
    <w:p w14:paraId="017F7DC1" w14:textId="127B1722" w:rsidR="00C64021" w:rsidRDefault="00C64021" w:rsidP="009F0648"/>
    <w:p w14:paraId="3691B6C7" w14:textId="16177154" w:rsidR="00C64021" w:rsidRDefault="00C64021" w:rsidP="009F0648"/>
    <w:p w14:paraId="6EBD9D80" w14:textId="77777777" w:rsidR="00D205F3" w:rsidRDefault="00D205F3" w:rsidP="009F0648">
      <w:pPr>
        <w:sectPr w:rsidR="00D205F3" w:rsidSect="00D205F3">
          <w:pgSz w:w="15840" w:h="12240" w:orient="landscape"/>
          <w:pgMar w:top="1440" w:right="1440" w:bottom="1440" w:left="1440" w:header="720" w:footer="720" w:gutter="0"/>
          <w:cols w:space="720"/>
          <w:docGrid w:linePitch="360"/>
        </w:sectPr>
      </w:pPr>
    </w:p>
    <w:p w14:paraId="5796BB24" w14:textId="2656950E" w:rsidR="00777AA3" w:rsidRDefault="00EE09FC" w:rsidP="009F0648">
      <w:pPr>
        <w:rPr>
          <w:b/>
          <w:bCs/>
          <w:color w:val="000000" w:themeColor="text1"/>
          <w:sz w:val="32"/>
          <w:szCs w:val="32"/>
        </w:rPr>
      </w:pPr>
      <w:r w:rsidRPr="00EE09FC">
        <w:rPr>
          <w:b/>
          <w:bCs/>
          <w:noProof/>
          <w:color w:val="000000" w:themeColor="text1"/>
          <w:sz w:val="32"/>
          <w:szCs w:val="32"/>
        </w:rPr>
        <w:lastRenderedPageBreak/>
        <w:drawing>
          <wp:anchor distT="0" distB="0" distL="114300" distR="114300" simplePos="0" relativeHeight="252581888" behindDoc="0" locked="0" layoutInCell="1" allowOverlap="1" wp14:anchorId="514DCCAF" wp14:editId="0F6145B2">
            <wp:simplePos x="0" y="0"/>
            <wp:positionH relativeFrom="column">
              <wp:posOffset>-291403</wp:posOffset>
            </wp:positionH>
            <wp:positionV relativeFrom="paragraph">
              <wp:posOffset>452176</wp:posOffset>
            </wp:positionV>
            <wp:extent cx="8832501" cy="5044440"/>
            <wp:effectExtent l="0" t="0" r="6985" b="3810"/>
            <wp:wrapNone/>
            <wp:docPr id="916881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81422" name=""/>
                    <pic:cNvPicPr/>
                  </pic:nvPicPr>
                  <pic:blipFill>
                    <a:blip r:embed="rId52">
                      <a:extLst>
                        <a:ext uri="{28A0092B-C50C-407E-A947-70E740481C1C}">
                          <a14:useLocalDpi xmlns:a14="http://schemas.microsoft.com/office/drawing/2010/main" val="0"/>
                        </a:ext>
                      </a:extLst>
                    </a:blip>
                    <a:stretch>
                      <a:fillRect/>
                    </a:stretch>
                  </pic:blipFill>
                  <pic:spPr>
                    <a:xfrm>
                      <a:off x="0" y="0"/>
                      <a:ext cx="8838124" cy="5047652"/>
                    </a:xfrm>
                    <a:prstGeom prst="rect">
                      <a:avLst/>
                    </a:prstGeom>
                  </pic:spPr>
                </pic:pic>
              </a:graphicData>
            </a:graphic>
            <wp14:sizeRelH relativeFrom="margin">
              <wp14:pctWidth>0</wp14:pctWidth>
            </wp14:sizeRelH>
          </wp:anchor>
        </w:drawing>
      </w:r>
      <w:r w:rsidR="00115075" w:rsidRPr="00080B73">
        <w:rPr>
          <w:b/>
          <w:bCs/>
          <w:noProof/>
          <w:sz w:val="32"/>
          <w:szCs w:val="32"/>
        </w:rPr>
        <mc:AlternateContent>
          <mc:Choice Requires="wps">
            <w:drawing>
              <wp:anchor distT="0" distB="0" distL="114300" distR="114300" simplePos="0" relativeHeight="251755520" behindDoc="0" locked="0" layoutInCell="1" allowOverlap="1" wp14:anchorId="66B31DDC" wp14:editId="6DEA3A06">
                <wp:simplePos x="0" y="0"/>
                <wp:positionH relativeFrom="column">
                  <wp:posOffset>-38100</wp:posOffset>
                </wp:positionH>
                <wp:positionV relativeFrom="paragraph">
                  <wp:posOffset>404674</wp:posOffset>
                </wp:positionV>
                <wp:extent cx="4932045" cy="0"/>
                <wp:effectExtent l="0" t="0" r="0" b="0"/>
                <wp:wrapNone/>
                <wp:docPr id="163357740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313A8D" id="Straight Connector 3"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115075" w:rsidRPr="00080B73">
        <w:rPr>
          <w:b/>
          <w:bCs/>
          <w:noProof/>
          <w:sz w:val="32"/>
          <w:szCs w:val="32"/>
        </w:rPr>
        <mc:AlternateContent>
          <mc:Choice Requires="wps">
            <w:drawing>
              <wp:anchor distT="0" distB="0" distL="114300" distR="114300" simplePos="0" relativeHeight="251756544" behindDoc="0" locked="0" layoutInCell="1" allowOverlap="1" wp14:anchorId="4A109A50" wp14:editId="79FCCF1E">
                <wp:simplePos x="0" y="0"/>
                <wp:positionH relativeFrom="column">
                  <wp:posOffset>0</wp:posOffset>
                </wp:positionH>
                <wp:positionV relativeFrom="paragraph">
                  <wp:posOffset>-39191</wp:posOffset>
                </wp:positionV>
                <wp:extent cx="4867910" cy="0"/>
                <wp:effectExtent l="0" t="0" r="0" b="0"/>
                <wp:wrapNone/>
                <wp:docPr id="14867033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7F228F9" id="Straight Connector 4"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115075" w:rsidRPr="00080B73">
        <w:rPr>
          <w:b/>
          <w:bCs/>
          <w:color w:val="000000" w:themeColor="text1"/>
          <w:sz w:val="32"/>
          <w:szCs w:val="32"/>
        </w:rPr>
        <w:t xml:space="preserve">Board of Commissioners/Administration </w:t>
      </w:r>
      <w:r w:rsidR="00080B73">
        <w:rPr>
          <w:b/>
          <w:bCs/>
          <w:color w:val="000000" w:themeColor="text1"/>
          <w:sz w:val="32"/>
          <w:szCs w:val="32"/>
        </w:rPr>
        <w:t>–</w:t>
      </w:r>
      <w:r w:rsidR="00115075" w:rsidRPr="00080B73">
        <w:rPr>
          <w:b/>
          <w:bCs/>
          <w:color w:val="000000" w:themeColor="text1"/>
          <w:sz w:val="32"/>
          <w:szCs w:val="32"/>
        </w:rPr>
        <w:t xml:space="preserve"> Detai</w:t>
      </w:r>
      <w:r w:rsidR="00080B73">
        <w:rPr>
          <w:b/>
          <w:bCs/>
          <w:color w:val="000000" w:themeColor="text1"/>
          <w:sz w:val="32"/>
          <w:szCs w:val="32"/>
        </w:rPr>
        <w:t>l Continued</w:t>
      </w:r>
    </w:p>
    <w:p w14:paraId="375E4534" w14:textId="573BA5DB" w:rsidR="00B611F3" w:rsidRDefault="00B611F3" w:rsidP="006B1E3A">
      <w:pPr>
        <w:ind w:left="-450"/>
        <w:rPr>
          <w:b/>
          <w:bCs/>
          <w:color w:val="000000" w:themeColor="text1"/>
          <w:sz w:val="32"/>
          <w:szCs w:val="32"/>
        </w:rPr>
      </w:pPr>
    </w:p>
    <w:p w14:paraId="0E184291" w14:textId="77777777" w:rsidR="00B611F3" w:rsidRDefault="00B611F3" w:rsidP="009F0648">
      <w:pPr>
        <w:rPr>
          <w:b/>
          <w:bCs/>
          <w:color w:val="000000" w:themeColor="text1"/>
          <w:sz w:val="32"/>
          <w:szCs w:val="32"/>
        </w:rPr>
      </w:pPr>
    </w:p>
    <w:p w14:paraId="07C4A78B" w14:textId="77777777" w:rsidR="00B611F3" w:rsidRDefault="00B611F3" w:rsidP="009F0648">
      <w:pPr>
        <w:rPr>
          <w:b/>
          <w:bCs/>
          <w:color w:val="000000" w:themeColor="text1"/>
          <w:sz w:val="32"/>
          <w:szCs w:val="32"/>
        </w:rPr>
      </w:pPr>
    </w:p>
    <w:p w14:paraId="4FA3E894" w14:textId="77777777" w:rsidR="00B611F3" w:rsidRDefault="00B611F3" w:rsidP="009F0648">
      <w:pPr>
        <w:rPr>
          <w:b/>
          <w:bCs/>
          <w:color w:val="000000" w:themeColor="text1"/>
          <w:sz w:val="32"/>
          <w:szCs w:val="32"/>
        </w:rPr>
      </w:pPr>
    </w:p>
    <w:p w14:paraId="6BD0B8D4" w14:textId="77777777" w:rsidR="006B1E3A" w:rsidRDefault="006B1E3A" w:rsidP="009F0648">
      <w:pPr>
        <w:rPr>
          <w:b/>
          <w:bCs/>
          <w:color w:val="000000" w:themeColor="text1"/>
          <w:sz w:val="32"/>
          <w:szCs w:val="32"/>
        </w:rPr>
        <w:sectPr w:rsidR="006B1E3A" w:rsidSect="006B1E3A">
          <w:pgSz w:w="15840" w:h="12240" w:orient="landscape"/>
          <w:pgMar w:top="1440" w:right="1440" w:bottom="1440" w:left="1440" w:header="720" w:footer="720" w:gutter="0"/>
          <w:cols w:space="720"/>
          <w:docGrid w:linePitch="360"/>
        </w:sectPr>
      </w:pPr>
    </w:p>
    <w:p w14:paraId="07C3EDEB" w14:textId="3AB27679" w:rsidR="000D4998" w:rsidRDefault="00B611F3" w:rsidP="0002680E">
      <w:pPr>
        <w:rPr>
          <w:b/>
          <w:bCs/>
          <w:color w:val="000000" w:themeColor="text1"/>
          <w:sz w:val="32"/>
          <w:szCs w:val="32"/>
        </w:rPr>
      </w:pPr>
      <w:r w:rsidRPr="00080B73">
        <w:rPr>
          <w:b/>
          <w:bCs/>
          <w:noProof/>
          <w:sz w:val="32"/>
          <w:szCs w:val="32"/>
        </w:rPr>
        <w:lastRenderedPageBreak/>
        <mc:AlternateContent>
          <mc:Choice Requires="wps">
            <w:drawing>
              <wp:anchor distT="0" distB="0" distL="114300" distR="114300" simplePos="0" relativeHeight="252023808" behindDoc="0" locked="0" layoutInCell="1" allowOverlap="1" wp14:anchorId="274297C0" wp14:editId="6FB49B3C">
                <wp:simplePos x="0" y="0"/>
                <wp:positionH relativeFrom="column">
                  <wp:posOffset>-38100</wp:posOffset>
                </wp:positionH>
                <wp:positionV relativeFrom="paragraph">
                  <wp:posOffset>404674</wp:posOffset>
                </wp:positionV>
                <wp:extent cx="4932045" cy="0"/>
                <wp:effectExtent l="0" t="0" r="0" b="0"/>
                <wp:wrapNone/>
                <wp:docPr id="34632331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E6096FD" id="Straight Connector 3" o:spid="_x0000_s1026" style="position:absolute;z-index:2520238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080B73">
        <w:rPr>
          <w:b/>
          <w:bCs/>
          <w:noProof/>
          <w:sz w:val="32"/>
          <w:szCs w:val="32"/>
        </w:rPr>
        <mc:AlternateContent>
          <mc:Choice Requires="wps">
            <w:drawing>
              <wp:anchor distT="0" distB="0" distL="114300" distR="114300" simplePos="0" relativeHeight="252024832" behindDoc="0" locked="0" layoutInCell="1" allowOverlap="1" wp14:anchorId="4AF657AB" wp14:editId="678E109D">
                <wp:simplePos x="0" y="0"/>
                <wp:positionH relativeFrom="column">
                  <wp:posOffset>0</wp:posOffset>
                </wp:positionH>
                <wp:positionV relativeFrom="paragraph">
                  <wp:posOffset>-39191</wp:posOffset>
                </wp:positionV>
                <wp:extent cx="4867910" cy="0"/>
                <wp:effectExtent l="0" t="0" r="0" b="0"/>
                <wp:wrapNone/>
                <wp:docPr id="56827088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B501E43" id="Straight Connector 4" o:spid="_x0000_s1026" style="position:absolute;z-index:2520248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080B73">
        <w:rPr>
          <w:b/>
          <w:bCs/>
          <w:color w:val="000000" w:themeColor="text1"/>
          <w:sz w:val="32"/>
          <w:szCs w:val="32"/>
        </w:rPr>
        <w:t xml:space="preserve">Board of Commissioners/Administration </w:t>
      </w:r>
      <w:r>
        <w:rPr>
          <w:b/>
          <w:bCs/>
          <w:color w:val="000000" w:themeColor="text1"/>
          <w:sz w:val="32"/>
          <w:szCs w:val="32"/>
        </w:rPr>
        <w:t>–</w:t>
      </w:r>
      <w:r w:rsidRPr="00080B73">
        <w:rPr>
          <w:b/>
          <w:bCs/>
          <w:color w:val="000000" w:themeColor="text1"/>
          <w:sz w:val="32"/>
          <w:szCs w:val="32"/>
        </w:rPr>
        <w:t xml:space="preserve"> Detai</w:t>
      </w:r>
      <w:r>
        <w:rPr>
          <w:b/>
          <w:bCs/>
          <w:color w:val="000000" w:themeColor="text1"/>
          <w:sz w:val="32"/>
          <w:szCs w:val="32"/>
        </w:rPr>
        <w:t>l Continued</w:t>
      </w:r>
    </w:p>
    <w:p w14:paraId="7F119A47" w14:textId="6B77D85F" w:rsidR="00B611F3" w:rsidRDefault="00B85668" w:rsidP="00042B74">
      <w:pPr>
        <w:ind w:left="-450"/>
        <w:rPr>
          <w:b/>
          <w:bCs/>
          <w:color w:val="000000" w:themeColor="text1"/>
          <w:sz w:val="32"/>
          <w:szCs w:val="32"/>
        </w:rPr>
      </w:pPr>
      <w:r w:rsidRPr="00B85668">
        <w:rPr>
          <w:b/>
          <w:bCs/>
          <w:noProof/>
          <w:color w:val="000000" w:themeColor="text1"/>
          <w:sz w:val="32"/>
          <w:szCs w:val="32"/>
        </w:rPr>
        <w:drawing>
          <wp:anchor distT="0" distB="0" distL="114300" distR="114300" simplePos="0" relativeHeight="252582912" behindDoc="0" locked="0" layoutInCell="1" allowOverlap="1" wp14:anchorId="16BA1824" wp14:editId="780739DD">
            <wp:simplePos x="0" y="0"/>
            <wp:positionH relativeFrom="column">
              <wp:posOffset>-281355</wp:posOffset>
            </wp:positionH>
            <wp:positionV relativeFrom="paragraph">
              <wp:posOffset>98669</wp:posOffset>
            </wp:positionV>
            <wp:extent cx="8882743" cy="5027295"/>
            <wp:effectExtent l="0" t="0" r="0" b="1905"/>
            <wp:wrapNone/>
            <wp:docPr id="207109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94147" name=""/>
                    <pic:cNvPicPr/>
                  </pic:nvPicPr>
                  <pic:blipFill>
                    <a:blip r:embed="rId53">
                      <a:extLst>
                        <a:ext uri="{28A0092B-C50C-407E-A947-70E740481C1C}">
                          <a14:useLocalDpi xmlns:a14="http://schemas.microsoft.com/office/drawing/2010/main" val="0"/>
                        </a:ext>
                      </a:extLst>
                    </a:blip>
                    <a:stretch>
                      <a:fillRect/>
                    </a:stretch>
                  </pic:blipFill>
                  <pic:spPr>
                    <a:xfrm>
                      <a:off x="0" y="0"/>
                      <a:ext cx="8887858" cy="5030190"/>
                    </a:xfrm>
                    <a:prstGeom prst="rect">
                      <a:avLst/>
                    </a:prstGeom>
                  </pic:spPr>
                </pic:pic>
              </a:graphicData>
            </a:graphic>
            <wp14:sizeRelH relativeFrom="margin">
              <wp14:pctWidth>0</wp14:pctWidth>
            </wp14:sizeRelH>
          </wp:anchor>
        </w:drawing>
      </w:r>
    </w:p>
    <w:p w14:paraId="1F651F0A" w14:textId="77777777" w:rsidR="00B611F3" w:rsidRDefault="00B611F3" w:rsidP="00B611F3">
      <w:pPr>
        <w:rPr>
          <w:b/>
          <w:bCs/>
          <w:color w:val="000000" w:themeColor="text1"/>
          <w:sz w:val="32"/>
          <w:szCs w:val="32"/>
        </w:rPr>
      </w:pPr>
    </w:p>
    <w:p w14:paraId="644C2D03" w14:textId="77777777" w:rsidR="0002680E" w:rsidRDefault="0002680E" w:rsidP="00B611F3">
      <w:pPr>
        <w:rPr>
          <w:b/>
          <w:bCs/>
          <w:color w:val="000000" w:themeColor="text1"/>
          <w:sz w:val="32"/>
          <w:szCs w:val="32"/>
        </w:rPr>
        <w:sectPr w:rsidR="0002680E" w:rsidSect="0002680E">
          <w:pgSz w:w="15840" w:h="12240" w:orient="landscape"/>
          <w:pgMar w:top="1440" w:right="1440" w:bottom="1440" w:left="1440" w:header="720" w:footer="720" w:gutter="0"/>
          <w:cols w:space="720"/>
          <w:docGrid w:linePitch="360"/>
        </w:sectPr>
      </w:pPr>
    </w:p>
    <w:p w14:paraId="3F7EC721" w14:textId="30C62B75" w:rsidR="00B611F3" w:rsidRDefault="00B611F3" w:rsidP="00B611F3">
      <w:pPr>
        <w:rPr>
          <w:b/>
          <w:bCs/>
          <w:color w:val="000000" w:themeColor="text1"/>
          <w:sz w:val="32"/>
          <w:szCs w:val="32"/>
        </w:rPr>
      </w:pPr>
      <w:r w:rsidRPr="00080B73">
        <w:rPr>
          <w:b/>
          <w:bCs/>
          <w:noProof/>
          <w:sz w:val="32"/>
          <w:szCs w:val="32"/>
        </w:rPr>
        <w:lastRenderedPageBreak/>
        <mc:AlternateContent>
          <mc:Choice Requires="wps">
            <w:drawing>
              <wp:anchor distT="0" distB="0" distL="114300" distR="114300" simplePos="0" relativeHeight="252026880" behindDoc="0" locked="0" layoutInCell="1" allowOverlap="1" wp14:anchorId="525A35BA" wp14:editId="22578910">
                <wp:simplePos x="0" y="0"/>
                <wp:positionH relativeFrom="column">
                  <wp:posOffset>-38100</wp:posOffset>
                </wp:positionH>
                <wp:positionV relativeFrom="paragraph">
                  <wp:posOffset>404674</wp:posOffset>
                </wp:positionV>
                <wp:extent cx="4932045" cy="0"/>
                <wp:effectExtent l="0" t="0" r="0" b="0"/>
                <wp:wrapNone/>
                <wp:docPr id="89188116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F9340C" id="Straight Connector 3" o:spid="_x0000_s1026" style="position:absolute;z-index:2520268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080B73">
        <w:rPr>
          <w:b/>
          <w:bCs/>
          <w:noProof/>
          <w:sz w:val="32"/>
          <w:szCs w:val="32"/>
        </w:rPr>
        <mc:AlternateContent>
          <mc:Choice Requires="wps">
            <w:drawing>
              <wp:anchor distT="0" distB="0" distL="114300" distR="114300" simplePos="0" relativeHeight="252027904" behindDoc="0" locked="0" layoutInCell="1" allowOverlap="1" wp14:anchorId="50190DEA" wp14:editId="6C37983B">
                <wp:simplePos x="0" y="0"/>
                <wp:positionH relativeFrom="column">
                  <wp:posOffset>0</wp:posOffset>
                </wp:positionH>
                <wp:positionV relativeFrom="paragraph">
                  <wp:posOffset>-39191</wp:posOffset>
                </wp:positionV>
                <wp:extent cx="4867910" cy="0"/>
                <wp:effectExtent l="0" t="0" r="0" b="0"/>
                <wp:wrapNone/>
                <wp:docPr id="32448405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3A6E64" id="Straight Connector 4" o:spid="_x0000_s1026" style="position:absolute;z-index:2520279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080B73">
        <w:rPr>
          <w:b/>
          <w:bCs/>
          <w:color w:val="000000" w:themeColor="text1"/>
          <w:sz w:val="32"/>
          <w:szCs w:val="32"/>
        </w:rPr>
        <w:t xml:space="preserve">Board of Commissioners/Administration </w:t>
      </w:r>
      <w:r>
        <w:rPr>
          <w:b/>
          <w:bCs/>
          <w:color w:val="000000" w:themeColor="text1"/>
          <w:sz w:val="32"/>
          <w:szCs w:val="32"/>
        </w:rPr>
        <w:t>–</w:t>
      </w:r>
      <w:r w:rsidRPr="00080B73">
        <w:rPr>
          <w:b/>
          <w:bCs/>
          <w:color w:val="000000" w:themeColor="text1"/>
          <w:sz w:val="32"/>
          <w:szCs w:val="32"/>
        </w:rPr>
        <w:t xml:space="preserve"> Detai</w:t>
      </w:r>
      <w:r>
        <w:rPr>
          <w:b/>
          <w:bCs/>
          <w:color w:val="000000" w:themeColor="text1"/>
          <w:sz w:val="32"/>
          <w:szCs w:val="32"/>
        </w:rPr>
        <w:t>l Continued</w:t>
      </w:r>
    </w:p>
    <w:p w14:paraId="23AE3C48" w14:textId="3D7DE8C4" w:rsidR="00B611F3" w:rsidRDefault="00EB0532" w:rsidP="0071378E">
      <w:pPr>
        <w:ind w:left="-450"/>
        <w:rPr>
          <w:b/>
          <w:bCs/>
          <w:color w:val="000000" w:themeColor="text1"/>
          <w:sz w:val="48"/>
          <w:szCs w:val="48"/>
        </w:rPr>
      </w:pPr>
      <w:r w:rsidRPr="00EB0532">
        <w:rPr>
          <w:b/>
          <w:bCs/>
          <w:noProof/>
          <w:color w:val="000000" w:themeColor="text1"/>
          <w:sz w:val="48"/>
          <w:szCs w:val="48"/>
        </w:rPr>
        <w:drawing>
          <wp:anchor distT="0" distB="0" distL="114300" distR="114300" simplePos="0" relativeHeight="252583936" behindDoc="0" locked="0" layoutInCell="1" allowOverlap="1" wp14:anchorId="3585FF47" wp14:editId="3F023582">
            <wp:simplePos x="0" y="0"/>
            <wp:positionH relativeFrom="column">
              <wp:posOffset>-281355</wp:posOffset>
            </wp:positionH>
            <wp:positionV relativeFrom="paragraph">
              <wp:posOffset>98669</wp:posOffset>
            </wp:positionV>
            <wp:extent cx="8892791" cy="4424680"/>
            <wp:effectExtent l="0" t="0" r="3810" b="0"/>
            <wp:wrapNone/>
            <wp:docPr id="187975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55488" name=""/>
                    <pic:cNvPicPr/>
                  </pic:nvPicPr>
                  <pic:blipFill>
                    <a:blip r:embed="rId54">
                      <a:extLst>
                        <a:ext uri="{28A0092B-C50C-407E-A947-70E740481C1C}">
                          <a14:useLocalDpi xmlns:a14="http://schemas.microsoft.com/office/drawing/2010/main" val="0"/>
                        </a:ext>
                      </a:extLst>
                    </a:blip>
                    <a:stretch>
                      <a:fillRect/>
                    </a:stretch>
                  </pic:blipFill>
                  <pic:spPr>
                    <a:xfrm>
                      <a:off x="0" y="0"/>
                      <a:ext cx="8897664" cy="4427105"/>
                    </a:xfrm>
                    <a:prstGeom prst="rect">
                      <a:avLst/>
                    </a:prstGeom>
                  </pic:spPr>
                </pic:pic>
              </a:graphicData>
            </a:graphic>
            <wp14:sizeRelH relativeFrom="margin">
              <wp14:pctWidth>0</wp14:pctWidth>
            </wp14:sizeRelH>
          </wp:anchor>
        </w:drawing>
      </w:r>
    </w:p>
    <w:p w14:paraId="5BE1202A" w14:textId="77777777" w:rsidR="00B611F3" w:rsidRDefault="00B611F3" w:rsidP="00FC2444">
      <w:pPr>
        <w:rPr>
          <w:b/>
          <w:bCs/>
          <w:color w:val="000000" w:themeColor="text1"/>
          <w:sz w:val="48"/>
          <w:szCs w:val="48"/>
        </w:rPr>
      </w:pPr>
    </w:p>
    <w:p w14:paraId="063A0C87" w14:textId="77777777" w:rsidR="0071378E" w:rsidRDefault="0071378E" w:rsidP="00FC2444">
      <w:pPr>
        <w:rPr>
          <w:b/>
          <w:bCs/>
          <w:color w:val="000000" w:themeColor="text1"/>
          <w:sz w:val="48"/>
          <w:szCs w:val="48"/>
        </w:rPr>
        <w:sectPr w:rsidR="0071378E" w:rsidSect="0071378E">
          <w:pgSz w:w="15840" w:h="12240" w:orient="landscape"/>
          <w:pgMar w:top="1440" w:right="1440" w:bottom="1440" w:left="1440" w:header="720" w:footer="720" w:gutter="0"/>
          <w:cols w:space="720"/>
          <w:docGrid w:linePitch="360"/>
        </w:sectPr>
      </w:pPr>
    </w:p>
    <w:p w14:paraId="3EF48C16" w14:textId="54500AFC" w:rsidR="00FC2444" w:rsidRPr="00FC2444" w:rsidRDefault="00FC2444" w:rsidP="00FC2444">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928576" behindDoc="0" locked="0" layoutInCell="1" allowOverlap="1" wp14:anchorId="46AF0D5F" wp14:editId="44A0C622">
                <wp:simplePos x="0" y="0"/>
                <wp:positionH relativeFrom="column">
                  <wp:posOffset>-38100</wp:posOffset>
                </wp:positionH>
                <wp:positionV relativeFrom="paragraph">
                  <wp:posOffset>404674</wp:posOffset>
                </wp:positionV>
                <wp:extent cx="4932045" cy="0"/>
                <wp:effectExtent l="0" t="0" r="0" b="0"/>
                <wp:wrapNone/>
                <wp:docPr id="81975432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77E3F22" id="Straight Connector 3" o:spid="_x0000_s1026" style="position:absolute;z-index:2519285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929600" behindDoc="0" locked="0" layoutInCell="1" allowOverlap="1" wp14:anchorId="66DDF146" wp14:editId="6B7DEBFC">
                <wp:simplePos x="0" y="0"/>
                <wp:positionH relativeFrom="column">
                  <wp:posOffset>0</wp:posOffset>
                </wp:positionH>
                <wp:positionV relativeFrom="paragraph">
                  <wp:posOffset>-39191</wp:posOffset>
                </wp:positionV>
                <wp:extent cx="4867910" cy="0"/>
                <wp:effectExtent l="0" t="0" r="0" b="0"/>
                <wp:wrapNone/>
                <wp:docPr id="206118697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1BCB41C" id="Straight Connector 4"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Board of Elections and Registration</w:t>
      </w:r>
    </w:p>
    <w:p w14:paraId="7ACF71F4" w14:textId="77777777" w:rsidR="00FC2444" w:rsidRDefault="00FC2444" w:rsidP="00FC2444">
      <w:pPr>
        <w:rPr>
          <w:b/>
          <w:bCs/>
          <w:sz w:val="28"/>
          <w:szCs w:val="28"/>
        </w:rPr>
      </w:pPr>
      <w:r>
        <w:rPr>
          <w:b/>
          <w:bCs/>
          <w:sz w:val="28"/>
          <w:szCs w:val="28"/>
        </w:rPr>
        <w:t>DEPARTMENT PROFILE</w:t>
      </w:r>
    </w:p>
    <w:p w14:paraId="03538E1D" w14:textId="2268C80C" w:rsidR="00FC2444" w:rsidRPr="00253B78" w:rsidRDefault="00FC2444" w:rsidP="002B27AF">
      <w:pPr>
        <w:autoSpaceDE w:val="0"/>
        <w:autoSpaceDN w:val="0"/>
        <w:adjustRightInd w:val="0"/>
        <w:spacing w:after="0" w:line="240" w:lineRule="auto"/>
        <w:rPr>
          <w:rFonts w:eastAsiaTheme="minorHAnsi"/>
          <w:kern w:val="2"/>
          <w:sz w:val="22"/>
          <w:szCs w:val="22"/>
          <w14:ligatures w14:val="standardContextual"/>
        </w:rPr>
      </w:pPr>
      <w:r w:rsidRPr="00253B78">
        <w:rPr>
          <w:rFonts w:eastAsiaTheme="minorHAnsi"/>
          <w:kern w:val="2"/>
          <w:sz w:val="22"/>
          <w:szCs w:val="22"/>
          <w14:ligatures w14:val="standardContextual"/>
        </w:rPr>
        <w:t>Pursuant to House Bill 623 (as passed House and Senate and signed into law by the Governor on May 7, 2019), and pursuant to subsection (b) of Code Section 21-2-40 of the O.C.G.A., “The Pike County Board of Elections and Registration” was duly established by Local Legislation with the effective date of July 1, 2019. Membership. The Pike County Board of Elections and Registration shall be composed of five members, each of whom shall be an elector and resident of Pike County and shall be appointed by the Pike County Board of Commissioners. Each member of the board shall be appointed to serve four-year (4-year) terms. An Administrative Supervisor, known as Elections and Registration Supervisor (Supervisor), shall be hired by the County Manager and the Pike County Board of Commissioners to administer and conduct the elections, primaries, and registration of Pike County.  Said Supervisor shall be recommended by the Board of Elections to the County Manager and Board of Commissioners. The governing authority of the county shall expend public funds to provide the Supervisor with such proper and suitable administrative offices and with such assistants and other employees as the governing authority shall deem appropriate. Compensation for such administrative personnel shall be paid by the governing authority under its personnel policies wholly from county funds.</w:t>
      </w:r>
    </w:p>
    <w:p w14:paraId="6DFAFF55" w14:textId="77777777" w:rsidR="002B27AF" w:rsidRPr="002B27AF" w:rsidRDefault="002B27AF" w:rsidP="002B27AF">
      <w:pPr>
        <w:autoSpaceDE w:val="0"/>
        <w:autoSpaceDN w:val="0"/>
        <w:adjustRightInd w:val="0"/>
        <w:spacing w:after="0" w:line="240" w:lineRule="auto"/>
      </w:pPr>
    </w:p>
    <w:p w14:paraId="377F9460" w14:textId="77777777" w:rsidR="00FC2444" w:rsidRDefault="00FC2444" w:rsidP="00FC2444">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DB2C5C" w14:paraId="0F1C8A82" w14:textId="77777777" w:rsidTr="000E1D10">
        <w:trPr>
          <w:trHeight w:hRule="exact" w:val="245"/>
          <w:jc w:val="center"/>
        </w:trPr>
        <w:tc>
          <w:tcPr>
            <w:tcW w:w="3422" w:type="dxa"/>
            <w:shd w:val="clear" w:color="auto" w:fill="D9D9D9" w:themeFill="background1" w:themeFillShade="D9"/>
          </w:tcPr>
          <w:p w14:paraId="2BBCDF75" w14:textId="77777777" w:rsidR="00DB2C5C" w:rsidRPr="00205437" w:rsidRDefault="00DB2C5C" w:rsidP="000E1D10">
            <w:pPr>
              <w:jc w:val="center"/>
              <w:rPr>
                <w:b/>
                <w:bCs/>
              </w:rPr>
            </w:pPr>
            <w:r w:rsidRPr="00205437">
              <w:rPr>
                <w:b/>
                <w:bCs/>
              </w:rPr>
              <w:t>Position Title</w:t>
            </w:r>
          </w:p>
        </w:tc>
        <w:tc>
          <w:tcPr>
            <w:tcW w:w="1836" w:type="dxa"/>
            <w:shd w:val="clear" w:color="auto" w:fill="D9D9D9" w:themeFill="background1" w:themeFillShade="D9"/>
          </w:tcPr>
          <w:p w14:paraId="07D54F3E" w14:textId="30F26FA4" w:rsidR="00DB2C5C" w:rsidRPr="00205437" w:rsidRDefault="00DB2C5C" w:rsidP="000E1D10">
            <w:pPr>
              <w:jc w:val="center"/>
              <w:rPr>
                <w:b/>
                <w:bCs/>
              </w:rPr>
            </w:pPr>
            <w:r w:rsidRPr="00205437">
              <w:rPr>
                <w:b/>
                <w:bCs/>
              </w:rPr>
              <w:t>FY 2</w:t>
            </w:r>
            <w:r w:rsidR="003C4B2A">
              <w:rPr>
                <w:b/>
                <w:bCs/>
              </w:rPr>
              <w:t>4</w:t>
            </w:r>
            <w:r w:rsidRPr="00205437">
              <w:rPr>
                <w:b/>
                <w:bCs/>
              </w:rPr>
              <w:t>-2</w:t>
            </w:r>
            <w:r w:rsidR="003C4B2A">
              <w:rPr>
                <w:b/>
                <w:bCs/>
              </w:rPr>
              <w:t>5</w:t>
            </w:r>
          </w:p>
        </w:tc>
        <w:tc>
          <w:tcPr>
            <w:tcW w:w="1712" w:type="dxa"/>
            <w:shd w:val="clear" w:color="auto" w:fill="D9D9D9" w:themeFill="background1" w:themeFillShade="D9"/>
          </w:tcPr>
          <w:p w14:paraId="1D4DB8CB" w14:textId="45BB7CFA" w:rsidR="00DB2C5C" w:rsidRPr="00205437" w:rsidRDefault="00DB2C5C" w:rsidP="000E1D10">
            <w:pPr>
              <w:jc w:val="center"/>
              <w:rPr>
                <w:b/>
                <w:bCs/>
              </w:rPr>
            </w:pPr>
            <w:r w:rsidRPr="00205437">
              <w:rPr>
                <w:b/>
                <w:bCs/>
              </w:rPr>
              <w:t>FY 2</w:t>
            </w:r>
            <w:r w:rsidR="00ED2516">
              <w:rPr>
                <w:b/>
                <w:bCs/>
              </w:rPr>
              <w:t>5</w:t>
            </w:r>
            <w:r w:rsidRPr="00205437">
              <w:rPr>
                <w:b/>
                <w:bCs/>
              </w:rPr>
              <w:t>-2</w:t>
            </w:r>
            <w:r w:rsidR="00ED2516">
              <w:rPr>
                <w:b/>
                <w:bCs/>
              </w:rPr>
              <w:t>6</w:t>
            </w:r>
          </w:p>
        </w:tc>
        <w:tc>
          <w:tcPr>
            <w:tcW w:w="1592" w:type="dxa"/>
            <w:shd w:val="clear" w:color="auto" w:fill="D9D9D9" w:themeFill="background1" w:themeFillShade="D9"/>
          </w:tcPr>
          <w:p w14:paraId="49B71139" w14:textId="56DE589D" w:rsidR="00DB2C5C" w:rsidRPr="00205437" w:rsidRDefault="00DB2C5C" w:rsidP="000E1D10">
            <w:pPr>
              <w:jc w:val="center"/>
              <w:rPr>
                <w:b/>
                <w:bCs/>
              </w:rPr>
            </w:pPr>
            <w:r w:rsidRPr="00205437">
              <w:rPr>
                <w:b/>
                <w:bCs/>
              </w:rPr>
              <w:t>FY 2</w:t>
            </w:r>
            <w:r w:rsidR="00ED2516">
              <w:rPr>
                <w:b/>
                <w:bCs/>
              </w:rPr>
              <w:t>6</w:t>
            </w:r>
            <w:r w:rsidRPr="00205437">
              <w:rPr>
                <w:b/>
                <w:bCs/>
              </w:rPr>
              <w:t>-2</w:t>
            </w:r>
            <w:r w:rsidR="00ED2516">
              <w:rPr>
                <w:b/>
                <w:bCs/>
              </w:rPr>
              <w:t>7</w:t>
            </w:r>
          </w:p>
        </w:tc>
      </w:tr>
      <w:tr w:rsidR="00DB2C5C" w14:paraId="394CF269" w14:textId="77777777" w:rsidTr="000E1D10">
        <w:trPr>
          <w:trHeight w:hRule="exact" w:val="245"/>
          <w:jc w:val="center"/>
        </w:trPr>
        <w:tc>
          <w:tcPr>
            <w:tcW w:w="3422" w:type="dxa"/>
          </w:tcPr>
          <w:p w14:paraId="54FA45B0" w14:textId="10E944EE" w:rsidR="00DB2C5C" w:rsidRDefault="00DB2C5C" w:rsidP="000E1D10">
            <w:r>
              <w:t>Elections Supervisor</w:t>
            </w:r>
          </w:p>
        </w:tc>
        <w:tc>
          <w:tcPr>
            <w:tcW w:w="1836" w:type="dxa"/>
          </w:tcPr>
          <w:p w14:paraId="20504E13" w14:textId="77777777" w:rsidR="00DB2C5C" w:rsidRDefault="00DB2C5C" w:rsidP="000E1D10">
            <w:pPr>
              <w:jc w:val="center"/>
            </w:pPr>
            <w:r>
              <w:t>1</w:t>
            </w:r>
          </w:p>
        </w:tc>
        <w:tc>
          <w:tcPr>
            <w:tcW w:w="1712" w:type="dxa"/>
          </w:tcPr>
          <w:p w14:paraId="43D00046" w14:textId="77777777" w:rsidR="00DB2C5C" w:rsidRDefault="00DB2C5C" w:rsidP="000E1D10">
            <w:pPr>
              <w:jc w:val="center"/>
            </w:pPr>
            <w:r>
              <w:t>1</w:t>
            </w:r>
          </w:p>
        </w:tc>
        <w:tc>
          <w:tcPr>
            <w:tcW w:w="1592" w:type="dxa"/>
          </w:tcPr>
          <w:p w14:paraId="1DA76150" w14:textId="77777777" w:rsidR="00DB2C5C" w:rsidRDefault="00DB2C5C" w:rsidP="000E1D10">
            <w:pPr>
              <w:jc w:val="center"/>
            </w:pPr>
            <w:r>
              <w:t>1</w:t>
            </w:r>
          </w:p>
        </w:tc>
      </w:tr>
      <w:tr w:rsidR="00DB2C5C" w14:paraId="47C832AE" w14:textId="77777777" w:rsidTr="000E1D10">
        <w:trPr>
          <w:trHeight w:hRule="exact" w:val="245"/>
          <w:jc w:val="center"/>
        </w:trPr>
        <w:tc>
          <w:tcPr>
            <w:tcW w:w="3422" w:type="dxa"/>
          </w:tcPr>
          <w:p w14:paraId="57FC7066" w14:textId="708A47D1" w:rsidR="00DB2C5C" w:rsidRDefault="007D531A" w:rsidP="000E1D10">
            <w:r>
              <w:t>Registrar (Full-Time)</w:t>
            </w:r>
          </w:p>
        </w:tc>
        <w:tc>
          <w:tcPr>
            <w:tcW w:w="1836" w:type="dxa"/>
          </w:tcPr>
          <w:p w14:paraId="0A70D31F" w14:textId="77777777" w:rsidR="00DB2C5C" w:rsidRDefault="00DB2C5C" w:rsidP="000E1D10">
            <w:pPr>
              <w:jc w:val="center"/>
            </w:pPr>
            <w:r>
              <w:t>1</w:t>
            </w:r>
          </w:p>
        </w:tc>
        <w:tc>
          <w:tcPr>
            <w:tcW w:w="1712" w:type="dxa"/>
          </w:tcPr>
          <w:p w14:paraId="25600C7A" w14:textId="77777777" w:rsidR="00DB2C5C" w:rsidRDefault="00DB2C5C" w:rsidP="000E1D10">
            <w:pPr>
              <w:jc w:val="center"/>
            </w:pPr>
            <w:r>
              <w:t>1</w:t>
            </w:r>
          </w:p>
        </w:tc>
        <w:tc>
          <w:tcPr>
            <w:tcW w:w="1592" w:type="dxa"/>
          </w:tcPr>
          <w:p w14:paraId="70CB7158" w14:textId="77777777" w:rsidR="00DB2C5C" w:rsidRDefault="00DB2C5C" w:rsidP="000E1D10">
            <w:pPr>
              <w:jc w:val="center"/>
            </w:pPr>
            <w:r>
              <w:t>1</w:t>
            </w:r>
          </w:p>
        </w:tc>
      </w:tr>
      <w:tr w:rsidR="00DB2C5C" w14:paraId="0D452736" w14:textId="77777777" w:rsidTr="000E1D10">
        <w:trPr>
          <w:trHeight w:hRule="exact" w:val="245"/>
          <w:jc w:val="center"/>
        </w:trPr>
        <w:tc>
          <w:tcPr>
            <w:tcW w:w="3422" w:type="dxa"/>
          </w:tcPr>
          <w:p w14:paraId="664D24D6" w14:textId="5EE5254C" w:rsidR="00DB2C5C" w:rsidRDefault="007D531A" w:rsidP="000E1D10">
            <w:r>
              <w:t>Registrar (Part-Time)</w:t>
            </w:r>
          </w:p>
        </w:tc>
        <w:tc>
          <w:tcPr>
            <w:tcW w:w="1836" w:type="dxa"/>
          </w:tcPr>
          <w:p w14:paraId="388B0799" w14:textId="77777777" w:rsidR="00DB2C5C" w:rsidRDefault="00DB2C5C" w:rsidP="000E1D10">
            <w:pPr>
              <w:jc w:val="center"/>
            </w:pPr>
            <w:r>
              <w:t>1</w:t>
            </w:r>
          </w:p>
        </w:tc>
        <w:tc>
          <w:tcPr>
            <w:tcW w:w="1712" w:type="dxa"/>
          </w:tcPr>
          <w:p w14:paraId="48AF5AF6" w14:textId="1114ACAC" w:rsidR="00DB2C5C" w:rsidRDefault="00C204E4" w:rsidP="000E1D10">
            <w:pPr>
              <w:jc w:val="center"/>
            </w:pPr>
            <w:r>
              <w:t>0</w:t>
            </w:r>
          </w:p>
        </w:tc>
        <w:tc>
          <w:tcPr>
            <w:tcW w:w="1592" w:type="dxa"/>
          </w:tcPr>
          <w:p w14:paraId="0A417C2B" w14:textId="6F12BF1A" w:rsidR="00DB2C5C" w:rsidRDefault="000F1966" w:rsidP="000E1D10">
            <w:pPr>
              <w:jc w:val="center"/>
            </w:pPr>
            <w:r>
              <w:t>0</w:t>
            </w:r>
          </w:p>
        </w:tc>
      </w:tr>
      <w:tr w:rsidR="00DB2C5C" w14:paraId="59BC457F" w14:textId="77777777" w:rsidTr="000E1D10">
        <w:trPr>
          <w:trHeight w:hRule="exact" w:val="245"/>
          <w:jc w:val="center"/>
        </w:trPr>
        <w:tc>
          <w:tcPr>
            <w:tcW w:w="3422" w:type="dxa"/>
          </w:tcPr>
          <w:p w14:paraId="30FDEED3" w14:textId="1C03D6E3" w:rsidR="00DB2C5C" w:rsidRDefault="007D531A" w:rsidP="000E1D10">
            <w:r>
              <w:t>Elections Systems Supervisor</w:t>
            </w:r>
          </w:p>
        </w:tc>
        <w:tc>
          <w:tcPr>
            <w:tcW w:w="1836" w:type="dxa"/>
          </w:tcPr>
          <w:p w14:paraId="18BFF4F0" w14:textId="77777777" w:rsidR="00DB2C5C" w:rsidRDefault="00DB2C5C" w:rsidP="000E1D10">
            <w:pPr>
              <w:jc w:val="center"/>
            </w:pPr>
            <w:r>
              <w:t>1</w:t>
            </w:r>
          </w:p>
        </w:tc>
        <w:tc>
          <w:tcPr>
            <w:tcW w:w="1712" w:type="dxa"/>
          </w:tcPr>
          <w:p w14:paraId="17245E53" w14:textId="77777777" w:rsidR="00DB2C5C" w:rsidRDefault="00DB2C5C" w:rsidP="000E1D10">
            <w:pPr>
              <w:jc w:val="center"/>
            </w:pPr>
            <w:r>
              <w:t>1</w:t>
            </w:r>
          </w:p>
        </w:tc>
        <w:tc>
          <w:tcPr>
            <w:tcW w:w="1592" w:type="dxa"/>
          </w:tcPr>
          <w:p w14:paraId="69436666" w14:textId="77777777" w:rsidR="00DB2C5C" w:rsidRDefault="00DB2C5C" w:rsidP="000E1D10">
            <w:pPr>
              <w:jc w:val="center"/>
            </w:pPr>
            <w:r>
              <w:t>1</w:t>
            </w:r>
          </w:p>
        </w:tc>
      </w:tr>
      <w:tr w:rsidR="00705576" w14:paraId="628CDB5C" w14:textId="77777777" w:rsidTr="000E1D10">
        <w:trPr>
          <w:trHeight w:hRule="exact" w:val="245"/>
          <w:jc w:val="center"/>
        </w:trPr>
        <w:tc>
          <w:tcPr>
            <w:tcW w:w="3422" w:type="dxa"/>
          </w:tcPr>
          <w:p w14:paraId="241A2066" w14:textId="3044D6E5" w:rsidR="00705576" w:rsidRDefault="00705576" w:rsidP="000E1D10">
            <w:r>
              <w:t>Elections Systems Specialist</w:t>
            </w:r>
          </w:p>
        </w:tc>
        <w:tc>
          <w:tcPr>
            <w:tcW w:w="1836" w:type="dxa"/>
          </w:tcPr>
          <w:p w14:paraId="1959BA81" w14:textId="4BD5943F" w:rsidR="00705576" w:rsidRDefault="00C204E4" w:rsidP="000E1D10">
            <w:pPr>
              <w:jc w:val="center"/>
            </w:pPr>
            <w:r>
              <w:t>0</w:t>
            </w:r>
          </w:p>
        </w:tc>
        <w:tc>
          <w:tcPr>
            <w:tcW w:w="1712" w:type="dxa"/>
          </w:tcPr>
          <w:p w14:paraId="2254AB5A" w14:textId="6130EF24" w:rsidR="00705576" w:rsidRDefault="00C204E4" w:rsidP="000E1D10">
            <w:pPr>
              <w:jc w:val="center"/>
            </w:pPr>
            <w:r>
              <w:t>1</w:t>
            </w:r>
          </w:p>
        </w:tc>
        <w:tc>
          <w:tcPr>
            <w:tcW w:w="1592" w:type="dxa"/>
          </w:tcPr>
          <w:p w14:paraId="253E4FEC" w14:textId="3D3A47C0" w:rsidR="00705576" w:rsidRDefault="000F1966" w:rsidP="000E1D10">
            <w:pPr>
              <w:jc w:val="center"/>
            </w:pPr>
            <w:r>
              <w:t>1</w:t>
            </w:r>
          </w:p>
        </w:tc>
      </w:tr>
      <w:tr w:rsidR="00DB2C5C" w14:paraId="4AFD4448" w14:textId="77777777" w:rsidTr="000E1D10">
        <w:trPr>
          <w:trHeight w:hRule="exact" w:val="245"/>
          <w:jc w:val="center"/>
        </w:trPr>
        <w:tc>
          <w:tcPr>
            <w:tcW w:w="3422" w:type="dxa"/>
          </w:tcPr>
          <w:p w14:paraId="26C30F4D" w14:textId="13CE9ED6" w:rsidR="00DB2C5C" w:rsidRDefault="0014208E" w:rsidP="000E1D10">
            <w:r>
              <w:t>Board Member (Appointed)</w:t>
            </w:r>
          </w:p>
        </w:tc>
        <w:tc>
          <w:tcPr>
            <w:tcW w:w="1836" w:type="dxa"/>
          </w:tcPr>
          <w:p w14:paraId="242EC19C" w14:textId="3977CDB6" w:rsidR="00DB2C5C" w:rsidRDefault="0075251C" w:rsidP="000E1D10">
            <w:pPr>
              <w:jc w:val="center"/>
            </w:pPr>
            <w:r>
              <w:t>5</w:t>
            </w:r>
          </w:p>
        </w:tc>
        <w:tc>
          <w:tcPr>
            <w:tcW w:w="1712" w:type="dxa"/>
          </w:tcPr>
          <w:p w14:paraId="30C63FD6" w14:textId="685EA4F8" w:rsidR="00DB2C5C" w:rsidRDefault="00C204E4" w:rsidP="000E1D10">
            <w:pPr>
              <w:jc w:val="center"/>
            </w:pPr>
            <w:r>
              <w:t>5</w:t>
            </w:r>
          </w:p>
        </w:tc>
        <w:tc>
          <w:tcPr>
            <w:tcW w:w="1592" w:type="dxa"/>
          </w:tcPr>
          <w:p w14:paraId="408BB721" w14:textId="36CA0E65" w:rsidR="00DB2C5C" w:rsidRDefault="000F1966" w:rsidP="000E1D10">
            <w:pPr>
              <w:jc w:val="center"/>
            </w:pPr>
            <w:r>
              <w:t>5</w:t>
            </w:r>
          </w:p>
        </w:tc>
      </w:tr>
      <w:tr w:rsidR="00DB2C5C" w14:paraId="12A3BE58" w14:textId="77777777" w:rsidTr="000E1D10">
        <w:trPr>
          <w:trHeight w:hRule="exact" w:val="245"/>
          <w:jc w:val="center"/>
        </w:trPr>
        <w:tc>
          <w:tcPr>
            <w:tcW w:w="3422" w:type="dxa"/>
          </w:tcPr>
          <w:p w14:paraId="71314915" w14:textId="78B02106" w:rsidR="00DB2C5C" w:rsidRDefault="006D7BC5" w:rsidP="000E1D10">
            <w:r>
              <w:t>Poll Manager (Temp)</w:t>
            </w:r>
          </w:p>
        </w:tc>
        <w:tc>
          <w:tcPr>
            <w:tcW w:w="1836" w:type="dxa"/>
          </w:tcPr>
          <w:p w14:paraId="0ACD9D0C" w14:textId="5E76C713" w:rsidR="00DB2C5C" w:rsidRDefault="008F2E72" w:rsidP="000E1D10">
            <w:pPr>
              <w:jc w:val="center"/>
            </w:pPr>
            <w:r>
              <w:t>8</w:t>
            </w:r>
          </w:p>
        </w:tc>
        <w:tc>
          <w:tcPr>
            <w:tcW w:w="1712" w:type="dxa"/>
          </w:tcPr>
          <w:p w14:paraId="0D0E96ED" w14:textId="1AD687F5" w:rsidR="00DB2C5C" w:rsidRDefault="00C204E4" w:rsidP="000E1D10">
            <w:pPr>
              <w:jc w:val="center"/>
            </w:pPr>
            <w:r>
              <w:t>8</w:t>
            </w:r>
          </w:p>
        </w:tc>
        <w:tc>
          <w:tcPr>
            <w:tcW w:w="1592" w:type="dxa"/>
          </w:tcPr>
          <w:p w14:paraId="03C0B31B" w14:textId="3BAC5FBD" w:rsidR="00DB2C5C" w:rsidRDefault="000F1966" w:rsidP="000E1D10">
            <w:pPr>
              <w:jc w:val="center"/>
            </w:pPr>
            <w:r>
              <w:t>8</w:t>
            </w:r>
          </w:p>
        </w:tc>
      </w:tr>
      <w:tr w:rsidR="00DB2C5C" w14:paraId="38DE6E81" w14:textId="77777777" w:rsidTr="000E1D10">
        <w:trPr>
          <w:trHeight w:hRule="exact" w:val="245"/>
          <w:jc w:val="center"/>
        </w:trPr>
        <w:tc>
          <w:tcPr>
            <w:tcW w:w="3422" w:type="dxa"/>
          </w:tcPr>
          <w:p w14:paraId="2EC9FDE7" w14:textId="17EFE69B" w:rsidR="00DB2C5C" w:rsidRDefault="006D7BC5" w:rsidP="000E1D10">
            <w:r>
              <w:t>Poll Worker (Temp)</w:t>
            </w:r>
          </w:p>
        </w:tc>
        <w:tc>
          <w:tcPr>
            <w:tcW w:w="1836" w:type="dxa"/>
          </w:tcPr>
          <w:p w14:paraId="161E48C8" w14:textId="64087A59" w:rsidR="00DB2C5C" w:rsidRDefault="008F2E72" w:rsidP="000E1D10">
            <w:pPr>
              <w:jc w:val="center"/>
            </w:pPr>
            <w:r>
              <w:t>32</w:t>
            </w:r>
          </w:p>
        </w:tc>
        <w:tc>
          <w:tcPr>
            <w:tcW w:w="1712" w:type="dxa"/>
          </w:tcPr>
          <w:p w14:paraId="22DAED89" w14:textId="2148CC96" w:rsidR="00DB2C5C" w:rsidRDefault="00C204E4" w:rsidP="000E1D10">
            <w:pPr>
              <w:jc w:val="center"/>
            </w:pPr>
            <w:r>
              <w:t>32</w:t>
            </w:r>
          </w:p>
        </w:tc>
        <w:tc>
          <w:tcPr>
            <w:tcW w:w="1592" w:type="dxa"/>
          </w:tcPr>
          <w:p w14:paraId="43D7622F" w14:textId="4A757D0D" w:rsidR="00DB2C5C" w:rsidRDefault="000F1966" w:rsidP="000E1D10">
            <w:pPr>
              <w:jc w:val="center"/>
            </w:pPr>
            <w:r>
              <w:t>32</w:t>
            </w:r>
          </w:p>
        </w:tc>
      </w:tr>
      <w:tr w:rsidR="00DB2C5C" w14:paraId="261C0F21" w14:textId="77777777" w:rsidTr="000E1D10">
        <w:trPr>
          <w:trHeight w:hRule="exact" w:val="245"/>
          <w:jc w:val="center"/>
        </w:trPr>
        <w:tc>
          <w:tcPr>
            <w:tcW w:w="3422" w:type="dxa"/>
            <w:shd w:val="clear" w:color="auto" w:fill="D9D9D9" w:themeFill="background1" w:themeFillShade="D9"/>
          </w:tcPr>
          <w:p w14:paraId="48422500" w14:textId="77777777" w:rsidR="00DB2C5C" w:rsidRPr="00205437" w:rsidRDefault="00DB2C5C" w:rsidP="000E1D10">
            <w:pPr>
              <w:rPr>
                <w:b/>
                <w:bCs/>
              </w:rPr>
            </w:pPr>
            <w:r w:rsidRPr="00205437">
              <w:rPr>
                <w:b/>
                <w:bCs/>
              </w:rPr>
              <w:t>Total Positions</w:t>
            </w:r>
          </w:p>
        </w:tc>
        <w:tc>
          <w:tcPr>
            <w:tcW w:w="1836" w:type="dxa"/>
            <w:shd w:val="clear" w:color="auto" w:fill="D9D9D9" w:themeFill="background1" w:themeFillShade="D9"/>
          </w:tcPr>
          <w:p w14:paraId="2C925E8C" w14:textId="3F1F8882" w:rsidR="00DB2C5C" w:rsidRPr="00205437" w:rsidRDefault="00C204E4" w:rsidP="000E1D10">
            <w:pPr>
              <w:jc w:val="center"/>
              <w:rPr>
                <w:b/>
                <w:bCs/>
              </w:rPr>
            </w:pPr>
            <w:r>
              <w:rPr>
                <w:b/>
                <w:bCs/>
              </w:rPr>
              <w:t>49</w:t>
            </w:r>
          </w:p>
        </w:tc>
        <w:tc>
          <w:tcPr>
            <w:tcW w:w="1712" w:type="dxa"/>
            <w:shd w:val="clear" w:color="auto" w:fill="D9D9D9" w:themeFill="background1" w:themeFillShade="D9"/>
          </w:tcPr>
          <w:p w14:paraId="0641E9C5" w14:textId="49B92E77" w:rsidR="00DB2C5C" w:rsidRPr="00205437" w:rsidRDefault="000F1966" w:rsidP="000E1D10">
            <w:pPr>
              <w:jc w:val="center"/>
              <w:rPr>
                <w:b/>
                <w:bCs/>
              </w:rPr>
            </w:pPr>
            <w:r>
              <w:rPr>
                <w:b/>
                <w:bCs/>
              </w:rPr>
              <w:t>49</w:t>
            </w:r>
          </w:p>
        </w:tc>
        <w:tc>
          <w:tcPr>
            <w:tcW w:w="1592" w:type="dxa"/>
            <w:shd w:val="clear" w:color="auto" w:fill="D9D9D9" w:themeFill="background1" w:themeFillShade="D9"/>
          </w:tcPr>
          <w:p w14:paraId="29B1D3EE" w14:textId="640D6BE3" w:rsidR="00DB2C5C" w:rsidRPr="00205437" w:rsidRDefault="00253B78" w:rsidP="000E1D10">
            <w:pPr>
              <w:jc w:val="center"/>
              <w:rPr>
                <w:b/>
                <w:bCs/>
              </w:rPr>
            </w:pPr>
            <w:r>
              <w:rPr>
                <w:b/>
                <w:bCs/>
              </w:rPr>
              <w:t>49</w:t>
            </w:r>
          </w:p>
        </w:tc>
      </w:tr>
    </w:tbl>
    <w:p w14:paraId="590299CE" w14:textId="77777777" w:rsidR="00253B78" w:rsidRDefault="00253B78" w:rsidP="00FC2444">
      <w:pPr>
        <w:rPr>
          <w:b/>
          <w:bCs/>
          <w:sz w:val="28"/>
          <w:szCs w:val="28"/>
        </w:rPr>
      </w:pPr>
    </w:p>
    <w:p w14:paraId="00C75C03" w14:textId="18503B60" w:rsidR="00FC2444" w:rsidRDefault="00FC2444" w:rsidP="00FC2444">
      <w:pPr>
        <w:rPr>
          <w:b/>
          <w:bCs/>
          <w:sz w:val="28"/>
          <w:szCs w:val="28"/>
        </w:rPr>
      </w:pPr>
      <w:r>
        <w:rPr>
          <w:b/>
          <w:bCs/>
          <w:sz w:val="28"/>
          <w:szCs w:val="28"/>
        </w:rPr>
        <w:t>BUDGET HIGHLIGHTS</w:t>
      </w:r>
    </w:p>
    <w:p w14:paraId="71DADFEF" w14:textId="3F69675B" w:rsidR="00645612" w:rsidRDefault="009346BA" w:rsidP="001E02DC">
      <w:pPr>
        <w:pStyle w:val="ListParagraph"/>
        <w:numPr>
          <w:ilvl w:val="0"/>
          <w:numId w:val="13"/>
        </w:numPr>
      </w:pPr>
      <w:r>
        <w:t xml:space="preserve">Increases from prior year relate to </w:t>
      </w:r>
      <w:r w:rsidR="00563F9C">
        <w:t xml:space="preserve">salaries, </w:t>
      </w:r>
      <w:r>
        <w:t>insurance and retirement contributions</w:t>
      </w:r>
      <w:r w:rsidR="00F84FB2">
        <w:t>.</w:t>
      </w:r>
    </w:p>
    <w:p w14:paraId="5DAD06FC" w14:textId="77777777" w:rsidR="001E02DC" w:rsidRDefault="001E02DC" w:rsidP="001E02DC">
      <w:pPr>
        <w:pStyle w:val="ListParagraph"/>
      </w:pPr>
    </w:p>
    <w:p w14:paraId="0D8F6B59" w14:textId="5B6D437B" w:rsidR="001E02DC" w:rsidRDefault="001E02DC" w:rsidP="001E02DC">
      <w:pPr>
        <w:pStyle w:val="ListParagraph"/>
        <w:numPr>
          <w:ilvl w:val="0"/>
          <w:numId w:val="13"/>
        </w:numPr>
      </w:pPr>
      <w:r>
        <w:t xml:space="preserve">For </w:t>
      </w:r>
      <w:r w:rsidRPr="00CA55AE">
        <w:t xml:space="preserve">future elections, advance voting will be held at the </w:t>
      </w:r>
      <w:r>
        <w:t>Pike County</w:t>
      </w:r>
      <w:r w:rsidRPr="00CA55AE">
        <w:t xml:space="preserve"> Public Library</w:t>
      </w:r>
      <w:r w:rsidR="00F84FB2">
        <w:t>.</w:t>
      </w:r>
    </w:p>
    <w:p w14:paraId="5E52614A" w14:textId="77777777" w:rsidR="00945776" w:rsidRDefault="00945776" w:rsidP="00945776">
      <w:pPr>
        <w:pStyle w:val="ListParagraph"/>
      </w:pPr>
    </w:p>
    <w:p w14:paraId="02825DBA" w14:textId="6AB12073" w:rsidR="00945776" w:rsidRDefault="00945776" w:rsidP="001E02DC">
      <w:pPr>
        <w:pStyle w:val="ListParagraph"/>
        <w:numPr>
          <w:ilvl w:val="0"/>
          <w:numId w:val="13"/>
        </w:numPr>
      </w:pPr>
      <w:r>
        <w:t xml:space="preserve">A </w:t>
      </w:r>
      <w:r w:rsidR="0090441B">
        <w:t>requested</w:t>
      </w:r>
      <w:r>
        <w:t xml:space="preserve"> restructuring of the counter space</w:t>
      </w:r>
      <w:r w:rsidR="0090441B">
        <w:t xml:space="preserve"> within the Board of Elections </w:t>
      </w:r>
      <w:r w:rsidR="00291547">
        <w:t>has not been budgeted as no estimate has been received.</w:t>
      </w:r>
      <w:r>
        <w:t xml:space="preserve"> </w:t>
      </w:r>
    </w:p>
    <w:p w14:paraId="20527520" w14:textId="77777777" w:rsidR="00E41ACB" w:rsidRDefault="00E41ACB" w:rsidP="00E41ACB"/>
    <w:p w14:paraId="379D0223" w14:textId="77777777" w:rsidR="00DB2369" w:rsidRDefault="00DB2369" w:rsidP="00DB2369">
      <w:pPr>
        <w:pStyle w:val="ListParagraph"/>
      </w:pPr>
    </w:p>
    <w:p w14:paraId="343EB52A" w14:textId="77777777" w:rsidR="00DB2369" w:rsidRDefault="00DB2369" w:rsidP="00DB2369">
      <w:pPr>
        <w:pStyle w:val="ListParagraph"/>
      </w:pPr>
    </w:p>
    <w:p w14:paraId="2EB3B62B" w14:textId="77777777" w:rsidR="00636432" w:rsidRDefault="00636432" w:rsidP="00DB2369">
      <w:pPr>
        <w:pStyle w:val="ListParagraph"/>
      </w:pPr>
    </w:p>
    <w:p w14:paraId="33507009" w14:textId="77777777" w:rsidR="005D0FAB" w:rsidRDefault="005D0FAB" w:rsidP="00291547">
      <w:pPr>
        <w:rPr>
          <w:b/>
          <w:bCs/>
          <w:color w:val="000000" w:themeColor="text1"/>
          <w:sz w:val="40"/>
          <w:szCs w:val="40"/>
        </w:rPr>
        <w:sectPr w:rsidR="005D0FAB" w:rsidSect="006238E1">
          <w:pgSz w:w="12240" w:h="15840"/>
          <w:pgMar w:top="1440" w:right="1440" w:bottom="1440" w:left="1440" w:header="720" w:footer="720" w:gutter="0"/>
          <w:cols w:space="720"/>
          <w:docGrid w:linePitch="360"/>
        </w:sectPr>
      </w:pPr>
    </w:p>
    <w:p w14:paraId="61E46121" w14:textId="77777777" w:rsidR="001D7E23" w:rsidRDefault="001D7E23" w:rsidP="007860FD">
      <w:pPr>
        <w:rPr>
          <w:b/>
          <w:bCs/>
          <w:color w:val="000000" w:themeColor="text1"/>
          <w:sz w:val="40"/>
          <w:szCs w:val="40"/>
        </w:rPr>
      </w:pPr>
    </w:p>
    <w:p w14:paraId="51E65E46" w14:textId="0068EDC5" w:rsidR="00636432" w:rsidRDefault="00471B24" w:rsidP="007860FD">
      <w:pPr>
        <w:rPr>
          <w:b/>
          <w:bCs/>
          <w:color w:val="000000" w:themeColor="text1"/>
          <w:sz w:val="40"/>
          <w:szCs w:val="40"/>
        </w:rPr>
      </w:pPr>
      <w:r w:rsidRPr="00471B24">
        <w:rPr>
          <w:b/>
          <w:bCs/>
          <w:noProof/>
          <w:color w:val="000000" w:themeColor="text1"/>
          <w:sz w:val="40"/>
          <w:szCs w:val="40"/>
        </w:rPr>
        <w:drawing>
          <wp:anchor distT="0" distB="0" distL="114300" distR="114300" simplePos="0" relativeHeight="252584960" behindDoc="0" locked="0" layoutInCell="1" allowOverlap="1" wp14:anchorId="2AA58597" wp14:editId="1B76A980">
            <wp:simplePos x="0" y="0"/>
            <wp:positionH relativeFrom="column">
              <wp:posOffset>-281940</wp:posOffset>
            </wp:positionH>
            <wp:positionV relativeFrom="paragraph">
              <wp:posOffset>498363</wp:posOffset>
            </wp:positionV>
            <wp:extent cx="8932545" cy="5064125"/>
            <wp:effectExtent l="0" t="0" r="1905" b="3175"/>
            <wp:wrapNone/>
            <wp:docPr id="1281436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36180" name=""/>
                    <pic:cNvPicPr/>
                  </pic:nvPicPr>
                  <pic:blipFill>
                    <a:blip r:embed="rId55">
                      <a:extLst>
                        <a:ext uri="{28A0092B-C50C-407E-A947-70E740481C1C}">
                          <a14:useLocalDpi xmlns:a14="http://schemas.microsoft.com/office/drawing/2010/main" val="0"/>
                        </a:ext>
                      </a:extLst>
                    </a:blip>
                    <a:stretch>
                      <a:fillRect/>
                    </a:stretch>
                  </pic:blipFill>
                  <pic:spPr>
                    <a:xfrm>
                      <a:off x="0" y="0"/>
                      <a:ext cx="8932545" cy="5064125"/>
                    </a:xfrm>
                    <a:prstGeom prst="rect">
                      <a:avLst/>
                    </a:prstGeom>
                  </pic:spPr>
                </pic:pic>
              </a:graphicData>
            </a:graphic>
          </wp:anchor>
        </w:drawing>
      </w:r>
      <w:r w:rsidR="00636432" w:rsidRPr="0069045E">
        <w:rPr>
          <w:b/>
          <w:bCs/>
          <w:noProof/>
          <w:sz w:val="40"/>
          <w:szCs w:val="40"/>
        </w:rPr>
        <mc:AlternateContent>
          <mc:Choice Requires="wps">
            <w:drawing>
              <wp:anchor distT="0" distB="0" distL="114300" distR="114300" simplePos="0" relativeHeight="251938816" behindDoc="0" locked="0" layoutInCell="1" allowOverlap="1" wp14:anchorId="0DBB7D7F" wp14:editId="792D4CEF">
                <wp:simplePos x="0" y="0"/>
                <wp:positionH relativeFrom="column">
                  <wp:posOffset>-38100</wp:posOffset>
                </wp:positionH>
                <wp:positionV relativeFrom="paragraph">
                  <wp:posOffset>404674</wp:posOffset>
                </wp:positionV>
                <wp:extent cx="4932045" cy="0"/>
                <wp:effectExtent l="0" t="0" r="0" b="0"/>
                <wp:wrapNone/>
                <wp:docPr id="165060247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4767C44" id="Straight Connector 3" o:spid="_x0000_s1026" style="position:absolute;z-index:2519388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36432" w:rsidRPr="0069045E">
        <w:rPr>
          <w:b/>
          <w:bCs/>
          <w:noProof/>
          <w:sz w:val="40"/>
          <w:szCs w:val="40"/>
        </w:rPr>
        <mc:AlternateContent>
          <mc:Choice Requires="wps">
            <w:drawing>
              <wp:anchor distT="0" distB="0" distL="114300" distR="114300" simplePos="0" relativeHeight="251939840" behindDoc="0" locked="0" layoutInCell="1" allowOverlap="1" wp14:anchorId="23D416B9" wp14:editId="1A78868F">
                <wp:simplePos x="0" y="0"/>
                <wp:positionH relativeFrom="column">
                  <wp:posOffset>0</wp:posOffset>
                </wp:positionH>
                <wp:positionV relativeFrom="paragraph">
                  <wp:posOffset>-39191</wp:posOffset>
                </wp:positionV>
                <wp:extent cx="4867910" cy="0"/>
                <wp:effectExtent l="0" t="0" r="0" b="0"/>
                <wp:wrapNone/>
                <wp:docPr id="92919677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7BBF17" id="Straight Connector 4" o:spid="_x0000_s1026" style="position:absolute;z-index:2519398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636432" w:rsidRPr="0069045E">
        <w:rPr>
          <w:b/>
          <w:bCs/>
          <w:color w:val="000000" w:themeColor="text1"/>
          <w:sz w:val="40"/>
          <w:szCs w:val="40"/>
        </w:rPr>
        <w:t xml:space="preserve">Board of Elections and Registration </w:t>
      </w:r>
      <w:r w:rsidR="001D7E23">
        <w:rPr>
          <w:b/>
          <w:bCs/>
          <w:color w:val="000000" w:themeColor="text1"/>
          <w:sz w:val="40"/>
          <w:szCs w:val="40"/>
        </w:rPr>
        <w:t>–</w:t>
      </w:r>
      <w:r w:rsidR="00636432" w:rsidRPr="0069045E">
        <w:rPr>
          <w:b/>
          <w:bCs/>
          <w:color w:val="000000" w:themeColor="text1"/>
          <w:sz w:val="40"/>
          <w:szCs w:val="40"/>
        </w:rPr>
        <w:t xml:space="preserve"> Detail</w:t>
      </w:r>
    </w:p>
    <w:p w14:paraId="156091AB" w14:textId="0B3EB9C2" w:rsidR="001D7E23" w:rsidRDefault="001D7E23" w:rsidP="00471B24">
      <w:pPr>
        <w:ind w:left="-450"/>
        <w:rPr>
          <w:b/>
          <w:bCs/>
          <w:color w:val="000000" w:themeColor="text1"/>
          <w:sz w:val="40"/>
          <w:szCs w:val="40"/>
        </w:rPr>
      </w:pPr>
    </w:p>
    <w:p w14:paraId="55A48CEF" w14:textId="70AEAA82" w:rsidR="001D7E23" w:rsidRDefault="001D7E23" w:rsidP="001D7E23">
      <w:pPr>
        <w:rPr>
          <w:b/>
          <w:bCs/>
          <w:color w:val="000000" w:themeColor="text1"/>
          <w:sz w:val="40"/>
          <w:szCs w:val="40"/>
        </w:rPr>
      </w:pPr>
      <w:r w:rsidRPr="0069045E">
        <w:rPr>
          <w:b/>
          <w:bCs/>
          <w:noProof/>
          <w:sz w:val="40"/>
          <w:szCs w:val="40"/>
        </w:rPr>
        <mc:AlternateContent>
          <mc:Choice Requires="wps">
            <w:drawing>
              <wp:anchor distT="0" distB="0" distL="114300" distR="114300" simplePos="0" relativeHeight="252570624" behindDoc="0" locked="0" layoutInCell="1" allowOverlap="1" wp14:anchorId="45FF9D82" wp14:editId="08EE8C70">
                <wp:simplePos x="0" y="0"/>
                <wp:positionH relativeFrom="column">
                  <wp:posOffset>-38100</wp:posOffset>
                </wp:positionH>
                <wp:positionV relativeFrom="paragraph">
                  <wp:posOffset>404674</wp:posOffset>
                </wp:positionV>
                <wp:extent cx="4932045" cy="0"/>
                <wp:effectExtent l="0" t="0" r="0" b="0"/>
                <wp:wrapNone/>
                <wp:docPr id="43913750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BB261A6" id="Straight Connector 3" o:spid="_x0000_s1026" style="position:absolute;z-index:2525706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2571648" behindDoc="0" locked="0" layoutInCell="1" allowOverlap="1" wp14:anchorId="1357D4B8" wp14:editId="2B885A81">
                <wp:simplePos x="0" y="0"/>
                <wp:positionH relativeFrom="column">
                  <wp:posOffset>0</wp:posOffset>
                </wp:positionH>
                <wp:positionV relativeFrom="paragraph">
                  <wp:posOffset>-39191</wp:posOffset>
                </wp:positionV>
                <wp:extent cx="4867910" cy="0"/>
                <wp:effectExtent l="0" t="0" r="0" b="0"/>
                <wp:wrapNone/>
                <wp:docPr id="157322844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B384922" id="Straight Connector 4" o:spid="_x0000_s1026" style="position:absolute;z-index:2525716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69045E">
        <w:rPr>
          <w:b/>
          <w:bCs/>
          <w:color w:val="000000" w:themeColor="text1"/>
          <w:sz w:val="40"/>
          <w:szCs w:val="40"/>
        </w:rPr>
        <w:t xml:space="preserve">Board of Elections and Registration </w:t>
      </w:r>
      <w:r>
        <w:rPr>
          <w:b/>
          <w:bCs/>
          <w:color w:val="000000" w:themeColor="text1"/>
          <w:sz w:val="40"/>
          <w:szCs w:val="40"/>
        </w:rPr>
        <w:t>–</w:t>
      </w:r>
      <w:r w:rsidRPr="0069045E">
        <w:rPr>
          <w:b/>
          <w:bCs/>
          <w:color w:val="000000" w:themeColor="text1"/>
          <w:sz w:val="40"/>
          <w:szCs w:val="40"/>
        </w:rPr>
        <w:t xml:space="preserve"> Detail</w:t>
      </w:r>
      <w:r>
        <w:rPr>
          <w:b/>
          <w:bCs/>
          <w:color w:val="000000" w:themeColor="text1"/>
          <w:sz w:val="40"/>
          <w:szCs w:val="40"/>
        </w:rPr>
        <w:t xml:space="preserve"> Continued</w:t>
      </w:r>
    </w:p>
    <w:p w14:paraId="4E45D567" w14:textId="62BEB121" w:rsidR="001D7E23" w:rsidRDefault="001D7E23" w:rsidP="001D7E23">
      <w:pPr>
        <w:ind w:left="-450"/>
        <w:rPr>
          <w:b/>
          <w:bCs/>
          <w:color w:val="000000" w:themeColor="text1"/>
          <w:sz w:val="40"/>
          <w:szCs w:val="40"/>
        </w:rPr>
      </w:pPr>
    </w:p>
    <w:p w14:paraId="2E4D8514" w14:textId="77777777" w:rsidR="001D7E23" w:rsidRDefault="001D7E23" w:rsidP="006E63E9">
      <w:pPr>
        <w:rPr>
          <w:b/>
          <w:bCs/>
          <w:color w:val="000000" w:themeColor="text1"/>
          <w:sz w:val="40"/>
          <w:szCs w:val="40"/>
        </w:rPr>
      </w:pPr>
    </w:p>
    <w:p w14:paraId="562734B4" w14:textId="77777777" w:rsidR="00C96B4E" w:rsidRDefault="00C96B4E" w:rsidP="006E63E9">
      <w:pPr>
        <w:rPr>
          <w:b/>
          <w:bCs/>
          <w:color w:val="000000" w:themeColor="text1"/>
          <w:sz w:val="40"/>
          <w:szCs w:val="40"/>
        </w:rPr>
      </w:pPr>
    </w:p>
    <w:p w14:paraId="42DD51AF" w14:textId="77777777" w:rsidR="00C96B4E" w:rsidRDefault="00C96B4E" w:rsidP="006E63E9">
      <w:pPr>
        <w:rPr>
          <w:b/>
          <w:bCs/>
          <w:color w:val="000000" w:themeColor="text1"/>
          <w:sz w:val="40"/>
          <w:szCs w:val="40"/>
        </w:rPr>
      </w:pPr>
    </w:p>
    <w:p w14:paraId="2E26AAB4" w14:textId="391DAF5D" w:rsidR="00233FB5" w:rsidRDefault="001D7E23" w:rsidP="006E63E9">
      <w:pPr>
        <w:rPr>
          <w:b/>
          <w:bCs/>
          <w:color w:val="000000" w:themeColor="text1"/>
          <w:sz w:val="40"/>
          <w:szCs w:val="40"/>
        </w:rPr>
      </w:pPr>
      <w:r w:rsidRPr="0069045E">
        <w:rPr>
          <w:b/>
          <w:bCs/>
          <w:noProof/>
          <w:sz w:val="40"/>
          <w:szCs w:val="40"/>
        </w:rPr>
        <mc:AlternateContent>
          <mc:Choice Requires="wps">
            <w:drawing>
              <wp:anchor distT="0" distB="0" distL="114300" distR="114300" simplePos="0" relativeHeight="252572672" behindDoc="0" locked="0" layoutInCell="1" allowOverlap="1" wp14:anchorId="2904E187" wp14:editId="3B4CC9A4">
                <wp:simplePos x="0" y="0"/>
                <wp:positionH relativeFrom="column">
                  <wp:posOffset>-38100</wp:posOffset>
                </wp:positionH>
                <wp:positionV relativeFrom="paragraph">
                  <wp:posOffset>404674</wp:posOffset>
                </wp:positionV>
                <wp:extent cx="4932045" cy="0"/>
                <wp:effectExtent l="0" t="0" r="0" b="0"/>
                <wp:wrapNone/>
                <wp:docPr id="105508153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0B88D5D" id="Straight Connector 3" o:spid="_x0000_s1026" style="position:absolute;z-index:2525726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2573696" behindDoc="0" locked="0" layoutInCell="1" allowOverlap="1" wp14:anchorId="0BE06B01" wp14:editId="3B75B159">
                <wp:simplePos x="0" y="0"/>
                <wp:positionH relativeFrom="column">
                  <wp:posOffset>0</wp:posOffset>
                </wp:positionH>
                <wp:positionV relativeFrom="paragraph">
                  <wp:posOffset>-39191</wp:posOffset>
                </wp:positionV>
                <wp:extent cx="4867910" cy="0"/>
                <wp:effectExtent l="0" t="0" r="0" b="0"/>
                <wp:wrapNone/>
                <wp:docPr id="35700701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C01818B" id="Straight Connector 4" o:spid="_x0000_s1026" style="position:absolute;z-index:2525736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233FB5" w:rsidRPr="0069045E">
        <w:rPr>
          <w:b/>
          <w:bCs/>
          <w:noProof/>
          <w:sz w:val="40"/>
          <w:szCs w:val="40"/>
        </w:rPr>
        <mc:AlternateContent>
          <mc:Choice Requires="wps">
            <w:drawing>
              <wp:anchor distT="0" distB="0" distL="114300" distR="114300" simplePos="0" relativeHeight="251934720" behindDoc="0" locked="0" layoutInCell="1" allowOverlap="1" wp14:anchorId="1C6F9049" wp14:editId="468EFA52">
                <wp:simplePos x="0" y="0"/>
                <wp:positionH relativeFrom="column">
                  <wp:posOffset>-38100</wp:posOffset>
                </wp:positionH>
                <wp:positionV relativeFrom="paragraph">
                  <wp:posOffset>404674</wp:posOffset>
                </wp:positionV>
                <wp:extent cx="4932045" cy="0"/>
                <wp:effectExtent l="0" t="0" r="0" b="0"/>
                <wp:wrapNone/>
                <wp:docPr id="203131957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437D382" id="Straight Connector 3" o:spid="_x0000_s1026" style="position:absolute;z-index:2519347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233FB5" w:rsidRPr="0069045E">
        <w:rPr>
          <w:b/>
          <w:bCs/>
          <w:noProof/>
          <w:sz w:val="40"/>
          <w:szCs w:val="40"/>
        </w:rPr>
        <mc:AlternateContent>
          <mc:Choice Requires="wps">
            <w:drawing>
              <wp:anchor distT="0" distB="0" distL="114300" distR="114300" simplePos="0" relativeHeight="251935744" behindDoc="0" locked="0" layoutInCell="1" allowOverlap="1" wp14:anchorId="1A7AFA6B" wp14:editId="7AE59071">
                <wp:simplePos x="0" y="0"/>
                <wp:positionH relativeFrom="column">
                  <wp:posOffset>0</wp:posOffset>
                </wp:positionH>
                <wp:positionV relativeFrom="paragraph">
                  <wp:posOffset>-39191</wp:posOffset>
                </wp:positionV>
                <wp:extent cx="4867910" cy="0"/>
                <wp:effectExtent l="0" t="0" r="0" b="0"/>
                <wp:wrapNone/>
                <wp:docPr id="164636268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6919F90" id="Straight Connector 4" o:spid="_x0000_s1026" style="position:absolute;z-index:2519357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233FB5" w:rsidRPr="0069045E">
        <w:rPr>
          <w:b/>
          <w:bCs/>
          <w:color w:val="000000" w:themeColor="text1"/>
          <w:sz w:val="40"/>
          <w:szCs w:val="40"/>
        </w:rPr>
        <w:t xml:space="preserve">Board of Elections and Registration </w:t>
      </w:r>
      <w:r w:rsidR="00DB4424">
        <w:rPr>
          <w:b/>
          <w:bCs/>
          <w:color w:val="000000" w:themeColor="text1"/>
          <w:sz w:val="40"/>
          <w:szCs w:val="40"/>
        </w:rPr>
        <w:t>–</w:t>
      </w:r>
      <w:r w:rsidR="00233FB5" w:rsidRPr="0069045E">
        <w:rPr>
          <w:b/>
          <w:bCs/>
          <w:color w:val="000000" w:themeColor="text1"/>
          <w:sz w:val="40"/>
          <w:szCs w:val="40"/>
        </w:rPr>
        <w:t xml:space="preserve"> Detail</w:t>
      </w:r>
      <w:r w:rsidR="00DB4424">
        <w:rPr>
          <w:b/>
          <w:bCs/>
          <w:color w:val="000000" w:themeColor="text1"/>
          <w:sz w:val="40"/>
          <w:szCs w:val="40"/>
        </w:rPr>
        <w:t xml:space="preserve"> Continued</w:t>
      </w:r>
    </w:p>
    <w:p w14:paraId="1E1DF26C" w14:textId="207B8E91" w:rsidR="00DB4424" w:rsidRPr="0069045E" w:rsidRDefault="003B21D4" w:rsidP="00233FB5">
      <w:pPr>
        <w:ind w:left="-450"/>
        <w:rPr>
          <w:b/>
          <w:bCs/>
          <w:color w:val="000000" w:themeColor="text1"/>
          <w:sz w:val="40"/>
          <w:szCs w:val="40"/>
        </w:rPr>
      </w:pPr>
      <w:r w:rsidRPr="003B21D4">
        <w:rPr>
          <w:noProof/>
        </w:rPr>
        <w:drawing>
          <wp:anchor distT="0" distB="0" distL="114300" distR="114300" simplePos="0" relativeHeight="252544000" behindDoc="0" locked="0" layoutInCell="1" allowOverlap="1" wp14:anchorId="67F4FD5D" wp14:editId="0003E53A">
            <wp:simplePos x="0" y="0"/>
            <wp:positionH relativeFrom="column">
              <wp:posOffset>-266700</wp:posOffset>
            </wp:positionH>
            <wp:positionV relativeFrom="paragraph">
              <wp:posOffset>85725</wp:posOffset>
            </wp:positionV>
            <wp:extent cx="8924925" cy="704843"/>
            <wp:effectExtent l="0" t="0" r="0" b="635"/>
            <wp:wrapNone/>
            <wp:docPr id="1538684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84843" name=""/>
                    <pic:cNvPicPr/>
                  </pic:nvPicPr>
                  <pic:blipFill>
                    <a:blip r:embed="rId56">
                      <a:extLst>
                        <a:ext uri="{28A0092B-C50C-407E-A947-70E740481C1C}">
                          <a14:useLocalDpi xmlns:a14="http://schemas.microsoft.com/office/drawing/2010/main" val="0"/>
                        </a:ext>
                      </a:extLst>
                    </a:blip>
                    <a:stretch>
                      <a:fillRect/>
                    </a:stretch>
                  </pic:blipFill>
                  <pic:spPr>
                    <a:xfrm>
                      <a:off x="0" y="0"/>
                      <a:ext cx="8924925" cy="704843"/>
                    </a:xfrm>
                    <a:prstGeom prst="rect">
                      <a:avLst/>
                    </a:prstGeom>
                  </pic:spPr>
                </pic:pic>
              </a:graphicData>
            </a:graphic>
            <wp14:sizeRelH relativeFrom="margin">
              <wp14:pctWidth>0</wp14:pctWidth>
            </wp14:sizeRelH>
            <wp14:sizeRelV relativeFrom="margin">
              <wp14:pctHeight>0</wp14:pctHeight>
            </wp14:sizeRelV>
          </wp:anchor>
        </w:drawing>
      </w:r>
    </w:p>
    <w:p w14:paraId="495DF039" w14:textId="77777777" w:rsidR="001654D2" w:rsidRDefault="001654D2" w:rsidP="001654D2">
      <w:pPr>
        <w:pStyle w:val="ListParagraph"/>
        <w:ind w:left="-540"/>
      </w:pPr>
    </w:p>
    <w:p w14:paraId="55BF4A44" w14:textId="77777777" w:rsidR="00C96B4E" w:rsidRDefault="00C96B4E" w:rsidP="001654D2">
      <w:pPr>
        <w:pStyle w:val="ListParagraph"/>
        <w:ind w:left="-540"/>
      </w:pPr>
    </w:p>
    <w:p w14:paraId="244D59F3" w14:textId="77777777" w:rsidR="00C96B4E" w:rsidRDefault="00C96B4E" w:rsidP="001654D2">
      <w:pPr>
        <w:pStyle w:val="ListParagraph"/>
        <w:ind w:left="-540"/>
      </w:pPr>
    </w:p>
    <w:p w14:paraId="4C14E160" w14:textId="77777777" w:rsidR="00C96B4E" w:rsidRDefault="00C96B4E" w:rsidP="001654D2">
      <w:pPr>
        <w:pStyle w:val="ListParagraph"/>
        <w:ind w:left="-540"/>
      </w:pPr>
    </w:p>
    <w:p w14:paraId="04F24D98" w14:textId="77777777" w:rsidR="00C96B4E" w:rsidRDefault="00C96B4E" w:rsidP="001654D2">
      <w:pPr>
        <w:pStyle w:val="ListParagraph"/>
        <w:ind w:left="-540"/>
      </w:pPr>
    </w:p>
    <w:p w14:paraId="755D8CE4" w14:textId="77777777" w:rsidR="00C96B4E" w:rsidRDefault="00C96B4E" w:rsidP="001654D2">
      <w:pPr>
        <w:pStyle w:val="ListParagraph"/>
        <w:ind w:left="-540"/>
      </w:pPr>
    </w:p>
    <w:p w14:paraId="2492C48D" w14:textId="77777777" w:rsidR="00C96B4E" w:rsidRDefault="00C96B4E" w:rsidP="001654D2">
      <w:pPr>
        <w:pStyle w:val="ListParagraph"/>
        <w:ind w:left="-540"/>
      </w:pPr>
    </w:p>
    <w:p w14:paraId="4D9101E4" w14:textId="77777777" w:rsidR="00C96B4E" w:rsidRDefault="00C96B4E" w:rsidP="001654D2">
      <w:pPr>
        <w:pStyle w:val="ListParagraph"/>
        <w:ind w:left="-540"/>
      </w:pPr>
    </w:p>
    <w:p w14:paraId="2BE4F237" w14:textId="77777777" w:rsidR="00C96B4E" w:rsidRDefault="00C96B4E" w:rsidP="001654D2">
      <w:pPr>
        <w:pStyle w:val="ListParagraph"/>
        <w:ind w:left="-540"/>
      </w:pPr>
    </w:p>
    <w:p w14:paraId="092CE4FA" w14:textId="272FB77D" w:rsidR="00C96B4E" w:rsidRDefault="00600C24" w:rsidP="00C96B4E">
      <w:pPr>
        <w:rPr>
          <w:b/>
          <w:bCs/>
          <w:color w:val="000000" w:themeColor="text1"/>
          <w:sz w:val="40"/>
          <w:szCs w:val="40"/>
        </w:rPr>
      </w:pPr>
      <w:r w:rsidRPr="00600C24">
        <w:rPr>
          <w:noProof/>
        </w:rPr>
        <w:drawing>
          <wp:anchor distT="0" distB="0" distL="114300" distR="114300" simplePos="0" relativeHeight="252589056" behindDoc="0" locked="0" layoutInCell="1" allowOverlap="1" wp14:anchorId="5578E53C" wp14:editId="2E0E5AFC">
            <wp:simplePos x="0" y="0"/>
            <wp:positionH relativeFrom="margin">
              <wp:posOffset>-351692</wp:posOffset>
            </wp:positionH>
            <wp:positionV relativeFrom="paragraph">
              <wp:posOffset>510700</wp:posOffset>
            </wp:positionV>
            <wp:extent cx="8983226" cy="5093970"/>
            <wp:effectExtent l="0" t="0" r="8890" b="0"/>
            <wp:wrapNone/>
            <wp:docPr id="164412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24282" name=""/>
                    <pic:cNvPicPr/>
                  </pic:nvPicPr>
                  <pic:blipFill>
                    <a:blip r:embed="rId57">
                      <a:extLst>
                        <a:ext uri="{28A0092B-C50C-407E-A947-70E740481C1C}">
                          <a14:useLocalDpi xmlns:a14="http://schemas.microsoft.com/office/drawing/2010/main" val="0"/>
                        </a:ext>
                      </a:extLst>
                    </a:blip>
                    <a:stretch>
                      <a:fillRect/>
                    </a:stretch>
                  </pic:blipFill>
                  <pic:spPr>
                    <a:xfrm>
                      <a:off x="0" y="0"/>
                      <a:ext cx="8986936" cy="5096074"/>
                    </a:xfrm>
                    <a:prstGeom prst="rect">
                      <a:avLst/>
                    </a:prstGeom>
                  </pic:spPr>
                </pic:pic>
              </a:graphicData>
            </a:graphic>
            <wp14:sizeRelH relativeFrom="margin">
              <wp14:pctWidth>0</wp14:pctWidth>
            </wp14:sizeRelH>
            <wp14:sizeRelV relativeFrom="margin">
              <wp14:pctHeight>0</wp14:pctHeight>
            </wp14:sizeRelV>
          </wp:anchor>
        </w:drawing>
      </w:r>
      <w:r w:rsidR="00C96B4E" w:rsidRPr="0069045E">
        <w:rPr>
          <w:b/>
          <w:bCs/>
          <w:noProof/>
          <w:sz w:val="40"/>
          <w:szCs w:val="40"/>
        </w:rPr>
        <mc:AlternateContent>
          <mc:Choice Requires="wps">
            <w:drawing>
              <wp:anchor distT="0" distB="0" distL="114300" distR="114300" simplePos="0" relativeHeight="252587008" behindDoc="0" locked="0" layoutInCell="1" allowOverlap="1" wp14:anchorId="0FCBB6A4" wp14:editId="10670EF2">
                <wp:simplePos x="0" y="0"/>
                <wp:positionH relativeFrom="column">
                  <wp:posOffset>-38100</wp:posOffset>
                </wp:positionH>
                <wp:positionV relativeFrom="paragraph">
                  <wp:posOffset>404674</wp:posOffset>
                </wp:positionV>
                <wp:extent cx="4932045" cy="0"/>
                <wp:effectExtent l="0" t="0" r="0" b="0"/>
                <wp:wrapNone/>
                <wp:docPr id="19639668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FCDE0FE" id="Straight Connector 3" o:spid="_x0000_s1026" style="position:absolute;z-index:2525870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C96B4E" w:rsidRPr="0069045E">
        <w:rPr>
          <w:b/>
          <w:bCs/>
          <w:noProof/>
          <w:sz w:val="40"/>
          <w:szCs w:val="40"/>
        </w:rPr>
        <mc:AlternateContent>
          <mc:Choice Requires="wps">
            <w:drawing>
              <wp:anchor distT="0" distB="0" distL="114300" distR="114300" simplePos="0" relativeHeight="252588032" behindDoc="0" locked="0" layoutInCell="1" allowOverlap="1" wp14:anchorId="164E3D71" wp14:editId="5297DA49">
                <wp:simplePos x="0" y="0"/>
                <wp:positionH relativeFrom="column">
                  <wp:posOffset>0</wp:posOffset>
                </wp:positionH>
                <wp:positionV relativeFrom="paragraph">
                  <wp:posOffset>-39191</wp:posOffset>
                </wp:positionV>
                <wp:extent cx="4867910" cy="0"/>
                <wp:effectExtent l="0" t="0" r="0" b="0"/>
                <wp:wrapNone/>
                <wp:docPr id="152801074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019660C" id="Straight Connector 4" o:spid="_x0000_s1026" style="position:absolute;z-index:2525880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C96B4E" w:rsidRPr="0069045E">
        <w:rPr>
          <w:b/>
          <w:bCs/>
          <w:color w:val="000000" w:themeColor="text1"/>
          <w:sz w:val="40"/>
          <w:szCs w:val="40"/>
        </w:rPr>
        <w:t xml:space="preserve">Board of Elections and Registration </w:t>
      </w:r>
      <w:r w:rsidR="00C96B4E">
        <w:rPr>
          <w:b/>
          <w:bCs/>
          <w:color w:val="000000" w:themeColor="text1"/>
          <w:sz w:val="40"/>
          <w:szCs w:val="40"/>
        </w:rPr>
        <w:t>–</w:t>
      </w:r>
      <w:r w:rsidR="00C96B4E" w:rsidRPr="0069045E">
        <w:rPr>
          <w:b/>
          <w:bCs/>
          <w:color w:val="000000" w:themeColor="text1"/>
          <w:sz w:val="40"/>
          <w:szCs w:val="40"/>
        </w:rPr>
        <w:t xml:space="preserve"> Detail</w:t>
      </w:r>
    </w:p>
    <w:p w14:paraId="2934227A" w14:textId="038BD9D0" w:rsidR="00C96B4E" w:rsidRDefault="00C96B4E" w:rsidP="001654D2">
      <w:pPr>
        <w:pStyle w:val="ListParagraph"/>
        <w:ind w:left="-540"/>
      </w:pPr>
    </w:p>
    <w:p w14:paraId="60F1501D" w14:textId="77777777" w:rsidR="00A245C3" w:rsidRDefault="00A245C3" w:rsidP="001654D2">
      <w:pPr>
        <w:pStyle w:val="ListParagraph"/>
        <w:ind w:left="-540"/>
      </w:pPr>
    </w:p>
    <w:p w14:paraId="7450ACD1" w14:textId="77777777" w:rsidR="00600C24" w:rsidRDefault="00600C24" w:rsidP="001654D2">
      <w:pPr>
        <w:pStyle w:val="ListParagraph"/>
        <w:ind w:left="-540"/>
      </w:pPr>
    </w:p>
    <w:p w14:paraId="43A7E560" w14:textId="77777777" w:rsidR="00600C24" w:rsidRDefault="00600C24" w:rsidP="001654D2">
      <w:pPr>
        <w:pStyle w:val="ListParagraph"/>
        <w:ind w:left="-540"/>
      </w:pPr>
    </w:p>
    <w:p w14:paraId="6BEA41E2" w14:textId="77777777" w:rsidR="00600C24" w:rsidRDefault="00600C24" w:rsidP="001654D2">
      <w:pPr>
        <w:pStyle w:val="ListParagraph"/>
        <w:ind w:left="-540"/>
      </w:pPr>
    </w:p>
    <w:p w14:paraId="1B70577F" w14:textId="77777777" w:rsidR="00600C24" w:rsidRDefault="00600C24" w:rsidP="001654D2">
      <w:pPr>
        <w:pStyle w:val="ListParagraph"/>
        <w:ind w:left="-540"/>
      </w:pPr>
    </w:p>
    <w:p w14:paraId="13660DF9" w14:textId="77777777" w:rsidR="00600C24" w:rsidRDefault="00600C24" w:rsidP="001654D2">
      <w:pPr>
        <w:pStyle w:val="ListParagraph"/>
        <w:ind w:left="-540"/>
      </w:pPr>
    </w:p>
    <w:p w14:paraId="2F64448A" w14:textId="77777777" w:rsidR="00600C24" w:rsidRDefault="00600C24" w:rsidP="001654D2">
      <w:pPr>
        <w:pStyle w:val="ListParagraph"/>
        <w:ind w:left="-540"/>
      </w:pPr>
    </w:p>
    <w:p w14:paraId="66B6C3E1" w14:textId="77777777" w:rsidR="00600C24" w:rsidRDefault="00600C24" w:rsidP="001654D2">
      <w:pPr>
        <w:pStyle w:val="ListParagraph"/>
        <w:ind w:left="-540"/>
      </w:pPr>
    </w:p>
    <w:p w14:paraId="7848820F" w14:textId="77777777" w:rsidR="00600C24" w:rsidRDefault="00600C24" w:rsidP="001654D2">
      <w:pPr>
        <w:pStyle w:val="ListParagraph"/>
        <w:ind w:left="-540"/>
      </w:pPr>
    </w:p>
    <w:p w14:paraId="299E713E" w14:textId="77777777" w:rsidR="00600C24" w:rsidRDefault="00600C24" w:rsidP="001654D2">
      <w:pPr>
        <w:pStyle w:val="ListParagraph"/>
        <w:ind w:left="-540"/>
      </w:pPr>
    </w:p>
    <w:p w14:paraId="2E40D1C4" w14:textId="77777777" w:rsidR="00600C24" w:rsidRDefault="00600C24" w:rsidP="001654D2">
      <w:pPr>
        <w:pStyle w:val="ListParagraph"/>
        <w:ind w:left="-540"/>
      </w:pPr>
    </w:p>
    <w:p w14:paraId="541B530F" w14:textId="77777777" w:rsidR="00600C24" w:rsidRDefault="00600C24" w:rsidP="001654D2">
      <w:pPr>
        <w:pStyle w:val="ListParagraph"/>
        <w:ind w:left="-540"/>
      </w:pPr>
    </w:p>
    <w:p w14:paraId="54019AA5" w14:textId="77777777" w:rsidR="00600C24" w:rsidRDefault="00600C24" w:rsidP="001654D2">
      <w:pPr>
        <w:pStyle w:val="ListParagraph"/>
        <w:ind w:left="-540"/>
      </w:pPr>
    </w:p>
    <w:p w14:paraId="14BF8508" w14:textId="77777777" w:rsidR="00600C24" w:rsidRDefault="00600C24" w:rsidP="001654D2">
      <w:pPr>
        <w:pStyle w:val="ListParagraph"/>
        <w:ind w:left="-540"/>
      </w:pPr>
    </w:p>
    <w:p w14:paraId="6A1E994C" w14:textId="77777777" w:rsidR="00600C24" w:rsidRDefault="00600C24" w:rsidP="001654D2">
      <w:pPr>
        <w:pStyle w:val="ListParagraph"/>
        <w:ind w:left="-540"/>
      </w:pPr>
    </w:p>
    <w:p w14:paraId="1EEF152E" w14:textId="77777777" w:rsidR="00600C24" w:rsidRDefault="00600C24" w:rsidP="001654D2">
      <w:pPr>
        <w:pStyle w:val="ListParagraph"/>
        <w:ind w:left="-540"/>
      </w:pPr>
    </w:p>
    <w:p w14:paraId="53FA3594" w14:textId="77777777" w:rsidR="00600C24" w:rsidRDefault="00600C24" w:rsidP="001654D2">
      <w:pPr>
        <w:pStyle w:val="ListParagraph"/>
        <w:ind w:left="-540"/>
      </w:pPr>
    </w:p>
    <w:p w14:paraId="5F3F7FAD" w14:textId="77777777" w:rsidR="00600C24" w:rsidRDefault="00600C24" w:rsidP="001654D2">
      <w:pPr>
        <w:pStyle w:val="ListParagraph"/>
        <w:ind w:left="-540"/>
      </w:pPr>
    </w:p>
    <w:p w14:paraId="24F3EE77" w14:textId="77777777" w:rsidR="00600C24" w:rsidRDefault="00600C24" w:rsidP="001654D2">
      <w:pPr>
        <w:pStyle w:val="ListParagraph"/>
        <w:ind w:left="-540"/>
      </w:pPr>
    </w:p>
    <w:p w14:paraId="2AF008D0" w14:textId="77777777" w:rsidR="00600C24" w:rsidRDefault="00600C24" w:rsidP="001654D2">
      <w:pPr>
        <w:pStyle w:val="ListParagraph"/>
        <w:ind w:left="-540"/>
      </w:pPr>
    </w:p>
    <w:p w14:paraId="6659040C" w14:textId="77777777" w:rsidR="00600C24" w:rsidRDefault="00600C24" w:rsidP="001654D2">
      <w:pPr>
        <w:pStyle w:val="ListParagraph"/>
        <w:ind w:left="-540"/>
      </w:pPr>
    </w:p>
    <w:p w14:paraId="2D613700" w14:textId="77777777" w:rsidR="00600C24" w:rsidRDefault="00600C24" w:rsidP="001654D2">
      <w:pPr>
        <w:pStyle w:val="ListParagraph"/>
        <w:ind w:left="-540"/>
      </w:pPr>
    </w:p>
    <w:p w14:paraId="4548216F" w14:textId="77777777" w:rsidR="00600C24" w:rsidRDefault="00600C24" w:rsidP="001654D2">
      <w:pPr>
        <w:pStyle w:val="ListParagraph"/>
        <w:ind w:left="-540"/>
      </w:pPr>
    </w:p>
    <w:p w14:paraId="1C01BCFB" w14:textId="77777777" w:rsidR="00600C24" w:rsidRDefault="00600C24" w:rsidP="001654D2">
      <w:pPr>
        <w:pStyle w:val="ListParagraph"/>
        <w:ind w:left="-540"/>
      </w:pPr>
    </w:p>
    <w:p w14:paraId="00D42A46" w14:textId="77777777" w:rsidR="00600C24" w:rsidRDefault="00600C24" w:rsidP="001654D2">
      <w:pPr>
        <w:pStyle w:val="ListParagraph"/>
        <w:ind w:left="-540"/>
      </w:pPr>
    </w:p>
    <w:p w14:paraId="01F44FBC" w14:textId="77777777" w:rsidR="00600C24" w:rsidRDefault="00600C24" w:rsidP="001654D2">
      <w:pPr>
        <w:pStyle w:val="ListParagraph"/>
        <w:ind w:left="-540"/>
      </w:pPr>
    </w:p>
    <w:p w14:paraId="64844D9C" w14:textId="77777777" w:rsidR="00600C24" w:rsidRDefault="00600C24" w:rsidP="001654D2">
      <w:pPr>
        <w:pStyle w:val="ListParagraph"/>
        <w:ind w:left="-540"/>
      </w:pPr>
    </w:p>
    <w:p w14:paraId="63993A85" w14:textId="77777777" w:rsidR="00600C24" w:rsidRDefault="00600C24" w:rsidP="001654D2">
      <w:pPr>
        <w:pStyle w:val="ListParagraph"/>
        <w:ind w:left="-540"/>
      </w:pPr>
    </w:p>
    <w:p w14:paraId="6DF6F4C0" w14:textId="77777777" w:rsidR="00600C24" w:rsidRDefault="00600C24" w:rsidP="001654D2">
      <w:pPr>
        <w:pStyle w:val="ListParagraph"/>
        <w:ind w:left="-540"/>
      </w:pPr>
    </w:p>
    <w:p w14:paraId="6097538B" w14:textId="77777777" w:rsidR="00600C24" w:rsidRDefault="00600C24" w:rsidP="001654D2">
      <w:pPr>
        <w:pStyle w:val="ListParagraph"/>
        <w:ind w:left="-540"/>
      </w:pPr>
    </w:p>
    <w:p w14:paraId="73CAE432" w14:textId="77777777" w:rsidR="00600C24" w:rsidRDefault="00600C24" w:rsidP="001654D2">
      <w:pPr>
        <w:pStyle w:val="ListParagraph"/>
        <w:ind w:left="-540"/>
      </w:pPr>
    </w:p>
    <w:p w14:paraId="49A1366B" w14:textId="7A74C673" w:rsidR="00600C24" w:rsidRDefault="00EE0F33" w:rsidP="00600C24">
      <w:pPr>
        <w:rPr>
          <w:b/>
          <w:bCs/>
          <w:color w:val="000000" w:themeColor="text1"/>
          <w:sz w:val="40"/>
          <w:szCs w:val="40"/>
        </w:rPr>
      </w:pPr>
      <w:r w:rsidRPr="00EE0F33">
        <w:rPr>
          <w:noProof/>
        </w:rPr>
        <w:drawing>
          <wp:anchor distT="0" distB="0" distL="114300" distR="114300" simplePos="0" relativeHeight="252593152" behindDoc="0" locked="0" layoutInCell="1" allowOverlap="1" wp14:anchorId="02022649" wp14:editId="76E67281">
            <wp:simplePos x="0" y="0"/>
            <wp:positionH relativeFrom="column">
              <wp:posOffset>-341645</wp:posOffset>
            </wp:positionH>
            <wp:positionV relativeFrom="paragraph">
              <wp:posOffset>520749</wp:posOffset>
            </wp:positionV>
            <wp:extent cx="9053565" cy="803275"/>
            <wp:effectExtent l="0" t="0" r="0" b="0"/>
            <wp:wrapNone/>
            <wp:docPr id="791093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93466" name=""/>
                    <pic:cNvPicPr/>
                  </pic:nvPicPr>
                  <pic:blipFill>
                    <a:blip r:embed="rId58">
                      <a:extLst>
                        <a:ext uri="{28A0092B-C50C-407E-A947-70E740481C1C}">
                          <a14:useLocalDpi xmlns:a14="http://schemas.microsoft.com/office/drawing/2010/main" val="0"/>
                        </a:ext>
                      </a:extLst>
                    </a:blip>
                    <a:stretch>
                      <a:fillRect/>
                    </a:stretch>
                  </pic:blipFill>
                  <pic:spPr>
                    <a:xfrm>
                      <a:off x="0" y="0"/>
                      <a:ext cx="9173269" cy="813896"/>
                    </a:xfrm>
                    <a:prstGeom prst="rect">
                      <a:avLst/>
                    </a:prstGeom>
                  </pic:spPr>
                </pic:pic>
              </a:graphicData>
            </a:graphic>
            <wp14:sizeRelH relativeFrom="margin">
              <wp14:pctWidth>0</wp14:pctWidth>
            </wp14:sizeRelH>
            <wp14:sizeRelV relativeFrom="margin">
              <wp14:pctHeight>0</wp14:pctHeight>
            </wp14:sizeRelV>
          </wp:anchor>
        </w:drawing>
      </w:r>
      <w:r w:rsidR="00600C24" w:rsidRPr="0069045E">
        <w:rPr>
          <w:b/>
          <w:bCs/>
          <w:noProof/>
          <w:sz w:val="40"/>
          <w:szCs w:val="40"/>
        </w:rPr>
        <mc:AlternateContent>
          <mc:Choice Requires="wps">
            <w:drawing>
              <wp:anchor distT="0" distB="0" distL="114300" distR="114300" simplePos="0" relativeHeight="252591104" behindDoc="0" locked="0" layoutInCell="1" allowOverlap="1" wp14:anchorId="28833F96" wp14:editId="757168CB">
                <wp:simplePos x="0" y="0"/>
                <wp:positionH relativeFrom="column">
                  <wp:posOffset>-38100</wp:posOffset>
                </wp:positionH>
                <wp:positionV relativeFrom="paragraph">
                  <wp:posOffset>404674</wp:posOffset>
                </wp:positionV>
                <wp:extent cx="4932045" cy="0"/>
                <wp:effectExtent l="0" t="0" r="0" b="0"/>
                <wp:wrapNone/>
                <wp:docPr id="134633053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396273E" id="Straight Connector 3" o:spid="_x0000_s1026" style="position:absolute;z-index:2525911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00C24" w:rsidRPr="0069045E">
        <w:rPr>
          <w:b/>
          <w:bCs/>
          <w:noProof/>
          <w:sz w:val="40"/>
          <w:szCs w:val="40"/>
        </w:rPr>
        <mc:AlternateContent>
          <mc:Choice Requires="wps">
            <w:drawing>
              <wp:anchor distT="0" distB="0" distL="114300" distR="114300" simplePos="0" relativeHeight="252592128" behindDoc="0" locked="0" layoutInCell="1" allowOverlap="1" wp14:anchorId="6A5870A9" wp14:editId="5DE6FFA0">
                <wp:simplePos x="0" y="0"/>
                <wp:positionH relativeFrom="column">
                  <wp:posOffset>0</wp:posOffset>
                </wp:positionH>
                <wp:positionV relativeFrom="paragraph">
                  <wp:posOffset>-39191</wp:posOffset>
                </wp:positionV>
                <wp:extent cx="4867910" cy="0"/>
                <wp:effectExtent l="0" t="0" r="0" b="0"/>
                <wp:wrapNone/>
                <wp:docPr id="99042522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29C0A1" id="Straight Connector 4" o:spid="_x0000_s1026" style="position:absolute;z-index:2525921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600C24" w:rsidRPr="0069045E">
        <w:rPr>
          <w:b/>
          <w:bCs/>
          <w:color w:val="000000" w:themeColor="text1"/>
          <w:sz w:val="40"/>
          <w:szCs w:val="40"/>
        </w:rPr>
        <w:t xml:space="preserve">Board of Elections and Registration </w:t>
      </w:r>
      <w:r w:rsidR="00600C24">
        <w:rPr>
          <w:b/>
          <w:bCs/>
          <w:color w:val="000000" w:themeColor="text1"/>
          <w:sz w:val="40"/>
          <w:szCs w:val="40"/>
        </w:rPr>
        <w:t>–</w:t>
      </w:r>
      <w:r w:rsidR="00600C24" w:rsidRPr="0069045E">
        <w:rPr>
          <w:b/>
          <w:bCs/>
          <w:color w:val="000000" w:themeColor="text1"/>
          <w:sz w:val="40"/>
          <w:szCs w:val="40"/>
        </w:rPr>
        <w:t xml:space="preserve"> Detail</w:t>
      </w:r>
    </w:p>
    <w:p w14:paraId="74B44E0D" w14:textId="683954BD" w:rsidR="00600C24" w:rsidRDefault="00600C24" w:rsidP="001654D2">
      <w:pPr>
        <w:pStyle w:val="ListParagraph"/>
        <w:ind w:left="-540"/>
      </w:pPr>
    </w:p>
    <w:p w14:paraId="26FFD93F" w14:textId="11DE01F6" w:rsidR="00600C24" w:rsidRDefault="00600C24" w:rsidP="001654D2">
      <w:pPr>
        <w:pStyle w:val="ListParagraph"/>
        <w:ind w:left="-540"/>
        <w:sectPr w:rsidR="00600C24" w:rsidSect="00125B86">
          <w:pgSz w:w="15840" w:h="12240" w:orient="landscape"/>
          <w:pgMar w:top="630" w:right="1440" w:bottom="1440" w:left="1440" w:header="720" w:footer="720" w:gutter="0"/>
          <w:cols w:space="720"/>
          <w:docGrid w:linePitch="360"/>
        </w:sectPr>
      </w:pPr>
    </w:p>
    <w:p w14:paraId="3AC9E4D1" w14:textId="489E397F" w:rsidR="00E31E5E" w:rsidRPr="00FC2444" w:rsidRDefault="00A42845" w:rsidP="003356C3">
      <w:pPr>
        <w:rPr>
          <w:b/>
          <w:bCs/>
          <w:color w:val="000000" w:themeColor="text1"/>
          <w:sz w:val="48"/>
          <w:szCs w:val="48"/>
        </w:rPr>
      </w:pPr>
      <w:r w:rsidRPr="0069045E">
        <w:rPr>
          <w:b/>
          <w:bCs/>
          <w:noProof/>
          <w:sz w:val="40"/>
          <w:szCs w:val="40"/>
        </w:rPr>
        <w:lastRenderedPageBreak/>
        <mc:AlternateContent>
          <mc:Choice Requires="wps">
            <w:drawing>
              <wp:anchor distT="0" distB="0" distL="114300" distR="114300" simplePos="0" relativeHeight="251942912" behindDoc="0" locked="0" layoutInCell="1" allowOverlap="1" wp14:anchorId="6D2CEC25" wp14:editId="0E8A076A">
                <wp:simplePos x="0" y="0"/>
                <wp:positionH relativeFrom="column">
                  <wp:posOffset>-38100</wp:posOffset>
                </wp:positionH>
                <wp:positionV relativeFrom="paragraph">
                  <wp:posOffset>404674</wp:posOffset>
                </wp:positionV>
                <wp:extent cx="4932045" cy="0"/>
                <wp:effectExtent l="0" t="0" r="0" b="0"/>
                <wp:wrapNone/>
                <wp:docPr id="9984542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12FF8AB" id="Straight Connector 3" o:spid="_x0000_s1026" style="position:absolute;z-index:2519429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1943936" behindDoc="0" locked="0" layoutInCell="1" allowOverlap="1" wp14:anchorId="25D4CFD5" wp14:editId="7035F5D1">
                <wp:simplePos x="0" y="0"/>
                <wp:positionH relativeFrom="column">
                  <wp:posOffset>0</wp:posOffset>
                </wp:positionH>
                <wp:positionV relativeFrom="paragraph">
                  <wp:posOffset>-39191</wp:posOffset>
                </wp:positionV>
                <wp:extent cx="4867910" cy="0"/>
                <wp:effectExtent l="0" t="0" r="0" b="0"/>
                <wp:wrapNone/>
                <wp:docPr id="70005547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E0B5D5" id="Straight Connector 4" o:spid="_x0000_s1026" style="position:absolute;z-index:2519439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E0B23">
        <w:rPr>
          <w:b/>
          <w:bCs/>
          <w:noProof/>
          <w:sz w:val="48"/>
          <w:szCs w:val="48"/>
        </w:rPr>
        <mc:AlternateContent>
          <mc:Choice Requires="wps">
            <w:drawing>
              <wp:anchor distT="0" distB="0" distL="114300" distR="114300" simplePos="0" relativeHeight="251747328" behindDoc="0" locked="0" layoutInCell="1" allowOverlap="1" wp14:anchorId="66C641E5" wp14:editId="5EDAE2EE">
                <wp:simplePos x="0" y="0"/>
                <wp:positionH relativeFrom="column">
                  <wp:posOffset>-38100</wp:posOffset>
                </wp:positionH>
                <wp:positionV relativeFrom="paragraph">
                  <wp:posOffset>404674</wp:posOffset>
                </wp:positionV>
                <wp:extent cx="4932045" cy="0"/>
                <wp:effectExtent l="0" t="0" r="0" b="0"/>
                <wp:wrapNone/>
                <wp:docPr id="35979351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B092E29" id="Straight Connector 3"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E0B23">
        <w:rPr>
          <w:b/>
          <w:bCs/>
          <w:noProof/>
          <w:sz w:val="48"/>
          <w:szCs w:val="48"/>
        </w:rPr>
        <mc:AlternateContent>
          <mc:Choice Requires="wps">
            <w:drawing>
              <wp:anchor distT="0" distB="0" distL="114300" distR="114300" simplePos="0" relativeHeight="251748352" behindDoc="0" locked="0" layoutInCell="1" allowOverlap="1" wp14:anchorId="0E409E27" wp14:editId="600001E7">
                <wp:simplePos x="0" y="0"/>
                <wp:positionH relativeFrom="column">
                  <wp:posOffset>0</wp:posOffset>
                </wp:positionH>
                <wp:positionV relativeFrom="paragraph">
                  <wp:posOffset>-39191</wp:posOffset>
                </wp:positionV>
                <wp:extent cx="4867910" cy="0"/>
                <wp:effectExtent l="0" t="0" r="0" b="0"/>
                <wp:wrapNone/>
                <wp:docPr id="91943740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69623F7" id="Straight Connector 4"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E0B23">
        <w:rPr>
          <w:b/>
          <w:bCs/>
          <w:color w:val="000000" w:themeColor="text1"/>
          <w:sz w:val="48"/>
          <w:szCs w:val="48"/>
        </w:rPr>
        <w:t>Board of Equalization</w:t>
      </w:r>
    </w:p>
    <w:p w14:paraId="0954AE8E" w14:textId="77777777" w:rsidR="00033159" w:rsidRDefault="00033159" w:rsidP="00033159">
      <w:pPr>
        <w:rPr>
          <w:b/>
          <w:bCs/>
          <w:sz w:val="28"/>
          <w:szCs w:val="28"/>
        </w:rPr>
      </w:pPr>
      <w:r>
        <w:rPr>
          <w:b/>
          <w:bCs/>
          <w:sz w:val="28"/>
          <w:szCs w:val="28"/>
        </w:rPr>
        <w:t>DEPARTMENT PROFILE</w:t>
      </w:r>
    </w:p>
    <w:p w14:paraId="10B925C0" w14:textId="77777777" w:rsidR="00033159" w:rsidRPr="00E3057B" w:rsidRDefault="00033159" w:rsidP="00033159">
      <w:pPr>
        <w:rPr>
          <w:sz w:val="22"/>
          <w:szCs w:val="22"/>
        </w:rPr>
      </w:pPr>
      <w:r w:rsidRPr="00E3057B">
        <w:rPr>
          <w:sz w:val="22"/>
          <w:szCs w:val="22"/>
        </w:rPr>
        <w:t>This six-member board (three members and three alternates) is appointed by the Grand Jury for three-year terms and receives oversight from the Clerk of Superior Court. This Board hears taxpayer appeals regarding property value assessments made by the Board of Tax Assessors and can take action to obtain property value uniformity. Board of Equalization decisions may be appealed to Superior Court.</w:t>
      </w:r>
    </w:p>
    <w:p w14:paraId="29E9F804"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052"/>
        <w:gridCol w:w="1819"/>
        <w:gridCol w:w="1812"/>
        <w:gridCol w:w="1673"/>
      </w:tblGrid>
      <w:tr w:rsidR="00033159" w14:paraId="69D87B7C" w14:textId="77777777" w:rsidTr="00C82548">
        <w:trPr>
          <w:trHeight w:hRule="exact" w:val="245"/>
          <w:jc w:val="center"/>
        </w:trPr>
        <w:tc>
          <w:tcPr>
            <w:tcW w:w="3052" w:type="dxa"/>
            <w:shd w:val="clear" w:color="auto" w:fill="D9D9D9" w:themeFill="background1" w:themeFillShade="D9"/>
          </w:tcPr>
          <w:p w14:paraId="0FDC6CF3" w14:textId="77777777" w:rsidR="00033159" w:rsidRDefault="00033159" w:rsidP="009115C6">
            <w:pPr>
              <w:rPr>
                <w:sz w:val="28"/>
                <w:szCs w:val="28"/>
              </w:rPr>
            </w:pPr>
            <w:r w:rsidRPr="00205437">
              <w:rPr>
                <w:b/>
                <w:bCs/>
              </w:rPr>
              <w:t>Position Title</w:t>
            </w:r>
          </w:p>
        </w:tc>
        <w:tc>
          <w:tcPr>
            <w:tcW w:w="1819" w:type="dxa"/>
            <w:shd w:val="clear" w:color="auto" w:fill="D9D9D9" w:themeFill="background1" w:themeFillShade="D9"/>
          </w:tcPr>
          <w:p w14:paraId="164C624C" w14:textId="4C08714F" w:rsidR="00033159" w:rsidRDefault="00033159" w:rsidP="00381802">
            <w:pPr>
              <w:jc w:val="center"/>
              <w:rPr>
                <w:sz w:val="28"/>
                <w:szCs w:val="28"/>
              </w:rPr>
            </w:pPr>
            <w:r w:rsidRPr="00205437">
              <w:rPr>
                <w:b/>
                <w:bCs/>
              </w:rPr>
              <w:t>FY 2</w:t>
            </w:r>
            <w:r w:rsidR="00C67712">
              <w:rPr>
                <w:b/>
                <w:bCs/>
              </w:rPr>
              <w:t>4</w:t>
            </w:r>
            <w:r w:rsidRPr="00205437">
              <w:rPr>
                <w:b/>
                <w:bCs/>
              </w:rPr>
              <w:t>-2</w:t>
            </w:r>
            <w:r w:rsidR="00C67712">
              <w:rPr>
                <w:b/>
                <w:bCs/>
              </w:rPr>
              <w:t>5</w:t>
            </w:r>
          </w:p>
        </w:tc>
        <w:tc>
          <w:tcPr>
            <w:tcW w:w="1812" w:type="dxa"/>
            <w:shd w:val="clear" w:color="auto" w:fill="D9D9D9" w:themeFill="background1" w:themeFillShade="D9"/>
          </w:tcPr>
          <w:p w14:paraId="0B63C40C" w14:textId="4B99D8A9" w:rsidR="00033159" w:rsidRDefault="00033159" w:rsidP="00381802">
            <w:pPr>
              <w:jc w:val="center"/>
              <w:rPr>
                <w:sz w:val="28"/>
                <w:szCs w:val="28"/>
              </w:rPr>
            </w:pPr>
            <w:r w:rsidRPr="00205437">
              <w:rPr>
                <w:b/>
                <w:bCs/>
              </w:rPr>
              <w:t>FY 2</w:t>
            </w:r>
            <w:r w:rsidR="00C67712">
              <w:rPr>
                <w:b/>
                <w:bCs/>
              </w:rPr>
              <w:t>5</w:t>
            </w:r>
            <w:r w:rsidRPr="00205437">
              <w:rPr>
                <w:b/>
                <w:bCs/>
              </w:rPr>
              <w:t>-2</w:t>
            </w:r>
            <w:r w:rsidR="00C67712">
              <w:rPr>
                <w:b/>
                <w:bCs/>
              </w:rPr>
              <w:t>6</w:t>
            </w:r>
          </w:p>
        </w:tc>
        <w:tc>
          <w:tcPr>
            <w:tcW w:w="1673" w:type="dxa"/>
            <w:shd w:val="clear" w:color="auto" w:fill="D9D9D9" w:themeFill="background1" w:themeFillShade="D9"/>
          </w:tcPr>
          <w:p w14:paraId="0D64A9F3" w14:textId="06B2982C" w:rsidR="00033159" w:rsidRDefault="00033159" w:rsidP="00381802">
            <w:pPr>
              <w:jc w:val="center"/>
              <w:rPr>
                <w:sz w:val="28"/>
                <w:szCs w:val="28"/>
              </w:rPr>
            </w:pPr>
            <w:r w:rsidRPr="00205437">
              <w:rPr>
                <w:b/>
                <w:bCs/>
              </w:rPr>
              <w:t>FY 2</w:t>
            </w:r>
            <w:r w:rsidR="00C67712">
              <w:rPr>
                <w:b/>
                <w:bCs/>
              </w:rPr>
              <w:t>6</w:t>
            </w:r>
            <w:r w:rsidRPr="00205437">
              <w:rPr>
                <w:b/>
                <w:bCs/>
              </w:rPr>
              <w:t>-2</w:t>
            </w:r>
            <w:r w:rsidR="00C67712">
              <w:rPr>
                <w:b/>
                <w:bCs/>
              </w:rPr>
              <w:t>7</w:t>
            </w:r>
          </w:p>
        </w:tc>
      </w:tr>
      <w:tr w:rsidR="00033159" w14:paraId="4C4163C1" w14:textId="77777777" w:rsidTr="00C82548">
        <w:trPr>
          <w:trHeight w:hRule="exact" w:val="245"/>
          <w:jc w:val="center"/>
        </w:trPr>
        <w:tc>
          <w:tcPr>
            <w:tcW w:w="3052" w:type="dxa"/>
          </w:tcPr>
          <w:p w14:paraId="31062455" w14:textId="1026F7A7" w:rsidR="00033159" w:rsidRPr="00054492" w:rsidRDefault="00033159" w:rsidP="009115C6">
            <w:pPr>
              <w:rPr>
                <w:sz w:val="20"/>
                <w:szCs w:val="20"/>
              </w:rPr>
            </w:pPr>
            <w:r w:rsidRPr="00054492">
              <w:rPr>
                <w:sz w:val="20"/>
                <w:szCs w:val="20"/>
              </w:rPr>
              <w:t>Board Member</w:t>
            </w:r>
            <w:r w:rsidR="00FD67C7">
              <w:rPr>
                <w:sz w:val="20"/>
                <w:szCs w:val="20"/>
              </w:rPr>
              <w:t xml:space="preserve"> </w:t>
            </w:r>
          </w:p>
        </w:tc>
        <w:tc>
          <w:tcPr>
            <w:tcW w:w="1819" w:type="dxa"/>
          </w:tcPr>
          <w:p w14:paraId="53AC9404" w14:textId="77777777" w:rsidR="00033159" w:rsidRPr="00054492" w:rsidRDefault="00033159" w:rsidP="009115C6">
            <w:pPr>
              <w:jc w:val="center"/>
              <w:rPr>
                <w:sz w:val="20"/>
                <w:szCs w:val="20"/>
              </w:rPr>
            </w:pPr>
            <w:r w:rsidRPr="00054492">
              <w:rPr>
                <w:sz w:val="20"/>
                <w:szCs w:val="20"/>
              </w:rPr>
              <w:t>6</w:t>
            </w:r>
          </w:p>
        </w:tc>
        <w:tc>
          <w:tcPr>
            <w:tcW w:w="1812" w:type="dxa"/>
          </w:tcPr>
          <w:p w14:paraId="1EB72DB4" w14:textId="77777777" w:rsidR="00033159" w:rsidRPr="00054492" w:rsidRDefault="00033159" w:rsidP="009115C6">
            <w:pPr>
              <w:jc w:val="center"/>
              <w:rPr>
                <w:sz w:val="20"/>
                <w:szCs w:val="20"/>
              </w:rPr>
            </w:pPr>
            <w:r w:rsidRPr="00054492">
              <w:rPr>
                <w:sz w:val="20"/>
                <w:szCs w:val="20"/>
              </w:rPr>
              <w:t>6</w:t>
            </w:r>
          </w:p>
        </w:tc>
        <w:tc>
          <w:tcPr>
            <w:tcW w:w="1673" w:type="dxa"/>
          </w:tcPr>
          <w:p w14:paraId="74611A78" w14:textId="77777777" w:rsidR="00033159" w:rsidRPr="00054492" w:rsidRDefault="00033159" w:rsidP="009115C6">
            <w:pPr>
              <w:jc w:val="center"/>
              <w:rPr>
                <w:sz w:val="20"/>
                <w:szCs w:val="20"/>
              </w:rPr>
            </w:pPr>
            <w:r w:rsidRPr="00054492">
              <w:rPr>
                <w:sz w:val="20"/>
                <w:szCs w:val="20"/>
              </w:rPr>
              <w:t>6</w:t>
            </w:r>
          </w:p>
        </w:tc>
      </w:tr>
      <w:tr w:rsidR="00033159" w14:paraId="696E04AD" w14:textId="77777777" w:rsidTr="00C82548">
        <w:trPr>
          <w:trHeight w:hRule="exact" w:val="245"/>
          <w:jc w:val="center"/>
        </w:trPr>
        <w:tc>
          <w:tcPr>
            <w:tcW w:w="3052" w:type="dxa"/>
            <w:shd w:val="clear" w:color="auto" w:fill="D9D9D9" w:themeFill="background1" w:themeFillShade="D9"/>
          </w:tcPr>
          <w:p w14:paraId="3DF22F74" w14:textId="77777777" w:rsidR="00033159" w:rsidRPr="00054492" w:rsidRDefault="00033159" w:rsidP="009115C6">
            <w:pPr>
              <w:rPr>
                <w:sz w:val="20"/>
                <w:szCs w:val="20"/>
              </w:rPr>
            </w:pPr>
            <w:r w:rsidRPr="00054492">
              <w:rPr>
                <w:b/>
                <w:bCs/>
                <w:sz w:val="20"/>
                <w:szCs w:val="20"/>
              </w:rPr>
              <w:t>Total Positions</w:t>
            </w:r>
          </w:p>
        </w:tc>
        <w:tc>
          <w:tcPr>
            <w:tcW w:w="1819" w:type="dxa"/>
            <w:shd w:val="clear" w:color="auto" w:fill="D9D9D9" w:themeFill="background1" w:themeFillShade="D9"/>
          </w:tcPr>
          <w:p w14:paraId="0F133F79" w14:textId="77777777" w:rsidR="00033159" w:rsidRPr="00054492" w:rsidRDefault="00033159" w:rsidP="009115C6">
            <w:pPr>
              <w:jc w:val="center"/>
              <w:rPr>
                <w:b/>
                <w:bCs/>
                <w:sz w:val="20"/>
                <w:szCs w:val="20"/>
              </w:rPr>
            </w:pPr>
            <w:r w:rsidRPr="00054492">
              <w:rPr>
                <w:b/>
                <w:bCs/>
                <w:sz w:val="20"/>
                <w:szCs w:val="20"/>
              </w:rPr>
              <w:t>6</w:t>
            </w:r>
          </w:p>
        </w:tc>
        <w:tc>
          <w:tcPr>
            <w:tcW w:w="1812" w:type="dxa"/>
            <w:shd w:val="clear" w:color="auto" w:fill="D9D9D9" w:themeFill="background1" w:themeFillShade="D9"/>
          </w:tcPr>
          <w:p w14:paraId="7076BFA0" w14:textId="77777777" w:rsidR="00033159" w:rsidRPr="00054492" w:rsidRDefault="00033159" w:rsidP="009115C6">
            <w:pPr>
              <w:jc w:val="center"/>
              <w:rPr>
                <w:b/>
                <w:bCs/>
                <w:sz w:val="20"/>
                <w:szCs w:val="20"/>
              </w:rPr>
            </w:pPr>
            <w:r w:rsidRPr="00054492">
              <w:rPr>
                <w:b/>
                <w:bCs/>
                <w:sz w:val="20"/>
                <w:szCs w:val="20"/>
              </w:rPr>
              <w:t>6</w:t>
            </w:r>
          </w:p>
        </w:tc>
        <w:tc>
          <w:tcPr>
            <w:tcW w:w="1673" w:type="dxa"/>
            <w:shd w:val="clear" w:color="auto" w:fill="D9D9D9" w:themeFill="background1" w:themeFillShade="D9"/>
          </w:tcPr>
          <w:p w14:paraId="16A23F95" w14:textId="77777777" w:rsidR="00033159" w:rsidRPr="00054492" w:rsidRDefault="00033159" w:rsidP="009115C6">
            <w:pPr>
              <w:jc w:val="center"/>
              <w:rPr>
                <w:b/>
                <w:bCs/>
                <w:sz w:val="20"/>
                <w:szCs w:val="20"/>
              </w:rPr>
            </w:pPr>
            <w:r w:rsidRPr="00054492">
              <w:rPr>
                <w:b/>
                <w:bCs/>
                <w:sz w:val="20"/>
                <w:szCs w:val="20"/>
              </w:rPr>
              <w:t>6</w:t>
            </w:r>
          </w:p>
        </w:tc>
      </w:tr>
    </w:tbl>
    <w:p w14:paraId="3CB660FA" w14:textId="77777777" w:rsidR="00033159" w:rsidRPr="00C40866" w:rsidRDefault="00033159" w:rsidP="00033159">
      <w:pPr>
        <w:rPr>
          <w:sz w:val="28"/>
          <w:szCs w:val="28"/>
        </w:rPr>
      </w:pPr>
    </w:p>
    <w:p w14:paraId="3BB32186" w14:textId="77777777" w:rsidR="00033159" w:rsidRDefault="00033159" w:rsidP="00033159">
      <w:pPr>
        <w:rPr>
          <w:b/>
          <w:bCs/>
          <w:sz w:val="28"/>
          <w:szCs w:val="28"/>
        </w:rPr>
      </w:pPr>
      <w:r>
        <w:rPr>
          <w:b/>
          <w:bCs/>
          <w:sz w:val="28"/>
          <w:szCs w:val="28"/>
        </w:rPr>
        <w:t>BUDGET HIGHLIGHTS</w:t>
      </w:r>
    </w:p>
    <w:p w14:paraId="7404A95F" w14:textId="5EF53178" w:rsidR="00AA2DBC" w:rsidRDefault="000F5694" w:rsidP="00B05C75">
      <w:pPr>
        <w:pStyle w:val="Default"/>
        <w:numPr>
          <w:ilvl w:val="0"/>
          <w:numId w:val="19"/>
        </w:numPr>
        <w:rPr>
          <w:rFonts w:asciiTheme="minorHAnsi" w:hAnsiTheme="minorHAnsi" w:cstheme="minorBidi"/>
          <w:color w:val="auto"/>
          <w:sz w:val="22"/>
          <w:szCs w:val="22"/>
        </w:rPr>
      </w:pPr>
      <w:r>
        <w:rPr>
          <w:rFonts w:asciiTheme="minorHAnsi" w:hAnsiTheme="minorHAnsi" w:cstheme="minorBidi"/>
          <w:color w:val="auto"/>
          <w:sz w:val="22"/>
          <w:szCs w:val="22"/>
        </w:rPr>
        <w:t xml:space="preserve">A printing and binding account </w:t>
      </w:r>
      <w:proofErr w:type="gramStart"/>
      <w:r>
        <w:rPr>
          <w:rFonts w:asciiTheme="minorHAnsi" w:hAnsiTheme="minorHAnsi" w:cstheme="minorBidi"/>
          <w:color w:val="auto"/>
          <w:sz w:val="22"/>
          <w:szCs w:val="22"/>
        </w:rPr>
        <w:t>was</w:t>
      </w:r>
      <w:proofErr w:type="gramEnd"/>
      <w:r>
        <w:rPr>
          <w:rFonts w:asciiTheme="minorHAnsi" w:hAnsiTheme="minorHAnsi" w:cstheme="minorBidi"/>
          <w:color w:val="auto"/>
          <w:sz w:val="22"/>
          <w:szCs w:val="22"/>
        </w:rPr>
        <w:t xml:space="preserve"> </w:t>
      </w:r>
      <w:r w:rsidR="00B45CF4">
        <w:rPr>
          <w:rFonts w:asciiTheme="minorHAnsi" w:hAnsiTheme="minorHAnsi" w:cstheme="minorBidi"/>
          <w:color w:val="auto"/>
          <w:sz w:val="22"/>
          <w:szCs w:val="22"/>
        </w:rPr>
        <w:t>added this year for the Board’s usage.</w:t>
      </w:r>
    </w:p>
    <w:p w14:paraId="2E70CD89" w14:textId="77777777" w:rsidR="00B45CF4" w:rsidRPr="00E3057B" w:rsidRDefault="00B45CF4" w:rsidP="00B45CF4">
      <w:pPr>
        <w:pStyle w:val="Default"/>
        <w:ind w:left="720"/>
        <w:rPr>
          <w:rFonts w:asciiTheme="minorHAnsi" w:hAnsiTheme="minorHAnsi" w:cstheme="minorBidi"/>
          <w:color w:val="auto"/>
          <w:sz w:val="22"/>
          <w:szCs w:val="22"/>
        </w:rPr>
      </w:pPr>
    </w:p>
    <w:p w14:paraId="1B4F1EAA" w14:textId="77777777" w:rsidR="00AA2DBC" w:rsidRDefault="00AA2DBC" w:rsidP="00AA2DBC">
      <w:pPr>
        <w:pStyle w:val="Default"/>
        <w:rPr>
          <w:rFonts w:asciiTheme="minorHAnsi" w:hAnsiTheme="minorHAnsi" w:cstheme="minorBidi"/>
          <w:color w:val="auto"/>
          <w:sz w:val="21"/>
          <w:szCs w:val="21"/>
        </w:rPr>
      </w:pPr>
    </w:p>
    <w:p w14:paraId="6261CE60" w14:textId="77777777" w:rsidR="00AA2DBC" w:rsidRDefault="00AA2DBC" w:rsidP="00AA2DBC">
      <w:pPr>
        <w:pStyle w:val="Default"/>
        <w:rPr>
          <w:rFonts w:asciiTheme="minorHAnsi" w:hAnsiTheme="minorHAnsi" w:cstheme="minorBidi"/>
          <w:color w:val="auto"/>
          <w:sz w:val="21"/>
          <w:szCs w:val="21"/>
        </w:rPr>
      </w:pPr>
    </w:p>
    <w:p w14:paraId="28C99AA2" w14:textId="77777777" w:rsidR="00AA2DBC" w:rsidRDefault="00AA2DBC" w:rsidP="00AA2DBC">
      <w:pPr>
        <w:pStyle w:val="Default"/>
        <w:rPr>
          <w:rFonts w:asciiTheme="minorHAnsi" w:hAnsiTheme="minorHAnsi" w:cstheme="minorBidi"/>
          <w:color w:val="auto"/>
          <w:sz w:val="21"/>
          <w:szCs w:val="21"/>
        </w:rPr>
      </w:pPr>
    </w:p>
    <w:p w14:paraId="38A2D88D" w14:textId="0DAC42FB" w:rsidR="00AA2DBC" w:rsidRDefault="00AA2DBC" w:rsidP="00AA2DBC">
      <w:pPr>
        <w:pStyle w:val="Default"/>
        <w:rPr>
          <w:rFonts w:asciiTheme="minorHAnsi" w:hAnsiTheme="minorHAnsi" w:cstheme="minorBidi"/>
          <w:color w:val="auto"/>
          <w:sz w:val="21"/>
          <w:szCs w:val="21"/>
        </w:rPr>
      </w:pPr>
    </w:p>
    <w:p w14:paraId="5714AB7D" w14:textId="069F9C11" w:rsidR="00AA2DBC" w:rsidRDefault="00AA2DBC" w:rsidP="00AA2DBC">
      <w:pPr>
        <w:pStyle w:val="Default"/>
        <w:rPr>
          <w:rFonts w:asciiTheme="minorHAnsi" w:hAnsiTheme="minorHAnsi" w:cstheme="minorBidi"/>
          <w:color w:val="auto"/>
          <w:sz w:val="21"/>
          <w:szCs w:val="21"/>
        </w:rPr>
      </w:pPr>
    </w:p>
    <w:p w14:paraId="5E48F459" w14:textId="32D40242" w:rsidR="00AA2DBC" w:rsidRDefault="00AA2DBC" w:rsidP="00AA2DBC">
      <w:pPr>
        <w:pStyle w:val="Default"/>
        <w:rPr>
          <w:rFonts w:asciiTheme="minorHAnsi" w:hAnsiTheme="minorHAnsi" w:cstheme="minorBidi"/>
          <w:color w:val="auto"/>
          <w:sz w:val="21"/>
          <w:szCs w:val="21"/>
        </w:rPr>
      </w:pPr>
    </w:p>
    <w:p w14:paraId="49754760" w14:textId="742C5811" w:rsidR="00AA2DBC" w:rsidRDefault="00AA2DBC" w:rsidP="00AA2DBC">
      <w:pPr>
        <w:pStyle w:val="Default"/>
        <w:rPr>
          <w:rFonts w:asciiTheme="minorHAnsi" w:hAnsiTheme="minorHAnsi" w:cstheme="minorBidi"/>
          <w:color w:val="auto"/>
          <w:sz w:val="21"/>
          <w:szCs w:val="21"/>
        </w:rPr>
      </w:pPr>
    </w:p>
    <w:p w14:paraId="3B8E7C7B" w14:textId="76011DE1" w:rsidR="00AA2DBC" w:rsidRDefault="00AA2DBC" w:rsidP="00AA2DBC">
      <w:pPr>
        <w:pStyle w:val="Default"/>
        <w:rPr>
          <w:rFonts w:asciiTheme="minorHAnsi" w:hAnsiTheme="minorHAnsi" w:cstheme="minorBidi"/>
          <w:color w:val="auto"/>
          <w:sz w:val="21"/>
          <w:szCs w:val="21"/>
        </w:rPr>
      </w:pPr>
    </w:p>
    <w:p w14:paraId="0F800E0C" w14:textId="23E4273E" w:rsidR="00AA2DBC" w:rsidRDefault="005633FD" w:rsidP="00AA2DBC">
      <w:pPr>
        <w:pStyle w:val="Default"/>
        <w:rPr>
          <w:rFonts w:asciiTheme="minorHAnsi" w:hAnsiTheme="minorHAnsi" w:cstheme="minorBidi"/>
          <w:color w:val="auto"/>
          <w:sz w:val="21"/>
          <w:szCs w:val="21"/>
        </w:rPr>
      </w:pPr>
      <w:r w:rsidRPr="009C35F5">
        <w:rPr>
          <w:noProof/>
        </w:rPr>
        <w:drawing>
          <wp:anchor distT="0" distB="0" distL="114300" distR="114300" simplePos="0" relativeHeight="252009472" behindDoc="0" locked="0" layoutInCell="1" allowOverlap="1" wp14:anchorId="73655B6A" wp14:editId="40B9B73C">
            <wp:simplePos x="0" y="0"/>
            <wp:positionH relativeFrom="margin">
              <wp:align>center</wp:align>
            </wp:positionH>
            <wp:positionV relativeFrom="paragraph">
              <wp:posOffset>38735</wp:posOffset>
            </wp:positionV>
            <wp:extent cx="2768901" cy="2543175"/>
            <wp:effectExtent l="0" t="0" r="0" b="0"/>
            <wp:wrapNone/>
            <wp:docPr id="1207821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33528" name=""/>
                    <pic:cNvPicPr/>
                  </pic:nvPicPr>
                  <pic:blipFill>
                    <a:blip r:embed="rId59">
                      <a:extLst>
                        <a:ext uri="{28A0092B-C50C-407E-A947-70E740481C1C}">
                          <a14:useLocalDpi xmlns:a14="http://schemas.microsoft.com/office/drawing/2010/main" val="0"/>
                        </a:ext>
                      </a:extLst>
                    </a:blip>
                    <a:stretch>
                      <a:fillRect/>
                    </a:stretch>
                  </pic:blipFill>
                  <pic:spPr>
                    <a:xfrm>
                      <a:off x="0" y="0"/>
                      <a:ext cx="2768901" cy="2543175"/>
                    </a:xfrm>
                    <a:prstGeom prst="rect">
                      <a:avLst/>
                    </a:prstGeom>
                  </pic:spPr>
                </pic:pic>
              </a:graphicData>
            </a:graphic>
            <wp14:sizeRelH relativeFrom="margin">
              <wp14:pctWidth>0</wp14:pctWidth>
            </wp14:sizeRelH>
            <wp14:sizeRelV relativeFrom="margin">
              <wp14:pctHeight>0</wp14:pctHeight>
            </wp14:sizeRelV>
          </wp:anchor>
        </w:drawing>
      </w:r>
    </w:p>
    <w:p w14:paraId="41D51A41" w14:textId="008E003E" w:rsidR="00AA2DBC" w:rsidRDefault="00AA2DBC" w:rsidP="00AA2DBC">
      <w:pPr>
        <w:pStyle w:val="Default"/>
        <w:rPr>
          <w:rFonts w:asciiTheme="minorHAnsi" w:hAnsiTheme="minorHAnsi" w:cstheme="minorBidi"/>
          <w:color w:val="auto"/>
          <w:sz w:val="21"/>
          <w:szCs w:val="21"/>
        </w:rPr>
      </w:pPr>
    </w:p>
    <w:p w14:paraId="37127AE2" w14:textId="19DAB95A" w:rsidR="00AA2DBC" w:rsidRDefault="00AA2DBC" w:rsidP="00AA2DBC">
      <w:pPr>
        <w:pStyle w:val="Default"/>
        <w:rPr>
          <w:rFonts w:asciiTheme="minorHAnsi" w:hAnsiTheme="minorHAnsi" w:cstheme="minorBidi"/>
          <w:color w:val="auto"/>
          <w:sz w:val="21"/>
          <w:szCs w:val="21"/>
        </w:rPr>
      </w:pPr>
    </w:p>
    <w:p w14:paraId="5038079F" w14:textId="77777777" w:rsidR="00AA2DBC" w:rsidRDefault="00AA2DBC" w:rsidP="00AA2DBC">
      <w:pPr>
        <w:pStyle w:val="Default"/>
        <w:rPr>
          <w:rFonts w:asciiTheme="minorHAnsi" w:hAnsiTheme="minorHAnsi" w:cstheme="minorBidi"/>
          <w:color w:val="auto"/>
          <w:sz w:val="21"/>
          <w:szCs w:val="21"/>
        </w:rPr>
      </w:pPr>
    </w:p>
    <w:p w14:paraId="7BE2B6E4" w14:textId="77777777" w:rsidR="00AA2DBC" w:rsidRDefault="00AA2DBC" w:rsidP="00AA2DBC">
      <w:pPr>
        <w:pStyle w:val="Default"/>
        <w:rPr>
          <w:rFonts w:asciiTheme="minorHAnsi" w:hAnsiTheme="minorHAnsi" w:cstheme="minorBidi"/>
          <w:color w:val="auto"/>
          <w:sz w:val="21"/>
          <w:szCs w:val="21"/>
        </w:rPr>
      </w:pPr>
    </w:p>
    <w:p w14:paraId="6781F13A" w14:textId="094270C9" w:rsidR="00AA2DBC" w:rsidRDefault="00AA2DBC" w:rsidP="00AA2DBC">
      <w:pPr>
        <w:pStyle w:val="Default"/>
        <w:rPr>
          <w:rFonts w:asciiTheme="minorHAnsi" w:hAnsiTheme="minorHAnsi" w:cstheme="minorBidi"/>
          <w:color w:val="auto"/>
          <w:sz w:val="21"/>
          <w:szCs w:val="21"/>
        </w:rPr>
      </w:pPr>
    </w:p>
    <w:p w14:paraId="27AE749A" w14:textId="77777777" w:rsidR="00AA2DBC" w:rsidRDefault="00AA2DBC" w:rsidP="00AA2DBC">
      <w:pPr>
        <w:pStyle w:val="Default"/>
        <w:rPr>
          <w:rFonts w:asciiTheme="minorHAnsi" w:hAnsiTheme="minorHAnsi" w:cstheme="minorBidi"/>
          <w:color w:val="auto"/>
          <w:sz w:val="21"/>
          <w:szCs w:val="21"/>
        </w:rPr>
      </w:pPr>
    </w:p>
    <w:p w14:paraId="4A7C2F48" w14:textId="77777777" w:rsidR="00AA2DBC" w:rsidRDefault="00AA2DBC" w:rsidP="00AA2DBC">
      <w:pPr>
        <w:pStyle w:val="Default"/>
        <w:rPr>
          <w:rFonts w:asciiTheme="minorHAnsi" w:hAnsiTheme="minorHAnsi" w:cstheme="minorBidi"/>
          <w:color w:val="auto"/>
          <w:sz w:val="21"/>
          <w:szCs w:val="21"/>
        </w:rPr>
      </w:pPr>
    </w:p>
    <w:p w14:paraId="2DDF00F3" w14:textId="77777777" w:rsidR="00AA2DBC" w:rsidRDefault="00AA2DBC" w:rsidP="00AA2DBC">
      <w:pPr>
        <w:pStyle w:val="Default"/>
        <w:rPr>
          <w:rFonts w:asciiTheme="minorHAnsi" w:hAnsiTheme="minorHAnsi" w:cstheme="minorBidi"/>
          <w:color w:val="auto"/>
          <w:sz w:val="21"/>
          <w:szCs w:val="21"/>
        </w:rPr>
      </w:pPr>
    </w:p>
    <w:p w14:paraId="73D27CCF" w14:textId="77777777" w:rsidR="00AA2DBC" w:rsidRDefault="00AA2DBC" w:rsidP="00AA2DBC">
      <w:pPr>
        <w:pStyle w:val="Default"/>
        <w:rPr>
          <w:rFonts w:asciiTheme="minorHAnsi" w:hAnsiTheme="minorHAnsi" w:cstheme="minorBidi"/>
          <w:color w:val="auto"/>
          <w:sz w:val="21"/>
          <w:szCs w:val="21"/>
        </w:rPr>
      </w:pPr>
    </w:p>
    <w:p w14:paraId="5A06CC6D" w14:textId="77777777" w:rsidR="00AA2DBC" w:rsidRDefault="00AA2DBC" w:rsidP="00AA2DBC">
      <w:pPr>
        <w:pStyle w:val="Default"/>
        <w:rPr>
          <w:rFonts w:asciiTheme="minorHAnsi" w:hAnsiTheme="minorHAnsi" w:cstheme="minorBidi"/>
          <w:color w:val="auto"/>
          <w:sz w:val="21"/>
          <w:szCs w:val="21"/>
        </w:rPr>
      </w:pPr>
    </w:p>
    <w:p w14:paraId="336A04ED" w14:textId="702D00FA" w:rsidR="00AA2DBC" w:rsidRDefault="00AA2DBC" w:rsidP="005633FD">
      <w:pPr>
        <w:pStyle w:val="Default"/>
        <w:jc w:val="center"/>
        <w:rPr>
          <w:rFonts w:asciiTheme="minorHAnsi" w:hAnsiTheme="minorHAnsi" w:cstheme="minorBidi"/>
          <w:color w:val="auto"/>
          <w:sz w:val="21"/>
          <w:szCs w:val="21"/>
        </w:rPr>
      </w:pPr>
    </w:p>
    <w:p w14:paraId="48D8B4D3" w14:textId="77777777" w:rsidR="00AA2DBC" w:rsidRDefault="00AA2DBC" w:rsidP="00AA2DBC">
      <w:pPr>
        <w:pStyle w:val="Default"/>
        <w:rPr>
          <w:rFonts w:asciiTheme="minorHAnsi" w:hAnsiTheme="minorHAnsi" w:cstheme="minorBidi"/>
          <w:color w:val="auto"/>
          <w:sz w:val="21"/>
          <w:szCs w:val="21"/>
        </w:rPr>
      </w:pPr>
    </w:p>
    <w:p w14:paraId="0FDE56EA" w14:textId="77777777" w:rsidR="00AA2DBC" w:rsidRDefault="00AA2DBC" w:rsidP="00AA2DBC">
      <w:pPr>
        <w:pStyle w:val="Default"/>
        <w:rPr>
          <w:rFonts w:asciiTheme="minorHAnsi" w:hAnsiTheme="minorHAnsi" w:cstheme="minorBidi"/>
          <w:color w:val="auto"/>
          <w:sz w:val="21"/>
          <w:szCs w:val="21"/>
        </w:rPr>
      </w:pPr>
    </w:p>
    <w:p w14:paraId="570BA771" w14:textId="77777777" w:rsidR="00AA2DBC" w:rsidRDefault="00AA2DBC" w:rsidP="00AA2DBC">
      <w:pPr>
        <w:pStyle w:val="Default"/>
        <w:rPr>
          <w:rFonts w:asciiTheme="minorHAnsi" w:hAnsiTheme="minorHAnsi" w:cstheme="minorBidi"/>
          <w:color w:val="auto"/>
          <w:sz w:val="21"/>
          <w:szCs w:val="21"/>
        </w:rPr>
      </w:pPr>
    </w:p>
    <w:p w14:paraId="6F6EDD7A" w14:textId="77777777" w:rsidR="00AA2DBC" w:rsidRDefault="00AA2DBC" w:rsidP="00AA2DBC">
      <w:pPr>
        <w:pStyle w:val="Default"/>
        <w:rPr>
          <w:rFonts w:asciiTheme="minorHAnsi" w:hAnsiTheme="minorHAnsi" w:cstheme="minorBidi"/>
          <w:color w:val="auto"/>
          <w:sz w:val="21"/>
          <w:szCs w:val="21"/>
        </w:rPr>
      </w:pPr>
    </w:p>
    <w:p w14:paraId="50F8BABE" w14:textId="77777777" w:rsidR="00AA2DBC" w:rsidRDefault="00AA2DBC" w:rsidP="00AA2DBC">
      <w:pPr>
        <w:pStyle w:val="Default"/>
        <w:rPr>
          <w:rFonts w:asciiTheme="minorHAnsi" w:hAnsiTheme="minorHAnsi" w:cstheme="minorBidi"/>
          <w:color w:val="auto"/>
          <w:sz w:val="21"/>
          <w:szCs w:val="21"/>
        </w:rPr>
      </w:pPr>
    </w:p>
    <w:p w14:paraId="14F8EF78" w14:textId="77777777" w:rsidR="00AA2DBC" w:rsidRDefault="00AA2DBC" w:rsidP="00AA2DBC">
      <w:pPr>
        <w:pStyle w:val="Default"/>
        <w:rPr>
          <w:rFonts w:asciiTheme="minorHAnsi" w:hAnsiTheme="minorHAnsi" w:cstheme="minorBidi"/>
          <w:color w:val="auto"/>
          <w:sz w:val="21"/>
          <w:szCs w:val="21"/>
        </w:rPr>
      </w:pPr>
    </w:p>
    <w:p w14:paraId="26B7EBF1" w14:textId="77777777" w:rsidR="00910CA2" w:rsidRDefault="00910CA2" w:rsidP="00AA2DBC">
      <w:pPr>
        <w:sectPr w:rsidR="00910CA2" w:rsidSect="006238E1">
          <w:pgSz w:w="12240" w:h="15840"/>
          <w:pgMar w:top="1440" w:right="1440" w:bottom="1440" w:left="1440" w:header="720" w:footer="720" w:gutter="0"/>
          <w:cols w:space="720"/>
          <w:docGrid w:linePitch="360"/>
        </w:sectPr>
      </w:pPr>
    </w:p>
    <w:p w14:paraId="2B730790" w14:textId="36809453" w:rsidR="00AA2DBC" w:rsidRPr="00442B71" w:rsidRDefault="00776696" w:rsidP="00AA2DBC">
      <w:pPr>
        <w:rPr>
          <w:sz w:val="28"/>
          <w:szCs w:val="28"/>
        </w:rPr>
      </w:pPr>
      <w:r w:rsidRPr="008D0730">
        <w:lastRenderedPageBreak/>
        <w:t xml:space="preserve"> </w:t>
      </w:r>
      <w:r w:rsidR="00B05C75" w:rsidRPr="00576547">
        <w:t xml:space="preserve"> </w:t>
      </w:r>
      <w:r w:rsidR="00AA2DBC">
        <w:rPr>
          <w:b/>
          <w:bCs/>
          <w:noProof/>
          <w:sz w:val="48"/>
          <w:szCs w:val="48"/>
        </w:rPr>
        <mc:AlternateContent>
          <mc:Choice Requires="wps">
            <w:drawing>
              <wp:anchor distT="0" distB="0" distL="114300" distR="114300" simplePos="0" relativeHeight="251760640" behindDoc="0" locked="0" layoutInCell="1" allowOverlap="1" wp14:anchorId="5219E4BB" wp14:editId="4668C59B">
                <wp:simplePos x="0" y="0"/>
                <wp:positionH relativeFrom="column">
                  <wp:posOffset>-38100</wp:posOffset>
                </wp:positionH>
                <wp:positionV relativeFrom="paragraph">
                  <wp:posOffset>404674</wp:posOffset>
                </wp:positionV>
                <wp:extent cx="4932045" cy="0"/>
                <wp:effectExtent l="0" t="0" r="0" b="0"/>
                <wp:wrapNone/>
                <wp:docPr id="120244636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E6A9BE" id="Straight Connector 3"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AA2DBC">
        <w:rPr>
          <w:b/>
          <w:bCs/>
          <w:noProof/>
          <w:sz w:val="48"/>
          <w:szCs w:val="48"/>
        </w:rPr>
        <mc:AlternateContent>
          <mc:Choice Requires="wps">
            <w:drawing>
              <wp:anchor distT="0" distB="0" distL="114300" distR="114300" simplePos="0" relativeHeight="251761664" behindDoc="0" locked="0" layoutInCell="1" allowOverlap="1" wp14:anchorId="3C71A5D3" wp14:editId="6EF3534F">
                <wp:simplePos x="0" y="0"/>
                <wp:positionH relativeFrom="column">
                  <wp:posOffset>0</wp:posOffset>
                </wp:positionH>
                <wp:positionV relativeFrom="paragraph">
                  <wp:posOffset>-39191</wp:posOffset>
                </wp:positionV>
                <wp:extent cx="4867910" cy="0"/>
                <wp:effectExtent l="0" t="0" r="0" b="0"/>
                <wp:wrapNone/>
                <wp:docPr id="213924629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BDA899D" id="Straight Connector 4"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AA2DBC">
        <w:rPr>
          <w:b/>
          <w:bCs/>
          <w:color w:val="000000" w:themeColor="text1"/>
          <w:sz w:val="48"/>
          <w:szCs w:val="48"/>
        </w:rPr>
        <w:t>Board of Equalization - Detail</w:t>
      </w:r>
    </w:p>
    <w:p w14:paraId="17F9F8A7" w14:textId="091B606B" w:rsidR="00033159" w:rsidRDefault="00E4350E" w:rsidP="00443123">
      <w:pPr>
        <w:rPr>
          <w:b/>
          <w:bCs/>
          <w:sz w:val="28"/>
          <w:szCs w:val="28"/>
        </w:rPr>
      </w:pPr>
      <w:r w:rsidRPr="00E4350E">
        <w:rPr>
          <w:b/>
          <w:bCs/>
          <w:noProof/>
          <w:sz w:val="28"/>
          <w:szCs w:val="28"/>
        </w:rPr>
        <w:drawing>
          <wp:inline distT="0" distB="0" distL="0" distR="0" wp14:anchorId="7A4E8CC2" wp14:editId="7FE1DA37">
            <wp:extent cx="8744755" cy="5046345"/>
            <wp:effectExtent l="0" t="0" r="0" b="1905"/>
            <wp:docPr id="1616714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14269" name=""/>
                    <pic:cNvPicPr/>
                  </pic:nvPicPr>
                  <pic:blipFill>
                    <a:blip r:embed="rId60"/>
                    <a:stretch>
                      <a:fillRect/>
                    </a:stretch>
                  </pic:blipFill>
                  <pic:spPr>
                    <a:xfrm>
                      <a:off x="0" y="0"/>
                      <a:ext cx="8746977" cy="5047627"/>
                    </a:xfrm>
                    <a:prstGeom prst="rect">
                      <a:avLst/>
                    </a:prstGeom>
                  </pic:spPr>
                </pic:pic>
              </a:graphicData>
            </a:graphic>
          </wp:inline>
        </w:drawing>
      </w:r>
    </w:p>
    <w:p w14:paraId="78E346CD" w14:textId="77777777" w:rsidR="00910CA2" w:rsidRDefault="00910CA2" w:rsidP="00033159">
      <w:pPr>
        <w:rPr>
          <w:b/>
          <w:bCs/>
          <w:sz w:val="28"/>
          <w:szCs w:val="28"/>
        </w:rPr>
        <w:sectPr w:rsidR="00910CA2" w:rsidSect="00443123">
          <w:pgSz w:w="15840" w:h="12240" w:orient="landscape"/>
          <w:pgMar w:top="1080" w:right="1440" w:bottom="1440" w:left="990" w:header="720" w:footer="720" w:gutter="0"/>
          <w:cols w:space="720"/>
          <w:docGrid w:linePitch="360"/>
        </w:sectPr>
      </w:pPr>
    </w:p>
    <w:bookmarkStart w:id="2" w:name="_Toc162966676"/>
    <w:p w14:paraId="52089B72" w14:textId="6A3BA3D9" w:rsidR="0007699B" w:rsidRPr="00442B71" w:rsidRDefault="0007699B" w:rsidP="0007699B">
      <w:pPr>
        <w:rPr>
          <w:sz w:val="28"/>
          <w:szCs w:val="28"/>
        </w:rPr>
      </w:pPr>
      <w:r>
        <w:rPr>
          <w:b/>
          <w:bCs/>
          <w:noProof/>
          <w:sz w:val="48"/>
          <w:szCs w:val="48"/>
        </w:rPr>
        <w:lastRenderedPageBreak/>
        <mc:AlternateContent>
          <mc:Choice Requires="wps">
            <w:drawing>
              <wp:anchor distT="0" distB="0" distL="114300" distR="114300" simplePos="0" relativeHeight="251766784" behindDoc="0" locked="0" layoutInCell="1" allowOverlap="1" wp14:anchorId="2F4034F7" wp14:editId="4D3CA552">
                <wp:simplePos x="0" y="0"/>
                <wp:positionH relativeFrom="column">
                  <wp:posOffset>-38100</wp:posOffset>
                </wp:positionH>
                <wp:positionV relativeFrom="paragraph">
                  <wp:posOffset>404674</wp:posOffset>
                </wp:positionV>
                <wp:extent cx="4932045" cy="0"/>
                <wp:effectExtent l="0" t="0" r="0" b="0"/>
                <wp:wrapNone/>
                <wp:docPr id="146795469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0B2CB95" id="Straight Connector 3"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67808" behindDoc="0" locked="0" layoutInCell="1" allowOverlap="1" wp14:anchorId="2A9F2078" wp14:editId="35AD61BA">
                <wp:simplePos x="0" y="0"/>
                <wp:positionH relativeFrom="column">
                  <wp:posOffset>0</wp:posOffset>
                </wp:positionH>
                <wp:positionV relativeFrom="paragraph">
                  <wp:posOffset>-39191</wp:posOffset>
                </wp:positionV>
                <wp:extent cx="4867910" cy="0"/>
                <wp:effectExtent l="0" t="0" r="0" b="0"/>
                <wp:wrapNone/>
                <wp:docPr id="196326374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B4C648" id="Straight Connector 4"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Building and Grounds</w:t>
      </w:r>
    </w:p>
    <w:bookmarkEnd w:id="2"/>
    <w:p w14:paraId="4CD3E95A" w14:textId="77777777" w:rsidR="00033159" w:rsidRDefault="00033159" w:rsidP="00033159">
      <w:pPr>
        <w:rPr>
          <w:b/>
          <w:bCs/>
          <w:sz w:val="28"/>
          <w:szCs w:val="28"/>
        </w:rPr>
      </w:pPr>
      <w:r>
        <w:rPr>
          <w:b/>
          <w:bCs/>
          <w:sz w:val="28"/>
          <w:szCs w:val="28"/>
        </w:rPr>
        <w:t>DEPARTMENT PROFILE</w:t>
      </w:r>
    </w:p>
    <w:p w14:paraId="78ABF78F" w14:textId="1D9D204D" w:rsidR="00033159" w:rsidRPr="000C1922" w:rsidRDefault="00033159" w:rsidP="00033159">
      <w:pPr>
        <w:rPr>
          <w:sz w:val="22"/>
          <w:szCs w:val="22"/>
        </w:rPr>
      </w:pPr>
      <w:r w:rsidRPr="000C1922">
        <w:rPr>
          <w:sz w:val="22"/>
          <w:szCs w:val="22"/>
        </w:rPr>
        <w:t>The Building and Grounds Department maintains approximately 21+/- county-owned buildings, performs county-wide preventive maintenance functions, and provides janitorial services for the courthouse,</w:t>
      </w:r>
      <w:r w:rsidR="009E69C4" w:rsidRPr="000C1922">
        <w:rPr>
          <w:sz w:val="22"/>
          <w:szCs w:val="22"/>
        </w:rPr>
        <w:t xml:space="preserve"> </w:t>
      </w:r>
      <w:r w:rsidR="0072161D" w:rsidRPr="000C1922">
        <w:rPr>
          <w:sz w:val="22"/>
          <w:szCs w:val="22"/>
        </w:rPr>
        <w:t xml:space="preserve">courthouse annex, </w:t>
      </w:r>
      <w:r w:rsidRPr="000C1922">
        <w:rPr>
          <w:sz w:val="22"/>
          <w:szCs w:val="22"/>
        </w:rPr>
        <w:t xml:space="preserve">administration building, and the </w:t>
      </w:r>
      <w:r w:rsidR="007959F3" w:rsidRPr="000C1922">
        <w:rPr>
          <w:sz w:val="22"/>
          <w:szCs w:val="22"/>
        </w:rPr>
        <w:t xml:space="preserve">health department </w:t>
      </w:r>
      <w:r w:rsidRPr="000C1922">
        <w:rPr>
          <w:sz w:val="22"/>
          <w:szCs w:val="22"/>
        </w:rPr>
        <w:t>building. This department also constructs small projects, conducts minor renovations, assists with major renovations, and resolves building related complaints on a county-wide basis.</w:t>
      </w:r>
    </w:p>
    <w:p w14:paraId="78452F4B"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4459"/>
        <w:gridCol w:w="1306"/>
        <w:gridCol w:w="1306"/>
        <w:gridCol w:w="1415"/>
      </w:tblGrid>
      <w:tr w:rsidR="00033159" w14:paraId="19CC4816" w14:textId="77777777" w:rsidTr="00EE121D">
        <w:trPr>
          <w:trHeight w:hRule="exact" w:val="245"/>
          <w:jc w:val="center"/>
        </w:trPr>
        <w:tc>
          <w:tcPr>
            <w:tcW w:w="4459" w:type="dxa"/>
            <w:shd w:val="clear" w:color="auto" w:fill="D9D9D9" w:themeFill="background1" w:themeFillShade="D9"/>
          </w:tcPr>
          <w:p w14:paraId="11344450" w14:textId="77777777" w:rsidR="00033159" w:rsidRDefault="00033159" w:rsidP="009115C6">
            <w:pPr>
              <w:rPr>
                <w:b/>
                <w:bCs/>
                <w:sz w:val="28"/>
                <w:szCs w:val="28"/>
              </w:rPr>
            </w:pPr>
            <w:r w:rsidRPr="00205437">
              <w:rPr>
                <w:b/>
                <w:bCs/>
              </w:rPr>
              <w:t>Position Title</w:t>
            </w:r>
          </w:p>
        </w:tc>
        <w:tc>
          <w:tcPr>
            <w:tcW w:w="1306" w:type="dxa"/>
            <w:shd w:val="clear" w:color="auto" w:fill="D9D9D9" w:themeFill="background1" w:themeFillShade="D9"/>
          </w:tcPr>
          <w:p w14:paraId="1D2D727A" w14:textId="4A77BF5E" w:rsidR="00033159" w:rsidRDefault="00033159" w:rsidP="00381802">
            <w:pPr>
              <w:jc w:val="center"/>
              <w:rPr>
                <w:b/>
                <w:bCs/>
                <w:sz w:val="28"/>
                <w:szCs w:val="28"/>
              </w:rPr>
            </w:pPr>
            <w:r w:rsidRPr="00205437">
              <w:rPr>
                <w:b/>
                <w:bCs/>
              </w:rPr>
              <w:t>FY 2</w:t>
            </w:r>
            <w:r w:rsidR="000C1922">
              <w:rPr>
                <w:b/>
                <w:bCs/>
              </w:rPr>
              <w:t>4</w:t>
            </w:r>
            <w:r w:rsidRPr="00205437">
              <w:rPr>
                <w:b/>
                <w:bCs/>
              </w:rPr>
              <w:t>-2</w:t>
            </w:r>
            <w:r w:rsidR="000C1922">
              <w:rPr>
                <w:b/>
                <w:bCs/>
              </w:rPr>
              <w:t>5</w:t>
            </w:r>
          </w:p>
        </w:tc>
        <w:tc>
          <w:tcPr>
            <w:tcW w:w="1306" w:type="dxa"/>
            <w:shd w:val="clear" w:color="auto" w:fill="D9D9D9" w:themeFill="background1" w:themeFillShade="D9"/>
          </w:tcPr>
          <w:p w14:paraId="738D7BBF" w14:textId="4EA89096" w:rsidR="00033159" w:rsidRDefault="00033159" w:rsidP="00381802">
            <w:pPr>
              <w:jc w:val="center"/>
              <w:rPr>
                <w:b/>
                <w:bCs/>
                <w:sz w:val="28"/>
                <w:szCs w:val="28"/>
              </w:rPr>
            </w:pPr>
            <w:r w:rsidRPr="00205437">
              <w:rPr>
                <w:b/>
                <w:bCs/>
              </w:rPr>
              <w:t>FY 2</w:t>
            </w:r>
            <w:r w:rsidR="000C1922">
              <w:rPr>
                <w:b/>
                <w:bCs/>
              </w:rPr>
              <w:t>5</w:t>
            </w:r>
            <w:r w:rsidRPr="00205437">
              <w:rPr>
                <w:b/>
                <w:bCs/>
              </w:rPr>
              <w:t>-2</w:t>
            </w:r>
            <w:r w:rsidR="000C1922">
              <w:rPr>
                <w:b/>
                <w:bCs/>
              </w:rPr>
              <w:t>6</w:t>
            </w:r>
          </w:p>
        </w:tc>
        <w:tc>
          <w:tcPr>
            <w:tcW w:w="1415" w:type="dxa"/>
            <w:shd w:val="clear" w:color="auto" w:fill="D9D9D9" w:themeFill="background1" w:themeFillShade="D9"/>
          </w:tcPr>
          <w:p w14:paraId="15D14EE4" w14:textId="0369AE59" w:rsidR="00033159" w:rsidRDefault="00033159" w:rsidP="00381802">
            <w:pPr>
              <w:jc w:val="center"/>
              <w:rPr>
                <w:b/>
                <w:bCs/>
                <w:sz w:val="28"/>
                <w:szCs w:val="28"/>
              </w:rPr>
            </w:pPr>
            <w:r w:rsidRPr="00205437">
              <w:rPr>
                <w:b/>
                <w:bCs/>
              </w:rPr>
              <w:t>FY 2</w:t>
            </w:r>
            <w:r w:rsidR="00EB7D42">
              <w:rPr>
                <w:b/>
                <w:bCs/>
              </w:rPr>
              <w:t>6</w:t>
            </w:r>
            <w:r w:rsidRPr="00205437">
              <w:rPr>
                <w:b/>
                <w:bCs/>
              </w:rPr>
              <w:t>-2</w:t>
            </w:r>
            <w:r w:rsidR="00EB7D42">
              <w:rPr>
                <w:b/>
                <w:bCs/>
              </w:rPr>
              <w:t>7</w:t>
            </w:r>
          </w:p>
        </w:tc>
      </w:tr>
      <w:tr w:rsidR="00033159" w14:paraId="3A4AA884" w14:textId="77777777" w:rsidTr="00EE121D">
        <w:trPr>
          <w:trHeight w:hRule="exact" w:val="245"/>
          <w:jc w:val="center"/>
        </w:trPr>
        <w:tc>
          <w:tcPr>
            <w:tcW w:w="4459" w:type="dxa"/>
          </w:tcPr>
          <w:p w14:paraId="4CF643DE" w14:textId="77777777" w:rsidR="00033159" w:rsidRPr="00024B5C" w:rsidRDefault="00033159" w:rsidP="009115C6">
            <w:r w:rsidRPr="00024B5C">
              <w:t>Director</w:t>
            </w:r>
          </w:p>
        </w:tc>
        <w:tc>
          <w:tcPr>
            <w:tcW w:w="1306" w:type="dxa"/>
          </w:tcPr>
          <w:p w14:paraId="1E966741" w14:textId="77777777" w:rsidR="00033159" w:rsidRPr="00024B5C" w:rsidRDefault="00033159" w:rsidP="009115C6">
            <w:pPr>
              <w:jc w:val="center"/>
            </w:pPr>
            <w:r>
              <w:t>1</w:t>
            </w:r>
          </w:p>
        </w:tc>
        <w:tc>
          <w:tcPr>
            <w:tcW w:w="1306" w:type="dxa"/>
          </w:tcPr>
          <w:p w14:paraId="0B03E6A8" w14:textId="77777777" w:rsidR="00033159" w:rsidRPr="00024B5C" w:rsidRDefault="00033159" w:rsidP="009115C6">
            <w:pPr>
              <w:jc w:val="center"/>
            </w:pPr>
            <w:r>
              <w:t>1</w:t>
            </w:r>
          </w:p>
        </w:tc>
        <w:tc>
          <w:tcPr>
            <w:tcW w:w="1415" w:type="dxa"/>
          </w:tcPr>
          <w:p w14:paraId="2FB47DCB" w14:textId="77777777" w:rsidR="00033159" w:rsidRPr="00024B5C" w:rsidRDefault="00033159" w:rsidP="009115C6">
            <w:pPr>
              <w:jc w:val="center"/>
            </w:pPr>
            <w:r>
              <w:t>1</w:t>
            </w:r>
          </w:p>
        </w:tc>
      </w:tr>
      <w:tr w:rsidR="00033159" w14:paraId="044E9274" w14:textId="77777777" w:rsidTr="00EE121D">
        <w:trPr>
          <w:trHeight w:hRule="exact" w:val="245"/>
          <w:jc w:val="center"/>
        </w:trPr>
        <w:tc>
          <w:tcPr>
            <w:tcW w:w="4459" w:type="dxa"/>
          </w:tcPr>
          <w:p w14:paraId="5D2FACA3" w14:textId="77777777" w:rsidR="00033159" w:rsidRPr="00024B5C" w:rsidRDefault="00033159" w:rsidP="009115C6">
            <w:r>
              <w:t>Facilities Maintenance Technician</w:t>
            </w:r>
          </w:p>
        </w:tc>
        <w:tc>
          <w:tcPr>
            <w:tcW w:w="1306" w:type="dxa"/>
          </w:tcPr>
          <w:p w14:paraId="08FEDD82" w14:textId="77777777" w:rsidR="00033159" w:rsidRPr="00024B5C" w:rsidRDefault="00033159" w:rsidP="009115C6">
            <w:pPr>
              <w:jc w:val="center"/>
            </w:pPr>
            <w:r>
              <w:t>1</w:t>
            </w:r>
          </w:p>
        </w:tc>
        <w:tc>
          <w:tcPr>
            <w:tcW w:w="1306" w:type="dxa"/>
          </w:tcPr>
          <w:p w14:paraId="3484741B" w14:textId="77777777" w:rsidR="00033159" w:rsidRPr="00024B5C" w:rsidRDefault="00033159" w:rsidP="009115C6">
            <w:pPr>
              <w:jc w:val="center"/>
            </w:pPr>
            <w:r>
              <w:t>1</w:t>
            </w:r>
          </w:p>
        </w:tc>
        <w:tc>
          <w:tcPr>
            <w:tcW w:w="1415" w:type="dxa"/>
          </w:tcPr>
          <w:p w14:paraId="58670C45" w14:textId="77777777" w:rsidR="00033159" w:rsidRPr="00024B5C" w:rsidRDefault="00033159" w:rsidP="009115C6">
            <w:pPr>
              <w:jc w:val="center"/>
            </w:pPr>
            <w:r>
              <w:t>1</w:t>
            </w:r>
          </w:p>
        </w:tc>
      </w:tr>
      <w:tr w:rsidR="00033159" w14:paraId="24CE1EDD" w14:textId="77777777" w:rsidTr="00EE121D">
        <w:trPr>
          <w:trHeight w:hRule="exact" w:val="245"/>
          <w:jc w:val="center"/>
        </w:trPr>
        <w:tc>
          <w:tcPr>
            <w:tcW w:w="4459" w:type="dxa"/>
          </w:tcPr>
          <w:p w14:paraId="55552862" w14:textId="77777777" w:rsidR="00033159" w:rsidRPr="00024B5C" w:rsidRDefault="00033159" w:rsidP="009115C6">
            <w:r>
              <w:t>Building Service Worker</w:t>
            </w:r>
          </w:p>
        </w:tc>
        <w:tc>
          <w:tcPr>
            <w:tcW w:w="1306" w:type="dxa"/>
          </w:tcPr>
          <w:p w14:paraId="3EFB12F1" w14:textId="77777777" w:rsidR="00033159" w:rsidRPr="00024B5C" w:rsidRDefault="00033159" w:rsidP="009115C6">
            <w:pPr>
              <w:jc w:val="center"/>
            </w:pPr>
            <w:r>
              <w:t>1</w:t>
            </w:r>
          </w:p>
        </w:tc>
        <w:tc>
          <w:tcPr>
            <w:tcW w:w="1306" w:type="dxa"/>
          </w:tcPr>
          <w:p w14:paraId="41126B23" w14:textId="77777777" w:rsidR="00033159" w:rsidRPr="00024B5C" w:rsidRDefault="00033159" w:rsidP="009115C6">
            <w:pPr>
              <w:jc w:val="center"/>
            </w:pPr>
            <w:r>
              <w:t>1</w:t>
            </w:r>
          </w:p>
        </w:tc>
        <w:tc>
          <w:tcPr>
            <w:tcW w:w="1415" w:type="dxa"/>
          </w:tcPr>
          <w:p w14:paraId="7AA4F168" w14:textId="77777777" w:rsidR="00033159" w:rsidRPr="00024B5C" w:rsidRDefault="00033159" w:rsidP="009115C6">
            <w:pPr>
              <w:jc w:val="center"/>
            </w:pPr>
            <w:r>
              <w:t>1</w:t>
            </w:r>
          </w:p>
        </w:tc>
      </w:tr>
      <w:tr w:rsidR="00033159" w:rsidRPr="00205437" w14:paraId="07330873" w14:textId="77777777" w:rsidTr="00EE121D">
        <w:trPr>
          <w:trHeight w:hRule="exact" w:val="245"/>
          <w:jc w:val="center"/>
        </w:trPr>
        <w:tc>
          <w:tcPr>
            <w:tcW w:w="4459" w:type="dxa"/>
            <w:shd w:val="clear" w:color="auto" w:fill="D9D9D9" w:themeFill="background1" w:themeFillShade="D9"/>
          </w:tcPr>
          <w:p w14:paraId="1282D656" w14:textId="77777777" w:rsidR="00033159" w:rsidRPr="00205437" w:rsidRDefault="00033159" w:rsidP="009115C6">
            <w:pPr>
              <w:rPr>
                <w:b/>
                <w:bCs/>
              </w:rPr>
            </w:pPr>
            <w:r w:rsidRPr="00205437">
              <w:rPr>
                <w:b/>
                <w:bCs/>
              </w:rPr>
              <w:t>Total Positions</w:t>
            </w:r>
          </w:p>
        </w:tc>
        <w:tc>
          <w:tcPr>
            <w:tcW w:w="1306" w:type="dxa"/>
            <w:shd w:val="clear" w:color="auto" w:fill="D9D9D9" w:themeFill="background1" w:themeFillShade="D9"/>
          </w:tcPr>
          <w:p w14:paraId="406550BF" w14:textId="77777777" w:rsidR="00033159" w:rsidRPr="00205437" w:rsidRDefault="00033159" w:rsidP="009115C6">
            <w:pPr>
              <w:tabs>
                <w:tab w:val="left" w:pos="889"/>
                <w:tab w:val="center" w:pos="1060"/>
              </w:tabs>
              <w:jc w:val="center"/>
              <w:rPr>
                <w:b/>
                <w:bCs/>
              </w:rPr>
            </w:pPr>
            <w:r>
              <w:rPr>
                <w:b/>
                <w:bCs/>
              </w:rPr>
              <w:t>3</w:t>
            </w:r>
          </w:p>
        </w:tc>
        <w:tc>
          <w:tcPr>
            <w:tcW w:w="1306" w:type="dxa"/>
            <w:shd w:val="clear" w:color="auto" w:fill="D9D9D9" w:themeFill="background1" w:themeFillShade="D9"/>
          </w:tcPr>
          <w:p w14:paraId="09D78F60" w14:textId="77777777" w:rsidR="00033159" w:rsidRPr="00205437" w:rsidRDefault="00033159" w:rsidP="009115C6">
            <w:pPr>
              <w:jc w:val="center"/>
              <w:rPr>
                <w:b/>
                <w:bCs/>
              </w:rPr>
            </w:pPr>
            <w:r>
              <w:rPr>
                <w:b/>
                <w:bCs/>
              </w:rPr>
              <w:t>3</w:t>
            </w:r>
          </w:p>
        </w:tc>
        <w:tc>
          <w:tcPr>
            <w:tcW w:w="1415" w:type="dxa"/>
            <w:shd w:val="clear" w:color="auto" w:fill="D9D9D9" w:themeFill="background1" w:themeFillShade="D9"/>
          </w:tcPr>
          <w:p w14:paraId="2DA3FD24" w14:textId="77777777" w:rsidR="00033159" w:rsidRPr="00205437" w:rsidRDefault="00033159" w:rsidP="009115C6">
            <w:pPr>
              <w:jc w:val="center"/>
              <w:rPr>
                <w:b/>
                <w:bCs/>
              </w:rPr>
            </w:pPr>
            <w:r>
              <w:rPr>
                <w:b/>
                <w:bCs/>
              </w:rPr>
              <w:t>3</w:t>
            </w:r>
          </w:p>
        </w:tc>
      </w:tr>
    </w:tbl>
    <w:p w14:paraId="4BD7EA5C" w14:textId="77777777" w:rsidR="00033159" w:rsidRDefault="00033159" w:rsidP="00033159">
      <w:pPr>
        <w:rPr>
          <w:b/>
          <w:bCs/>
          <w:sz w:val="28"/>
          <w:szCs w:val="28"/>
        </w:rPr>
      </w:pPr>
    </w:p>
    <w:p w14:paraId="72DA0606" w14:textId="63F82683" w:rsidR="00033159" w:rsidRDefault="00033159" w:rsidP="00EE121D">
      <w:pPr>
        <w:rPr>
          <w:sz w:val="32"/>
          <w:szCs w:val="32"/>
        </w:rPr>
      </w:pPr>
      <w:r>
        <w:rPr>
          <w:b/>
          <w:bCs/>
          <w:sz w:val="28"/>
          <w:szCs w:val="28"/>
        </w:rPr>
        <w:t>BUDGET HIGHLIGHTS</w:t>
      </w:r>
    </w:p>
    <w:p w14:paraId="71B1C09D" w14:textId="523DC7A7" w:rsidR="0044616C" w:rsidRDefault="001359F4" w:rsidP="00033159">
      <w:pPr>
        <w:pStyle w:val="ListParagraph"/>
        <w:numPr>
          <w:ilvl w:val="0"/>
          <w:numId w:val="13"/>
        </w:numPr>
      </w:pPr>
      <w:r>
        <w:t>Increases from prior year relate to</w:t>
      </w:r>
      <w:r w:rsidR="00EC5888">
        <w:t xml:space="preserve"> salaries and </w:t>
      </w:r>
      <w:r>
        <w:t>insurance</w:t>
      </w:r>
    </w:p>
    <w:p w14:paraId="1E4553EB" w14:textId="77777777" w:rsidR="0044616C" w:rsidRDefault="0044616C" w:rsidP="001359F4">
      <w:pPr>
        <w:pStyle w:val="ListParagraph"/>
      </w:pPr>
    </w:p>
    <w:p w14:paraId="3A98F64E" w14:textId="43750ED9" w:rsidR="00BD4CC0" w:rsidRDefault="00225E51" w:rsidP="00033159">
      <w:pPr>
        <w:pStyle w:val="ListParagraph"/>
        <w:numPr>
          <w:ilvl w:val="0"/>
          <w:numId w:val="13"/>
        </w:numPr>
      </w:pPr>
      <w:r>
        <w:t>Maintenance Repairs</w:t>
      </w:r>
      <w:r w:rsidR="00364FC9">
        <w:t>/Expen</w:t>
      </w:r>
      <w:r w:rsidR="00D90028">
        <w:t>ditures</w:t>
      </w:r>
      <w:r w:rsidR="00364FC9">
        <w:t xml:space="preserve"> – All Facilities is budget</w:t>
      </w:r>
      <w:r w:rsidR="00B11C1D">
        <w:t>ed</w:t>
      </w:r>
      <w:r w:rsidR="00364FC9">
        <w:t xml:space="preserve"> at $34,000 for upkeep and maintenance of </w:t>
      </w:r>
      <w:r w:rsidR="00A22679">
        <w:t>all county facilities. The following projects are also budgeted within this line item:</w:t>
      </w:r>
    </w:p>
    <w:p w14:paraId="12532AF6" w14:textId="77777777" w:rsidR="00BD4CC0" w:rsidRDefault="00BD4CC0" w:rsidP="00BD4CC0">
      <w:pPr>
        <w:pStyle w:val="ListParagraph"/>
      </w:pPr>
    </w:p>
    <w:p w14:paraId="31261B94" w14:textId="5D3A910E" w:rsidR="00033159" w:rsidRDefault="007B46D1" w:rsidP="00033159">
      <w:pPr>
        <w:pStyle w:val="ListParagraph"/>
        <w:numPr>
          <w:ilvl w:val="0"/>
          <w:numId w:val="13"/>
        </w:numPr>
      </w:pPr>
      <w:r>
        <w:t>Replacement of Health Department door $</w:t>
      </w:r>
      <w:r w:rsidR="001359F4">
        <w:t>8</w:t>
      </w:r>
      <w:r>
        <w:t>,000</w:t>
      </w:r>
    </w:p>
    <w:p w14:paraId="45B1AC01" w14:textId="77777777" w:rsidR="00746A9D" w:rsidRDefault="00746A9D" w:rsidP="00746A9D">
      <w:pPr>
        <w:pStyle w:val="ListParagraph"/>
      </w:pPr>
    </w:p>
    <w:p w14:paraId="1134115B" w14:textId="580C3C0A" w:rsidR="00746A9D" w:rsidRDefault="0086642C" w:rsidP="00746A9D">
      <w:pPr>
        <w:pStyle w:val="ListParagraph"/>
        <w:numPr>
          <w:ilvl w:val="0"/>
          <w:numId w:val="13"/>
        </w:numPr>
      </w:pPr>
      <w:r>
        <w:t xml:space="preserve">New </w:t>
      </w:r>
      <w:r w:rsidR="00C9526B">
        <w:t>c</w:t>
      </w:r>
      <w:r>
        <w:t xml:space="preserve">arpet </w:t>
      </w:r>
      <w:r w:rsidR="00D268B1">
        <w:t>in</w:t>
      </w:r>
      <w:r>
        <w:t xml:space="preserve"> </w:t>
      </w:r>
      <w:r w:rsidR="00C9526B">
        <w:t>c</w:t>
      </w:r>
      <w:r>
        <w:t xml:space="preserve">ourthouse </w:t>
      </w:r>
      <w:r w:rsidR="00C9526B">
        <w:t>courtroom</w:t>
      </w:r>
      <w:r>
        <w:t xml:space="preserve"> $</w:t>
      </w:r>
      <w:r w:rsidR="00C9526B">
        <w:t>1</w:t>
      </w:r>
      <w:r>
        <w:t>5,000</w:t>
      </w:r>
    </w:p>
    <w:p w14:paraId="3C06675C" w14:textId="77777777" w:rsidR="00746A9D" w:rsidRDefault="00746A9D" w:rsidP="00746A9D">
      <w:pPr>
        <w:pStyle w:val="ListParagraph"/>
      </w:pPr>
    </w:p>
    <w:p w14:paraId="422EB492" w14:textId="2C1425F3" w:rsidR="00A31648" w:rsidRDefault="00A20CBA" w:rsidP="00033159">
      <w:pPr>
        <w:pStyle w:val="ListParagraph"/>
        <w:numPr>
          <w:ilvl w:val="0"/>
          <w:numId w:val="13"/>
        </w:numPr>
      </w:pPr>
      <w:r>
        <w:t>Probate court upstairs office carpet</w:t>
      </w:r>
      <w:r w:rsidR="00A31648">
        <w:t xml:space="preserve"> $</w:t>
      </w:r>
      <w:r>
        <w:t>3,000</w:t>
      </w:r>
    </w:p>
    <w:p w14:paraId="6E6219B1" w14:textId="77777777" w:rsidR="005E7EE2" w:rsidRDefault="005E7EE2" w:rsidP="005E7EE2">
      <w:pPr>
        <w:pStyle w:val="ListParagraph"/>
      </w:pPr>
    </w:p>
    <w:p w14:paraId="7637C04D" w14:textId="53F59377" w:rsidR="006F35CD" w:rsidRDefault="005B484C" w:rsidP="00033159">
      <w:pPr>
        <w:pStyle w:val="ListParagraph"/>
        <w:numPr>
          <w:ilvl w:val="0"/>
          <w:numId w:val="13"/>
        </w:numPr>
      </w:pPr>
      <w:r>
        <w:t>Septic fill line replacement</w:t>
      </w:r>
      <w:r w:rsidR="006F35CD">
        <w:t xml:space="preserve"> $</w:t>
      </w:r>
      <w:r>
        <w:t>7</w:t>
      </w:r>
      <w:r w:rsidR="006F35CD">
        <w:t>,000</w:t>
      </w:r>
    </w:p>
    <w:p w14:paraId="4956A7BD" w14:textId="77777777" w:rsidR="005E7EE2" w:rsidRDefault="005E7EE2" w:rsidP="005E7EE2">
      <w:pPr>
        <w:pStyle w:val="ListParagraph"/>
      </w:pPr>
    </w:p>
    <w:p w14:paraId="6577FBEF" w14:textId="245F0D1E" w:rsidR="006F35CD" w:rsidRDefault="00FF32B3" w:rsidP="00033159">
      <w:pPr>
        <w:pStyle w:val="ListParagraph"/>
        <w:numPr>
          <w:ilvl w:val="0"/>
          <w:numId w:val="13"/>
        </w:numPr>
      </w:pPr>
      <w:r>
        <w:t>Courthouse</w:t>
      </w:r>
      <w:r w:rsidR="00D268B1">
        <w:t xml:space="preserve"> north</w:t>
      </w:r>
      <w:r>
        <w:t xml:space="preserve"> tree trimming/removal $</w:t>
      </w:r>
      <w:r w:rsidR="00D268B1">
        <w:t>5</w:t>
      </w:r>
      <w:r>
        <w:t>,000</w:t>
      </w:r>
    </w:p>
    <w:p w14:paraId="2C4EB588" w14:textId="77777777" w:rsidR="005E7EE2" w:rsidRDefault="005E7EE2" w:rsidP="005E7EE2">
      <w:pPr>
        <w:pStyle w:val="ListParagraph"/>
      </w:pPr>
    </w:p>
    <w:p w14:paraId="0EC541DB" w14:textId="5BD9FD93" w:rsidR="00FE5254" w:rsidRDefault="006D7167" w:rsidP="00033159">
      <w:pPr>
        <w:pStyle w:val="ListParagraph"/>
        <w:numPr>
          <w:ilvl w:val="0"/>
          <w:numId w:val="13"/>
        </w:numPr>
      </w:pPr>
      <w:r>
        <w:t>Library water check value</w:t>
      </w:r>
      <w:r w:rsidR="00FE5254">
        <w:t xml:space="preserve"> $</w:t>
      </w:r>
      <w:r>
        <w:t>4</w:t>
      </w:r>
      <w:r w:rsidR="00FE5254">
        <w:t>,000</w:t>
      </w:r>
    </w:p>
    <w:p w14:paraId="1347A091" w14:textId="77777777" w:rsidR="005E7EE2" w:rsidRDefault="005E7EE2" w:rsidP="005E7EE2">
      <w:pPr>
        <w:pStyle w:val="ListParagraph"/>
      </w:pPr>
    </w:p>
    <w:p w14:paraId="273F4BF9" w14:textId="2FC24BFF" w:rsidR="00537EF1" w:rsidRDefault="00537EF1" w:rsidP="00033159">
      <w:pPr>
        <w:pStyle w:val="ListParagraph"/>
        <w:numPr>
          <w:ilvl w:val="0"/>
          <w:numId w:val="13"/>
        </w:numPr>
      </w:pPr>
      <w:r>
        <w:t>Transfer</w:t>
      </w:r>
      <w:r w:rsidR="001776B5">
        <w:t xml:space="preserve"> Station</w:t>
      </w:r>
      <w:r w:rsidR="0053576A">
        <w:t xml:space="preserve"> building repair</w:t>
      </w:r>
      <w:r>
        <w:t xml:space="preserve"> $</w:t>
      </w:r>
      <w:r w:rsidR="0053576A">
        <w:t>5,0</w:t>
      </w:r>
      <w:r>
        <w:t>00</w:t>
      </w:r>
    </w:p>
    <w:p w14:paraId="72479D30" w14:textId="77777777" w:rsidR="005E7EE2" w:rsidRDefault="005E7EE2" w:rsidP="005E7EE2">
      <w:pPr>
        <w:pStyle w:val="ListParagraph"/>
      </w:pPr>
    </w:p>
    <w:p w14:paraId="5F84D66D" w14:textId="7D5CA670" w:rsidR="00F440EC" w:rsidRDefault="00491000" w:rsidP="007E5354">
      <w:pPr>
        <w:pStyle w:val="ListParagraph"/>
        <w:numPr>
          <w:ilvl w:val="0"/>
          <w:numId w:val="13"/>
        </w:numPr>
      </w:pPr>
      <w:r>
        <w:t xml:space="preserve">Various </w:t>
      </w:r>
      <w:r w:rsidR="000E0A91">
        <w:t>HVAC</w:t>
      </w:r>
      <w:r w:rsidR="00484278">
        <w:t xml:space="preserve"> System</w:t>
      </w:r>
      <w:r w:rsidR="000E0A91">
        <w:t xml:space="preserve"> replacements</w:t>
      </w:r>
      <w:r w:rsidR="00484278">
        <w:t xml:space="preserve"> $</w:t>
      </w:r>
      <w:r w:rsidR="008F5C95">
        <w:t>1</w:t>
      </w:r>
      <w:r w:rsidR="00C2053B">
        <w:t>5</w:t>
      </w:r>
      <w:r w:rsidR="008F5C95">
        <w:t>,00</w:t>
      </w:r>
      <w:r w:rsidR="000E0A91">
        <w:t>0</w:t>
      </w:r>
    </w:p>
    <w:p w14:paraId="562F40BA" w14:textId="77777777" w:rsidR="000236F1" w:rsidRDefault="000236F1" w:rsidP="000236F1">
      <w:pPr>
        <w:pStyle w:val="ListParagraph"/>
      </w:pPr>
    </w:p>
    <w:p w14:paraId="5D1DC87F" w14:textId="0A6A1FAA" w:rsidR="000236F1" w:rsidRPr="00442B71" w:rsidRDefault="000236F1" w:rsidP="000236F1">
      <w:pPr>
        <w:rPr>
          <w:sz w:val="28"/>
          <w:szCs w:val="28"/>
        </w:rPr>
      </w:pPr>
      <w:r>
        <w:rPr>
          <w:b/>
          <w:bCs/>
          <w:noProof/>
          <w:sz w:val="48"/>
          <w:szCs w:val="48"/>
        </w:rPr>
        <w:lastRenderedPageBreak/>
        <mc:AlternateContent>
          <mc:Choice Requires="wps">
            <w:drawing>
              <wp:anchor distT="0" distB="0" distL="114300" distR="114300" simplePos="0" relativeHeight="251999232" behindDoc="0" locked="0" layoutInCell="1" allowOverlap="1" wp14:anchorId="5AA18FAB" wp14:editId="031183AB">
                <wp:simplePos x="0" y="0"/>
                <wp:positionH relativeFrom="column">
                  <wp:posOffset>-38100</wp:posOffset>
                </wp:positionH>
                <wp:positionV relativeFrom="paragraph">
                  <wp:posOffset>404674</wp:posOffset>
                </wp:positionV>
                <wp:extent cx="4932045" cy="0"/>
                <wp:effectExtent l="0" t="0" r="0" b="0"/>
                <wp:wrapNone/>
                <wp:docPr id="162076817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6629E3" id="Straight Connector 3" o:spid="_x0000_s1026" style="position:absolute;z-index:2519992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000256" behindDoc="0" locked="0" layoutInCell="1" allowOverlap="1" wp14:anchorId="51F4E3DA" wp14:editId="3AD60CE5">
                <wp:simplePos x="0" y="0"/>
                <wp:positionH relativeFrom="column">
                  <wp:posOffset>0</wp:posOffset>
                </wp:positionH>
                <wp:positionV relativeFrom="paragraph">
                  <wp:posOffset>-39191</wp:posOffset>
                </wp:positionV>
                <wp:extent cx="4867910" cy="0"/>
                <wp:effectExtent l="0" t="0" r="0" b="0"/>
                <wp:wrapNone/>
                <wp:docPr id="61724088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F8A963D" id="Straight Connector 4" o:spid="_x0000_s1026" style="position:absolute;z-index:2520002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Building and Grounds - Continued</w:t>
      </w:r>
    </w:p>
    <w:p w14:paraId="7B328B7A" w14:textId="77777777" w:rsidR="000236F1" w:rsidRDefault="000236F1" w:rsidP="000236F1">
      <w:pPr>
        <w:pStyle w:val="ListParagraph"/>
      </w:pPr>
    </w:p>
    <w:p w14:paraId="49C9201D" w14:textId="4F9E2B9A" w:rsidR="000236F1" w:rsidRDefault="000236F1" w:rsidP="000236F1">
      <w:pPr>
        <w:pStyle w:val="ListParagraph"/>
        <w:numPr>
          <w:ilvl w:val="0"/>
          <w:numId w:val="13"/>
        </w:numPr>
      </w:pPr>
      <w:r>
        <w:t>Building and Grounds storage building lean-to</w:t>
      </w:r>
      <w:r w:rsidR="00143A61">
        <w:t xml:space="preserve"> $30,000</w:t>
      </w:r>
    </w:p>
    <w:p w14:paraId="7F31BA28" w14:textId="77777777" w:rsidR="00956A6C" w:rsidRDefault="00956A6C" w:rsidP="00956A6C">
      <w:pPr>
        <w:pStyle w:val="ListParagraph"/>
      </w:pPr>
    </w:p>
    <w:p w14:paraId="4D738C57" w14:textId="6C5E7815" w:rsidR="00956A6C" w:rsidRDefault="00956A6C" w:rsidP="00956A6C">
      <w:pPr>
        <w:pStyle w:val="ListParagraph"/>
        <w:numPr>
          <w:ilvl w:val="0"/>
          <w:numId w:val="13"/>
        </w:numPr>
      </w:pPr>
      <w:r>
        <w:t xml:space="preserve">A requested restructuring of the counter space within the Board of Elections has not been budgeted as no estimate has been received. </w:t>
      </w:r>
    </w:p>
    <w:p w14:paraId="639A03D9" w14:textId="77777777" w:rsidR="00956A6C" w:rsidRDefault="00956A6C" w:rsidP="00956A6C">
      <w:pPr>
        <w:pStyle w:val="ListParagraph"/>
      </w:pPr>
    </w:p>
    <w:p w14:paraId="2CCD303E" w14:textId="77777777" w:rsidR="00143A61" w:rsidRDefault="00143A61" w:rsidP="00143A61">
      <w:pPr>
        <w:pStyle w:val="ListParagraph"/>
      </w:pPr>
    </w:p>
    <w:p w14:paraId="31540724" w14:textId="77777777" w:rsidR="00143A61" w:rsidRDefault="00143A61" w:rsidP="00143A61">
      <w:pPr>
        <w:pStyle w:val="ListParagraph"/>
      </w:pPr>
    </w:p>
    <w:p w14:paraId="5756C9E8" w14:textId="77777777" w:rsidR="009C35F5" w:rsidRDefault="009C35F5" w:rsidP="00143A61">
      <w:pPr>
        <w:pStyle w:val="ListParagraph"/>
      </w:pPr>
    </w:p>
    <w:p w14:paraId="2DBE9B5E" w14:textId="3E744805" w:rsidR="009C35F5" w:rsidRDefault="009C35F5" w:rsidP="009C35F5">
      <w:pPr>
        <w:pStyle w:val="ListParagraph"/>
        <w:jc w:val="center"/>
      </w:pPr>
    </w:p>
    <w:p w14:paraId="339AD6CD" w14:textId="77777777" w:rsidR="000236F1" w:rsidRDefault="000236F1" w:rsidP="000236F1">
      <w:pPr>
        <w:pStyle w:val="ListParagraph"/>
      </w:pPr>
    </w:p>
    <w:p w14:paraId="1010DED7" w14:textId="77777777" w:rsidR="000236F1" w:rsidRDefault="000236F1" w:rsidP="000236F1">
      <w:pPr>
        <w:pStyle w:val="ListParagraph"/>
      </w:pPr>
    </w:p>
    <w:p w14:paraId="5A57FD55" w14:textId="77777777" w:rsidR="000236F1" w:rsidRDefault="000236F1" w:rsidP="000236F1">
      <w:pPr>
        <w:pStyle w:val="ListParagraph"/>
      </w:pPr>
    </w:p>
    <w:p w14:paraId="687C7D2B" w14:textId="7310BBA1" w:rsidR="000236F1" w:rsidRDefault="000236F1" w:rsidP="000236F1">
      <w:pPr>
        <w:pStyle w:val="ListParagraph"/>
      </w:pPr>
    </w:p>
    <w:p w14:paraId="05944A29" w14:textId="77777777" w:rsidR="000236F1" w:rsidRDefault="000236F1" w:rsidP="000236F1">
      <w:pPr>
        <w:pStyle w:val="ListParagraph"/>
      </w:pPr>
    </w:p>
    <w:p w14:paraId="4F80DB45" w14:textId="77777777" w:rsidR="000236F1" w:rsidRDefault="000236F1" w:rsidP="000236F1">
      <w:pPr>
        <w:pStyle w:val="ListParagraph"/>
      </w:pPr>
    </w:p>
    <w:p w14:paraId="560CFF29" w14:textId="77777777" w:rsidR="000236F1" w:rsidRDefault="000236F1" w:rsidP="000236F1">
      <w:pPr>
        <w:pStyle w:val="ListParagraph"/>
      </w:pPr>
    </w:p>
    <w:p w14:paraId="2D0F3166" w14:textId="7FC7B9B0" w:rsidR="000236F1" w:rsidRDefault="000236F1" w:rsidP="000236F1">
      <w:pPr>
        <w:pStyle w:val="ListParagraph"/>
      </w:pPr>
    </w:p>
    <w:p w14:paraId="48C77347" w14:textId="71CB3C2E" w:rsidR="000236F1" w:rsidRDefault="000236F1" w:rsidP="000236F1">
      <w:pPr>
        <w:pStyle w:val="ListParagraph"/>
      </w:pPr>
    </w:p>
    <w:p w14:paraId="1FD01721" w14:textId="1A985E39" w:rsidR="000236F1" w:rsidRDefault="000236F1" w:rsidP="000236F1">
      <w:pPr>
        <w:pStyle w:val="ListParagraph"/>
      </w:pPr>
    </w:p>
    <w:p w14:paraId="57F77223" w14:textId="493FE31B" w:rsidR="000236F1" w:rsidRDefault="000236F1" w:rsidP="000236F1">
      <w:pPr>
        <w:pStyle w:val="ListParagraph"/>
      </w:pPr>
    </w:p>
    <w:p w14:paraId="6FA308A7" w14:textId="3570E3E5" w:rsidR="000236F1" w:rsidRDefault="000236F1" w:rsidP="000236F1">
      <w:pPr>
        <w:pStyle w:val="ListParagraph"/>
      </w:pPr>
    </w:p>
    <w:p w14:paraId="14146914" w14:textId="1A83666F" w:rsidR="000236F1" w:rsidRDefault="000236F1" w:rsidP="000236F1">
      <w:pPr>
        <w:pStyle w:val="ListParagraph"/>
      </w:pPr>
    </w:p>
    <w:p w14:paraId="727AF2AE" w14:textId="2FB75DCD" w:rsidR="000236F1" w:rsidRDefault="000236F1" w:rsidP="000236F1">
      <w:pPr>
        <w:pStyle w:val="ListParagraph"/>
      </w:pPr>
    </w:p>
    <w:p w14:paraId="7B77D00F" w14:textId="3CD7C742" w:rsidR="000236F1" w:rsidRDefault="00956A6C" w:rsidP="000236F1">
      <w:pPr>
        <w:pStyle w:val="ListParagraph"/>
      </w:pPr>
      <w:r w:rsidRPr="0035271B">
        <w:rPr>
          <w:noProof/>
        </w:rPr>
        <w:drawing>
          <wp:anchor distT="0" distB="0" distL="114300" distR="114300" simplePos="0" relativeHeight="252010496" behindDoc="0" locked="0" layoutInCell="1" allowOverlap="1" wp14:anchorId="4243C6DD" wp14:editId="3D04164E">
            <wp:simplePos x="0" y="0"/>
            <wp:positionH relativeFrom="margin">
              <wp:align>right</wp:align>
            </wp:positionH>
            <wp:positionV relativeFrom="paragraph">
              <wp:posOffset>50165</wp:posOffset>
            </wp:positionV>
            <wp:extent cx="5943600" cy="2856865"/>
            <wp:effectExtent l="38100" t="38100" r="95250" b="95885"/>
            <wp:wrapNone/>
            <wp:docPr id="301345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45868"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2856865"/>
                    </a:xfrm>
                    <a:prstGeom prst="rect">
                      <a:avLst/>
                    </a:prstGeom>
                    <a:effectLst>
                      <a:outerShdw blurRad="50800" dist="38100" dir="2700000" algn="tl" rotWithShape="0">
                        <a:prstClr val="black">
                          <a:alpha val="40000"/>
                        </a:prstClr>
                      </a:outerShdw>
                    </a:effectLst>
                  </pic:spPr>
                </pic:pic>
              </a:graphicData>
            </a:graphic>
          </wp:anchor>
        </w:drawing>
      </w:r>
    </w:p>
    <w:p w14:paraId="49E83D30" w14:textId="0429CABB" w:rsidR="000236F1" w:rsidRDefault="000236F1" w:rsidP="000236F1">
      <w:pPr>
        <w:pStyle w:val="ListParagraph"/>
      </w:pPr>
    </w:p>
    <w:p w14:paraId="6C6AA20E" w14:textId="7164A340" w:rsidR="000236F1" w:rsidRDefault="000236F1" w:rsidP="000236F1">
      <w:pPr>
        <w:pStyle w:val="ListParagraph"/>
      </w:pPr>
    </w:p>
    <w:p w14:paraId="62024DA2" w14:textId="7ED16567" w:rsidR="000236F1" w:rsidRDefault="000236F1" w:rsidP="000236F1">
      <w:pPr>
        <w:pStyle w:val="ListParagraph"/>
      </w:pPr>
    </w:p>
    <w:p w14:paraId="149286E6" w14:textId="77777777" w:rsidR="000236F1" w:rsidRDefault="000236F1" w:rsidP="000236F1">
      <w:pPr>
        <w:pStyle w:val="ListParagraph"/>
      </w:pPr>
    </w:p>
    <w:p w14:paraId="4932BD96" w14:textId="27724301" w:rsidR="000236F1" w:rsidRDefault="000236F1" w:rsidP="0035271B">
      <w:pPr>
        <w:pStyle w:val="ListParagraph"/>
        <w:jc w:val="center"/>
      </w:pPr>
    </w:p>
    <w:p w14:paraId="289B0279" w14:textId="77777777" w:rsidR="000236F1" w:rsidRDefault="000236F1" w:rsidP="000236F1">
      <w:pPr>
        <w:pStyle w:val="ListParagraph"/>
      </w:pPr>
    </w:p>
    <w:p w14:paraId="5BDDA74F" w14:textId="77777777" w:rsidR="000236F1" w:rsidRDefault="000236F1" w:rsidP="000236F1">
      <w:pPr>
        <w:pStyle w:val="ListParagraph"/>
      </w:pPr>
    </w:p>
    <w:p w14:paraId="7F668271" w14:textId="77777777" w:rsidR="000236F1" w:rsidRDefault="000236F1" w:rsidP="000236F1">
      <w:pPr>
        <w:pStyle w:val="ListParagraph"/>
      </w:pPr>
    </w:p>
    <w:p w14:paraId="1AB84AD9" w14:textId="77777777" w:rsidR="000236F1" w:rsidRDefault="000236F1" w:rsidP="000236F1">
      <w:pPr>
        <w:pStyle w:val="ListParagraph"/>
      </w:pPr>
    </w:p>
    <w:p w14:paraId="7101B0AB" w14:textId="77777777" w:rsidR="000236F1" w:rsidRDefault="000236F1" w:rsidP="000236F1">
      <w:pPr>
        <w:pStyle w:val="ListParagraph"/>
      </w:pPr>
    </w:p>
    <w:p w14:paraId="7CBFF659" w14:textId="77777777" w:rsidR="000236F1" w:rsidRDefault="000236F1" w:rsidP="000236F1">
      <w:pPr>
        <w:pStyle w:val="ListParagraph"/>
      </w:pPr>
    </w:p>
    <w:p w14:paraId="1059EE47" w14:textId="77777777" w:rsidR="000236F1" w:rsidRDefault="000236F1" w:rsidP="000236F1">
      <w:pPr>
        <w:pStyle w:val="ListParagraph"/>
      </w:pPr>
    </w:p>
    <w:p w14:paraId="380413C6" w14:textId="77777777" w:rsidR="000236F1" w:rsidRDefault="000236F1" w:rsidP="000236F1">
      <w:pPr>
        <w:pStyle w:val="ListParagraph"/>
      </w:pPr>
    </w:p>
    <w:p w14:paraId="700DFBD8" w14:textId="77777777" w:rsidR="000236F1" w:rsidRDefault="000236F1" w:rsidP="000236F1">
      <w:pPr>
        <w:pStyle w:val="ListParagraph"/>
      </w:pPr>
    </w:p>
    <w:p w14:paraId="4740E3DB" w14:textId="77777777" w:rsidR="000236F1" w:rsidRDefault="000236F1" w:rsidP="000236F1">
      <w:pPr>
        <w:pStyle w:val="ListParagraph"/>
      </w:pPr>
    </w:p>
    <w:p w14:paraId="768AACA6" w14:textId="77777777" w:rsidR="000236F1" w:rsidRDefault="000236F1" w:rsidP="000236F1">
      <w:pPr>
        <w:pStyle w:val="ListParagraph"/>
      </w:pPr>
    </w:p>
    <w:p w14:paraId="5E33A214" w14:textId="77777777" w:rsidR="000236F1" w:rsidRDefault="000236F1" w:rsidP="000236F1">
      <w:pPr>
        <w:pStyle w:val="ListParagraph"/>
      </w:pPr>
    </w:p>
    <w:p w14:paraId="751A8111" w14:textId="77777777" w:rsidR="00B25D77" w:rsidRDefault="00B25D77" w:rsidP="00F440EC">
      <w:pPr>
        <w:rPr>
          <w:b/>
          <w:bCs/>
          <w:color w:val="000000" w:themeColor="text1"/>
          <w:sz w:val="40"/>
          <w:szCs w:val="40"/>
        </w:rPr>
        <w:sectPr w:rsidR="00B25D77" w:rsidSect="006238E1">
          <w:pgSz w:w="12240" w:h="15840"/>
          <w:pgMar w:top="1440" w:right="1440" w:bottom="1440" w:left="1440" w:header="720" w:footer="720" w:gutter="0"/>
          <w:cols w:space="720"/>
          <w:docGrid w:linePitch="360"/>
        </w:sectPr>
      </w:pPr>
    </w:p>
    <w:p w14:paraId="55F126CD" w14:textId="0168830E" w:rsidR="00F440EC" w:rsidRPr="000D6A78" w:rsidRDefault="0071556A" w:rsidP="00F440EC">
      <w:pPr>
        <w:rPr>
          <w:b/>
          <w:bCs/>
          <w:color w:val="000000" w:themeColor="text1"/>
          <w:sz w:val="40"/>
          <w:szCs w:val="40"/>
        </w:rPr>
      </w:pPr>
      <w:r w:rsidRPr="009255E0">
        <w:rPr>
          <w:noProof/>
          <w:sz w:val="28"/>
          <w:szCs w:val="28"/>
        </w:rPr>
        <w:lastRenderedPageBreak/>
        <w:drawing>
          <wp:anchor distT="0" distB="0" distL="114300" distR="114300" simplePos="0" relativeHeight="252594176" behindDoc="0" locked="0" layoutInCell="1" allowOverlap="1" wp14:anchorId="67E09D39" wp14:editId="6B0AFBCF">
            <wp:simplePos x="0" y="0"/>
            <wp:positionH relativeFrom="column">
              <wp:posOffset>-281354</wp:posOffset>
            </wp:positionH>
            <wp:positionV relativeFrom="paragraph">
              <wp:posOffset>502418</wp:posOffset>
            </wp:positionV>
            <wp:extent cx="8902840" cy="4943951"/>
            <wp:effectExtent l="0" t="0" r="0" b="9525"/>
            <wp:wrapNone/>
            <wp:docPr id="1998461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61395" name=""/>
                    <pic:cNvPicPr/>
                  </pic:nvPicPr>
                  <pic:blipFill>
                    <a:blip r:embed="rId62">
                      <a:extLst>
                        <a:ext uri="{28A0092B-C50C-407E-A947-70E740481C1C}">
                          <a14:useLocalDpi xmlns:a14="http://schemas.microsoft.com/office/drawing/2010/main" val="0"/>
                        </a:ext>
                      </a:extLst>
                    </a:blip>
                    <a:stretch>
                      <a:fillRect/>
                    </a:stretch>
                  </pic:blipFill>
                  <pic:spPr>
                    <a:xfrm>
                      <a:off x="0" y="0"/>
                      <a:ext cx="8917507" cy="4952096"/>
                    </a:xfrm>
                    <a:prstGeom prst="rect">
                      <a:avLst/>
                    </a:prstGeom>
                  </pic:spPr>
                </pic:pic>
              </a:graphicData>
            </a:graphic>
            <wp14:sizeRelH relativeFrom="margin">
              <wp14:pctWidth>0</wp14:pctWidth>
            </wp14:sizeRelH>
            <wp14:sizeRelV relativeFrom="margin">
              <wp14:pctHeight>0</wp14:pctHeight>
            </wp14:sizeRelV>
          </wp:anchor>
        </w:drawing>
      </w:r>
      <w:r w:rsidR="00F440EC" w:rsidRPr="000D6A78">
        <w:rPr>
          <w:b/>
          <w:bCs/>
          <w:noProof/>
          <w:color w:val="000000" w:themeColor="text1"/>
          <w:sz w:val="40"/>
          <w:szCs w:val="40"/>
        </w:rPr>
        <mc:AlternateContent>
          <mc:Choice Requires="wps">
            <w:drawing>
              <wp:anchor distT="0" distB="0" distL="114300" distR="114300" simplePos="0" relativeHeight="251769856" behindDoc="0" locked="0" layoutInCell="1" allowOverlap="1" wp14:anchorId="1F6A730C" wp14:editId="7FF2204F">
                <wp:simplePos x="0" y="0"/>
                <wp:positionH relativeFrom="column">
                  <wp:posOffset>-38100</wp:posOffset>
                </wp:positionH>
                <wp:positionV relativeFrom="paragraph">
                  <wp:posOffset>404674</wp:posOffset>
                </wp:positionV>
                <wp:extent cx="4932045" cy="0"/>
                <wp:effectExtent l="0" t="0" r="0" b="0"/>
                <wp:wrapNone/>
                <wp:docPr id="204983385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1496E6A" id="Straight Connector 3"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F440EC" w:rsidRPr="000D6A78">
        <w:rPr>
          <w:b/>
          <w:bCs/>
          <w:noProof/>
          <w:color w:val="000000" w:themeColor="text1"/>
          <w:sz w:val="40"/>
          <w:szCs w:val="40"/>
        </w:rPr>
        <mc:AlternateContent>
          <mc:Choice Requires="wps">
            <w:drawing>
              <wp:anchor distT="0" distB="0" distL="114300" distR="114300" simplePos="0" relativeHeight="251770880" behindDoc="0" locked="0" layoutInCell="1" allowOverlap="1" wp14:anchorId="25E8A45B" wp14:editId="68F5EFDA">
                <wp:simplePos x="0" y="0"/>
                <wp:positionH relativeFrom="column">
                  <wp:posOffset>0</wp:posOffset>
                </wp:positionH>
                <wp:positionV relativeFrom="paragraph">
                  <wp:posOffset>-39191</wp:posOffset>
                </wp:positionV>
                <wp:extent cx="4867910" cy="0"/>
                <wp:effectExtent l="0" t="0" r="0" b="0"/>
                <wp:wrapNone/>
                <wp:docPr id="210695688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0E63E29" id="Straight Connector 4"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F440EC" w:rsidRPr="000D6A78">
        <w:rPr>
          <w:b/>
          <w:bCs/>
          <w:color w:val="000000" w:themeColor="text1"/>
          <w:sz w:val="40"/>
          <w:szCs w:val="40"/>
        </w:rPr>
        <w:t>Building and Grounds – Detail</w:t>
      </w:r>
    </w:p>
    <w:p w14:paraId="777AA1AD" w14:textId="55875FC9" w:rsidR="00F440EC" w:rsidRDefault="00F440EC" w:rsidP="000F0978">
      <w:pPr>
        <w:ind w:left="-450"/>
        <w:rPr>
          <w:sz w:val="28"/>
          <w:szCs w:val="28"/>
        </w:rPr>
      </w:pPr>
    </w:p>
    <w:p w14:paraId="282FB4C6" w14:textId="77777777" w:rsidR="007025A5" w:rsidRDefault="007025A5" w:rsidP="000F0978">
      <w:pPr>
        <w:ind w:left="-450"/>
        <w:rPr>
          <w:sz w:val="28"/>
          <w:szCs w:val="28"/>
        </w:rPr>
      </w:pPr>
    </w:p>
    <w:p w14:paraId="67EFD0B5" w14:textId="77777777" w:rsidR="007025A5" w:rsidRDefault="007025A5" w:rsidP="000F0978">
      <w:pPr>
        <w:ind w:left="-450"/>
        <w:rPr>
          <w:sz w:val="28"/>
          <w:szCs w:val="28"/>
        </w:rPr>
      </w:pPr>
    </w:p>
    <w:p w14:paraId="40ACF00E" w14:textId="77777777" w:rsidR="007025A5" w:rsidRDefault="007025A5" w:rsidP="000F0978">
      <w:pPr>
        <w:ind w:left="-450"/>
        <w:rPr>
          <w:sz w:val="28"/>
          <w:szCs w:val="28"/>
        </w:rPr>
      </w:pPr>
    </w:p>
    <w:p w14:paraId="299D1123" w14:textId="77777777" w:rsidR="007025A5" w:rsidRDefault="007025A5" w:rsidP="000F0978">
      <w:pPr>
        <w:ind w:left="-450"/>
        <w:rPr>
          <w:sz w:val="28"/>
          <w:szCs w:val="28"/>
        </w:rPr>
      </w:pPr>
    </w:p>
    <w:p w14:paraId="6F6F3DEA" w14:textId="77777777" w:rsidR="007025A5" w:rsidRDefault="007025A5" w:rsidP="000F0978">
      <w:pPr>
        <w:ind w:left="-450"/>
        <w:rPr>
          <w:sz w:val="28"/>
          <w:szCs w:val="28"/>
        </w:rPr>
      </w:pPr>
    </w:p>
    <w:p w14:paraId="3B82E8A1" w14:textId="77777777" w:rsidR="007025A5" w:rsidRDefault="007025A5" w:rsidP="000F0978">
      <w:pPr>
        <w:ind w:left="-450"/>
        <w:rPr>
          <w:sz w:val="28"/>
          <w:szCs w:val="28"/>
        </w:rPr>
      </w:pPr>
    </w:p>
    <w:p w14:paraId="6A5E5193" w14:textId="77777777" w:rsidR="007025A5" w:rsidRDefault="007025A5" w:rsidP="000F0978">
      <w:pPr>
        <w:ind w:left="-450"/>
        <w:rPr>
          <w:sz w:val="28"/>
          <w:szCs w:val="28"/>
        </w:rPr>
      </w:pPr>
    </w:p>
    <w:p w14:paraId="3D71DF1D" w14:textId="77777777" w:rsidR="007025A5" w:rsidRDefault="007025A5" w:rsidP="000F0978">
      <w:pPr>
        <w:ind w:left="-450"/>
        <w:rPr>
          <w:sz w:val="28"/>
          <w:szCs w:val="28"/>
        </w:rPr>
      </w:pPr>
    </w:p>
    <w:p w14:paraId="2C44F2E8" w14:textId="77777777" w:rsidR="007025A5" w:rsidRDefault="007025A5" w:rsidP="000F0978">
      <w:pPr>
        <w:ind w:left="-450"/>
        <w:rPr>
          <w:sz w:val="28"/>
          <w:szCs w:val="28"/>
        </w:rPr>
      </w:pPr>
    </w:p>
    <w:p w14:paraId="40032873" w14:textId="77777777" w:rsidR="007025A5" w:rsidRDefault="007025A5" w:rsidP="000F0978">
      <w:pPr>
        <w:ind w:left="-450"/>
        <w:rPr>
          <w:sz w:val="28"/>
          <w:szCs w:val="28"/>
        </w:rPr>
      </w:pPr>
    </w:p>
    <w:p w14:paraId="582A6AFD" w14:textId="77777777" w:rsidR="007025A5" w:rsidRDefault="007025A5" w:rsidP="000F0978">
      <w:pPr>
        <w:ind w:left="-450"/>
        <w:rPr>
          <w:sz w:val="28"/>
          <w:szCs w:val="28"/>
        </w:rPr>
      </w:pPr>
    </w:p>
    <w:p w14:paraId="251028F1" w14:textId="77777777" w:rsidR="007025A5" w:rsidRDefault="007025A5" w:rsidP="000F0978">
      <w:pPr>
        <w:ind w:left="-450"/>
        <w:rPr>
          <w:sz w:val="28"/>
          <w:szCs w:val="28"/>
        </w:rPr>
      </w:pPr>
    </w:p>
    <w:p w14:paraId="1C741748" w14:textId="77777777" w:rsidR="007025A5" w:rsidRDefault="007025A5" w:rsidP="000F0978">
      <w:pPr>
        <w:ind w:left="-450"/>
        <w:rPr>
          <w:sz w:val="28"/>
          <w:szCs w:val="28"/>
        </w:rPr>
      </w:pPr>
    </w:p>
    <w:p w14:paraId="1F45349A" w14:textId="6801BDAB" w:rsidR="00D81EE2" w:rsidRPr="000D6A78" w:rsidRDefault="00323613" w:rsidP="00D81EE2">
      <w:pPr>
        <w:rPr>
          <w:b/>
          <w:bCs/>
          <w:color w:val="000000" w:themeColor="text1"/>
          <w:sz w:val="40"/>
          <w:szCs w:val="40"/>
        </w:rPr>
      </w:pPr>
      <w:r w:rsidRPr="00323613">
        <w:rPr>
          <w:noProof/>
          <w:sz w:val="28"/>
          <w:szCs w:val="28"/>
        </w:rPr>
        <w:lastRenderedPageBreak/>
        <w:drawing>
          <wp:anchor distT="0" distB="0" distL="114300" distR="114300" simplePos="0" relativeHeight="252595200" behindDoc="0" locked="0" layoutInCell="1" allowOverlap="1" wp14:anchorId="23464DF4" wp14:editId="7764D3E4">
            <wp:simplePos x="0" y="0"/>
            <wp:positionH relativeFrom="column">
              <wp:posOffset>-281354</wp:posOffset>
            </wp:positionH>
            <wp:positionV relativeFrom="paragraph">
              <wp:posOffset>512466</wp:posOffset>
            </wp:positionV>
            <wp:extent cx="8912888" cy="3757869"/>
            <wp:effectExtent l="0" t="0" r="2540" b="0"/>
            <wp:wrapNone/>
            <wp:docPr id="35100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0865" name=""/>
                    <pic:cNvPicPr/>
                  </pic:nvPicPr>
                  <pic:blipFill>
                    <a:blip r:embed="rId63">
                      <a:extLst>
                        <a:ext uri="{28A0092B-C50C-407E-A947-70E740481C1C}">
                          <a14:useLocalDpi xmlns:a14="http://schemas.microsoft.com/office/drawing/2010/main" val="0"/>
                        </a:ext>
                      </a:extLst>
                    </a:blip>
                    <a:stretch>
                      <a:fillRect/>
                    </a:stretch>
                  </pic:blipFill>
                  <pic:spPr>
                    <a:xfrm>
                      <a:off x="0" y="0"/>
                      <a:ext cx="8924331" cy="3762694"/>
                    </a:xfrm>
                    <a:prstGeom prst="rect">
                      <a:avLst/>
                    </a:prstGeom>
                  </pic:spPr>
                </pic:pic>
              </a:graphicData>
            </a:graphic>
            <wp14:sizeRelH relativeFrom="margin">
              <wp14:pctWidth>0</wp14:pctWidth>
            </wp14:sizeRelH>
            <wp14:sizeRelV relativeFrom="margin">
              <wp14:pctHeight>0</wp14:pctHeight>
            </wp14:sizeRelV>
          </wp:anchor>
        </w:drawing>
      </w:r>
      <w:r w:rsidR="00D81EE2" w:rsidRPr="000D6A78">
        <w:rPr>
          <w:b/>
          <w:bCs/>
          <w:noProof/>
          <w:color w:val="000000" w:themeColor="text1"/>
          <w:sz w:val="40"/>
          <w:szCs w:val="40"/>
        </w:rPr>
        <mc:AlternateContent>
          <mc:Choice Requires="wps">
            <w:drawing>
              <wp:anchor distT="0" distB="0" distL="114300" distR="114300" simplePos="0" relativeHeight="252006400" behindDoc="0" locked="0" layoutInCell="1" allowOverlap="1" wp14:anchorId="3CFFB3BD" wp14:editId="14FBAD44">
                <wp:simplePos x="0" y="0"/>
                <wp:positionH relativeFrom="column">
                  <wp:posOffset>-38100</wp:posOffset>
                </wp:positionH>
                <wp:positionV relativeFrom="paragraph">
                  <wp:posOffset>404674</wp:posOffset>
                </wp:positionV>
                <wp:extent cx="4932045" cy="0"/>
                <wp:effectExtent l="0" t="0" r="0" b="0"/>
                <wp:wrapNone/>
                <wp:docPr id="157526225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DDAB7FE" id="Straight Connector 3" o:spid="_x0000_s1026" style="position:absolute;z-index:2520064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D81EE2" w:rsidRPr="000D6A78">
        <w:rPr>
          <w:b/>
          <w:bCs/>
          <w:noProof/>
          <w:color w:val="000000" w:themeColor="text1"/>
          <w:sz w:val="40"/>
          <w:szCs w:val="40"/>
        </w:rPr>
        <mc:AlternateContent>
          <mc:Choice Requires="wps">
            <w:drawing>
              <wp:anchor distT="0" distB="0" distL="114300" distR="114300" simplePos="0" relativeHeight="252007424" behindDoc="0" locked="0" layoutInCell="1" allowOverlap="1" wp14:anchorId="4E3CCA89" wp14:editId="0D32BB38">
                <wp:simplePos x="0" y="0"/>
                <wp:positionH relativeFrom="column">
                  <wp:posOffset>0</wp:posOffset>
                </wp:positionH>
                <wp:positionV relativeFrom="paragraph">
                  <wp:posOffset>-39191</wp:posOffset>
                </wp:positionV>
                <wp:extent cx="4867910" cy="0"/>
                <wp:effectExtent l="0" t="0" r="0" b="0"/>
                <wp:wrapNone/>
                <wp:docPr id="1431985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17ED686" id="Straight Connector 4" o:spid="_x0000_s1026" style="position:absolute;z-index:2520074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81EE2" w:rsidRPr="000D6A78">
        <w:rPr>
          <w:b/>
          <w:bCs/>
          <w:color w:val="000000" w:themeColor="text1"/>
          <w:sz w:val="40"/>
          <w:szCs w:val="40"/>
        </w:rPr>
        <w:t>Building and Grounds – Detail</w:t>
      </w:r>
      <w:r w:rsidR="00D81EE2">
        <w:rPr>
          <w:b/>
          <w:bCs/>
          <w:color w:val="000000" w:themeColor="text1"/>
          <w:sz w:val="40"/>
          <w:szCs w:val="40"/>
        </w:rPr>
        <w:t xml:space="preserve"> Continued</w:t>
      </w:r>
    </w:p>
    <w:p w14:paraId="12D5630A" w14:textId="6E6D0911" w:rsidR="00D81EE2" w:rsidRPr="00442B71" w:rsidRDefault="00D81EE2" w:rsidP="00E92FFC">
      <w:pPr>
        <w:ind w:left="-450"/>
        <w:rPr>
          <w:sz w:val="28"/>
          <w:szCs w:val="28"/>
        </w:rPr>
      </w:pPr>
    </w:p>
    <w:p w14:paraId="28F4E490" w14:textId="56F29960" w:rsidR="00F440EC" w:rsidRDefault="00F440EC" w:rsidP="00F440EC"/>
    <w:p w14:paraId="64C66C64" w14:textId="77777777" w:rsidR="00033159" w:rsidRDefault="00033159" w:rsidP="00033159">
      <w:pPr>
        <w:pStyle w:val="Heading2"/>
      </w:pPr>
    </w:p>
    <w:p w14:paraId="2B39219B" w14:textId="77777777" w:rsidR="00033159" w:rsidRDefault="00033159" w:rsidP="00033159">
      <w:pPr>
        <w:pStyle w:val="Heading2"/>
      </w:pPr>
    </w:p>
    <w:p w14:paraId="14D654B3" w14:textId="77777777" w:rsidR="00B25D77" w:rsidRDefault="00B25D77" w:rsidP="00033159">
      <w:pPr>
        <w:pStyle w:val="Heading2"/>
        <w:sectPr w:rsidR="00B25D77" w:rsidSect="00B25D77">
          <w:pgSz w:w="15840" w:h="12240" w:orient="landscape"/>
          <w:pgMar w:top="1440" w:right="1440" w:bottom="1440" w:left="1440" w:header="720" w:footer="720" w:gutter="0"/>
          <w:cols w:space="720"/>
          <w:docGrid w:linePitch="360"/>
        </w:sectPr>
      </w:pPr>
    </w:p>
    <w:bookmarkStart w:id="3" w:name="_Toc162966677"/>
    <w:p w14:paraId="19906863" w14:textId="4F312D12" w:rsidR="001D38CE" w:rsidRPr="00442B71" w:rsidRDefault="001D38CE" w:rsidP="001D38CE">
      <w:pPr>
        <w:rPr>
          <w:sz w:val="28"/>
          <w:szCs w:val="28"/>
        </w:rPr>
      </w:pPr>
      <w:r>
        <w:rPr>
          <w:b/>
          <w:bCs/>
          <w:noProof/>
          <w:sz w:val="48"/>
          <w:szCs w:val="48"/>
        </w:rPr>
        <w:lastRenderedPageBreak/>
        <mc:AlternateContent>
          <mc:Choice Requires="wps">
            <w:drawing>
              <wp:anchor distT="0" distB="0" distL="114300" distR="114300" simplePos="0" relativeHeight="251781120" behindDoc="0" locked="0" layoutInCell="1" allowOverlap="1" wp14:anchorId="54015ABB" wp14:editId="5302AC0E">
                <wp:simplePos x="0" y="0"/>
                <wp:positionH relativeFrom="column">
                  <wp:posOffset>-38100</wp:posOffset>
                </wp:positionH>
                <wp:positionV relativeFrom="paragraph">
                  <wp:posOffset>404674</wp:posOffset>
                </wp:positionV>
                <wp:extent cx="4932045" cy="0"/>
                <wp:effectExtent l="0" t="0" r="0" b="0"/>
                <wp:wrapNone/>
                <wp:docPr id="97773997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902F88" id="Straight Connector 3"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82144" behindDoc="0" locked="0" layoutInCell="1" allowOverlap="1" wp14:anchorId="288F6543" wp14:editId="202C7C74">
                <wp:simplePos x="0" y="0"/>
                <wp:positionH relativeFrom="column">
                  <wp:posOffset>0</wp:posOffset>
                </wp:positionH>
                <wp:positionV relativeFrom="paragraph">
                  <wp:posOffset>-39191</wp:posOffset>
                </wp:positionV>
                <wp:extent cx="4867910" cy="0"/>
                <wp:effectExtent l="0" t="0" r="0" b="0"/>
                <wp:wrapNone/>
                <wp:docPr id="189725973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77B502F" id="Straight Connector 4"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Coroner</w:t>
      </w:r>
    </w:p>
    <w:bookmarkEnd w:id="3"/>
    <w:p w14:paraId="02325E44" w14:textId="77777777" w:rsidR="00033159" w:rsidRDefault="00033159" w:rsidP="00033159">
      <w:pPr>
        <w:rPr>
          <w:b/>
          <w:bCs/>
          <w:sz w:val="28"/>
          <w:szCs w:val="28"/>
        </w:rPr>
      </w:pPr>
      <w:r>
        <w:rPr>
          <w:b/>
          <w:bCs/>
          <w:sz w:val="28"/>
          <w:szCs w:val="28"/>
        </w:rPr>
        <w:t>DEPARTMENT PROFILE</w:t>
      </w:r>
    </w:p>
    <w:p w14:paraId="61571617" w14:textId="77777777" w:rsidR="00033159" w:rsidRPr="00CA6769" w:rsidRDefault="00033159" w:rsidP="00033159">
      <w:pPr>
        <w:rPr>
          <w:sz w:val="22"/>
          <w:szCs w:val="22"/>
        </w:rPr>
      </w:pPr>
      <w:r w:rsidRPr="00CA6769">
        <w:rPr>
          <w:sz w:val="22"/>
          <w:szCs w:val="22"/>
        </w:rPr>
        <w:t>The coroner is elected by the voters for four-year terms. The Coroner, with the assistance from the Georgia Bureau of Investigations and other state and local agencies, investigates the cause and manner of death when a person dies under various situations including but not limited to: 1) as a result of violence, suicide, or accident, 2) suddenly when in apparent good health, 3) when unattended by a physician, 4) in any suspicious manner, or 5) as a result of an apparent drug overdose.</w:t>
      </w:r>
    </w:p>
    <w:p w14:paraId="64F763D2"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4459"/>
        <w:gridCol w:w="1306"/>
        <w:gridCol w:w="1306"/>
        <w:gridCol w:w="1415"/>
      </w:tblGrid>
      <w:tr w:rsidR="00417267" w14:paraId="065311CA" w14:textId="77777777" w:rsidTr="002D4688">
        <w:trPr>
          <w:trHeight w:hRule="exact" w:val="245"/>
          <w:jc w:val="center"/>
        </w:trPr>
        <w:tc>
          <w:tcPr>
            <w:tcW w:w="4459" w:type="dxa"/>
            <w:shd w:val="clear" w:color="auto" w:fill="D9D9D9" w:themeFill="background1" w:themeFillShade="D9"/>
          </w:tcPr>
          <w:p w14:paraId="22168E1C" w14:textId="77777777" w:rsidR="00417267" w:rsidRDefault="00417267" w:rsidP="002D4688">
            <w:pPr>
              <w:rPr>
                <w:b/>
                <w:bCs/>
                <w:sz w:val="28"/>
                <w:szCs w:val="28"/>
              </w:rPr>
            </w:pPr>
            <w:r w:rsidRPr="00205437">
              <w:rPr>
                <w:b/>
                <w:bCs/>
              </w:rPr>
              <w:t>Position Title</w:t>
            </w:r>
          </w:p>
        </w:tc>
        <w:tc>
          <w:tcPr>
            <w:tcW w:w="1306" w:type="dxa"/>
            <w:shd w:val="clear" w:color="auto" w:fill="D9D9D9" w:themeFill="background1" w:themeFillShade="D9"/>
          </w:tcPr>
          <w:p w14:paraId="56567A26" w14:textId="77777777" w:rsidR="00417267" w:rsidRDefault="00417267" w:rsidP="002D4688">
            <w:pPr>
              <w:jc w:val="center"/>
              <w:rPr>
                <w:b/>
                <w:bCs/>
                <w:sz w:val="28"/>
                <w:szCs w:val="28"/>
              </w:rPr>
            </w:pPr>
            <w:r w:rsidRPr="00205437">
              <w:rPr>
                <w:b/>
                <w:bCs/>
              </w:rPr>
              <w:t>FY 2</w:t>
            </w:r>
            <w:r>
              <w:rPr>
                <w:b/>
                <w:bCs/>
              </w:rPr>
              <w:t>4</w:t>
            </w:r>
            <w:r w:rsidRPr="00205437">
              <w:rPr>
                <w:b/>
                <w:bCs/>
              </w:rPr>
              <w:t>-2</w:t>
            </w:r>
            <w:r>
              <w:rPr>
                <w:b/>
                <w:bCs/>
              </w:rPr>
              <w:t>5</w:t>
            </w:r>
          </w:p>
        </w:tc>
        <w:tc>
          <w:tcPr>
            <w:tcW w:w="1306" w:type="dxa"/>
            <w:shd w:val="clear" w:color="auto" w:fill="D9D9D9" w:themeFill="background1" w:themeFillShade="D9"/>
          </w:tcPr>
          <w:p w14:paraId="4E98E390" w14:textId="77777777" w:rsidR="00417267" w:rsidRDefault="00417267" w:rsidP="002D4688">
            <w:pPr>
              <w:jc w:val="center"/>
              <w:rPr>
                <w:b/>
                <w:bCs/>
                <w:sz w:val="28"/>
                <w:szCs w:val="28"/>
              </w:rPr>
            </w:pPr>
            <w:r w:rsidRPr="00205437">
              <w:rPr>
                <w:b/>
                <w:bCs/>
              </w:rPr>
              <w:t>FY 2</w:t>
            </w:r>
            <w:r>
              <w:rPr>
                <w:b/>
                <w:bCs/>
              </w:rPr>
              <w:t>5</w:t>
            </w:r>
            <w:r w:rsidRPr="00205437">
              <w:rPr>
                <w:b/>
                <w:bCs/>
              </w:rPr>
              <w:t>-2</w:t>
            </w:r>
            <w:r>
              <w:rPr>
                <w:b/>
                <w:bCs/>
              </w:rPr>
              <w:t>6</w:t>
            </w:r>
          </w:p>
        </w:tc>
        <w:tc>
          <w:tcPr>
            <w:tcW w:w="1415" w:type="dxa"/>
            <w:shd w:val="clear" w:color="auto" w:fill="D9D9D9" w:themeFill="background1" w:themeFillShade="D9"/>
          </w:tcPr>
          <w:p w14:paraId="5A5EEA65" w14:textId="77777777" w:rsidR="00417267" w:rsidRDefault="00417267" w:rsidP="002D4688">
            <w:pPr>
              <w:jc w:val="center"/>
              <w:rPr>
                <w:b/>
                <w:bCs/>
                <w:sz w:val="28"/>
                <w:szCs w:val="28"/>
              </w:rPr>
            </w:pPr>
            <w:r w:rsidRPr="00205437">
              <w:rPr>
                <w:b/>
                <w:bCs/>
              </w:rPr>
              <w:t>FY 2</w:t>
            </w:r>
            <w:r>
              <w:rPr>
                <w:b/>
                <w:bCs/>
              </w:rPr>
              <w:t>6</w:t>
            </w:r>
            <w:r w:rsidRPr="00205437">
              <w:rPr>
                <w:b/>
                <w:bCs/>
              </w:rPr>
              <w:t>-2</w:t>
            </w:r>
            <w:r>
              <w:rPr>
                <w:b/>
                <w:bCs/>
              </w:rPr>
              <w:t>7</w:t>
            </w:r>
          </w:p>
        </w:tc>
      </w:tr>
      <w:tr w:rsidR="00417267" w14:paraId="6236A3DD" w14:textId="77777777" w:rsidTr="002D4688">
        <w:trPr>
          <w:trHeight w:hRule="exact" w:val="245"/>
          <w:jc w:val="center"/>
        </w:trPr>
        <w:tc>
          <w:tcPr>
            <w:tcW w:w="4459" w:type="dxa"/>
          </w:tcPr>
          <w:p w14:paraId="3BDE37D8" w14:textId="33DFECD8" w:rsidR="00417267" w:rsidRPr="00024B5C" w:rsidRDefault="00417267" w:rsidP="002D4688">
            <w:r>
              <w:t>Coroner (Elected)</w:t>
            </w:r>
          </w:p>
        </w:tc>
        <w:tc>
          <w:tcPr>
            <w:tcW w:w="1306" w:type="dxa"/>
          </w:tcPr>
          <w:p w14:paraId="57111B8E" w14:textId="77777777" w:rsidR="00417267" w:rsidRPr="00024B5C" w:rsidRDefault="00417267" w:rsidP="002D4688">
            <w:pPr>
              <w:jc w:val="center"/>
            </w:pPr>
            <w:r>
              <w:t>1</w:t>
            </w:r>
          </w:p>
        </w:tc>
        <w:tc>
          <w:tcPr>
            <w:tcW w:w="1306" w:type="dxa"/>
          </w:tcPr>
          <w:p w14:paraId="465AF85E" w14:textId="77777777" w:rsidR="00417267" w:rsidRPr="00024B5C" w:rsidRDefault="00417267" w:rsidP="002D4688">
            <w:pPr>
              <w:jc w:val="center"/>
            </w:pPr>
            <w:r>
              <w:t>1</w:t>
            </w:r>
          </w:p>
        </w:tc>
        <w:tc>
          <w:tcPr>
            <w:tcW w:w="1415" w:type="dxa"/>
          </w:tcPr>
          <w:p w14:paraId="2AF70990" w14:textId="77777777" w:rsidR="00417267" w:rsidRPr="00024B5C" w:rsidRDefault="00417267" w:rsidP="002D4688">
            <w:pPr>
              <w:jc w:val="center"/>
            </w:pPr>
            <w:r>
              <w:t>1</w:t>
            </w:r>
          </w:p>
        </w:tc>
      </w:tr>
      <w:tr w:rsidR="00417267" w14:paraId="17AA2DDC" w14:textId="77777777" w:rsidTr="002D4688">
        <w:trPr>
          <w:trHeight w:hRule="exact" w:val="245"/>
          <w:jc w:val="center"/>
        </w:trPr>
        <w:tc>
          <w:tcPr>
            <w:tcW w:w="4459" w:type="dxa"/>
          </w:tcPr>
          <w:p w14:paraId="4774178B" w14:textId="1F55CD57" w:rsidR="00417267" w:rsidRPr="00024B5C" w:rsidRDefault="00CA6769" w:rsidP="002D4688">
            <w:r>
              <w:t>Deputy Coroner</w:t>
            </w:r>
          </w:p>
        </w:tc>
        <w:tc>
          <w:tcPr>
            <w:tcW w:w="1306" w:type="dxa"/>
          </w:tcPr>
          <w:p w14:paraId="4BB81C5E" w14:textId="2FC36089" w:rsidR="00417267" w:rsidRPr="00024B5C" w:rsidRDefault="00CA6769" w:rsidP="002D4688">
            <w:pPr>
              <w:jc w:val="center"/>
            </w:pPr>
            <w:r>
              <w:t>2</w:t>
            </w:r>
          </w:p>
        </w:tc>
        <w:tc>
          <w:tcPr>
            <w:tcW w:w="1306" w:type="dxa"/>
          </w:tcPr>
          <w:p w14:paraId="71251910" w14:textId="49DC84BD" w:rsidR="00417267" w:rsidRPr="00024B5C" w:rsidRDefault="00CA6769" w:rsidP="002D4688">
            <w:pPr>
              <w:jc w:val="center"/>
            </w:pPr>
            <w:r>
              <w:t>2</w:t>
            </w:r>
          </w:p>
        </w:tc>
        <w:tc>
          <w:tcPr>
            <w:tcW w:w="1415" w:type="dxa"/>
          </w:tcPr>
          <w:p w14:paraId="373F6FA0" w14:textId="7F355AA2" w:rsidR="00417267" w:rsidRPr="00024B5C" w:rsidRDefault="007D78A6" w:rsidP="002D4688">
            <w:pPr>
              <w:jc w:val="center"/>
            </w:pPr>
            <w:r>
              <w:t>3</w:t>
            </w:r>
          </w:p>
        </w:tc>
      </w:tr>
      <w:tr w:rsidR="00417267" w:rsidRPr="00205437" w14:paraId="6067E0F4" w14:textId="77777777" w:rsidTr="002D4688">
        <w:trPr>
          <w:trHeight w:hRule="exact" w:val="245"/>
          <w:jc w:val="center"/>
        </w:trPr>
        <w:tc>
          <w:tcPr>
            <w:tcW w:w="4459" w:type="dxa"/>
            <w:shd w:val="clear" w:color="auto" w:fill="D9D9D9" w:themeFill="background1" w:themeFillShade="D9"/>
          </w:tcPr>
          <w:p w14:paraId="76AE1780" w14:textId="77777777" w:rsidR="00417267" w:rsidRPr="00205437" w:rsidRDefault="00417267" w:rsidP="002D4688">
            <w:pPr>
              <w:rPr>
                <w:b/>
                <w:bCs/>
              </w:rPr>
            </w:pPr>
            <w:r w:rsidRPr="00205437">
              <w:rPr>
                <w:b/>
                <w:bCs/>
              </w:rPr>
              <w:t>Total Positions</w:t>
            </w:r>
          </w:p>
        </w:tc>
        <w:tc>
          <w:tcPr>
            <w:tcW w:w="1306" w:type="dxa"/>
            <w:shd w:val="clear" w:color="auto" w:fill="D9D9D9" w:themeFill="background1" w:themeFillShade="D9"/>
          </w:tcPr>
          <w:p w14:paraId="0FC88DC0" w14:textId="77777777" w:rsidR="00417267" w:rsidRPr="00205437" w:rsidRDefault="00417267" w:rsidP="002D4688">
            <w:pPr>
              <w:tabs>
                <w:tab w:val="left" w:pos="889"/>
                <w:tab w:val="center" w:pos="1060"/>
              </w:tabs>
              <w:jc w:val="center"/>
              <w:rPr>
                <w:b/>
                <w:bCs/>
              </w:rPr>
            </w:pPr>
            <w:r>
              <w:rPr>
                <w:b/>
                <w:bCs/>
              </w:rPr>
              <w:t>3</w:t>
            </w:r>
          </w:p>
        </w:tc>
        <w:tc>
          <w:tcPr>
            <w:tcW w:w="1306" w:type="dxa"/>
            <w:shd w:val="clear" w:color="auto" w:fill="D9D9D9" w:themeFill="background1" w:themeFillShade="D9"/>
          </w:tcPr>
          <w:p w14:paraId="1BF2C928" w14:textId="77777777" w:rsidR="00417267" w:rsidRPr="00205437" w:rsidRDefault="00417267" w:rsidP="002D4688">
            <w:pPr>
              <w:jc w:val="center"/>
              <w:rPr>
                <w:b/>
                <w:bCs/>
              </w:rPr>
            </w:pPr>
            <w:r>
              <w:rPr>
                <w:b/>
                <w:bCs/>
              </w:rPr>
              <w:t>3</w:t>
            </w:r>
          </w:p>
        </w:tc>
        <w:tc>
          <w:tcPr>
            <w:tcW w:w="1415" w:type="dxa"/>
            <w:shd w:val="clear" w:color="auto" w:fill="D9D9D9" w:themeFill="background1" w:themeFillShade="D9"/>
          </w:tcPr>
          <w:p w14:paraId="4C1BC52B" w14:textId="6914EFDE" w:rsidR="00417267" w:rsidRPr="00205437" w:rsidRDefault="007D78A6" w:rsidP="002D4688">
            <w:pPr>
              <w:jc w:val="center"/>
              <w:rPr>
                <w:b/>
                <w:bCs/>
              </w:rPr>
            </w:pPr>
            <w:r>
              <w:rPr>
                <w:b/>
                <w:bCs/>
              </w:rPr>
              <w:t>4</w:t>
            </w:r>
          </w:p>
        </w:tc>
      </w:tr>
    </w:tbl>
    <w:p w14:paraId="59242D59" w14:textId="77777777" w:rsidR="00417267" w:rsidRDefault="00417267" w:rsidP="00033159">
      <w:pPr>
        <w:rPr>
          <w:b/>
          <w:bCs/>
          <w:sz w:val="28"/>
          <w:szCs w:val="28"/>
        </w:rPr>
      </w:pPr>
    </w:p>
    <w:p w14:paraId="7451A179" w14:textId="77777777" w:rsidR="00033159" w:rsidRDefault="00033159" w:rsidP="00033159">
      <w:pPr>
        <w:rPr>
          <w:b/>
          <w:bCs/>
          <w:sz w:val="28"/>
          <w:szCs w:val="28"/>
        </w:rPr>
      </w:pPr>
      <w:r>
        <w:rPr>
          <w:b/>
          <w:bCs/>
          <w:sz w:val="28"/>
          <w:szCs w:val="28"/>
        </w:rPr>
        <w:t>BUDGET HIGHLIGHTS</w:t>
      </w:r>
    </w:p>
    <w:p w14:paraId="773E1488" w14:textId="77777777" w:rsidR="00924B27" w:rsidRPr="00EF35C5" w:rsidRDefault="00924B27" w:rsidP="00924B27">
      <w:pPr>
        <w:pStyle w:val="ListParagraph"/>
        <w:numPr>
          <w:ilvl w:val="0"/>
          <w:numId w:val="22"/>
        </w:numPr>
        <w:rPr>
          <w:b/>
          <w:bCs/>
        </w:rPr>
      </w:pPr>
      <w:r>
        <w:t>Deputy Coroners are paid $175 per call from contract services</w:t>
      </w:r>
    </w:p>
    <w:p w14:paraId="41E02CA6" w14:textId="77777777" w:rsidR="00EF35C5" w:rsidRPr="00EF35C5" w:rsidRDefault="00EF35C5" w:rsidP="00EF35C5">
      <w:pPr>
        <w:pStyle w:val="ListParagraph"/>
        <w:rPr>
          <w:b/>
          <w:bCs/>
        </w:rPr>
      </w:pPr>
    </w:p>
    <w:p w14:paraId="14B2F7BB" w14:textId="34C99490" w:rsidR="00EF35C5" w:rsidRPr="007D78A6" w:rsidRDefault="00EF35C5" w:rsidP="00924B27">
      <w:pPr>
        <w:pStyle w:val="ListParagraph"/>
        <w:numPr>
          <w:ilvl w:val="0"/>
          <w:numId w:val="22"/>
        </w:numPr>
        <w:rPr>
          <w:b/>
          <w:bCs/>
        </w:rPr>
      </w:pPr>
      <w:r w:rsidRPr="001D6399">
        <w:t xml:space="preserve">There is a need for a </w:t>
      </w:r>
      <w:r>
        <w:t>new van</w:t>
      </w:r>
      <w:r w:rsidRPr="001D6399">
        <w:t xml:space="preserve"> within this department but it is not currently budgeted.</w:t>
      </w:r>
    </w:p>
    <w:p w14:paraId="37334BA2" w14:textId="77777777" w:rsidR="007D78A6" w:rsidRPr="007D78A6" w:rsidRDefault="007D78A6" w:rsidP="007D78A6">
      <w:pPr>
        <w:pStyle w:val="ListParagraph"/>
        <w:rPr>
          <w:b/>
          <w:bCs/>
        </w:rPr>
      </w:pPr>
    </w:p>
    <w:p w14:paraId="6FD771BD" w14:textId="77777777" w:rsidR="007D78A6" w:rsidRPr="00924B27" w:rsidRDefault="007D78A6" w:rsidP="007D78A6">
      <w:pPr>
        <w:pStyle w:val="ListParagraph"/>
        <w:rPr>
          <w:b/>
          <w:bCs/>
        </w:rPr>
      </w:pPr>
    </w:p>
    <w:p w14:paraId="1900314B" w14:textId="77777777" w:rsidR="00924B27" w:rsidRPr="000A7133" w:rsidRDefault="00924B27" w:rsidP="00924B27">
      <w:pPr>
        <w:pStyle w:val="ListParagraph"/>
        <w:rPr>
          <w:b/>
          <w:bCs/>
        </w:rPr>
      </w:pPr>
    </w:p>
    <w:p w14:paraId="767FE72B" w14:textId="77777777" w:rsidR="00033159" w:rsidRDefault="00033159" w:rsidP="00033159"/>
    <w:p w14:paraId="55E661BD" w14:textId="77777777" w:rsidR="00033159" w:rsidRDefault="00033159" w:rsidP="00A0667E"/>
    <w:p w14:paraId="74A5FD38" w14:textId="42F6C3D9" w:rsidR="00A0667E" w:rsidRDefault="00232870" w:rsidP="009A63B2">
      <w:pPr>
        <w:jc w:val="center"/>
      </w:pPr>
      <w:r w:rsidRPr="00232870">
        <w:rPr>
          <w:noProof/>
        </w:rPr>
        <w:drawing>
          <wp:inline distT="0" distB="0" distL="0" distR="0" wp14:anchorId="06AC70AB" wp14:editId="1B57FADF">
            <wp:extent cx="1838325" cy="1807342"/>
            <wp:effectExtent l="38100" t="38100" r="85725" b="97790"/>
            <wp:docPr id="129976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799" name=""/>
                    <pic:cNvPicPr/>
                  </pic:nvPicPr>
                  <pic:blipFill>
                    <a:blip r:embed="rId64"/>
                    <a:stretch>
                      <a:fillRect/>
                    </a:stretch>
                  </pic:blipFill>
                  <pic:spPr>
                    <a:xfrm>
                      <a:off x="0" y="0"/>
                      <a:ext cx="1841982" cy="1810937"/>
                    </a:xfrm>
                    <a:prstGeom prst="rect">
                      <a:avLst/>
                    </a:prstGeom>
                    <a:effectLst>
                      <a:outerShdw blurRad="50800" dist="38100" dir="2700000" algn="tl" rotWithShape="0">
                        <a:prstClr val="black">
                          <a:alpha val="40000"/>
                        </a:prstClr>
                      </a:outerShdw>
                    </a:effectLst>
                  </pic:spPr>
                </pic:pic>
              </a:graphicData>
            </a:graphic>
          </wp:inline>
        </w:drawing>
      </w:r>
    </w:p>
    <w:p w14:paraId="03F5A45F" w14:textId="77777777" w:rsidR="00A0667E" w:rsidRDefault="00A0667E" w:rsidP="00A0667E"/>
    <w:p w14:paraId="1ADE8995" w14:textId="77777777" w:rsidR="008477C0" w:rsidRDefault="008477C0" w:rsidP="00A44DAF">
      <w:pPr>
        <w:rPr>
          <w:b/>
          <w:bCs/>
          <w:color w:val="000000" w:themeColor="text1"/>
          <w:sz w:val="48"/>
          <w:szCs w:val="48"/>
        </w:rPr>
        <w:sectPr w:rsidR="008477C0" w:rsidSect="00033159">
          <w:pgSz w:w="12240" w:h="15840"/>
          <w:pgMar w:top="1440" w:right="1440" w:bottom="1440" w:left="1440" w:header="720" w:footer="720" w:gutter="0"/>
          <w:cols w:space="720"/>
          <w:docGrid w:linePitch="360"/>
        </w:sectPr>
      </w:pPr>
    </w:p>
    <w:p w14:paraId="7BE24ABB" w14:textId="1268B88F" w:rsidR="00A44DAF" w:rsidRDefault="00A44DAF" w:rsidP="00A44DAF">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793408" behindDoc="0" locked="0" layoutInCell="1" allowOverlap="1" wp14:anchorId="3359DF5F" wp14:editId="567CF48E">
                <wp:simplePos x="0" y="0"/>
                <wp:positionH relativeFrom="column">
                  <wp:posOffset>-38100</wp:posOffset>
                </wp:positionH>
                <wp:positionV relativeFrom="paragraph">
                  <wp:posOffset>404674</wp:posOffset>
                </wp:positionV>
                <wp:extent cx="4932045" cy="0"/>
                <wp:effectExtent l="0" t="0" r="0" b="0"/>
                <wp:wrapNone/>
                <wp:docPr id="134766535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835F62D" id="Straight Connector 3"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94432" behindDoc="0" locked="0" layoutInCell="1" allowOverlap="1" wp14:anchorId="02C201E4" wp14:editId="67CF4857">
                <wp:simplePos x="0" y="0"/>
                <wp:positionH relativeFrom="column">
                  <wp:posOffset>0</wp:posOffset>
                </wp:positionH>
                <wp:positionV relativeFrom="paragraph">
                  <wp:posOffset>-39191</wp:posOffset>
                </wp:positionV>
                <wp:extent cx="4867910" cy="0"/>
                <wp:effectExtent l="0" t="0" r="0" b="0"/>
                <wp:wrapNone/>
                <wp:docPr id="18687138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D3EDE6" id="Straight Connector 4" o:spid="_x0000_s1026" style="position:absolute;z-index:2517944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Coroner – Detail</w:t>
      </w:r>
    </w:p>
    <w:p w14:paraId="2C82C2C4" w14:textId="764E393F" w:rsidR="008477C0" w:rsidRDefault="006B144C" w:rsidP="006B144C">
      <w:pPr>
        <w:ind w:left="-450"/>
        <w:rPr>
          <w:b/>
          <w:bCs/>
          <w:color w:val="000000" w:themeColor="text1"/>
          <w:sz w:val="48"/>
          <w:szCs w:val="48"/>
        </w:rPr>
      </w:pPr>
      <w:r w:rsidRPr="006B144C">
        <w:rPr>
          <w:b/>
          <w:bCs/>
          <w:noProof/>
          <w:color w:val="000000" w:themeColor="text1"/>
          <w:sz w:val="48"/>
          <w:szCs w:val="48"/>
        </w:rPr>
        <w:drawing>
          <wp:inline distT="0" distB="0" distL="0" distR="0" wp14:anchorId="18B985C9" wp14:editId="0A065FFC">
            <wp:extent cx="8882743" cy="4943475"/>
            <wp:effectExtent l="0" t="0" r="0" b="0"/>
            <wp:docPr id="1765667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67786" name=""/>
                    <pic:cNvPicPr/>
                  </pic:nvPicPr>
                  <pic:blipFill>
                    <a:blip r:embed="rId65"/>
                    <a:stretch>
                      <a:fillRect/>
                    </a:stretch>
                  </pic:blipFill>
                  <pic:spPr>
                    <a:xfrm>
                      <a:off x="0" y="0"/>
                      <a:ext cx="8891488" cy="4948342"/>
                    </a:xfrm>
                    <a:prstGeom prst="rect">
                      <a:avLst/>
                    </a:prstGeom>
                  </pic:spPr>
                </pic:pic>
              </a:graphicData>
            </a:graphic>
          </wp:inline>
        </w:drawing>
      </w:r>
    </w:p>
    <w:p w14:paraId="6650D884" w14:textId="77777777" w:rsidR="008477C0" w:rsidRDefault="008477C0" w:rsidP="00A44DAF">
      <w:pPr>
        <w:rPr>
          <w:b/>
          <w:bCs/>
          <w:color w:val="000000" w:themeColor="text1"/>
          <w:sz w:val="48"/>
          <w:szCs w:val="48"/>
        </w:rPr>
        <w:sectPr w:rsidR="008477C0" w:rsidSect="008477C0">
          <w:pgSz w:w="15840" w:h="12240" w:orient="landscape"/>
          <w:pgMar w:top="1440" w:right="1440" w:bottom="1440" w:left="1440" w:header="720" w:footer="720" w:gutter="0"/>
          <w:cols w:space="720"/>
          <w:docGrid w:linePitch="360"/>
        </w:sectPr>
      </w:pPr>
    </w:p>
    <w:p w14:paraId="3568F50D" w14:textId="5D92BAB2" w:rsidR="008D4083" w:rsidRDefault="00506970" w:rsidP="008D4083">
      <w:pPr>
        <w:rPr>
          <w:b/>
          <w:bCs/>
          <w:color w:val="000000" w:themeColor="text1"/>
          <w:sz w:val="48"/>
          <w:szCs w:val="48"/>
        </w:rPr>
      </w:pPr>
      <w:bookmarkStart w:id="4" w:name="_Toc162966678"/>
      <w:r w:rsidRPr="00506970">
        <w:rPr>
          <w:b/>
          <w:bCs/>
          <w:noProof/>
          <w:color w:val="000000" w:themeColor="text1"/>
          <w:sz w:val="48"/>
          <w:szCs w:val="48"/>
        </w:rPr>
        <w:lastRenderedPageBreak/>
        <w:drawing>
          <wp:anchor distT="0" distB="0" distL="114300" distR="114300" simplePos="0" relativeHeight="252597248" behindDoc="0" locked="0" layoutInCell="1" allowOverlap="1" wp14:anchorId="0A428ED2" wp14:editId="462DFE30">
            <wp:simplePos x="0" y="0"/>
            <wp:positionH relativeFrom="margin">
              <wp:align>center</wp:align>
            </wp:positionH>
            <wp:positionV relativeFrom="paragraph">
              <wp:posOffset>542611</wp:posOffset>
            </wp:positionV>
            <wp:extent cx="8792308" cy="3004185"/>
            <wp:effectExtent l="0" t="0" r="8890" b="5715"/>
            <wp:wrapNone/>
            <wp:docPr id="94875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5082" name=""/>
                    <pic:cNvPicPr/>
                  </pic:nvPicPr>
                  <pic:blipFill>
                    <a:blip r:embed="rId66">
                      <a:extLst>
                        <a:ext uri="{28A0092B-C50C-407E-A947-70E740481C1C}">
                          <a14:useLocalDpi xmlns:a14="http://schemas.microsoft.com/office/drawing/2010/main" val="0"/>
                        </a:ext>
                      </a:extLst>
                    </a:blip>
                    <a:stretch>
                      <a:fillRect/>
                    </a:stretch>
                  </pic:blipFill>
                  <pic:spPr>
                    <a:xfrm>
                      <a:off x="0" y="0"/>
                      <a:ext cx="8792308" cy="3004185"/>
                    </a:xfrm>
                    <a:prstGeom prst="rect">
                      <a:avLst/>
                    </a:prstGeom>
                  </pic:spPr>
                </pic:pic>
              </a:graphicData>
            </a:graphic>
            <wp14:sizeRelH relativeFrom="margin">
              <wp14:pctWidth>0</wp14:pctWidth>
            </wp14:sizeRelH>
            <wp14:sizeRelV relativeFrom="margin">
              <wp14:pctHeight>0</wp14:pctHeight>
            </wp14:sizeRelV>
          </wp:anchor>
        </w:drawing>
      </w:r>
      <w:r w:rsidR="008D4083">
        <w:rPr>
          <w:b/>
          <w:bCs/>
          <w:noProof/>
          <w:sz w:val="48"/>
          <w:szCs w:val="48"/>
        </w:rPr>
        <mc:AlternateContent>
          <mc:Choice Requires="wps">
            <w:drawing>
              <wp:anchor distT="0" distB="0" distL="114300" distR="114300" simplePos="0" relativeHeight="252033024" behindDoc="0" locked="0" layoutInCell="1" allowOverlap="1" wp14:anchorId="5F1407A9" wp14:editId="17A2E590">
                <wp:simplePos x="0" y="0"/>
                <wp:positionH relativeFrom="column">
                  <wp:posOffset>-38100</wp:posOffset>
                </wp:positionH>
                <wp:positionV relativeFrom="paragraph">
                  <wp:posOffset>404674</wp:posOffset>
                </wp:positionV>
                <wp:extent cx="4932045" cy="0"/>
                <wp:effectExtent l="0" t="0" r="0" b="0"/>
                <wp:wrapNone/>
                <wp:docPr id="40224296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3741624" id="Straight Connector 3" o:spid="_x0000_s1026" style="position:absolute;z-index:2520330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8D4083">
        <w:rPr>
          <w:b/>
          <w:bCs/>
          <w:noProof/>
          <w:sz w:val="48"/>
          <w:szCs w:val="48"/>
        </w:rPr>
        <mc:AlternateContent>
          <mc:Choice Requires="wps">
            <w:drawing>
              <wp:anchor distT="0" distB="0" distL="114300" distR="114300" simplePos="0" relativeHeight="252034048" behindDoc="0" locked="0" layoutInCell="1" allowOverlap="1" wp14:anchorId="4B41AA92" wp14:editId="3139929C">
                <wp:simplePos x="0" y="0"/>
                <wp:positionH relativeFrom="column">
                  <wp:posOffset>0</wp:posOffset>
                </wp:positionH>
                <wp:positionV relativeFrom="paragraph">
                  <wp:posOffset>-39191</wp:posOffset>
                </wp:positionV>
                <wp:extent cx="4867910" cy="0"/>
                <wp:effectExtent l="0" t="0" r="0" b="0"/>
                <wp:wrapNone/>
                <wp:docPr id="123291443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48A201" id="Straight Connector 4" o:spid="_x0000_s1026" style="position:absolute;z-index:2520340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8D4083">
        <w:rPr>
          <w:b/>
          <w:bCs/>
          <w:color w:val="000000" w:themeColor="text1"/>
          <w:sz w:val="48"/>
          <w:szCs w:val="48"/>
        </w:rPr>
        <w:t>Coroner – Detail Continued</w:t>
      </w:r>
    </w:p>
    <w:p w14:paraId="770A4AB6" w14:textId="049830BF" w:rsidR="008D4083" w:rsidRDefault="008D4083" w:rsidP="008D4083">
      <w:pPr>
        <w:ind w:left="-450"/>
        <w:rPr>
          <w:b/>
          <w:bCs/>
          <w:color w:val="000000" w:themeColor="text1"/>
          <w:sz w:val="48"/>
          <w:szCs w:val="48"/>
        </w:rPr>
      </w:pPr>
    </w:p>
    <w:p w14:paraId="168DB882" w14:textId="507FCEC6" w:rsidR="008D4083" w:rsidRDefault="008D4083" w:rsidP="008D4083">
      <w:pPr>
        <w:ind w:left="-450"/>
        <w:rPr>
          <w:b/>
          <w:bCs/>
          <w:color w:val="000000" w:themeColor="text1"/>
          <w:sz w:val="48"/>
          <w:szCs w:val="48"/>
        </w:rPr>
      </w:pPr>
    </w:p>
    <w:p w14:paraId="55EC2353" w14:textId="77777777" w:rsidR="008D4083" w:rsidRDefault="008D4083" w:rsidP="008D4083">
      <w:pPr>
        <w:rPr>
          <w:b/>
          <w:bCs/>
          <w:color w:val="000000" w:themeColor="text1"/>
          <w:sz w:val="48"/>
          <w:szCs w:val="48"/>
        </w:rPr>
      </w:pPr>
    </w:p>
    <w:p w14:paraId="034880E0" w14:textId="77777777" w:rsidR="008D4083" w:rsidRDefault="008D4083" w:rsidP="00A574F7">
      <w:pPr>
        <w:rPr>
          <w:b/>
          <w:bCs/>
          <w:color w:val="000000" w:themeColor="text1"/>
          <w:sz w:val="48"/>
          <w:szCs w:val="48"/>
        </w:rPr>
        <w:sectPr w:rsidR="008D4083" w:rsidSect="008D4083">
          <w:pgSz w:w="15840" w:h="12240" w:orient="landscape"/>
          <w:pgMar w:top="1440" w:right="1440" w:bottom="1440" w:left="1440" w:header="720" w:footer="720" w:gutter="0"/>
          <w:cols w:space="720"/>
          <w:docGrid w:linePitch="360"/>
        </w:sectPr>
      </w:pPr>
    </w:p>
    <w:p w14:paraId="629A36F4" w14:textId="515B0121" w:rsidR="00A574F7" w:rsidRPr="00442B71" w:rsidRDefault="00A574F7" w:rsidP="00A574F7">
      <w:pPr>
        <w:rPr>
          <w:sz w:val="28"/>
          <w:szCs w:val="28"/>
        </w:rPr>
      </w:pPr>
      <w:r>
        <w:rPr>
          <w:b/>
          <w:bCs/>
          <w:noProof/>
          <w:sz w:val="48"/>
          <w:szCs w:val="48"/>
        </w:rPr>
        <w:lastRenderedPageBreak/>
        <mc:AlternateContent>
          <mc:Choice Requires="wps">
            <w:drawing>
              <wp:anchor distT="0" distB="0" distL="114300" distR="114300" simplePos="0" relativeHeight="251797504" behindDoc="0" locked="0" layoutInCell="1" allowOverlap="1" wp14:anchorId="513B2A59" wp14:editId="65D46DE6">
                <wp:simplePos x="0" y="0"/>
                <wp:positionH relativeFrom="column">
                  <wp:posOffset>-38100</wp:posOffset>
                </wp:positionH>
                <wp:positionV relativeFrom="paragraph">
                  <wp:posOffset>404674</wp:posOffset>
                </wp:positionV>
                <wp:extent cx="4932045" cy="0"/>
                <wp:effectExtent l="0" t="0" r="0" b="0"/>
                <wp:wrapNone/>
                <wp:docPr id="68388190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75FDCCD" id="Straight Connector 3"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798528" behindDoc="0" locked="0" layoutInCell="1" allowOverlap="1" wp14:anchorId="2188FB08" wp14:editId="1F1319A8">
                <wp:simplePos x="0" y="0"/>
                <wp:positionH relativeFrom="column">
                  <wp:posOffset>0</wp:posOffset>
                </wp:positionH>
                <wp:positionV relativeFrom="paragraph">
                  <wp:posOffset>-39191</wp:posOffset>
                </wp:positionV>
                <wp:extent cx="4867910" cy="0"/>
                <wp:effectExtent l="0" t="0" r="0" b="0"/>
                <wp:wrapNone/>
                <wp:docPr id="190519284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5E71FE2" id="Straight Connector 4"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Clerk of Superior Court</w:t>
      </w:r>
    </w:p>
    <w:bookmarkEnd w:id="4"/>
    <w:p w14:paraId="15333D34" w14:textId="77777777" w:rsidR="00033159" w:rsidRDefault="00033159" w:rsidP="00033159">
      <w:pPr>
        <w:rPr>
          <w:b/>
          <w:bCs/>
          <w:sz w:val="28"/>
          <w:szCs w:val="28"/>
        </w:rPr>
      </w:pPr>
      <w:r>
        <w:rPr>
          <w:b/>
          <w:bCs/>
          <w:sz w:val="28"/>
          <w:szCs w:val="28"/>
        </w:rPr>
        <w:t>DEPARTMENT PROFILE</w:t>
      </w:r>
    </w:p>
    <w:p w14:paraId="69BFA0D8" w14:textId="77777777" w:rsidR="00033159" w:rsidRPr="0032184E" w:rsidRDefault="00033159" w:rsidP="00033159">
      <w:pPr>
        <w:rPr>
          <w:sz w:val="22"/>
          <w:szCs w:val="22"/>
        </w:rPr>
      </w:pPr>
      <w:r w:rsidRPr="0032184E">
        <w:rPr>
          <w:sz w:val="22"/>
          <w:szCs w:val="22"/>
        </w:rPr>
        <w:t>The Clerk of Superior Court is a constitutional officer and is elected by the voters for four-year terms. This office maintains Superior Court records, transmits all appeals to the Georgia Court of Appeals and Georgia Supreme Court, and records real estate transactions such as warranty deeds, quit claim deeds, security deeds, assignments, right-of-way deeds, easements, property plats, and power of attorney documents. In addition, this office is also responsible for recording military discharges, trade names, UCCs, and various sorts of liens including mechanic liens, property tax liens, and hospital/doctor liens. In addition, this office also collects probation fines, child support payments, and property transfer taxes. This elected office also files criminal cases, maintains criminal warrants, and transmits documents to GCIC and the DMV. This office also files civil cases such as divorces/annulments, adoptions, child support, name changes, habeas corpus cases, suits for damages, garnishments, and repossessions. This office also issues notary appointments, performs jury management, keeps election ballots for the statutory time limit of two years, and assists the public with obtaining various court records. Lastly, this office provides administrative support to the Board of Equalization.</w:t>
      </w:r>
    </w:p>
    <w:p w14:paraId="778A7E12"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0B6438" w14:paraId="0ED80461" w14:textId="77777777" w:rsidTr="002D4688">
        <w:trPr>
          <w:trHeight w:hRule="exact" w:val="245"/>
          <w:jc w:val="center"/>
        </w:trPr>
        <w:tc>
          <w:tcPr>
            <w:tcW w:w="3422" w:type="dxa"/>
            <w:shd w:val="clear" w:color="auto" w:fill="D9D9D9" w:themeFill="background1" w:themeFillShade="D9"/>
          </w:tcPr>
          <w:p w14:paraId="59FE8B9D" w14:textId="77777777" w:rsidR="000B6438" w:rsidRPr="00205437" w:rsidRDefault="000B6438" w:rsidP="002D4688">
            <w:pPr>
              <w:jc w:val="center"/>
              <w:rPr>
                <w:b/>
                <w:bCs/>
              </w:rPr>
            </w:pPr>
            <w:r w:rsidRPr="00205437">
              <w:rPr>
                <w:b/>
                <w:bCs/>
              </w:rPr>
              <w:t>Position Title</w:t>
            </w:r>
          </w:p>
        </w:tc>
        <w:tc>
          <w:tcPr>
            <w:tcW w:w="1836" w:type="dxa"/>
            <w:shd w:val="clear" w:color="auto" w:fill="D9D9D9" w:themeFill="background1" w:themeFillShade="D9"/>
          </w:tcPr>
          <w:p w14:paraId="153EFB00" w14:textId="77777777" w:rsidR="000B6438" w:rsidRPr="00205437" w:rsidRDefault="000B6438"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C2FF73B" w14:textId="77777777" w:rsidR="000B6438" w:rsidRPr="00205437" w:rsidRDefault="000B6438"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472C702B" w14:textId="77777777" w:rsidR="000B6438" w:rsidRPr="00205437" w:rsidRDefault="000B6438" w:rsidP="002D4688">
            <w:pPr>
              <w:jc w:val="center"/>
              <w:rPr>
                <w:b/>
                <w:bCs/>
              </w:rPr>
            </w:pPr>
            <w:r w:rsidRPr="00205437">
              <w:rPr>
                <w:b/>
                <w:bCs/>
              </w:rPr>
              <w:t>FY 2</w:t>
            </w:r>
            <w:r>
              <w:rPr>
                <w:b/>
                <w:bCs/>
              </w:rPr>
              <w:t>6</w:t>
            </w:r>
            <w:r w:rsidRPr="00205437">
              <w:rPr>
                <w:b/>
                <w:bCs/>
              </w:rPr>
              <w:t>-2</w:t>
            </w:r>
            <w:r>
              <w:rPr>
                <w:b/>
                <w:bCs/>
              </w:rPr>
              <w:t>7</w:t>
            </w:r>
          </w:p>
        </w:tc>
      </w:tr>
      <w:tr w:rsidR="000B6438" w14:paraId="3FB7831D" w14:textId="77777777" w:rsidTr="002D4688">
        <w:trPr>
          <w:trHeight w:hRule="exact" w:val="245"/>
          <w:jc w:val="center"/>
        </w:trPr>
        <w:tc>
          <w:tcPr>
            <w:tcW w:w="3422" w:type="dxa"/>
          </w:tcPr>
          <w:p w14:paraId="102CC027" w14:textId="7D178FB1" w:rsidR="000B6438" w:rsidRDefault="00C51A95" w:rsidP="002D4688">
            <w:r>
              <w:t>Clerk of Court</w:t>
            </w:r>
          </w:p>
        </w:tc>
        <w:tc>
          <w:tcPr>
            <w:tcW w:w="1836" w:type="dxa"/>
          </w:tcPr>
          <w:p w14:paraId="1FD45383" w14:textId="77777777" w:rsidR="000B6438" w:rsidRDefault="000B6438" w:rsidP="002D4688">
            <w:pPr>
              <w:jc w:val="center"/>
            </w:pPr>
            <w:r>
              <w:t>1</w:t>
            </w:r>
          </w:p>
        </w:tc>
        <w:tc>
          <w:tcPr>
            <w:tcW w:w="1712" w:type="dxa"/>
          </w:tcPr>
          <w:p w14:paraId="2F949D09" w14:textId="77777777" w:rsidR="000B6438" w:rsidRDefault="000B6438" w:rsidP="002D4688">
            <w:pPr>
              <w:jc w:val="center"/>
            </w:pPr>
            <w:r>
              <w:t>1</w:t>
            </w:r>
          </w:p>
        </w:tc>
        <w:tc>
          <w:tcPr>
            <w:tcW w:w="1592" w:type="dxa"/>
          </w:tcPr>
          <w:p w14:paraId="735930F1" w14:textId="77777777" w:rsidR="000B6438" w:rsidRDefault="000B6438" w:rsidP="002D4688">
            <w:pPr>
              <w:jc w:val="center"/>
            </w:pPr>
            <w:r>
              <w:t>1</w:t>
            </w:r>
          </w:p>
        </w:tc>
      </w:tr>
      <w:tr w:rsidR="000B6438" w14:paraId="5E79A77C" w14:textId="77777777" w:rsidTr="002D4688">
        <w:trPr>
          <w:trHeight w:hRule="exact" w:val="245"/>
          <w:jc w:val="center"/>
        </w:trPr>
        <w:tc>
          <w:tcPr>
            <w:tcW w:w="3422" w:type="dxa"/>
          </w:tcPr>
          <w:p w14:paraId="7E2DC939" w14:textId="28F0AE51" w:rsidR="000B6438" w:rsidRDefault="00C51A95" w:rsidP="002D4688">
            <w:r>
              <w:t>Civil Clerk</w:t>
            </w:r>
          </w:p>
        </w:tc>
        <w:tc>
          <w:tcPr>
            <w:tcW w:w="1836" w:type="dxa"/>
          </w:tcPr>
          <w:p w14:paraId="3D8D79CE" w14:textId="77777777" w:rsidR="000B6438" w:rsidRDefault="000B6438" w:rsidP="002D4688">
            <w:pPr>
              <w:jc w:val="center"/>
            </w:pPr>
            <w:r>
              <w:t>1</w:t>
            </w:r>
          </w:p>
        </w:tc>
        <w:tc>
          <w:tcPr>
            <w:tcW w:w="1712" w:type="dxa"/>
          </w:tcPr>
          <w:p w14:paraId="7786B577" w14:textId="77777777" w:rsidR="000B6438" w:rsidRDefault="000B6438" w:rsidP="002D4688">
            <w:pPr>
              <w:jc w:val="center"/>
            </w:pPr>
            <w:r>
              <w:t>1</w:t>
            </w:r>
          </w:p>
        </w:tc>
        <w:tc>
          <w:tcPr>
            <w:tcW w:w="1592" w:type="dxa"/>
          </w:tcPr>
          <w:p w14:paraId="05EC8A13" w14:textId="77777777" w:rsidR="000B6438" w:rsidRDefault="000B6438" w:rsidP="002D4688">
            <w:pPr>
              <w:jc w:val="center"/>
            </w:pPr>
            <w:r>
              <w:t>1</w:t>
            </w:r>
          </w:p>
        </w:tc>
      </w:tr>
      <w:tr w:rsidR="000B6438" w14:paraId="4085FF4E" w14:textId="77777777" w:rsidTr="002D4688">
        <w:trPr>
          <w:trHeight w:hRule="exact" w:val="245"/>
          <w:jc w:val="center"/>
        </w:trPr>
        <w:tc>
          <w:tcPr>
            <w:tcW w:w="3422" w:type="dxa"/>
          </w:tcPr>
          <w:p w14:paraId="7C1B1CCE" w14:textId="395CE034" w:rsidR="000B6438" w:rsidRDefault="00C51A95" w:rsidP="002D4688">
            <w:r>
              <w:t>Criminal Clerk</w:t>
            </w:r>
          </w:p>
        </w:tc>
        <w:tc>
          <w:tcPr>
            <w:tcW w:w="1836" w:type="dxa"/>
          </w:tcPr>
          <w:p w14:paraId="372D0618" w14:textId="77777777" w:rsidR="000B6438" w:rsidRDefault="000B6438" w:rsidP="002D4688">
            <w:pPr>
              <w:jc w:val="center"/>
            </w:pPr>
            <w:r>
              <w:t>1</w:t>
            </w:r>
          </w:p>
        </w:tc>
        <w:tc>
          <w:tcPr>
            <w:tcW w:w="1712" w:type="dxa"/>
          </w:tcPr>
          <w:p w14:paraId="554F98EA" w14:textId="5730EFDF" w:rsidR="000B6438" w:rsidRDefault="00C51A95" w:rsidP="002D4688">
            <w:pPr>
              <w:jc w:val="center"/>
            </w:pPr>
            <w:r>
              <w:t>1</w:t>
            </w:r>
          </w:p>
        </w:tc>
        <w:tc>
          <w:tcPr>
            <w:tcW w:w="1592" w:type="dxa"/>
          </w:tcPr>
          <w:p w14:paraId="69AA2CCF" w14:textId="401DF5ED" w:rsidR="000B6438" w:rsidRDefault="00C51A95" w:rsidP="002D4688">
            <w:pPr>
              <w:jc w:val="center"/>
            </w:pPr>
            <w:r>
              <w:t>1</w:t>
            </w:r>
          </w:p>
        </w:tc>
      </w:tr>
      <w:tr w:rsidR="000B6438" w14:paraId="208EDDBE" w14:textId="77777777" w:rsidTr="002D4688">
        <w:trPr>
          <w:trHeight w:hRule="exact" w:val="245"/>
          <w:jc w:val="center"/>
        </w:trPr>
        <w:tc>
          <w:tcPr>
            <w:tcW w:w="3422" w:type="dxa"/>
          </w:tcPr>
          <w:p w14:paraId="6FA021B5" w14:textId="4A7CEEF2" w:rsidR="000B6438" w:rsidRDefault="00C51A95" w:rsidP="002D4688">
            <w:r>
              <w:t>Juvenile Clerk</w:t>
            </w:r>
          </w:p>
        </w:tc>
        <w:tc>
          <w:tcPr>
            <w:tcW w:w="1836" w:type="dxa"/>
          </w:tcPr>
          <w:p w14:paraId="6D3A1CCE" w14:textId="77777777" w:rsidR="000B6438" w:rsidRDefault="000B6438" w:rsidP="002D4688">
            <w:pPr>
              <w:jc w:val="center"/>
            </w:pPr>
            <w:r>
              <w:t>1</w:t>
            </w:r>
          </w:p>
        </w:tc>
        <w:tc>
          <w:tcPr>
            <w:tcW w:w="1712" w:type="dxa"/>
          </w:tcPr>
          <w:p w14:paraId="696FF502" w14:textId="77777777" w:rsidR="000B6438" w:rsidRDefault="000B6438" w:rsidP="002D4688">
            <w:pPr>
              <w:jc w:val="center"/>
            </w:pPr>
            <w:r>
              <w:t>1</w:t>
            </w:r>
          </w:p>
        </w:tc>
        <w:tc>
          <w:tcPr>
            <w:tcW w:w="1592" w:type="dxa"/>
          </w:tcPr>
          <w:p w14:paraId="07173668" w14:textId="77777777" w:rsidR="000B6438" w:rsidRDefault="000B6438" w:rsidP="002D4688">
            <w:pPr>
              <w:jc w:val="center"/>
            </w:pPr>
            <w:r>
              <w:t>1</w:t>
            </w:r>
          </w:p>
        </w:tc>
      </w:tr>
      <w:tr w:rsidR="000B6438" w14:paraId="799D53FC" w14:textId="77777777" w:rsidTr="002D4688">
        <w:trPr>
          <w:trHeight w:hRule="exact" w:val="245"/>
          <w:jc w:val="center"/>
        </w:trPr>
        <w:tc>
          <w:tcPr>
            <w:tcW w:w="3422" w:type="dxa"/>
          </w:tcPr>
          <w:p w14:paraId="23DD9113" w14:textId="19F98F71" w:rsidR="000B6438" w:rsidRDefault="00C51A95" w:rsidP="002D4688">
            <w:r>
              <w:t>Real Estate Clerk</w:t>
            </w:r>
          </w:p>
        </w:tc>
        <w:tc>
          <w:tcPr>
            <w:tcW w:w="1836" w:type="dxa"/>
          </w:tcPr>
          <w:p w14:paraId="06135195" w14:textId="48EFCF0B" w:rsidR="000B6438" w:rsidRDefault="00C51A95" w:rsidP="002D4688">
            <w:pPr>
              <w:jc w:val="center"/>
            </w:pPr>
            <w:r>
              <w:t>1</w:t>
            </w:r>
          </w:p>
        </w:tc>
        <w:tc>
          <w:tcPr>
            <w:tcW w:w="1712" w:type="dxa"/>
          </w:tcPr>
          <w:p w14:paraId="2E2D8624" w14:textId="77777777" w:rsidR="000B6438" w:rsidRDefault="000B6438" w:rsidP="002D4688">
            <w:pPr>
              <w:jc w:val="center"/>
            </w:pPr>
            <w:r>
              <w:t>1</w:t>
            </w:r>
          </w:p>
        </w:tc>
        <w:tc>
          <w:tcPr>
            <w:tcW w:w="1592" w:type="dxa"/>
          </w:tcPr>
          <w:p w14:paraId="237FD1B8" w14:textId="77777777" w:rsidR="000B6438" w:rsidRDefault="000B6438" w:rsidP="002D4688">
            <w:pPr>
              <w:jc w:val="center"/>
            </w:pPr>
            <w:r>
              <w:t>1</w:t>
            </w:r>
          </w:p>
        </w:tc>
      </w:tr>
      <w:tr w:rsidR="000B6438" w14:paraId="7DEFD363" w14:textId="77777777" w:rsidTr="002D4688">
        <w:trPr>
          <w:trHeight w:hRule="exact" w:val="245"/>
          <w:jc w:val="center"/>
        </w:trPr>
        <w:tc>
          <w:tcPr>
            <w:tcW w:w="3422" w:type="dxa"/>
            <w:shd w:val="clear" w:color="auto" w:fill="D9D9D9" w:themeFill="background1" w:themeFillShade="D9"/>
          </w:tcPr>
          <w:p w14:paraId="2C6A5523" w14:textId="77777777" w:rsidR="000B6438" w:rsidRPr="00205437" w:rsidRDefault="000B6438" w:rsidP="002D4688">
            <w:pPr>
              <w:rPr>
                <w:b/>
                <w:bCs/>
              </w:rPr>
            </w:pPr>
            <w:r w:rsidRPr="00205437">
              <w:rPr>
                <w:b/>
                <w:bCs/>
              </w:rPr>
              <w:t>Total Positions</w:t>
            </w:r>
          </w:p>
        </w:tc>
        <w:tc>
          <w:tcPr>
            <w:tcW w:w="1836" w:type="dxa"/>
            <w:shd w:val="clear" w:color="auto" w:fill="D9D9D9" w:themeFill="background1" w:themeFillShade="D9"/>
          </w:tcPr>
          <w:p w14:paraId="0650DEF5" w14:textId="644C1C35" w:rsidR="000B6438" w:rsidRPr="00205437" w:rsidRDefault="00C51A95" w:rsidP="002D4688">
            <w:pPr>
              <w:jc w:val="center"/>
              <w:rPr>
                <w:b/>
                <w:bCs/>
              </w:rPr>
            </w:pPr>
            <w:r>
              <w:rPr>
                <w:b/>
                <w:bCs/>
              </w:rPr>
              <w:t>5</w:t>
            </w:r>
          </w:p>
        </w:tc>
        <w:tc>
          <w:tcPr>
            <w:tcW w:w="1712" w:type="dxa"/>
            <w:shd w:val="clear" w:color="auto" w:fill="D9D9D9" w:themeFill="background1" w:themeFillShade="D9"/>
          </w:tcPr>
          <w:p w14:paraId="67861C2B" w14:textId="2BE15DEB" w:rsidR="000B6438" w:rsidRPr="00205437" w:rsidRDefault="00C51A95" w:rsidP="002D4688">
            <w:pPr>
              <w:jc w:val="center"/>
              <w:rPr>
                <w:b/>
                <w:bCs/>
              </w:rPr>
            </w:pPr>
            <w:r>
              <w:rPr>
                <w:b/>
                <w:bCs/>
              </w:rPr>
              <w:t>5</w:t>
            </w:r>
          </w:p>
        </w:tc>
        <w:tc>
          <w:tcPr>
            <w:tcW w:w="1592" w:type="dxa"/>
            <w:shd w:val="clear" w:color="auto" w:fill="D9D9D9" w:themeFill="background1" w:themeFillShade="D9"/>
          </w:tcPr>
          <w:p w14:paraId="1EF37C2F" w14:textId="5D16BE3B" w:rsidR="000B6438" w:rsidRPr="00205437" w:rsidRDefault="00C51A95" w:rsidP="002D4688">
            <w:pPr>
              <w:jc w:val="center"/>
              <w:rPr>
                <w:b/>
                <w:bCs/>
              </w:rPr>
            </w:pPr>
            <w:r>
              <w:rPr>
                <w:b/>
                <w:bCs/>
              </w:rPr>
              <w:t>5</w:t>
            </w:r>
          </w:p>
        </w:tc>
      </w:tr>
    </w:tbl>
    <w:p w14:paraId="06F7582E" w14:textId="77777777" w:rsidR="000B6438" w:rsidRDefault="000B6438" w:rsidP="00033159">
      <w:pPr>
        <w:rPr>
          <w:b/>
          <w:bCs/>
          <w:sz w:val="28"/>
          <w:szCs w:val="28"/>
        </w:rPr>
      </w:pPr>
    </w:p>
    <w:p w14:paraId="4A8D551D" w14:textId="77777777" w:rsidR="00033159" w:rsidRDefault="00033159" w:rsidP="00033159">
      <w:pPr>
        <w:rPr>
          <w:b/>
          <w:bCs/>
          <w:sz w:val="28"/>
          <w:szCs w:val="28"/>
        </w:rPr>
      </w:pPr>
      <w:r>
        <w:rPr>
          <w:b/>
          <w:bCs/>
          <w:sz w:val="28"/>
          <w:szCs w:val="28"/>
        </w:rPr>
        <w:t>BUDGET HIGHLIGHTS</w:t>
      </w:r>
    </w:p>
    <w:p w14:paraId="478F11F3" w14:textId="56C1F0E5" w:rsidR="005C7866" w:rsidRPr="005C7866" w:rsidRDefault="0055794A" w:rsidP="005C7866">
      <w:pPr>
        <w:pStyle w:val="ListParagraph"/>
        <w:numPr>
          <w:ilvl w:val="0"/>
          <w:numId w:val="33"/>
        </w:numPr>
      </w:pPr>
      <w:r>
        <w:t>Clerk of Superior Court’s employee salaries</w:t>
      </w:r>
      <w:r w:rsidR="00E26197">
        <w:t xml:space="preserve"> have</w:t>
      </w:r>
      <w:r w:rsidR="00A96F59">
        <w:t xml:space="preserve"> </w:t>
      </w:r>
      <w:r w:rsidR="00E26197">
        <w:t>been raised approximately 4.2%</w:t>
      </w:r>
      <w:r w:rsidR="00CF00DC">
        <w:t xml:space="preserve"> collectively</w:t>
      </w:r>
    </w:p>
    <w:p w14:paraId="69E49A52" w14:textId="77777777" w:rsidR="005751A3" w:rsidRDefault="005751A3" w:rsidP="005751A3">
      <w:pPr>
        <w:pStyle w:val="ListParagraph"/>
      </w:pPr>
    </w:p>
    <w:p w14:paraId="6957300B" w14:textId="0D9D5EA9" w:rsidR="00033159" w:rsidRPr="005751A3" w:rsidRDefault="005751A3" w:rsidP="0094789E">
      <w:pPr>
        <w:pStyle w:val="ListParagraph"/>
        <w:numPr>
          <w:ilvl w:val="0"/>
          <w:numId w:val="33"/>
        </w:numPr>
        <w:rPr>
          <w:b/>
          <w:bCs/>
          <w:sz w:val="28"/>
          <w:szCs w:val="28"/>
        </w:rPr>
      </w:pPr>
      <w:r>
        <w:t xml:space="preserve">Increases from prior year relate to </w:t>
      </w:r>
      <w:r w:rsidR="00097A3F">
        <w:t xml:space="preserve">salaries and </w:t>
      </w:r>
      <w:r>
        <w:t>insurance</w:t>
      </w:r>
    </w:p>
    <w:p w14:paraId="50DB0EB4" w14:textId="77777777" w:rsidR="00033159" w:rsidRDefault="00033159" w:rsidP="00033159">
      <w:pPr>
        <w:rPr>
          <w:b/>
          <w:bCs/>
          <w:sz w:val="28"/>
          <w:szCs w:val="28"/>
        </w:rPr>
      </w:pPr>
    </w:p>
    <w:p w14:paraId="1A0BC962" w14:textId="77777777" w:rsidR="005751A3" w:rsidRDefault="005751A3" w:rsidP="000F0048">
      <w:pPr>
        <w:rPr>
          <w:b/>
          <w:bCs/>
          <w:color w:val="000000" w:themeColor="text1"/>
          <w:sz w:val="48"/>
          <w:szCs w:val="48"/>
        </w:rPr>
      </w:pPr>
      <w:bookmarkStart w:id="5" w:name="_Toc162966679"/>
    </w:p>
    <w:p w14:paraId="21A2A137" w14:textId="77777777" w:rsidR="005751A3" w:rsidRDefault="005751A3" w:rsidP="000F0048">
      <w:pPr>
        <w:rPr>
          <w:b/>
          <w:bCs/>
          <w:color w:val="000000" w:themeColor="text1"/>
          <w:sz w:val="48"/>
          <w:szCs w:val="48"/>
        </w:rPr>
      </w:pPr>
    </w:p>
    <w:p w14:paraId="4547E0DB" w14:textId="77777777" w:rsidR="00FC7F47" w:rsidRDefault="00FC7F47" w:rsidP="000F0048">
      <w:pPr>
        <w:rPr>
          <w:b/>
          <w:bCs/>
          <w:color w:val="000000" w:themeColor="text1"/>
          <w:sz w:val="40"/>
          <w:szCs w:val="40"/>
        </w:rPr>
        <w:sectPr w:rsidR="00FC7F47" w:rsidSect="00033159">
          <w:pgSz w:w="12240" w:h="15840"/>
          <w:pgMar w:top="1440" w:right="1440" w:bottom="1440" w:left="1440" w:header="720" w:footer="720" w:gutter="0"/>
          <w:cols w:space="720"/>
          <w:docGrid w:linePitch="360"/>
        </w:sectPr>
      </w:pPr>
    </w:p>
    <w:p w14:paraId="682DEB27" w14:textId="0103C9B0" w:rsidR="000F0048" w:rsidRPr="00A55B54" w:rsidRDefault="008358A3" w:rsidP="000F0048">
      <w:pPr>
        <w:rPr>
          <w:b/>
          <w:bCs/>
          <w:color w:val="000000" w:themeColor="text1"/>
          <w:sz w:val="40"/>
          <w:szCs w:val="40"/>
        </w:rPr>
      </w:pPr>
      <w:r w:rsidRPr="008358A3">
        <w:rPr>
          <w:b/>
          <w:bCs/>
          <w:noProof/>
          <w:color w:val="000000" w:themeColor="text1"/>
          <w:sz w:val="48"/>
          <w:szCs w:val="48"/>
        </w:rPr>
        <w:lastRenderedPageBreak/>
        <w:drawing>
          <wp:anchor distT="0" distB="0" distL="114300" distR="114300" simplePos="0" relativeHeight="252598272" behindDoc="0" locked="0" layoutInCell="1" allowOverlap="1" wp14:anchorId="2BCDEE9F" wp14:editId="6D14E180">
            <wp:simplePos x="0" y="0"/>
            <wp:positionH relativeFrom="column">
              <wp:posOffset>-231112</wp:posOffset>
            </wp:positionH>
            <wp:positionV relativeFrom="paragraph">
              <wp:posOffset>462224</wp:posOffset>
            </wp:positionV>
            <wp:extent cx="8872694" cy="4963729"/>
            <wp:effectExtent l="0" t="0" r="5080" b="8890"/>
            <wp:wrapNone/>
            <wp:docPr id="336385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85406" name=""/>
                    <pic:cNvPicPr/>
                  </pic:nvPicPr>
                  <pic:blipFill>
                    <a:blip r:embed="rId67">
                      <a:extLst>
                        <a:ext uri="{28A0092B-C50C-407E-A947-70E740481C1C}">
                          <a14:useLocalDpi xmlns:a14="http://schemas.microsoft.com/office/drawing/2010/main" val="0"/>
                        </a:ext>
                      </a:extLst>
                    </a:blip>
                    <a:stretch>
                      <a:fillRect/>
                    </a:stretch>
                  </pic:blipFill>
                  <pic:spPr>
                    <a:xfrm>
                      <a:off x="0" y="0"/>
                      <a:ext cx="8884756" cy="4970477"/>
                    </a:xfrm>
                    <a:prstGeom prst="rect">
                      <a:avLst/>
                    </a:prstGeom>
                  </pic:spPr>
                </pic:pic>
              </a:graphicData>
            </a:graphic>
            <wp14:sizeRelH relativeFrom="margin">
              <wp14:pctWidth>0</wp14:pctWidth>
            </wp14:sizeRelH>
            <wp14:sizeRelV relativeFrom="margin">
              <wp14:pctHeight>0</wp14:pctHeight>
            </wp14:sizeRelV>
          </wp:anchor>
        </w:drawing>
      </w:r>
      <w:r w:rsidR="000F0048" w:rsidRPr="00A55B54">
        <w:rPr>
          <w:b/>
          <w:bCs/>
          <w:noProof/>
          <w:sz w:val="40"/>
          <w:szCs w:val="40"/>
        </w:rPr>
        <mc:AlternateContent>
          <mc:Choice Requires="wps">
            <w:drawing>
              <wp:anchor distT="0" distB="0" distL="114300" distR="114300" simplePos="0" relativeHeight="251800576" behindDoc="0" locked="0" layoutInCell="1" allowOverlap="1" wp14:anchorId="44A3234A" wp14:editId="438EB33B">
                <wp:simplePos x="0" y="0"/>
                <wp:positionH relativeFrom="column">
                  <wp:posOffset>-38100</wp:posOffset>
                </wp:positionH>
                <wp:positionV relativeFrom="paragraph">
                  <wp:posOffset>404674</wp:posOffset>
                </wp:positionV>
                <wp:extent cx="4932045" cy="0"/>
                <wp:effectExtent l="0" t="0" r="0" b="0"/>
                <wp:wrapNone/>
                <wp:docPr id="132578472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B21B2F" id="Straight Connector 3" o:spid="_x0000_s1026" style="position:absolute;z-index:2518005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0F0048" w:rsidRPr="00A55B54">
        <w:rPr>
          <w:b/>
          <w:bCs/>
          <w:noProof/>
          <w:sz w:val="40"/>
          <w:szCs w:val="40"/>
        </w:rPr>
        <mc:AlternateContent>
          <mc:Choice Requires="wps">
            <w:drawing>
              <wp:anchor distT="0" distB="0" distL="114300" distR="114300" simplePos="0" relativeHeight="251801600" behindDoc="0" locked="0" layoutInCell="1" allowOverlap="1" wp14:anchorId="74BE1AFA" wp14:editId="3C1DDB63">
                <wp:simplePos x="0" y="0"/>
                <wp:positionH relativeFrom="column">
                  <wp:posOffset>0</wp:posOffset>
                </wp:positionH>
                <wp:positionV relativeFrom="paragraph">
                  <wp:posOffset>-39191</wp:posOffset>
                </wp:positionV>
                <wp:extent cx="4867910" cy="0"/>
                <wp:effectExtent l="0" t="0" r="0" b="0"/>
                <wp:wrapNone/>
                <wp:docPr id="65979186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5C191F" id="Straight Connector 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F0048" w:rsidRPr="00A55B54">
        <w:rPr>
          <w:b/>
          <w:bCs/>
          <w:color w:val="000000" w:themeColor="text1"/>
          <w:sz w:val="40"/>
          <w:szCs w:val="40"/>
        </w:rPr>
        <w:t>Clerk of Superior Court – Detail</w:t>
      </w:r>
    </w:p>
    <w:p w14:paraId="32FC00CD" w14:textId="440EA604" w:rsidR="001350B1" w:rsidRDefault="001350B1" w:rsidP="0075247D">
      <w:pPr>
        <w:ind w:left="-360"/>
        <w:rPr>
          <w:b/>
          <w:bCs/>
          <w:noProof/>
          <w:color w:val="000000" w:themeColor="text1"/>
          <w:sz w:val="48"/>
          <w:szCs w:val="48"/>
        </w:rPr>
      </w:pPr>
    </w:p>
    <w:p w14:paraId="4C611A23" w14:textId="77777777" w:rsidR="006B344A" w:rsidRDefault="006B344A" w:rsidP="0075247D">
      <w:pPr>
        <w:ind w:left="-360"/>
        <w:rPr>
          <w:b/>
          <w:bCs/>
          <w:noProof/>
          <w:color w:val="000000" w:themeColor="text1"/>
          <w:sz w:val="48"/>
          <w:szCs w:val="48"/>
        </w:rPr>
      </w:pPr>
    </w:p>
    <w:p w14:paraId="75E21C70" w14:textId="77777777" w:rsidR="006B344A" w:rsidRDefault="006B344A" w:rsidP="0075247D">
      <w:pPr>
        <w:ind w:left="-360"/>
        <w:rPr>
          <w:b/>
          <w:bCs/>
          <w:noProof/>
          <w:color w:val="000000" w:themeColor="text1"/>
          <w:sz w:val="48"/>
          <w:szCs w:val="48"/>
        </w:rPr>
      </w:pPr>
    </w:p>
    <w:p w14:paraId="3FFED682" w14:textId="77777777" w:rsidR="006B344A" w:rsidRDefault="006B344A" w:rsidP="0075247D">
      <w:pPr>
        <w:ind w:left="-360"/>
        <w:rPr>
          <w:b/>
          <w:bCs/>
          <w:noProof/>
          <w:color w:val="000000" w:themeColor="text1"/>
          <w:sz w:val="48"/>
          <w:szCs w:val="48"/>
        </w:rPr>
      </w:pPr>
    </w:p>
    <w:p w14:paraId="4CABE570" w14:textId="77777777" w:rsidR="006B344A" w:rsidRDefault="006B344A" w:rsidP="0075247D">
      <w:pPr>
        <w:ind w:left="-360"/>
        <w:rPr>
          <w:b/>
          <w:bCs/>
          <w:noProof/>
          <w:color w:val="000000" w:themeColor="text1"/>
          <w:sz w:val="48"/>
          <w:szCs w:val="48"/>
        </w:rPr>
      </w:pPr>
    </w:p>
    <w:p w14:paraId="514EEFD6" w14:textId="77777777" w:rsidR="006B344A" w:rsidRDefault="006B344A" w:rsidP="0075247D">
      <w:pPr>
        <w:ind w:left="-360"/>
        <w:rPr>
          <w:b/>
          <w:bCs/>
          <w:noProof/>
          <w:color w:val="000000" w:themeColor="text1"/>
          <w:sz w:val="48"/>
          <w:szCs w:val="48"/>
        </w:rPr>
      </w:pPr>
    </w:p>
    <w:p w14:paraId="126A3B53" w14:textId="77777777" w:rsidR="006B344A" w:rsidRDefault="006B344A" w:rsidP="0075247D">
      <w:pPr>
        <w:ind w:left="-360"/>
        <w:rPr>
          <w:b/>
          <w:bCs/>
          <w:noProof/>
          <w:color w:val="000000" w:themeColor="text1"/>
          <w:sz w:val="48"/>
          <w:szCs w:val="48"/>
        </w:rPr>
      </w:pPr>
    </w:p>
    <w:p w14:paraId="15BDC42E" w14:textId="77777777" w:rsidR="006B344A" w:rsidRDefault="006B344A" w:rsidP="0075247D">
      <w:pPr>
        <w:ind w:left="-360"/>
        <w:rPr>
          <w:b/>
          <w:bCs/>
          <w:noProof/>
          <w:color w:val="000000" w:themeColor="text1"/>
          <w:sz w:val="48"/>
          <w:szCs w:val="48"/>
        </w:rPr>
      </w:pPr>
    </w:p>
    <w:p w14:paraId="452F742C" w14:textId="77777777" w:rsidR="006B344A" w:rsidRDefault="006B344A" w:rsidP="0075247D">
      <w:pPr>
        <w:ind w:left="-360"/>
        <w:rPr>
          <w:b/>
          <w:bCs/>
          <w:noProof/>
          <w:color w:val="000000" w:themeColor="text1"/>
          <w:sz w:val="48"/>
          <w:szCs w:val="48"/>
        </w:rPr>
      </w:pPr>
    </w:p>
    <w:p w14:paraId="2C8EFFE4" w14:textId="77777777" w:rsidR="006B344A" w:rsidRDefault="006B344A" w:rsidP="00A55B54">
      <w:pPr>
        <w:rPr>
          <w:b/>
          <w:bCs/>
          <w:color w:val="000000" w:themeColor="text1"/>
          <w:sz w:val="40"/>
          <w:szCs w:val="40"/>
        </w:rPr>
      </w:pPr>
    </w:p>
    <w:p w14:paraId="07BA0619" w14:textId="5EF2D45B" w:rsidR="00A55B54" w:rsidRPr="00A55B54" w:rsidRDefault="00DA29E3" w:rsidP="00A55B54">
      <w:pPr>
        <w:rPr>
          <w:b/>
          <w:bCs/>
          <w:color w:val="000000" w:themeColor="text1"/>
          <w:sz w:val="40"/>
          <w:szCs w:val="40"/>
        </w:rPr>
      </w:pPr>
      <w:r w:rsidRPr="00DA29E3">
        <w:rPr>
          <w:b/>
          <w:bCs/>
          <w:noProof/>
          <w:color w:val="000000" w:themeColor="text1"/>
          <w:sz w:val="48"/>
          <w:szCs w:val="48"/>
        </w:rPr>
        <w:lastRenderedPageBreak/>
        <w:drawing>
          <wp:anchor distT="0" distB="0" distL="114300" distR="114300" simplePos="0" relativeHeight="252599296" behindDoc="0" locked="0" layoutInCell="1" allowOverlap="1" wp14:anchorId="6644E854" wp14:editId="60470CF5">
            <wp:simplePos x="0" y="0"/>
            <wp:positionH relativeFrom="column">
              <wp:posOffset>-281354</wp:posOffset>
            </wp:positionH>
            <wp:positionV relativeFrom="paragraph">
              <wp:posOffset>462224</wp:posOffset>
            </wp:positionV>
            <wp:extent cx="8892791" cy="3858260"/>
            <wp:effectExtent l="0" t="0" r="3810" b="8890"/>
            <wp:wrapNone/>
            <wp:docPr id="4113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11947" name=""/>
                    <pic:cNvPicPr/>
                  </pic:nvPicPr>
                  <pic:blipFill>
                    <a:blip r:embed="rId68">
                      <a:extLst>
                        <a:ext uri="{28A0092B-C50C-407E-A947-70E740481C1C}">
                          <a14:useLocalDpi xmlns:a14="http://schemas.microsoft.com/office/drawing/2010/main" val="0"/>
                        </a:ext>
                      </a:extLst>
                    </a:blip>
                    <a:stretch>
                      <a:fillRect/>
                    </a:stretch>
                  </pic:blipFill>
                  <pic:spPr>
                    <a:xfrm>
                      <a:off x="0" y="0"/>
                      <a:ext cx="8900830" cy="3861748"/>
                    </a:xfrm>
                    <a:prstGeom prst="rect">
                      <a:avLst/>
                    </a:prstGeom>
                  </pic:spPr>
                </pic:pic>
              </a:graphicData>
            </a:graphic>
            <wp14:sizeRelH relativeFrom="margin">
              <wp14:pctWidth>0</wp14:pctWidth>
            </wp14:sizeRelH>
            <wp14:sizeRelV relativeFrom="margin">
              <wp14:pctHeight>0</wp14:pctHeight>
            </wp14:sizeRelV>
          </wp:anchor>
        </w:drawing>
      </w:r>
      <w:r w:rsidR="00A55B54" w:rsidRPr="00A55B54">
        <w:rPr>
          <w:b/>
          <w:bCs/>
          <w:noProof/>
          <w:sz w:val="40"/>
          <w:szCs w:val="40"/>
        </w:rPr>
        <mc:AlternateContent>
          <mc:Choice Requires="wps">
            <w:drawing>
              <wp:anchor distT="0" distB="0" distL="114300" distR="114300" simplePos="0" relativeHeight="252038144" behindDoc="0" locked="0" layoutInCell="1" allowOverlap="1" wp14:anchorId="06889180" wp14:editId="618C5AF3">
                <wp:simplePos x="0" y="0"/>
                <wp:positionH relativeFrom="column">
                  <wp:posOffset>-38100</wp:posOffset>
                </wp:positionH>
                <wp:positionV relativeFrom="paragraph">
                  <wp:posOffset>404674</wp:posOffset>
                </wp:positionV>
                <wp:extent cx="4932045" cy="0"/>
                <wp:effectExtent l="0" t="0" r="0" b="0"/>
                <wp:wrapNone/>
                <wp:docPr id="190012953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B70DB26" id="Straight Connector 3" o:spid="_x0000_s1026" style="position:absolute;z-index:2520381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A55B54" w:rsidRPr="00A55B54">
        <w:rPr>
          <w:b/>
          <w:bCs/>
          <w:noProof/>
          <w:sz w:val="40"/>
          <w:szCs w:val="40"/>
        </w:rPr>
        <mc:AlternateContent>
          <mc:Choice Requires="wps">
            <w:drawing>
              <wp:anchor distT="0" distB="0" distL="114300" distR="114300" simplePos="0" relativeHeight="252039168" behindDoc="0" locked="0" layoutInCell="1" allowOverlap="1" wp14:anchorId="560C0C20" wp14:editId="273A1DA4">
                <wp:simplePos x="0" y="0"/>
                <wp:positionH relativeFrom="column">
                  <wp:posOffset>0</wp:posOffset>
                </wp:positionH>
                <wp:positionV relativeFrom="paragraph">
                  <wp:posOffset>-39191</wp:posOffset>
                </wp:positionV>
                <wp:extent cx="4867910" cy="0"/>
                <wp:effectExtent l="0" t="0" r="0" b="0"/>
                <wp:wrapNone/>
                <wp:docPr id="64793791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29EA4DE" id="Straight Connector 4" o:spid="_x0000_s1026" style="position:absolute;z-index:2520391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A55B54" w:rsidRPr="00A55B54">
        <w:rPr>
          <w:b/>
          <w:bCs/>
          <w:color w:val="000000" w:themeColor="text1"/>
          <w:sz w:val="40"/>
          <w:szCs w:val="40"/>
        </w:rPr>
        <w:t>Clerk of Superior Court – Detail</w:t>
      </w:r>
      <w:r w:rsidR="00A55B54">
        <w:rPr>
          <w:b/>
          <w:bCs/>
          <w:color w:val="000000" w:themeColor="text1"/>
          <w:sz w:val="40"/>
          <w:szCs w:val="40"/>
        </w:rPr>
        <w:t xml:space="preserve"> Continued</w:t>
      </w:r>
    </w:p>
    <w:p w14:paraId="13DF2ED8" w14:textId="7C79926A" w:rsidR="00A55B54" w:rsidRDefault="00A55B54" w:rsidP="0075247D">
      <w:pPr>
        <w:ind w:left="-450"/>
        <w:rPr>
          <w:b/>
          <w:bCs/>
          <w:noProof/>
          <w:color w:val="000000" w:themeColor="text1"/>
          <w:sz w:val="48"/>
          <w:szCs w:val="48"/>
        </w:rPr>
      </w:pPr>
    </w:p>
    <w:p w14:paraId="6E9B06C2" w14:textId="77777777" w:rsidR="00A55B54" w:rsidRDefault="00A55B54" w:rsidP="000F0048">
      <w:pPr>
        <w:rPr>
          <w:b/>
          <w:bCs/>
          <w:noProof/>
          <w:color w:val="000000" w:themeColor="text1"/>
          <w:sz w:val="48"/>
          <w:szCs w:val="48"/>
        </w:rPr>
      </w:pPr>
    </w:p>
    <w:p w14:paraId="78A699FA" w14:textId="77777777" w:rsidR="00A55B54" w:rsidRDefault="00A55B54" w:rsidP="000F0048">
      <w:pPr>
        <w:rPr>
          <w:b/>
          <w:bCs/>
          <w:noProof/>
          <w:color w:val="000000" w:themeColor="text1"/>
          <w:sz w:val="48"/>
          <w:szCs w:val="48"/>
        </w:rPr>
      </w:pPr>
    </w:p>
    <w:p w14:paraId="21D2D237" w14:textId="77777777" w:rsidR="00FC7F47" w:rsidRDefault="00FC7F47" w:rsidP="000F0048">
      <w:pPr>
        <w:rPr>
          <w:b/>
          <w:bCs/>
          <w:noProof/>
          <w:color w:val="000000" w:themeColor="text1"/>
          <w:sz w:val="48"/>
          <w:szCs w:val="48"/>
        </w:rPr>
      </w:pPr>
    </w:p>
    <w:p w14:paraId="484D67CB" w14:textId="77777777" w:rsidR="0025059B" w:rsidRDefault="0025059B" w:rsidP="000F0048">
      <w:pPr>
        <w:rPr>
          <w:b/>
          <w:bCs/>
          <w:noProof/>
          <w:color w:val="000000" w:themeColor="text1"/>
          <w:sz w:val="48"/>
          <w:szCs w:val="48"/>
        </w:rPr>
      </w:pPr>
    </w:p>
    <w:p w14:paraId="27634DC1" w14:textId="77777777" w:rsidR="0025059B" w:rsidRDefault="0025059B" w:rsidP="000F0048">
      <w:pPr>
        <w:rPr>
          <w:b/>
          <w:bCs/>
          <w:noProof/>
          <w:color w:val="000000" w:themeColor="text1"/>
          <w:sz w:val="48"/>
          <w:szCs w:val="48"/>
        </w:rPr>
      </w:pPr>
    </w:p>
    <w:p w14:paraId="5A1C42F4" w14:textId="77777777" w:rsidR="0025059B" w:rsidRDefault="0025059B" w:rsidP="000F0048">
      <w:pPr>
        <w:rPr>
          <w:b/>
          <w:bCs/>
          <w:noProof/>
          <w:color w:val="000000" w:themeColor="text1"/>
          <w:sz w:val="48"/>
          <w:szCs w:val="48"/>
        </w:rPr>
      </w:pPr>
    </w:p>
    <w:p w14:paraId="2D650C99" w14:textId="77777777" w:rsidR="0025059B" w:rsidRDefault="0025059B" w:rsidP="000F0048">
      <w:pPr>
        <w:rPr>
          <w:b/>
          <w:bCs/>
          <w:noProof/>
          <w:color w:val="000000" w:themeColor="text1"/>
          <w:sz w:val="48"/>
          <w:szCs w:val="48"/>
        </w:rPr>
      </w:pPr>
    </w:p>
    <w:p w14:paraId="7638162A" w14:textId="77777777" w:rsidR="0025059B" w:rsidRDefault="0025059B" w:rsidP="000F0048">
      <w:pPr>
        <w:rPr>
          <w:b/>
          <w:bCs/>
          <w:noProof/>
          <w:color w:val="000000" w:themeColor="text1"/>
          <w:sz w:val="48"/>
          <w:szCs w:val="48"/>
        </w:rPr>
      </w:pPr>
    </w:p>
    <w:p w14:paraId="28011AEE" w14:textId="77777777" w:rsidR="0025059B" w:rsidRDefault="0025059B" w:rsidP="0025059B">
      <w:pPr>
        <w:rPr>
          <w:b/>
          <w:bCs/>
          <w:color w:val="000000" w:themeColor="text1"/>
          <w:sz w:val="48"/>
          <w:szCs w:val="48"/>
        </w:rPr>
        <w:sectPr w:rsidR="0025059B" w:rsidSect="00FC7F47">
          <w:pgSz w:w="15840" w:h="12240" w:orient="landscape"/>
          <w:pgMar w:top="1440" w:right="1440" w:bottom="1440" w:left="1440" w:header="720" w:footer="720" w:gutter="0"/>
          <w:cols w:space="720"/>
          <w:docGrid w:linePitch="360"/>
        </w:sectPr>
      </w:pPr>
    </w:p>
    <w:p w14:paraId="4FE6020A" w14:textId="0AF99C16" w:rsidR="0025059B" w:rsidRPr="00442B71" w:rsidRDefault="0025059B" w:rsidP="0025059B">
      <w:pPr>
        <w:rPr>
          <w:sz w:val="28"/>
          <w:szCs w:val="28"/>
        </w:rPr>
      </w:pPr>
      <w:r>
        <w:rPr>
          <w:b/>
          <w:bCs/>
          <w:noProof/>
          <w:sz w:val="48"/>
          <w:szCs w:val="48"/>
        </w:rPr>
        <w:lastRenderedPageBreak/>
        <mc:AlternateContent>
          <mc:Choice Requires="wps">
            <w:drawing>
              <wp:anchor distT="0" distB="0" distL="114300" distR="114300" simplePos="0" relativeHeight="252042240" behindDoc="0" locked="0" layoutInCell="1" allowOverlap="1" wp14:anchorId="4A58A11F" wp14:editId="4529F73B">
                <wp:simplePos x="0" y="0"/>
                <wp:positionH relativeFrom="column">
                  <wp:posOffset>-38100</wp:posOffset>
                </wp:positionH>
                <wp:positionV relativeFrom="paragraph">
                  <wp:posOffset>404674</wp:posOffset>
                </wp:positionV>
                <wp:extent cx="4932045" cy="0"/>
                <wp:effectExtent l="0" t="0" r="0" b="0"/>
                <wp:wrapNone/>
                <wp:docPr id="5369362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2BB795" id="Straight Connector 3" o:spid="_x0000_s1026" style="position:absolute;z-index:2520422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043264" behindDoc="0" locked="0" layoutInCell="1" allowOverlap="1" wp14:anchorId="75FE6B85" wp14:editId="3C6FCC65">
                <wp:simplePos x="0" y="0"/>
                <wp:positionH relativeFrom="column">
                  <wp:posOffset>0</wp:posOffset>
                </wp:positionH>
                <wp:positionV relativeFrom="paragraph">
                  <wp:posOffset>-39191</wp:posOffset>
                </wp:positionV>
                <wp:extent cx="4867910" cy="0"/>
                <wp:effectExtent l="0" t="0" r="0" b="0"/>
                <wp:wrapNone/>
                <wp:docPr id="91475999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B9C37FC" id="Straight Connector 4" o:spid="_x0000_s1026" style="position:absolute;z-index:2520432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Court Services</w:t>
      </w:r>
    </w:p>
    <w:p w14:paraId="45E927ED" w14:textId="77777777" w:rsidR="0025059B" w:rsidRDefault="0025059B" w:rsidP="0025059B">
      <w:pPr>
        <w:rPr>
          <w:b/>
          <w:bCs/>
          <w:sz w:val="28"/>
          <w:szCs w:val="28"/>
        </w:rPr>
      </w:pPr>
      <w:r>
        <w:rPr>
          <w:b/>
          <w:bCs/>
          <w:sz w:val="28"/>
          <w:szCs w:val="28"/>
        </w:rPr>
        <w:t>DEPARTMENT PROFILE</w:t>
      </w:r>
    </w:p>
    <w:p w14:paraId="1CAD9753" w14:textId="67DF9935" w:rsidR="0025059B" w:rsidRPr="0032184E" w:rsidRDefault="00064C1F" w:rsidP="003E000F">
      <w:pPr>
        <w:rPr>
          <w:sz w:val="22"/>
          <w:szCs w:val="22"/>
        </w:rPr>
      </w:pPr>
      <w:r>
        <w:rPr>
          <w:sz w:val="22"/>
          <w:szCs w:val="22"/>
        </w:rPr>
        <w:t>The Court Services department</w:t>
      </w:r>
      <w:r w:rsidR="00030EE6">
        <w:rPr>
          <w:sz w:val="22"/>
          <w:szCs w:val="22"/>
        </w:rPr>
        <w:t xml:space="preserve"> </w:t>
      </w:r>
      <w:r w:rsidR="00030EE6" w:rsidRPr="00030EE6">
        <w:rPr>
          <w:sz w:val="22"/>
          <w:szCs w:val="22"/>
        </w:rPr>
        <w:t>services budgets (covering Superior, Magistrate, Probate, and Juvenile courts) are funded primarily through local property taxes, supplemented by fees, with significant expenditures directed toward personnel, technology, and administration.</w:t>
      </w:r>
      <w:r w:rsidR="003E000F">
        <w:rPr>
          <w:sz w:val="22"/>
          <w:szCs w:val="22"/>
        </w:rPr>
        <w:t xml:space="preserve"> </w:t>
      </w:r>
      <w:r w:rsidR="003E000F" w:rsidRPr="003E000F">
        <w:rPr>
          <w:sz w:val="22"/>
          <w:szCs w:val="22"/>
        </w:rPr>
        <w:t>Specifically, the Superior Court</w:t>
      </w:r>
      <w:r w:rsidR="001046FD">
        <w:rPr>
          <w:sz w:val="22"/>
          <w:szCs w:val="22"/>
        </w:rPr>
        <w:t xml:space="preserve">, in the </w:t>
      </w:r>
      <w:r w:rsidR="007A7D52">
        <w:rPr>
          <w:sz w:val="22"/>
          <w:szCs w:val="22"/>
        </w:rPr>
        <w:t>Griffin Judicial Circuit</w:t>
      </w:r>
      <w:r w:rsidR="003F53D0">
        <w:rPr>
          <w:sz w:val="22"/>
          <w:szCs w:val="22"/>
        </w:rPr>
        <w:t xml:space="preserve"> serving Fayette</w:t>
      </w:r>
      <w:r w:rsidR="00D82345">
        <w:rPr>
          <w:sz w:val="22"/>
          <w:szCs w:val="22"/>
        </w:rPr>
        <w:t>, Pike, Spalding and Upson counties,</w:t>
      </w:r>
      <w:r w:rsidR="003E000F" w:rsidRPr="003E000F">
        <w:rPr>
          <w:sz w:val="22"/>
          <w:szCs w:val="22"/>
        </w:rPr>
        <w:t xml:space="preserve"> possesses appellate jurisdiction from judgements of the Probate Court and</w:t>
      </w:r>
      <w:r w:rsidR="00656138">
        <w:rPr>
          <w:sz w:val="22"/>
          <w:szCs w:val="22"/>
        </w:rPr>
        <w:t xml:space="preserve"> </w:t>
      </w:r>
      <w:r w:rsidR="003E000F" w:rsidRPr="003E000F">
        <w:rPr>
          <w:sz w:val="22"/>
          <w:szCs w:val="22"/>
        </w:rPr>
        <w:t>Magistrate Court and this court is empowered to exercise general supervision over all inferior</w:t>
      </w:r>
      <w:r w:rsidR="00656138">
        <w:rPr>
          <w:sz w:val="22"/>
          <w:szCs w:val="22"/>
        </w:rPr>
        <w:t xml:space="preserve"> </w:t>
      </w:r>
      <w:r w:rsidR="003E000F" w:rsidRPr="003E000F">
        <w:rPr>
          <w:sz w:val="22"/>
          <w:szCs w:val="22"/>
        </w:rPr>
        <w:t>courts and to review and correct their judgments. The Superior Court also appoints Juvenile Court</w:t>
      </w:r>
      <w:r w:rsidR="001046FD">
        <w:rPr>
          <w:sz w:val="22"/>
          <w:szCs w:val="22"/>
        </w:rPr>
        <w:t xml:space="preserve"> </w:t>
      </w:r>
      <w:r w:rsidR="003E000F" w:rsidRPr="003E000F">
        <w:rPr>
          <w:sz w:val="22"/>
          <w:szCs w:val="22"/>
        </w:rPr>
        <w:t>Judges to hear juvenile cases.</w:t>
      </w:r>
      <w:r w:rsidR="003E000F">
        <w:rPr>
          <w:sz w:val="22"/>
          <w:szCs w:val="22"/>
        </w:rPr>
        <w:t xml:space="preserve"> </w:t>
      </w:r>
      <w:r>
        <w:rPr>
          <w:sz w:val="22"/>
          <w:szCs w:val="22"/>
        </w:rPr>
        <w:t xml:space="preserve"> </w:t>
      </w:r>
    </w:p>
    <w:p w14:paraId="4A931807" w14:textId="77777777" w:rsidR="0025059B" w:rsidRDefault="0025059B" w:rsidP="0025059B">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25059B" w14:paraId="2C488557" w14:textId="77777777" w:rsidTr="002D4688">
        <w:trPr>
          <w:trHeight w:hRule="exact" w:val="245"/>
          <w:jc w:val="center"/>
        </w:trPr>
        <w:tc>
          <w:tcPr>
            <w:tcW w:w="3422" w:type="dxa"/>
            <w:shd w:val="clear" w:color="auto" w:fill="D9D9D9" w:themeFill="background1" w:themeFillShade="D9"/>
          </w:tcPr>
          <w:p w14:paraId="080DAC53" w14:textId="77777777" w:rsidR="0025059B" w:rsidRPr="00205437" w:rsidRDefault="0025059B" w:rsidP="002D4688">
            <w:pPr>
              <w:jc w:val="center"/>
              <w:rPr>
                <w:b/>
                <w:bCs/>
              </w:rPr>
            </w:pPr>
            <w:r w:rsidRPr="00205437">
              <w:rPr>
                <w:b/>
                <w:bCs/>
              </w:rPr>
              <w:t>Position Title</w:t>
            </w:r>
          </w:p>
        </w:tc>
        <w:tc>
          <w:tcPr>
            <w:tcW w:w="1836" w:type="dxa"/>
            <w:shd w:val="clear" w:color="auto" w:fill="D9D9D9" w:themeFill="background1" w:themeFillShade="D9"/>
          </w:tcPr>
          <w:p w14:paraId="0F988F39" w14:textId="77777777" w:rsidR="0025059B" w:rsidRPr="00205437" w:rsidRDefault="0025059B"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ABB317B" w14:textId="77777777" w:rsidR="0025059B" w:rsidRPr="00205437" w:rsidRDefault="0025059B"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A66293B" w14:textId="77777777" w:rsidR="0025059B" w:rsidRPr="00205437" w:rsidRDefault="0025059B" w:rsidP="002D4688">
            <w:pPr>
              <w:jc w:val="center"/>
              <w:rPr>
                <w:b/>
                <w:bCs/>
              </w:rPr>
            </w:pPr>
            <w:r w:rsidRPr="00205437">
              <w:rPr>
                <w:b/>
                <w:bCs/>
              </w:rPr>
              <w:t>FY 2</w:t>
            </w:r>
            <w:r>
              <w:rPr>
                <w:b/>
                <w:bCs/>
              </w:rPr>
              <w:t>6</w:t>
            </w:r>
            <w:r w:rsidRPr="00205437">
              <w:rPr>
                <w:b/>
                <w:bCs/>
              </w:rPr>
              <w:t>-2</w:t>
            </w:r>
            <w:r>
              <w:rPr>
                <w:b/>
                <w:bCs/>
              </w:rPr>
              <w:t>7</w:t>
            </w:r>
          </w:p>
        </w:tc>
      </w:tr>
      <w:tr w:rsidR="0025059B" w14:paraId="187DD4D9" w14:textId="77777777" w:rsidTr="002D4688">
        <w:trPr>
          <w:trHeight w:hRule="exact" w:val="245"/>
          <w:jc w:val="center"/>
        </w:trPr>
        <w:tc>
          <w:tcPr>
            <w:tcW w:w="3422" w:type="dxa"/>
          </w:tcPr>
          <w:p w14:paraId="75302A54" w14:textId="74565702" w:rsidR="0025059B" w:rsidRDefault="00236120" w:rsidP="002D4688">
            <w:r>
              <w:t>No Positions in this Department</w:t>
            </w:r>
          </w:p>
        </w:tc>
        <w:tc>
          <w:tcPr>
            <w:tcW w:w="1836" w:type="dxa"/>
          </w:tcPr>
          <w:p w14:paraId="53D4BC8B" w14:textId="6621B4EA" w:rsidR="0025059B" w:rsidRDefault="00236120" w:rsidP="002D4688">
            <w:pPr>
              <w:jc w:val="center"/>
            </w:pPr>
            <w:r>
              <w:t>0</w:t>
            </w:r>
          </w:p>
        </w:tc>
        <w:tc>
          <w:tcPr>
            <w:tcW w:w="1712" w:type="dxa"/>
          </w:tcPr>
          <w:p w14:paraId="23520D38" w14:textId="79DEE7A5" w:rsidR="0025059B" w:rsidRDefault="00236120" w:rsidP="002D4688">
            <w:pPr>
              <w:jc w:val="center"/>
            </w:pPr>
            <w:r>
              <w:t>0</w:t>
            </w:r>
          </w:p>
        </w:tc>
        <w:tc>
          <w:tcPr>
            <w:tcW w:w="1592" w:type="dxa"/>
          </w:tcPr>
          <w:p w14:paraId="1DD1E654" w14:textId="275697C7" w:rsidR="0025059B" w:rsidRDefault="00236120" w:rsidP="002D4688">
            <w:pPr>
              <w:jc w:val="center"/>
            </w:pPr>
            <w:r>
              <w:t>0</w:t>
            </w:r>
          </w:p>
        </w:tc>
      </w:tr>
      <w:tr w:rsidR="0025059B" w14:paraId="361E2985" w14:textId="77777777" w:rsidTr="002D4688">
        <w:trPr>
          <w:trHeight w:hRule="exact" w:val="245"/>
          <w:jc w:val="center"/>
        </w:trPr>
        <w:tc>
          <w:tcPr>
            <w:tcW w:w="3422" w:type="dxa"/>
            <w:shd w:val="clear" w:color="auto" w:fill="D9D9D9" w:themeFill="background1" w:themeFillShade="D9"/>
          </w:tcPr>
          <w:p w14:paraId="6706F82E" w14:textId="77777777" w:rsidR="0025059B" w:rsidRPr="00205437" w:rsidRDefault="0025059B" w:rsidP="002D4688">
            <w:pPr>
              <w:rPr>
                <w:b/>
                <w:bCs/>
              </w:rPr>
            </w:pPr>
            <w:r w:rsidRPr="00205437">
              <w:rPr>
                <w:b/>
                <w:bCs/>
              </w:rPr>
              <w:t>Total Positions</w:t>
            </w:r>
          </w:p>
        </w:tc>
        <w:tc>
          <w:tcPr>
            <w:tcW w:w="1836" w:type="dxa"/>
            <w:shd w:val="clear" w:color="auto" w:fill="D9D9D9" w:themeFill="background1" w:themeFillShade="D9"/>
          </w:tcPr>
          <w:p w14:paraId="116BDE58" w14:textId="5EF9136A" w:rsidR="0025059B" w:rsidRPr="00205437" w:rsidRDefault="00236120" w:rsidP="002D4688">
            <w:pPr>
              <w:jc w:val="center"/>
              <w:rPr>
                <w:b/>
                <w:bCs/>
              </w:rPr>
            </w:pPr>
            <w:r>
              <w:rPr>
                <w:b/>
                <w:bCs/>
              </w:rPr>
              <w:t>0</w:t>
            </w:r>
          </w:p>
        </w:tc>
        <w:tc>
          <w:tcPr>
            <w:tcW w:w="1712" w:type="dxa"/>
            <w:shd w:val="clear" w:color="auto" w:fill="D9D9D9" w:themeFill="background1" w:themeFillShade="D9"/>
          </w:tcPr>
          <w:p w14:paraId="723DA371" w14:textId="6BEB1E3B" w:rsidR="0025059B" w:rsidRPr="00205437" w:rsidRDefault="00236120" w:rsidP="002D4688">
            <w:pPr>
              <w:jc w:val="center"/>
              <w:rPr>
                <w:b/>
                <w:bCs/>
              </w:rPr>
            </w:pPr>
            <w:r>
              <w:rPr>
                <w:b/>
                <w:bCs/>
              </w:rPr>
              <w:t>0</w:t>
            </w:r>
          </w:p>
        </w:tc>
        <w:tc>
          <w:tcPr>
            <w:tcW w:w="1592" w:type="dxa"/>
            <w:shd w:val="clear" w:color="auto" w:fill="D9D9D9" w:themeFill="background1" w:themeFillShade="D9"/>
          </w:tcPr>
          <w:p w14:paraId="41B41F36" w14:textId="47A07FE3" w:rsidR="0025059B" w:rsidRPr="00205437" w:rsidRDefault="00236120" w:rsidP="002D4688">
            <w:pPr>
              <w:jc w:val="center"/>
              <w:rPr>
                <w:b/>
                <w:bCs/>
              </w:rPr>
            </w:pPr>
            <w:r>
              <w:rPr>
                <w:b/>
                <w:bCs/>
              </w:rPr>
              <w:t>0</w:t>
            </w:r>
          </w:p>
        </w:tc>
      </w:tr>
    </w:tbl>
    <w:p w14:paraId="3E2B910F" w14:textId="77777777" w:rsidR="0025059B" w:rsidRDefault="0025059B" w:rsidP="0025059B">
      <w:pPr>
        <w:rPr>
          <w:b/>
          <w:bCs/>
          <w:sz w:val="28"/>
          <w:szCs w:val="28"/>
        </w:rPr>
      </w:pPr>
    </w:p>
    <w:p w14:paraId="2868B9B4" w14:textId="77777777" w:rsidR="0025059B" w:rsidRDefault="0025059B" w:rsidP="0025059B">
      <w:pPr>
        <w:rPr>
          <w:b/>
          <w:bCs/>
          <w:sz w:val="28"/>
          <w:szCs w:val="28"/>
        </w:rPr>
      </w:pPr>
      <w:r>
        <w:rPr>
          <w:b/>
          <w:bCs/>
          <w:sz w:val="28"/>
          <w:szCs w:val="28"/>
        </w:rPr>
        <w:t>BUDGET HIGHLIGHTS</w:t>
      </w:r>
    </w:p>
    <w:p w14:paraId="3CB90B57" w14:textId="2EB02BD0" w:rsidR="0036793C" w:rsidRDefault="006B6B2F" w:rsidP="0036793C">
      <w:pPr>
        <w:pStyle w:val="ListParagraph"/>
        <w:numPr>
          <w:ilvl w:val="0"/>
          <w:numId w:val="33"/>
        </w:numPr>
      </w:pPr>
      <w:r>
        <w:t>Professional services expen</w:t>
      </w:r>
      <w:r w:rsidR="00D71E83">
        <w:t>ditures</w:t>
      </w:r>
      <w:r>
        <w:t xml:space="preserve"> include $10,000 for</w:t>
      </w:r>
      <w:r w:rsidR="0005790C">
        <w:t xml:space="preserve"> </w:t>
      </w:r>
      <w:r w:rsidR="0005790C" w:rsidRPr="0005790C">
        <w:t>contracted private entities or specialized staff</w:t>
      </w:r>
      <w:r w:rsidR="0005790C">
        <w:t xml:space="preserve"> to</w:t>
      </w:r>
      <w:r w:rsidR="0005790C" w:rsidRPr="0005790C">
        <w:t xml:space="preserve"> assist judges, manage caseloads, and provide supervision for individuals involved in the legal system.</w:t>
      </w:r>
      <w:r>
        <w:t xml:space="preserve"> </w:t>
      </w:r>
    </w:p>
    <w:p w14:paraId="48B47733" w14:textId="77777777" w:rsidR="0036793C" w:rsidRDefault="0036793C" w:rsidP="0036793C">
      <w:pPr>
        <w:pStyle w:val="ListParagraph"/>
      </w:pPr>
    </w:p>
    <w:p w14:paraId="380C48FB" w14:textId="3F1D6B44" w:rsidR="0025059B" w:rsidRDefault="009C784E" w:rsidP="0036793C">
      <w:pPr>
        <w:pStyle w:val="ListParagraph"/>
        <w:numPr>
          <w:ilvl w:val="0"/>
          <w:numId w:val="33"/>
        </w:numPr>
      </w:pPr>
      <w:r>
        <w:t>Pike County’s allocation</w:t>
      </w:r>
      <w:r w:rsidR="00E57630">
        <w:t xml:space="preserve"> </w:t>
      </w:r>
      <w:r w:rsidR="001C0D10">
        <w:t>of total circuit court expen</w:t>
      </w:r>
      <w:r w:rsidR="00D71E83">
        <w:t>ditures</w:t>
      </w:r>
      <w:r w:rsidR="001C0D10">
        <w:t xml:space="preserve"> </w:t>
      </w:r>
      <w:r w:rsidR="00ED1704">
        <w:t>totals $118,960 for salaries, supp</w:t>
      </w:r>
      <w:r w:rsidR="007938C2">
        <w:t>lements, benefits and other expen</w:t>
      </w:r>
      <w:r w:rsidR="00D71E83">
        <w:t>ditures</w:t>
      </w:r>
      <w:r w:rsidR="007938C2">
        <w:t>.</w:t>
      </w:r>
    </w:p>
    <w:p w14:paraId="00441AAF" w14:textId="77777777" w:rsidR="00432F26" w:rsidRDefault="00432F26" w:rsidP="00432F26">
      <w:pPr>
        <w:pStyle w:val="ListParagraph"/>
      </w:pPr>
    </w:p>
    <w:p w14:paraId="0FBF768B" w14:textId="43773805" w:rsidR="00E228A5" w:rsidRDefault="00432F26" w:rsidP="00E228A5">
      <w:pPr>
        <w:pStyle w:val="ListParagraph"/>
        <w:numPr>
          <w:ilvl w:val="0"/>
          <w:numId w:val="33"/>
        </w:numPr>
      </w:pPr>
      <w:r>
        <w:t xml:space="preserve">Technical services </w:t>
      </w:r>
      <w:r w:rsidR="00D71E83">
        <w:t xml:space="preserve">expenditures </w:t>
      </w:r>
      <w:r>
        <w:t>include</w:t>
      </w:r>
      <w:r w:rsidR="00CF2DBF">
        <w:t xml:space="preserve"> $1,000 for interpreters and $19,000</w:t>
      </w:r>
      <w:r w:rsidR="00E06C09">
        <w:t xml:space="preserve"> for court reporters.</w:t>
      </w:r>
    </w:p>
    <w:p w14:paraId="53D655FB" w14:textId="77777777" w:rsidR="00E228A5" w:rsidRDefault="00E228A5" w:rsidP="00E228A5">
      <w:pPr>
        <w:pStyle w:val="ListParagraph"/>
      </w:pPr>
    </w:p>
    <w:p w14:paraId="42E48530" w14:textId="417FE6A4" w:rsidR="00E228A5" w:rsidRDefault="001E6E55" w:rsidP="00E228A5">
      <w:pPr>
        <w:pStyle w:val="ListParagraph"/>
        <w:numPr>
          <w:ilvl w:val="0"/>
          <w:numId w:val="33"/>
        </w:numPr>
      </w:pPr>
      <w:r>
        <w:t>Grand jur</w:t>
      </w:r>
      <w:r w:rsidR="009E1AD3">
        <w:t>or per diem payments</w:t>
      </w:r>
      <w:r w:rsidR="00B352EE">
        <w:t xml:space="preserve"> budgeted at $10,000</w:t>
      </w:r>
      <w:r w:rsidR="009E1AD3">
        <w:t xml:space="preserve"> are now handled through </w:t>
      </w:r>
      <w:r w:rsidR="005151AE">
        <w:t>a debit card system</w:t>
      </w:r>
      <w:r w:rsidR="00B352EE">
        <w:t xml:space="preserve"> program.</w:t>
      </w:r>
    </w:p>
    <w:p w14:paraId="21CE0E59" w14:textId="77777777" w:rsidR="00714452" w:rsidRDefault="00714452" w:rsidP="00714452">
      <w:pPr>
        <w:pStyle w:val="ListParagraph"/>
      </w:pPr>
    </w:p>
    <w:p w14:paraId="13182EF4" w14:textId="1DCC3019" w:rsidR="00714452" w:rsidRDefault="00B53083" w:rsidP="00E228A5">
      <w:pPr>
        <w:pStyle w:val="ListParagraph"/>
        <w:numPr>
          <w:ilvl w:val="0"/>
          <w:numId w:val="33"/>
        </w:numPr>
      </w:pPr>
      <w:r>
        <w:t>A Guardian ad Litem has been appointed</w:t>
      </w:r>
      <w:r w:rsidR="00693DBA">
        <w:t xml:space="preserve"> to represent juveniles at a cost of $26,000.</w:t>
      </w:r>
    </w:p>
    <w:p w14:paraId="03A8A02D" w14:textId="77777777" w:rsidR="00837C3B" w:rsidRDefault="00837C3B" w:rsidP="00837C3B">
      <w:pPr>
        <w:pStyle w:val="ListParagraph"/>
      </w:pPr>
    </w:p>
    <w:p w14:paraId="307E9861" w14:textId="77777777" w:rsidR="00837C3B" w:rsidRDefault="00837C3B" w:rsidP="00837C3B"/>
    <w:p w14:paraId="06660B96" w14:textId="77777777" w:rsidR="00837C3B" w:rsidRDefault="00837C3B" w:rsidP="00837C3B"/>
    <w:p w14:paraId="41A58F1A" w14:textId="77777777" w:rsidR="00837C3B" w:rsidRDefault="00837C3B" w:rsidP="00837C3B"/>
    <w:p w14:paraId="61E3DA07" w14:textId="77777777" w:rsidR="00837C3B" w:rsidRDefault="00837C3B" w:rsidP="00837C3B"/>
    <w:p w14:paraId="3BEA3955" w14:textId="77777777" w:rsidR="00837C3B" w:rsidRDefault="00837C3B" w:rsidP="00837C3B"/>
    <w:p w14:paraId="048789B2" w14:textId="77777777" w:rsidR="00266AD6" w:rsidRDefault="00266AD6" w:rsidP="000F0048">
      <w:pPr>
        <w:rPr>
          <w:b/>
          <w:bCs/>
          <w:color w:val="000000" w:themeColor="text1"/>
          <w:sz w:val="48"/>
          <w:szCs w:val="48"/>
        </w:rPr>
        <w:sectPr w:rsidR="00266AD6" w:rsidSect="0025059B">
          <w:pgSz w:w="12240" w:h="15840"/>
          <w:pgMar w:top="1440" w:right="1440" w:bottom="1440" w:left="1440" w:header="720" w:footer="720" w:gutter="0"/>
          <w:cols w:space="720"/>
          <w:docGrid w:linePitch="360"/>
        </w:sectPr>
      </w:pPr>
    </w:p>
    <w:p w14:paraId="6E489BC7" w14:textId="6DB9DD67" w:rsidR="0025059B" w:rsidRDefault="00837C3B" w:rsidP="000F0048">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045312" behindDoc="0" locked="0" layoutInCell="1" allowOverlap="1" wp14:anchorId="675D5DD3" wp14:editId="0E6F982E">
                <wp:simplePos x="0" y="0"/>
                <wp:positionH relativeFrom="column">
                  <wp:posOffset>-38100</wp:posOffset>
                </wp:positionH>
                <wp:positionV relativeFrom="paragraph">
                  <wp:posOffset>404674</wp:posOffset>
                </wp:positionV>
                <wp:extent cx="4932045" cy="0"/>
                <wp:effectExtent l="0" t="0" r="0" b="0"/>
                <wp:wrapNone/>
                <wp:docPr id="101203805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69EE3C" id="Straight Connector 3" o:spid="_x0000_s1026" style="position:absolute;z-index:2520453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046336" behindDoc="0" locked="0" layoutInCell="1" allowOverlap="1" wp14:anchorId="0DF4461A" wp14:editId="6F32160E">
                <wp:simplePos x="0" y="0"/>
                <wp:positionH relativeFrom="column">
                  <wp:posOffset>0</wp:posOffset>
                </wp:positionH>
                <wp:positionV relativeFrom="paragraph">
                  <wp:posOffset>-39191</wp:posOffset>
                </wp:positionV>
                <wp:extent cx="4867910" cy="0"/>
                <wp:effectExtent l="0" t="0" r="0" b="0"/>
                <wp:wrapNone/>
                <wp:docPr id="186149513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D490A5" id="Straight Connector 4" o:spid="_x0000_s1026" style="position:absolute;z-index:2520463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 xml:space="preserve">Court Services </w:t>
      </w:r>
      <w:r w:rsidR="004447FC">
        <w:rPr>
          <w:b/>
          <w:bCs/>
          <w:color w:val="000000" w:themeColor="text1"/>
          <w:sz w:val="48"/>
          <w:szCs w:val="48"/>
        </w:rPr>
        <w:t>–</w:t>
      </w:r>
      <w:r>
        <w:rPr>
          <w:b/>
          <w:bCs/>
          <w:color w:val="000000" w:themeColor="text1"/>
          <w:sz w:val="48"/>
          <w:szCs w:val="48"/>
        </w:rPr>
        <w:t xml:space="preserve"> Detail</w:t>
      </w:r>
    </w:p>
    <w:p w14:paraId="3131FE6F" w14:textId="1DFA8B2E" w:rsidR="004447FC" w:rsidRDefault="00292004" w:rsidP="00266AD6">
      <w:pPr>
        <w:ind w:left="-450"/>
        <w:rPr>
          <w:b/>
          <w:bCs/>
          <w:noProof/>
          <w:color w:val="000000" w:themeColor="text1"/>
          <w:sz w:val="48"/>
          <w:szCs w:val="48"/>
        </w:rPr>
      </w:pPr>
      <w:r w:rsidRPr="00292004">
        <w:rPr>
          <w:b/>
          <w:bCs/>
          <w:noProof/>
          <w:color w:val="000000" w:themeColor="text1"/>
          <w:sz w:val="48"/>
          <w:szCs w:val="48"/>
        </w:rPr>
        <w:drawing>
          <wp:inline distT="0" distB="0" distL="0" distR="0" wp14:anchorId="2FBA16F7" wp14:editId="1C7BDF15">
            <wp:extent cx="8852598" cy="4832985"/>
            <wp:effectExtent l="0" t="0" r="5715" b="5715"/>
            <wp:docPr id="1468406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06663" name=""/>
                    <pic:cNvPicPr/>
                  </pic:nvPicPr>
                  <pic:blipFill>
                    <a:blip r:embed="rId69"/>
                    <a:stretch>
                      <a:fillRect/>
                    </a:stretch>
                  </pic:blipFill>
                  <pic:spPr>
                    <a:xfrm>
                      <a:off x="0" y="0"/>
                      <a:ext cx="8855999" cy="4834842"/>
                    </a:xfrm>
                    <a:prstGeom prst="rect">
                      <a:avLst/>
                    </a:prstGeom>
                  </pic:spPr>
                </pic:pic>
              </a:graphicData>
            </a:graphic>
          </wp:inline>
        </w:drawing>
      </w:r>
    </w:p>
    <w:p w14:paraId="68DAFAC2" w14:textId="2CF32432" w:rsidR="00A57F22" w:rsidRDefault="00A57F22" w:rsidP="00A57F22">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048384" behindDoc="0" locked="0" layoutInCell="1" allowOverlap="1" wp14:anchorId="33D2D731" wp14:editId="06C05920">
                <wp:simplePos x="0" y="0"/>
                <wp:positionH relativeFrom="column">
                  <wp:posOffset>-38100</wp:posOffset>
                </wp:positionH>
                <wp:positionV relativeFrom="paragraph">
                  <wp:posOffset>404674</wp:posOffset>
                </wp:positionV>
                <wp:extent cx="4932045" cy="0"/>
                <wp:effectExtent l="0" t="0" r="0" b="0"/>
                <wp:wrapNone/>
                <wp:docPr id="173187616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5287007" id="Straight Connector 3" o:spid="_x0000_s1026" style="position:absolute;z-index:2520483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049408" behindDoc="0" locked="0" layoutInCell="1" allowOverlap="1" wp14:anchorId="338E1B2C" wp14:editId="6DB53E80">
                <wp:simplePos x="0" y="0"/>
                <wp:positionH relativeFrom="column">
                  <wp:posOffset>0</wp:posOffset>
                </wp:positionH>
                <wp:positionV relativeFrom="paragraph">
                  <wp:posOffset>-39191</wp:posOffset>
                </wp:positionV>
                <wp:extent cx="4867910" cy="0"/>
                <wp:effectExtent l="0" t="0" r="0" b="0"/>
                <wp:wrapNone/>
                <wp:docPr id="134746557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D34A230" id="Straight Connector 4" o:spid="_x0000_s1026" style="position:absolute;z-index:2520494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Court Services – Detail Continued</w:t>
      </w:r>
    </w:p>
    <w:p w14:paraId="302CA85F" w14:textId="4BA1615C" w:rsidR="00266AD6" w:rsidRDefault="00902622" w:rsidP="00266AD6">
      <w:pPr>
        <w:ind w:left="-450"/>
        <w:rPr>
          <w:b/>
          <w:bCs/>
          <w:color w:val="000000" w:themeColor="text1"/>
          <w:sz w:val="48"/>
          <w:szCs w:val="48"/>
        </w:rPr>
      </w:pPr>
      <w:r w:rsidRPr="00902622">
        <w:rPr>
          <w:b/>
          <w:bCs/>
          <w:noProof/>
          <w:color w:val="000000" w:themeColor="text1"/>
          <w:sz w:val="48"/>
          <w:szCs w:val="48"/>
        </w:rPr>
        <w:drawing>
          <wp:inline distT="0" distB="0" distL="0" distR="0" wp14:anchorId="0920ECB4" wp14:editId="49E2FDBF">
            <wp:extent cx="8892791" cy="2200275"/>
            <wp:effectExtent l="0" t="0" r="3810" b="0"/>
            <wp:docPr id="2002980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80987" name=""/>
                    <pic:cNvPicPr/>
                  </pic:nvPicPr>
                  <pic:blipFill>
                    <a:blip r:embed="rId70"/>
                    <a:stretch>
                      <a:fillRect/>
                    </a:stretch>
                  </pic:blipFill>
                  <pic:spPr>
                    <a:xfrm>
                      <a:off x="0" y="0"/>
                      <a:ext cx="8906764" cy="2203732"/>
                    </a:xfrm>
                    <a:prstGeom prst="rect">
                      <a:avLst/>
                    </a:prstGeom>
                  </pic:spPr>
                </pic:pic>
              </a:graphicData>
            </a:graphic>
          </wp:inline>
        </w:drawing>
      </w:r>
    </w:p>
    <w:p w14:paraId="1B7B6B95" w14:textId="77777777" w:rsidR="00A57F22" w:rsidRDefault="00A57F22" w:rsidP="000F0048">
      <w:pPr>
        <w:rPr>
          <w:b/>
          <w:bCs/>
          <w:noProof/>
          <w:color w:val="000000" w:themeColor="text1"/>
          <w:sz w:val="48"/>
          <w:szCs w:val="48"/>
        </w:rPr>
      </w:pPr>
    </w:p>
    <w:p w14:paraId="02FE93D8" w14:textId="77777777" w:rsidR="00A57F22" w:rsidRDefault="00A57F22" w:rsidP="000F0048">
      <w:pPr>
        <w:rPr>
          <w:b/>
          <w:bCs/>
          <w:noProof/>
          <w:color w:val="000000" w:themeColor="text1"/>
          <w:sz w:val="48"/>
          <w:szCs w:val="48"/>
        </w:rPr>
      </w:pPr>
    </w:p>
    <w:p w14:paraId="4D72E6F0" w14:textId="77777777" w:rsidR="00714452" w:rsidRDefault="00714452" w:rsidP="000F0048">
      <w:pPr>
        <w:rPr>
          <w:b/>
          <w:bCs/>
          <w:noProof/>
          <w:color w:val="000000" w:themeColor="text1"/>
          <w:sz w:val="48"/>
          <w:szCs w:val="48"/>
        </w:rPr>
        <w:sectPr w:rsidR="00714452" w:rsidSect="00266AD6">
          <w:pgSz w:w="15840" w:h="12240" w:orient="landscape"/>
          <w:pgMar w:top="1440" w:right="1440" w:bottom="1440" w:left="1440" w:header="720" w:footer="720" w:gutter="0"/>
          <w:cols w:space="720"/>
          <w:docGrid w:linePitch="360"/>
        </w:sectPr>
      </w:pPr>
    </w:p>
    <w:p w14:paraId="69544AD3" w14:textId="3CAC1691" w:rsidR="00D331A6" w:rsidRPr="00442B71" w:rsidRDefault="00D331A6" w:rsidP="00D331A6">
      <w:pPr>
        <w:rPr>
          <w:sz w:val="28"/>
          <w:szCs w:val="28"/>
        </w:rPr>
      </w:pPr>
      <w:r>
        <w:rPr>
          <w:b/>
          <w:bCs/>
          <w:noProof/>
          <w:sz w:val="48"/>
          <w:szCs w:val="48"/>
        </w:rPr>
        <w:lastRenderedPageBreak/>
        <mc:AlternateContent>
          <mc:Choice Requires="wps">
            <w:drawing>
              <wp:anchor distT="0" distB="0" distL="114300" distR="114300" simplePos="0" relativeHeight="251804672" behindDoc="0" locked="0" layoutInCell="1" allowOverlap="1" wp14:anchorId="61C76953" wp14:editId="3A208BD7">
                <wp:simplePos x="0" y="0"/>
                <wp:positionH relativeFrom="column">
                  <wp:posOffset>-38100</wp:posOffset>
                </wp:positionH>
                <wp:positionV relativeFrom="paragraph">
                  <wp:posOffset>404674</wp:posOffset>
                </wp:positionV>
                <wp:extent cx="4932045" cy="0"/>
                <wp:effectExtent l="0" t="0" r="0" b="0"/>
                <wp:wrapNone/>
                <wp:docPr id="51784234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6874978" id="Straight Connector 3"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05696" behindDoc="0" locked="0" layoutInCell="1" allowOverlap="1" wp14:anchorId="0DA18629" wp14:editId="08A47836">
                <wp:simplePos x="0" y="0"/>
                <wp:positionH relativeFrom="column">
                  <wp:posOffset>0</wp:posOffset>
                </wp:positionH>
                <wp:positionV relativeFrom="paragraph">
                  <wp:posOffset>-39191</wp:posOffset>
                </wp:positionV>
                <wp:extent cx="4867910" cy="0"/>
                <wp:effectExtent l="0" t="0" r="0" b="0"/>
                <wp:wrapNone/>
                <wp:docPr id="15034889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2435093" id="Straight Connector 4"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District Attorney</w:t>
      </w:r>
    </w:p>
    <w:bookmarkEnd w:id="5"/>
    <w:p w14:paraId="4C7B3D77" w14:textId="77777777" w:rsidR="00033159" w:rsidRDefault="00033159" w:rsidP="00033159">
      <w:pPr>
        <w:rPr>
          <w:b/>
          <w:bCs/>
          <w:sz w:val="28"/>
          <w:szCs w:val="28"/>
        </w:rPr>
      </w:pPr>
      <w:r>
        <w:rPr>
          <w:b/>
          <w:bCs/>
          <w:sz w:val="28"/>
          <w:szCs w:val="28"/>
        </w:rPr>
        <w:t>DEPARTMENT PROFILE</w:t>
      </w:r>
    </w:p>
    <w:p w14:paraId="2EF1E3FC" w14:textId="3E960A43" w:rsidR="00033159" w:rsidRPr="007F0CD5" w:rsidRDefault="00033159" w:rsidP="00033159">
      <w:pPr>
        <w:rPr>
          <w:sz w:val="22"/>
          <w:szCs w:val="22"/>
        </w:rPr>
      </w:pPr>
      <w:r w:rsidRPr="007F0CD5">
        <w:rPr>
          <w:sz w:val="22"/>
          <w:szCs w:val="22"/>
        </w:rPr>
        <w:t xml:space="preserve">The District Attorney is elected by the voters of the Griffin Judicial Circuit that </w:t>
      </w:r>
      <w:r w:rsidR="00F31846" w:rsidRPr="007F0CD5">
        <w:rPr>
          <w:sz w:val="22"/>
          <w:szCs w:val="22"/>
        </w:rPr>
        <w:t>consists</w:t>
      </w:r>
      <w:r w:rsidRPr="007F0CD5">
        <w:rPr>
          <w:sz w:val="22"/>
          <w:szCs w:val="22"/>
        </w:rPr>
        <w:t xml:space="preserve"> of Fayette, Pike, Spalding, and Upson counties for a four-year term. The District Attorney represents the state in all criminal cases in Superior Court and in all cases taken up from Superior Court to the Georgia Court of Appeals and the Georgia Supreme Court. The District Attorney advises grand juries in relation to matters of law, prepares indictments or presentments when requested by the grand jury, prosecutes all indictable offenses, prosecutes, or defends any civil action in which the state is interested, argues criminal cases on appeal, and assists the Attorney General when certain prosecutions are transferred to a U.S. District Court. The District Attorney also supervises the county’s Victim-Witness Assistance Program</w:t>
      </w:r>
      <w:r w:rsidR="00B441C1" w:rsidRPr="007F0CD5">
        <w:rPr>
          <w:sz w:val="22"/>
          <w:szCs w:val="22"/>
        </w:rPr>
        <w:t>.</w:t>
      </w:r>
    </w:p>
    <w:p w14:paraId="10C407A7" w14:textId="77777777" w:rsidR="00033159" w:rsidRPr="00660631" w:rsidRDefault="00033159" w:rsidP="00033159">
      <w:pPr>
        <w:rPr>
          <w:b/>
          <w:bCs/>
          <w:sz w:val="28"/>
          <w:szCs w:val="28"/>
        </w:rPr>
      </w:pPr>
      <w:r w:rsidRPr="00660631">
        <w:rPr>
          <w:b/>
          <w:bCs/>
          <w:sz w:val="28"/>
          <w:szCs w:val="28"/>
        </w:rPr>
        <w:t>STAFFING PLAN</w:t>
      </w:r>
    </w:p>
    <w:tbl>
      <w:tblPr>
        <w:tblStyle w:val="TableGrid"/>
        <w:tblW w:w="0" w:type="auto"/>
        <w:jc w:val="center"/>
        <w:tblLook w:val="04A0" w:firstRow="1" w:lastRow="0" w:firstColumn="1" w:lastColumn="0" w:noHBand="0" w:noVBand="1"/>
      </w:tblPr>
      <w:tblGrid>
        <w:gridCol w:w="3595"/>
        <w:gridCol w:w="1663"/>
        <w:gridCol w:w="1712"/>
        <w:gridCol w:w="1592"/>
      </w:tblGrid>
      <w:tr w:rsidR="00952374" w14:paraId="0AEA8563" w14:textId="77777777" w:rsidTr="004D63D6">
        <w:trPr>
          <w:trHeight w:hRule="exact" w:val="245"/>
          <w:jc w:val="center"/>
        </w:trPr>
        <w:tc>
          <w:tcPr>
            <w:tcW w:w="3595" w:type="dxa"/>
            <w:shd w:val="clear" w:color="auto" w:fill="D9D9D9" w:themeFill="background1" w:themeFillShade="D9"/>
          </w:tcPr>
          <w:p w14:paraId="7B16604B" w14:textId="77777777" w:rsidR="00952374" w:rsidRPr="00205437" w:rsidRDefault="00952374" w:rsidP="002D4688">
            <w:pPr>
              <w:jc w:val="center"/>
              <w:rPr>
                <w:b/>
                <w:bCs/>
              </w:rPr>
            </w:pPr>
            <w:r w:rsidRPr="00205437">
              <w:rPr>
                <w:b/>
                <w:bCs/>
              </w:rPr>
              <w:t>Position Title</w:t>
            </w:r>
          </w:p>
        </w:tc>
        <w:tc>
          <w:tcPr>
            <w:tcW w:w="1663" w:type="dxa"/>
            <w:shd w:val="clear" w:color="auto" w:fill="D9D9D9" w:themeFill="background1" w:themeFillShade="D9"/>
          </w:tcPr>
          <w:p w14:paraId="24791941" w14:textId="77777777" w:rsidR="00952374" w:rsidRPr="00205437" w:rsidRDefault="00952374"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4CA9DC4" w14:textId="77777777" w:rsidR="00952374" w:rsidRPr="00205437" w:rsidRDefault="00952374"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7C134928" w14:textId="77777777" w:rsidR="00952374" w:rsidRPr="00205437" w:rsidRDefault="00952374" w:rsidP="002D4688">
            <w:pPr>
              <w:jc w:val="center"/>
              <w:rPr>
                <w:b/>
                <w:bCs/>
              </w:rPr>
            </w:pPr>
            <w:r w:rsidRPr="00205437">
              <w:rPr>
                <w:b/>
                <w:bCs/>
              </w:rPr>
              <w:t>FY 2</w:t>
            </w:r>
            <w:r>
              <w:rPr>
                <w:b/>
                <w:bCs/>
              </w:rPr>
              <w:t>6</w:t>
            </w:r>
            <w:r w:rsidRPr="00205437">
              <w:rPr>
                <w:b/>
                <w:bCs/>
              </w:rPr>
              <w:t>-2</w:t>
            </w:r>
            <w:r>
              <w:rPr>
                <w:b/>
                <w:bCs/>
              </w:rPr>
              <w:t>7</w:t>
            </w:r>
          </w:p>
        </w:tc>
      </w:tr>
      <w:tr w:rsidR="00952374" w14:paraId="366B713C" w14:textId="77777777" w:rsidTr="004D63D6">
        <w:trPr>
          <w:trHeight w:hRule="exact" w:val="245"/>
          <w:jc w:val="center"/>
        </w:trPr>
        <w:tc>
          <w:tcPr>
            <w:tcW w:w="3595" w:type="dxa"/>
          </w:tcPr>
          <w:p w14:paraId="620BD232" w14:textId="5FEA3368" w:rsidR="00952374" w:rsidRDefault="001756AF" w:rsidP="002D4688">
            <w:r>
              <w:t>District Attorney (Elected)</w:t>
            </w:r>
          </w:p>
        </w:tc>
        <w:tc>
          <w:tcPr>
            <w:tcW w:w="1663" w:type="dxa"/>
          </w:tcPr>
          <w:p w14:paraId="7A8BC0F2" w14:textId="77777777" w:rsidR="00952374" w:rsidRDefault="00952374" w:rsidP="002D4688">
            <w:pPr>
              <w:jc w:val="center"/>
            </w:pPr>
            <w:r>
              <w:t>1</w:t>
            </w:r>
          </w:p>
        </w:tc>
        <w:tc>
          <w:tcPr>
            <w:tcW w:w="1712" w:type="dxa"/>
          </w:tcPr>
          <w:p w14:paraId="5E75FC9F" w14:textId="77777777" w:rsidR="00952374" w:rsidRDefault="00952374" w:rsidP="002D4688">
            <w:pPr>
              <w:jc w:val="center"/>
            </w:pPr>
            <w:r>
              <w:t>1</w:t>
            </w:r>
          </w:p>
        </w:tc>
        <w:tc>
          <w:tcPr>
            <w:tcW w:w="1592" w:type="dxa"/>
          </w:tcPr>
          <w:p w14:paraId="6F695193" w14:textId="77777777" w:rsidR="00952374" w:rsidRDefault="00952374" w:rsidP="002D4688">
            <w:pPr>
              <w:jc w:val="center"/>
            </w:pPr>
            <w:r>
              <w:t>1</w:t>
            </w:r>
          </w:p>
        </w:tc>
      </w:tr>
      <w:tr w:rsidR="00952374" w14:paraId="181AA874" w14:textId="77777777" w:rsidTr="004D63D6">
        <w:trPr>
          <w:trHeight w:hRule="exact" w:val="245"/>
          <w:jc w:val="center"/>
        </w:trPr>
        <w:tc>
          <w:tcPr>
            <w:tcW w:w="3595" w:type="dxa"/>
          </w:tcPr>
          <w:p w14:paraId="52E3D5F3" w14:textId="4A80CA9A" w:rsidR="00952374" w:rsidRDefault="001756AF" w:rsidP="002D4688">
            <w:r>
              <w:t>Investigator</w:t>
            </w:r>
          </w:p>
        </w:tc>
        <w:tc>
          <w:tcPr>
            <w:tcW w:w="1663" w:type="dxa"/>
          </w:tcPr>
          <w:p w14:paraId="0993AC3D" w14:textId="77777777" w:rsidR="00952374" w:rsidRDefault="00952374" w:rsidP="002D4688">
            <w:pPr>
              <w:jc w:val="center"/>
            </w:pPr>
            <w:r>
              <w:t>1</w:t>
            </w:r>
          </w:p>
        </w:tc>
        <w:tc>
          <w:tcPr>
            <w:tcW w:w="1712" w:type="dxa"/>
          </w:tcPr>
          <w:p w14:paraId="0143554A" w14:textId="77777777" w:rsidR="00952374" w:rsidRDefault="00952374" w:rsidP="002D4688">
            <w:pPr>
              <w:jc w:val="center"/>
            </w:pPr>
            <w:r>
              <w:t>1</w:t>
            </w:r>
          </w:p>
        </w:tc>
        <w:tc>
          <w:tcPr>
            <w:tcW w:w="1592" w:type="dxa"/>
          </w:tcPr>
          <w:p w14:paraId="0F2BA30B" w14:textId="77777777" w:rsidR="00952374" w:rsidRDefault="00952374" w:rsidP="002D4688">
            <w:pPr>
              <w:jc w:val="center"/>
            </w:pPr>
            <w:r>
              <w:t>1</w:t>
            </w:r>
          </w:p>
        </w:tc>
      </w:tr>
      <w:tr w:rsidR="00952374" w14:paraId="4BB28B2C" w14:textId="77777777" w:rsidTr="004D63D6">
        <w:trPr>
          <w:trHeight w:hRule="exact" w:val="245"/>
          <w:jc w:val="center"/>
        </w:trPr>
        <w:tc>
          <w:tcPr>
            <w:tcW w:w="3595" w:type="dxa"/>
          </w:tcPr>
          <w:p w14:paraId="51BD25BF" w14:textId="430A2EBD" w:rsidR="00952374" w:rsidRDefault="004D63D6" w:rsidP="002D4688">
            <w:r>
              <w:t>Chief Assistant District Attorney</w:t>
            </w:r>
          </w:p>
        </w:tc>
        <w:tc>
          <w:tcPr>
            <w:tcW w:w="1663" w:type="dxa"/>
          </w:tcPr>
          <w:p w14:paraId="605DEA09" w14:textId="77777777" w:rsidR="00952374" w:rsidRDefault="00952374" w:rsidP="002D4688">
            <w:pPr>
              <w:jc w:val="center"/>
            </w:pPr>
            <w:r>
              <w:t>1</w:t>
            </w:r>
          </w:p>
        </w:tc>
        <w:tc>
          <w:tcPr>
            <w:tcW w:w="1712" w:type="dxa"/>
          </w:tcPr>
          <w:p w14:paraId="0DE8551B" w14:textId="77777777" w:rsidR="00952374" w:rsidRDefault="00952374" w:rsidP="002D4688">
            <w:pPr>
              <w:jc w:val="center"/>
            </w:pPr>
            <w:r>
              <w:t>1</w:t>
            </w:r>
          </w:p>
        </w:tc>
        <w:tc>
          <w:tcPr>
            <w:tcW w:w="1592" w:type="dxa"/>
          </w:tcPr>
          <w:p w14:paraId="2515ADA0" w14:textId="77777777" w:rsidR="00952374" w:rsidRDefault="00952374" w:rsidP="002D4688">
            <w:pPr>
              <w:jc w:val="center"/>
            </w:pPr>
            <w:r>
              <w:t>1</w:t>
            </w:r>
          </w:p>
        </w:tc>
      </w:tr>
      <w:tr w:rsidR="00952374" w14:paraId="63859ADE" w14:textId="77777777" w:rsidTr="004D63D6">
        <w:trPr>
          <w:trHeight w:hRule="exact" w:val="245"/>
          <w:jc w:val="center"/>
        </w:trPr>
        <w:tc>
          <w:tcPr>
            <w:tcW w:w="3595" w:type="dxa"/>
          </w:tcPr>
          <w:p w14:paraId="1B91EBBB" w14:textId="7FE7FC22" w:rsidR="00952374" w:rsidRDefault="004D63D6" w:rsidP="002D4688">
            <w:r>
              <w:t>Executive Assistant to District Attorney</w:t>
            </w:r>
          </w:p>
        </w:tc>
        <w:tc>
          <w:tcPr>
            <w:tcW w:w="1663" w:type="dxa"/>
          </w:tcPr>
          <w:p w14:paraId="480D291E" w14:textId="77777777" w:rsidR="00952374" w:rsidRDefault="00952374" w:rsidP="002D4688">
            <w:pPr>
              <w:jc w:val="center"/>
            </w:pPr>
            <w:r>
              <w:t>1</w:t>
            </w:r>
          </w:p>
        </w:tc>
        <w:tc>
          <w:tcPr>
            <w:tcW w:w="1712" w:type="dxa"/>
          </w:tcPr>
          <w:p w14:paraId="3BEF48FA" w14:textId="77777777" w:rsidR="00952374" w:rsidRDefault="00952374" w:rsidP="002D4688">
            <w:pPr>
              <w:jc w:val="center"/>
            </w:pPr>
            <w:r>
              <w:t>1</w:t>
            </w:r>
          </w:p>
        </w:tc>
        <w:tc>
          <w:tcPr>
            <w:tcW w:w="1592" w:type="dxa"/>
          </w:tcPr>
          <w:p w14:paraId="65CF79EE" w14:textId="77777777" w:rsidR="00952374" w:rsidRDefault="00952374" w:rsidP="002D4688">
            <w:pPr>
              <w:jc w:val="center"/>
            </w:pPr>
            <w:r>
              <w:t>1</w:t>
            </w:r>
          </w:p>
        </w:tc>
      </w:tr>
      <w:tr w:rsidR="00952374" w14:paraId="374CEED7" w14:textId="77777777" w:rsidTr="004D63D6">
        <w:trPr>
          <w:trHeight w:hRule="exact" w:val="245"/>
          <w:jc w:val="center"/>
        </w:trPr>
        <w:tc>
          <w:tcPr>
            <w:tcW w:w="3595" w:type="dxa"/>
          </w:tcPr>
          <w:p w14:paraId="179316B6" w14:textId="2A4EB625" w:rsidR="00952374" w:rsidRDefault="004D63D6" w:rsidP="002D4688">
            <w:r>
              <w:t>Assistant District Attorney</w:t>
            </w:r>
          </w:p>
        </w:tc>
        <w:tc>
          <w:tcPr>
            <w:tcW w:w="1663" w:type="dxa"/>
          </w:tcPr>
          <w:p w14:paraId="00DAF25A" w14:textId="659F9C63" w:rsidR="00952374" w:rsidRDefault="00A735D9" w:rsidP="002D4688">
            <w:pPr>
              <w:jc w:val="center"/>
            </w:pPr>
            <w:r>
              <w:t>2</w:t>
            </w:r>
          </w:p>
        </w:tc>
        <w:tc>
          <w:tcPr>
            <w:tcW w:w="1712" w:type="dxa"/>
          </w:tcPr>
          <w:p w14:paraId="6A901CF1" w14:textId="15587803" w:rsidR="00952374" w:rsidRDefault="00A735D9" w:rsidP="002D4688">
            <w:pPr>
              <w:jc w:val="center"/>
            </w:pPr>
            <w:r>
              <w:t>2</w:t>
            </w:r>
          </w:p>
        </w:tc>
        <w:tc>
          <w:tcPr>
            <w:tcW w:w="1592" w:type="dxa"/>
          </w:tcPr>
          <w:p w14:paraId="35B336E0" w14:textId="7C372261" w:rsidR="00952374" w:rsidRDefault="00A735D9" w:rsidP="002D4688">
            <w:pPr>
              <w:jc w:val="center"/>
            </w:pPr>
            <w:r>
              <w:t>2</w:t>
            </w:r>
          </w:p>
        </w:tc>
      </w:tr>
      <w:tr w:rsidR="00A735D9" w14:paraId="2CA048D3" w14:textId="77777777" w:rsidTr="004D63D6">
        <w:trPr>
          <w:trHeight w:hRule="exact" w:val="245"/>
          <w:jc w:val="center"/>
        </w:trPr>
        <w:tc>
          <w:tcPr>
            <w:tcW w:w="3595" w:type="dxa"/>
          </w:tcPr>
          <w:p w14:paraId="237324E8" w14:textId="311DDDB5" w:rsidR="00A735D9" w:rsidRDefault="00A735D9" w:rsidP="002D4688">
            <w:r>
              <w:t>Legal Secretary</w:t>
            </w:r>
          </w:p>
        </w:tc>
        <w:tc>
          <w:tcPr>
            <w:tcW w:w="1663" w:type="dxa"/>
          </w:tcPr>
          <w:p w14:paraId="135B8CA9" w14:textId="6A2EEF6D" w:rsidR="00A735D9" w:rsidRDefault="00A735D9" w:rsidP="002D4688">
            <w:pPr>
              <w:jc w:val="center"/>
            </w:pPr>
            <w:r>
              <w:t>1</w:t>
            </w:r>
          </w:p>
        </w:tc>
        <w:tc>
          <w:tcPr>
            <w:tcW w:w="1712" w:type="dxa"/>
          </w:tcPr>
          <w:p w14:paraId="3A2FE199" w14:textId="25A4231B" w:rsidR="00A735D9" w:rsidRDefault="00A735D9" w:rsidP="002D4688">
            <w:pPr>
              <w:jc w:val="center"/>
            </w:pPr>
            <w:r>
              <w:t>1</w:t>
            </w:r>
          </w:p>
        </w:tc>
        <w:tc>
          <w:tcPr>
            <w:tcW w:w="1592" w:type="dxa"/>
          </w:tcPr>
          <w:p w14:paraId="288B231F" w14:textId="77777777" w:rsidR="00A735D9" w:rsidRDefault="00A735D9" w:rsidP="002D4688">
            <w:pPr>
              <w:jc w:val="center"/>
            </w:pPr>
            <w:r>
              <w:t>1</w:t>
            </w:r>
          </w:p>
          <w:p w14:paraId="59EE78E1" w14:textId="24E39BFA" w:rsidR="002F5ADF" w:rsidRDefault="002F5ADF" w:rsidP="002D4688">
            <w:pPr>
              <w:jc w:val="center"/>
            </w:pPr>
          </w:p>
        </w:tc>
      </w:tr>
      <w:tr w:rsidR="002F5ADF" w14:paraId="5F0234F2" w14:textId="77777777" w:rsidTr="004D63D6">
        <w:trPr>
          <w:trHeight w:hRule="exact" w:val="245"/>
          <w:jc w:val="center"/>
        </w:trPr>
        <w:tc>
          <w:tcPr>
            <w:tcW w:w="3595" w:type="dxa"/>
          </w:tcPr>
          <w:p w14:paraId="025A2F69" w14:textId="2C2913F9" w:rsidR="002F5ADF" w:rsidRPr="00C66FB3" w:rsidRDefault="00A6593B" w:rsidP="002D4688">
            <w:r w:rsidRPr="00C66FB3">
              <w:t>Victim Witness Advocate (Requesting)</w:t>
            </w:r>
          </w:p>
        </w:tc>
        <w:tc>
          <w:tcPr>
            <w:tcW w:w="1663" w:type="dxa"/>
          </w:tcPr>
          <w:p w14:paraId="58D9811F" w14:textId="3EEFEFF4" w:rsidR="002F5ADF" w:rsidRPr="00C66FB3" w:rsidRDefault="00A6593B" w:rsidP="002D4688">
            <w:pPr>
              <w:jc w:val="center"/>
            </w:pPr>
            <w:r w:rsidRPr="00C66FB3">
              <w:t>0</w:t>
            </w:r>
          </w:p>
        </w:tc>
        <w:tc>
          <w:tcPr>
            <w:tcW w:w="1712" w:type="dxa"/>
          </w:tcPr>
          <w:p w14:paraId="2B3B6206" w14:textId="15D53BD6" w:rsidR="002F5ADF" w:rsidRPr="00C66FB3" w:rsidRDefault="00A6593B" w:rsidP="002D4688">
            <w:pPr>
              <w:jc w:val="center"/>
            </w:pPr>
            <w:r w:rsidRPr="00C66FB3">
              <w:t>0</w:t>
            </w:r>
          </w:p>
        </w:tc>
        <w:tc>
          <w:tcPr>
            <w:tcW w:w="1592" w:type="dxa"/>
          </w:tcPr>
          <w:p w14:paraId="202C4FE8" w14:textId="30652C34" w:rsidR="002F5ADF" w:rsidRPr="00C66FB3" w:rsidRDefault="00A6593B" w:rsidP="002D4688">
            <w:pPr>
              <w:jc w:val="center"/>
            </w:pPr>
            <w:r w:rsidRPr="00C66FB3">
              <w:t>1</w:t>
            </w:r>
          </w:p>
        </w:tc>
      </w:tr>
      <w:tr w:rsidR="00952374" w14:paraId="5037E1DB" w14:textId="77777777" w:rsidTr="004D63D6">
        <w:trPr>
          <w:trHeight w:hRule="exact" w:val="245"/>
          <w:jc w:val="center"/>
        </w:trPr>
        <w:tc>
          <w:tcPr>
            <w:tcW w:w="3595" w:type="dxa"/>
            <w:shd w:val="clear" w:color="auto" w:fill="D9D9D9" w:themeFill="background1" w:themeFillShade="D9"/>
          </w:tcPr>
          <w:p w14:paraId="1D73822D" w14:textId="77777777" w:rsidR="00952374" w:rsidRPr="00205437" w:rsidRDefault="00952374" w:rsidP="002D4688">
            <w:pPr>
              <w:rPr>
                <w:b/>
                <w:bCs/>
              </w:rPr>
            </w:pPr>
            <w:r w:rsidRPr="00205437">
              <w:rPr>
                <w:b/>
                <w:bCs/>
              </w:rPr>
              <w:t>Total Positions</w:t>
            </w:r>
          </w:p>
        </w:tc>
        <w:tc>
          <w:tcPr>
            <w:tcW w:w="1663" w:type="dxa"/>
            <w:shd w:val="clear" w:color="auto" w:fill="D9D9D9" w:themeFill="background1" w:themeFillShade="D9"/>
          </w:tcPr>
          <w:p w14:paraId="7355CA8B" w14:textId="14916032" w:rsidR="00952374" w:rsidRPr="00205437" w:rsidRDefault="00A735D9" w:rsidP="002D4688">
            <w:pPr>
              <w:jc w:val="center"/>
              <w:rPr>
                <w:b/>
                <w:bCs/>
              </w:rPr>
            </w:pPr>
            <w:r>
              <w:rPr>
                <w:b/>
                <w:bCs/>
              </w:rPr>
              <w:t>7</w:t>
            </w:r>
          </w:p>
        </w:tc>
        <w:tc>
          <w:tcPr>
            <w:tcW w:w="1712" w:type="dxa"/>
            <w:shd w:val="clear" w:color="auto" w:fill="D9D9D9" w:themeFill="background1" w:themeFillShade="D9"/>
          </w:tcPr>
          <w:p w14:paraId="3D481A4D" w14:textId="0E4669E7" w:rsidR="00952374" w:rsidRPr="00205437" w:rsidRDefault="00A735D9" w:rsidP="002D4688">
            <w:pPr>
              <w:jc w:val="center"/>
              <w:rPr>
                <w:b/>
                <w:bCs/>
              </w:rPr>
            </w:pPr>
            <w:r>
              <w:rPr>
                <w:b/>
                <w:bCs/>
              </w:rPr>
              <w:t>7</w:t>
            </w:r>
          </w:p>
        </w:tc>
        <w:tc>
          <w:tcPr>
            <w:tcW w:w="1592" w:type="dxa"/>
            <w:shd w:val="clear" w:color="auto" w:fill="D9D9D9" w:themeFill="background1" w:themeFillShade="D9"/>
          </w:tcPr>
          <w:p w14:paraId="1225D3B8" w14:textId="0331A28C" w:rsidR="00952374" w:rsidRPr="00205437" w:rsidRDefault="00A6593B" w:rsidP="002D4688">
            <w:pPr>
              <w:jc w:val="center"/>
              <w:rPr>
                <w:b/>
                <w:bCs/>
              </w:rPr>
            </w:pPr>
            <w:r>
              <w:rPr>
                <w:b/>
                <w:bCs/>
              </w:rPr>
              <w:t>8</w:t>
            </w:r>
          </w:p>
        </w:tc>
      </w:tr>
    </w:tbl>
    <w:p w14:paraId="3F1E4E85" w14:textId="77777777" w:rsidR="00A735D9" w:rsidRDefault="00A735D9" w:rsidP="00033159">
      <w:pPr>
        <w:rPr>
          <w:b/>
          <w:bCs/>
          <w:sz w:val="28"/>
          <w:szCs w:val="28"/>
        </w:rPr>
      </w:pPr>
    </w:p>
    <w:p w14:paraId="07E54391" w14:textId="7B1A6840" w:rsidR="00033159" w:rsidRDefault="00033159" w:rsidP="00033159">
      <w:pPr>
        <w:rPr>
          <w:b/>
          <w:bCs/>
          <w:sz w:val="28"/>
          <w:szCs w:val="28"/>
        </w:rPr>
      </w:pPr>
      <w:r>
        <w:rPr>
          <w:b/>
          <w:bCs/>
          <w:sz w:val="28"/>
          <w:szCs w:val="28"/>
        </w:rPr>
        <w:t>BUDGET HIGHLIGHTS</w:t>
      </w:r>
    </w:p>
    <w:p w14:paraId="4C9FF59C" w14:textId="192A4399" w:rsidR="00DF7B57" w:rsidRPr="00C66FB3" w:rsidRDefault="00EF674B" w:rsidP="00DF7B57">
      <w:pPr>
        <w:pStyle w:val="Default"/>
        <w:numPr>
          <w:ilvl w:val="0"/>
          <w:numId w:val="33"/>
        </w:numPr>
        <w:rPr>
          <w:rFonts w:asciiTheme="minorHAnsi" w:hAnsiTheme="minorHAnsi" w:cstheme="minorBidi"/>
          <w:color w:val="auto"/>
          <w:sz w:val="22"/>
          <w:szCs w:val="22"/>
        </w:rPr>
      </w:pPr>
      <w:r w:rsidRPr="00C66FB3">
        <w:rPr>
          <w:rFonts w:asciiTheme="minorHAnsi" w:hAnsiTheme="minorHAnsi" w:cstheme="minorBidi"/>
          <w:color w:val="auto"/>
          <w:sz w:val="22"/>
          <w:szCs w:val="22"/>
        </w:rPr>
        <w:t>A</w:t>
      </w:r>
      <w:r w:rsidR="00B24857" w:rsidRPr="00C66FB3">
        <w:rPr>
          <w:rFonts w:asciiTheme="minorHAnsi" w:hAnsiTheme="minorHAnsi" w:cstheme="minorBidi"/>
          <w:color w:val="auto"/>
          <w:sz w:val="22"/>
          <w:szCs w:val="22"/>
        </w:rPr>
        <w:t xml:space="preserve"> full-time Victim Witness Advocate position plus benefit</w:t>
      </w:r>
      <w:r w:rsidR="00374F33" w:rsidRPr="00C66FB3">
        <w:rPr>
          <w:rFonts w:asciiTheme="minorHAnsi" w:hAnsiTheme="minorHAnsi" w:cstheme="minorBidi"/>
          <w:color w:val="auto"/>
          <w:sz w:val="22"/>
          <w:szCs w:val="22"/>
        </w:rPr>
        <w:t>s</w:t>
      </w:r>
      <w:r w:rsidRPr="00C66FB3">
        <w:rPr>
          <w:rFonts w:asciiTheme="minorHAnsi" w:hAnsiTheme="minorHAnsi" w:cstheme="minorBidi"/>
          <w:color w:val="auto"/>
          <w:sz w:val="22"/>
          <w:szCs w:val="22"/>
        </w:rPr>
        <w:t xml:space="preserve"> has been </w:t>
      </w:r>
      <w:r w:rsidR="00DF7B57" w:rsidRPr="00C66FB3">
        <w:rPr>
          <w:rFonts w:asciiTheme="minorHAnsi" w:hAnsiTheme="minorHAnsi" w:cstheme="minorBidi"/>
          <w:color w:val="auto"/>
          <w:sz w:val="22"/>
          <w:szCs w:val="22"/>
        </w:rPr>
        <w:t>added.</w:t>
      </w:r>
    </w:p>
    <w:p w14:paraId="3782DB78" w14:textId="1177B992" w:rsidR="00DF7B57" w:rsidRPr="00C66FB3" w:rsidRDefault="00DF7B57" w:rsidP="00DF7B57">
      <w:pPr>
        <w:pStyle w:val="Default"/>
        <w:ind w:left="720"/>
        <w:rPr>
          <w:rFonts w:asciiTheme="minorHAnsi" w:hAnsiTheme="minorHAnsi" w:cstheme="minorBidi"/>
          <w:color w:val="auto"/>
          <w:sz w:val="22"/>
          <w:szCs w:val="22"/>
        </w:rPr>
      </w:pPr>
    </w:p>
    <w:p w14:paraId="79124C7D" w14:textId="06EDA43F" w:rsidR="00DF7B57" w:rsidRPr="00C66FB3" w:rsidRDefault="000563EC" w:rsidP="00DF7B57">
      <w:pPr>
        <w:pStyle w:val="Default"/>
        <w:numPr>
          <w:ilvl w:val="0"/>
          <w:numId w:val="33"/>
        </w:numPr>
        <w:rPr>
          <w:rFonts w:asciiTheme="minorHAnsi" w:hAnsiTheme="minorHAnsi" w:cstheme="minorBidi"/>
          <w:color w:val="auto"/>
          <w:sz w:val="22"/>
          <w:szCs w:val="22"/>
        </w:rPr>
      </w:pPr>
      <w:r w:rsidRPr="00C66FB3">
        <w:rPr>
          <w:rFonts w:asciiTheme="minorHAnsi" w:hAnsiTheme="minorHAnsi" w:cstheme="minorBidi"/>
          <w:color w:val="auto"/>
          <w:sz w:val="22"/>
          <w:szCs w:val="22"/>
        </w:rPr>
        <w:t>Operational expen</w:t>
      </w:r>
      <w:r w:rsidR="005D7B8C" w:rsidRPr="00C66FB3">
        <w:rPr>
          <w:rFonts w:asciiTheme="minorHAnsi" w:hAnsiTheme="minorHAnsi" w:cstheme="minorBidi"/>
          <w:color w:val="auto"/>
          <w:sz w:val="22"/>
          <w:szCs w:val="22"/>
        </w:rPr>
        <w:t>ditures</w:t>
      </w:r>
      <w:r w:rsidR="00DE3793" w:rsidRPr="00C66FB3">
        <w:rPr>
          <w:rFonts w:asciiTheme="minorHAnsi" w:hAnsiTheme="minorHAnsi" w:cstheme="minorBidi"/>
          <w:color w:val="auto"/>
          <w:sz w:val="22"/>
          <w:szCs w:val="22"/>
        </w:rPr>
        <w:t xml:space="preserve"> </w:t>
      </w:r>
      <w:r w:rsidR="003D5543" w:rsidRPr="00C66FB3">
        <w:rPr>
          <w:rFonts w:asciiTheme="minorHAnsi" w:hAnsiTheme="minorHAnsi" w:cstheme="minorBidi"/>
          <w:color w:val="auto"/>
          <w:sz w:val="22"/>
          <w:szCs w:val="22"/>
        </w:rPr>
        <w:t xml:space="preserve">have been increased </w:t>
      </w:r>
      <w:r w:rsidR="00562CD0" w:rsidRPr="00C66FB3">
        <w:rPr>
          <w:rFonts w:asciiTheme="minorHAnsi" w:hAnsiTheme="minorHAnsi" w:cstheme="minorBidi"/>
          <w:color w:val="auto"/>
          <w:sz w:val="22"/>
          <w:szCs w:val="22"/>
        </w:rPr>
        <w:t>and also include the addition of an Axon Justice digital evidence</w:t>
      </w:r>
      <w:r w:rsidR="00F91F8C" w:rsidRPr="00C66FB3">
        <w:rPr>
          <w:rFonts w:asciiTheme="minorHAnsi" w:hAnsiTheme="minorHAnsi" w:cstheme="minorBidi"/>
          <w:color w:val="auto"/>
          <w:sz w:val="22"/>
          <w:szCs w:val="22"/>
        </w:rPr>
        <w:t xml:space="preserve"> storage database.</w:t>
      </w:r>
    </w:p>
    <w:p w14:paraId="04056A7E" w14:textId="646EA4B9" w:rsidR="00033159" w:rsidRPr="00EC0AE6" w:rsidRDefault="00033159" w:rsidP="00EC0AE6">
      <w:pPr>
        <w:rPr>
          <w:b/>
          <w:bCs/>
          <w:sz w:val="28"/>
          <w:szCs w:val="28"/>
        </w:rPr>
      </w:pPr>
    </w:p>
    <w:p w14:paraId="5ED316B9" w14:textId="77777777" w:rsidR="00033159" w:rsidRDefault="00033159" w:rsidP="00033159">
      <w:pPr>
        <w:rPr>
          <w:b/>
          <w:bCs/>
          <w:sz w:val="28"/>
          <w:szCs w:val="28"/>
        </w:rPr>
      </w:pPr>
    </w:p>
    <w:p w14:paraId="631BB052" w14:textId="77777777" w:rsidR="00033159" w:rsidRDefault="00033159" w:rsidP="00033159">
      <w:pPr>
        <w:rPr>
          <w:b/>
          <w:bCs/>
          <w:sz w:val="28"/>
          <w:szCs w:val="28"/>
        </w:rPr>
      </w:pPr>
    </w:p>
    <w:p w14:paraId="36824772" w14:textId="77777777" w:rsidR="00EC0AE6" w:rsidRDefault="00EC0AE6" w:rsidP="00033159">
      <w:pPr>
        <w:rPr>
          <w:b/>
          <w:bCs/>
          <w:sz w:val="28"/>
          <w:szCs w:val="28"/>
        </w:rPr>
      </w:pPr>
    </w:p>
    <w:p w14:paraId="560630BF" w14:textId="77777777" w:rsidR="00EC0AE6" w:rsidRDefault="00EC0AE6" w:rsidP="00033159">
      <w:pPr>
        <w:rPr>
          <w:b/>
          <w:bCs/>
          <w:sz w:val="28"/>
          <w:szCs w:val="28"/>
        </w:rPr>
      </w:pPr>
    </w:p>
    <w:p w14:paraId="0FC6AC75" w14:textId="77777777" w:rsidR="00EC0AE6" w:rsidRDefault="00EC0AE6" w:rsidP="00033159">
      <w:pPr>
        <w:rPr>
          <w:b/>
          <w:bCs/>
          <w:sz w:val="28"/>
          <w:szCs w:val="28"/>
        </w:rPr>
      </w:pPr>
    </w:p>
    <w:p w14:paraId="3E9A01AE" w14:textId="77777777" w:rsidR="00DF2AF8" w:rsidRDefault="00DF2AF8" w:rsidP="00EC0AE6">
      <w:pPr>
        <w:rPr>
          <w:b/>
          <w:bCs/>
          <w:color w:val="000000" w:themeColor="text1"/>
          <w:sz w:val="48"/>
          <w:szCs w:val="48"/>
        </w:rPr>
        <w:sectPr w:rsidR="00DF2AF8" w:rsidSect="00033159">
          <w:pgSz w:w="12240" w:h="15840"/>
          <w:pgMar w:top="1440" w:right="1440" w:bottom="1440" w:left="1440" w:header="720" w:footer="720" w:gutter="0"/>
          <w:cols w:space="720"/>
          <w:docGrid w:linePitch="360"/>
        </w:sectPr>
      </w:pPr>
    </w:p>
    <w:p w14:paraId="3014524F" w14:textId="2828C833" w:rsidR="00EC0AE6" w:rsidRDefault="00EC0AE6" w:rsidP="00EC0AE6">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807744" behindDoc="0" locked="0" layoutInCell="1" allowOverlap="1" wp14:anchorId="16A66077" wp14:editId="07CF7ED0">
                <wp:simplePos x="0" y="0"/>
                <wp:positionH relativeFrom="column">
                  <wp:posOffset>-38100</wp:posOffset>
                </wp:positionH>
                <wp:positionV relativeFrom="paragraph">
                  <wp:posOffset>404674</wp:posOffset>
                </wp:positionV>
                <wp:extent cx="4932045" cy="0"/>
                <wp:effectExtent l="0" t="0" r="0" b="0"/>
                <wp:wrapNone/>
                <wp:docPr id="161794744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FF4F715" id="Straight Connector 3"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08768" behindDoc="0" locked="0" layoutInCell="1" allowOverlap="1" wp14:anchorId="3E40B346" wp14:editId="532A69BB">
                <wp:simplePos x="0" y="0"/>
                <wp:positionH relativeFrom="column">
                  <wp:posOffset>0</wp:posOffset>
                </wp:positionH>
                <wp:positionV relativeFrom="paragraph">
                  <wp:posOffset>-39191</wp:posOffset>
                </wp:positionV>
                <wp:extent cx="4867910" cy="0"/>
                <wp:effectExtent l="0" t="0" r="0" b="0"/>
                <wp:wrapNone/>
                <wp:docPr id="179567406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6077F4" id="Straight Connector 4"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District Attorney – Detail</w:t>
      </w:r>
    </w:p>
    <w:p w14:paraId="6C8ED866" w14:textId="6700229E" w:rsidR="006948BF" w:rsidRDefault="0099479C" w:rsidP="00DF2AF8">
      <w:pPr>
        <w:ind w:left="-450"/>
        <w:rPr>
          <w:b/>
          <w:bCs/>
          <w:color w:val="000000" w:themeColor="text1"/>
          <w:sz w:val="48"/>
          <w:szCs w:val="48"/>
        </w:rPr>
      </w:pPr>
      <w:r w:rsidRPr="0099479C">
        <w:rPr>
          <w:b/>
          <w:bCs/>
          <w:noProof/>
          <w:color w:val="000000" w:themeColor="text1"/>
          <w:sz w:val="48"/>
          <w:szCs w:val="48"/>
        </w:rPr>
        <w:drawing>
          <wp:inline distT="0" distB="0" distL="0" distR="0" wp14:anchorId="0B3CFAF1" wp14:editId="1CB07D5F">
            <wp:extent cx="8905875" cy="2686032"/>
            <wp:effectExtent l="0" t="0" r="0" b="635"/>
            <wp:docPr id="1556234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34626" name=""/>
                    <pic:cNvPicPr/>
                  </pic:nvPicPr>
                  <pic:blipFill>
                    <a:blip r:embed="rId71"/>
                    <a:stretch>
                      <a:fillRect/>
                    </a:stretch>
                  </pic:blipFill>
                  <pic:spPr>
                    <a:xfrm>
                      <a:off x="0" y="0"/>
                      <a:ext cx="8916129" cy="2689125"/>
                    </a:xfrm>
                    <a:prstGeom prst="rect">
                      <a:avLst/>
                    </a:prstGeom>
                  </pic:spPr>
                </pic:pic>
              </a:graphicData>
            </a:graphic>
          </wp:inline>
        </w:drawing>
      </w:r>
    </w:p>
    <w:p w14:paraId="28129BD0" w14:textId="18660FED" w:rsidR="00EC0AE6" w:rsidRDefault="00EC0AE6" w:rsidP="00033159">
      <w:pPr>
        <w:rPr>
          <w:b/>
          <w:bCs/>
          <w:sz w:val="28"/>
          <w:szCs w:val="28"/>
        </w:rPr>
      </w:pPr>
    </w:p>
    <w:p w14:paraId="38483712" w14:textId="77777777" w:rsidR="00033159" w:rsidRDefault="00033159" w:rsidP="00033159">
      <w:pPr>
        <w:rPr>
          <w:b/>
          <w:bCs/>
          <w:sz w:val="28"/>
          <w:szCs w:val="28"/>
        </w:rPr>
      </w:pPr>
    </w:p>
    <w:p w14:paraId="45757BFD" w14:textId="77777777" w:rsidR="00033159" w:rsidRDefault="00033159" w:rsidP="00033159">
      <w:pPr>
        <w:rPr>
          <w:b/>
          <w:bCs/>
          <w:sz w:val="28"/>
          <w:szCs w:val="28"/>
        </w:rPr>
      </w:pPr>
    </w:p>
    <w:p w14:paraId="47227991" w14:textId="77777777" w:rsidR="00033159" w:rsidRDefault="00033159" w:rsidP="00033159">
      <w:pPr>
        <w:pStyle w:val="Heading2"/>
        <w:sectPr w:rsidR="00033159" w:rsidSect="00DF2AF8">
          <w:pgSz w:w="15840" w:h="12240" w:orient="landscape"/>
          <w:pgMar w:top="1440" w:right="1440" w:bottom="1440" w:left="1440" w:header="720" w:footer="720" w:gutter="0"/>
          <w:cols w:space="720"/>
          <w:docGrid w:linePitch="360"/>
        </w:sectPr>
      </w:pPr>
    </w:p>
    <w:bookmarkStart w:id="6" w:name="_Toc162966680"/>
    <w:p w14:paraId="5DA85EA2" w14:textId="7D05329C" w:rsidR="00970345" w:rsidRPr="00442B71" w:rsidRDefault="00970345" w:rsidP="00970345">
      <w:pPr>
        <w:rPr>
          <w:sz w:val="28"/>
          <w:szCs w:val="28"/>
        </w:rPr>
      </w:pPr>
      <w:r>
        <w:rPr>
          <w:b/>
          <w:bCs/>
          <w:noProof/>
          <w:sz w:val="48"/>
          <w:szCs w:val="48"/>
        </w:rPr>
        <w:lastRenderedPageBreak/>
        <mc:AlternateContent>
          <mc:Choice Requires="wps">
            <w:drawing>
              <wp:anchor distT="0" distB="0" distL="114300" distR="114300" simplePos="0" relativeHeight="251810816" behindDoc="0" locked="0" layoutInCell="1" allowOverlap="1" wp14:anchorId="1F4366E9" wp14:editId="77CFCE5C">
                <wp:simplePos x="0" y="0"/>
                <wp:positionH relativeFrom="column">
                  <wp:posOffset>-38100</wp:posOffset>
                </wp:positionH>
                <wp:positionV relativeFrom="paragraph">
                  <wp:posOffset>404674</wp:posOffset>
                </wp:positionV>
                <wp:extent cx="4932045" cy="0"/>
                <wp:effectExtent l="0" t="0" r="0" b="0"/>
                <wp:wrapNone/>
                <wp:docPr id="154964123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BBB63A" id="Straight Connector 3"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11840" behindDoc="0" locked="0" layoutInCell="1" allowOverlap="1" wp14:anchorId="7A2C97D4" wp14:editId="1BC99C53">
                <wp:simplePos x="0" y="0"/>
                <wp:positionH relativeFrom="column">
                  <wp:posOffset>0</wp:posOffset>
                </wp:positionH>
                <wp:positionV relativeFrom="paragraph">
                  <wp:posOffset>-39191</wp:posOffset>
                </wp:positionV>
                <wp:extent cx="4867910" cy="0"/>
                <wp:effectExtent l="0" t="0" r="0" b="0"/>
                <wp:wrapNone/>
                <wp:docPr id="118439225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A370FA6" id="Straight Connector 4"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Emergency Management Agency</w:t>
      </w:r>
    </w:p>
    <w:bookmarkEnd w:id="6"/>
    <w:p w14:paraId="63DFFBCD" w14:textId="77777777" w:rsidR="00033159" w:rsidRDefault="00033159" w:rsidP="00033159">
      <w:pPr>
        <w:rPr>
          <w:b/>
          <w:bCs/>
          <w:sz w:val="28"/>
          <w:szCs w:val="28"/>
        </w:rPr>
      </w:pPr>
      <w:r>
        <w:rPr>
          <w:b/>
          <w:bCs/>
          <w:sz w:val="28"/>
          <w:szCs w:val="28"/>
        </w:rPr>
        <w:t>DEPARTMENT PROFILE</w:t>
      </w:r>
    </w:p>
    <w:p w14:paraId="0D574AA2" w14:textId="4C4F6648" w:rsidR="006147EA" w:rsidRPr="004E76F6" w:rsidRDefault="00033159" w:rsidP="006147EA">
      <w:pPr>
        <w:spacing w:line="240" w:lineRule="auto"/>
        <w:rPr>
          <w:b/>
          <w:bCs/>
          <w:sz w:val="22"/>
          <w:szCs w:val="22"/>
        </w:rPr>
      </w:pPr>
      <w:r w:rsidRPr="004E76F6">
        <w:rPr>
          <w:rFonts w:cstheme="minorHAnsi"/>
          <w:sz w:val="22"/>
          <w:szCs w:val="22"/>
          <w:shd w:val="clear" w:color="auto" w:fill="FFFFFF"/>
        </w:rPr>
        <w:t xml:space="preserve">The Pike County Emergency Management Agency (EMA) is committed to the protection of life, property, and the environment for the citizens of Pike County. The EMA demonstrates this commitment by meeting or exceeding emergency management standards in the areas of mitigation, preparedness, response, and recovery. This department is operated by an unpaid volunteer and is funded by grants and local supplements. </w:t>
      </w:r>
    </w:p>
    <w:p w14:paraId="7F5EF93D" w14:textId="79AA1793"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595"/>
        <w:gridCol w:w="1663"/>
        <w:gridCol w:w="1712"/>
        <w:gridCol w:w="1592"/>
      </w:tblGrid>
      <w:tr w:rsidR="00C645E9" w14:paraId="34C38907" w14:textId="77777777" w:rsidTr="002D4688">
        <w:trPr>
          <w:trHeight w:hRule="exact" w:val="245"/>
          <w:jc w:val="center"/>
        </w:trPr>
        <w:tc>
          <w:tcPr>
            <w:tcW w:w="3595" w:type="dxa"/>
            <w:shd w:val="clear" w:color="auto" w:fill="D9D9D9" w:themeFill="background1" w:themeFillShade="D9"/>
          </w:tcPr>
          <w:p w14:paraId="650DAA76" w14:textId="77777777" w:rsidR="00C645E9" w:rsidRPr="00205437" w:rsidRDefault="00C645E9" w:rsidP="002D4688">
            <w:pPr>
              <w:jc w:val="center"/>
              <w:rPr>
                <w:b/>
                <w:bCs/>
              </w:rPr>
            </w:pPr>
            <w:r w:rsidRPr="00205437">
              <w:rPr>
                <w:b/>
                <w:bCs/>
              </w:rPr>
              <w:t>Position Title</w:t>
            </w:r>
          </w:p>
        </w:tc>
        <w:tc>
          <w:tcPr>
            <w:tcW w:w="1663" w:type="dxa"/>
            <w:shd w:val="clear" w:color="auto" w:fill="D9D9D9" w:themeFill="background1" w:themeFillShade="D9"/>
          </w:tcPr>
          <w:p w14:paraId="5851683A" w14:textId="77777777" w:rsidR="00C645E9" w:rsidRPr="00205437" w:rsidRDefault="00C645E9"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6186079" w14:textId="77777777" w:rsidR="00C645E9" w:rsidRPr="00205437" w:rsidRDefault="00C645E9"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039CEE9" w14:textId="77777777" w:rsidR="00C645E9" w:rsidRPr="00205437" w:rsidRDefault="00C645E9" w:rsidP="002D4688">
            <w:pPr>
              <w:jc w:val="center"/>
              <w:rPr>
                <w:b/>
                <w:bCs/>
              </w:rPr>
            </w:pPr>
            <w:r w:rsidRPr="00205437">
              <w:rPr>
                <w:b/>
                <w:bCs/>
              </w:rPr>
              <w:t>FY 2</w:t>
            </w:r>
            <w:r>
              <w:rPr>
                <w:b/>
                <w:bCs/>
              </w:rPr>
              <w:t>6</w:t>
            </w:r>
            <w:r w:rsidRPr="00205437">
              <w:rPr>
                <w:b/>
                <w:bCs/>
              </w:rPr>
              <w:t>-2</w:t>
            </w:r>
            <w:r>
              <w:rPr>
                <w:b/>
                <w:bCs/>
              </w:rPr>
              <w:t>7</w:t>
            </w:r>
          </w:p>
        </w:tc>
      </w:tr>
      <w:tr w:rsidR="00C645E9" w14:paraId="731D0478" w14:textId="77777777" w:rsidTr="002D4688">
        <w:trPr>
          <w:trHeight w:hRule="exact" w:val="245"/>
          <w:jc w:val="center"/>
        </w:trPr>
        <w:tc>
          <w:tcPr>
            <w:tcW w:w="3595" w:type="dxa"/>
          </w:tcPr>
          <w:p w14:paraId="4C6C96DA" w14:textId="43DE10DC" w:rsidR="00C645E9" w:rsidRDefault="00C645E9" w:rsidP="002D4688">
            <w:r>
              <w:t>Director (Volunteer)</w:t>
            </w:r>
          </w:p>
        </w:tc>
        <w:tc>
          <w:tcPr>
            <w:tcW w:w="1663" w:type="dxa"/>
          </w:tcPr>
          <w:p w14:paraId="7CE403B5" w14:textId="77777777" w:rsidR="00C645E9" w:rsidRDefault="00C645E9" w:rsidP="002D4688">
            <w:pPr>
              <w:jc w:val="center"/>
            </w:pPr>
            <w:r>
              <w:t>1</w:t>
            </w:r>
          </w:p>
        </w:tc>
        <w:tc>
          <w:tcPr>
            <w:tcW w:w="1712" w:type="dxa"/>
          </w:tcPr>
          <w:p w14:paraId="526F20C7" w14:textId="77777777" w:rsidR="00C645E9" w:rsidRDefault="00C645E9" w:rsidP="002D4688">
            <w:pPr>
              <w:jc w:val="center"/>
            </w:pPr>
            <w:r>
              <w:t>1</w:t>
            </w:r>
          </w:p>
        </w:tc>
        <w:tc>
          <w:tcPr>
            <w:tcW w:w="1592" w:type="dxa"/>
          </w:tcPr>
          <w:p w14:paraId="0C494D09" w14:textId="77777777" w:rsidR="00C645E9" w:rsidRDefault="00C645E9" w:rsidP="002D4688">
            <w:pPr>
              <w:jc w:val="center"/>
            </w:pPr>
            <w:r>
              <w:t>1</w:t>
            </w:r>
          </w:p>
        </w:tc>
      </w:tr>
      <w:tr w:rsidR="00C645E9" w14:paraId="13D85E55" w14:textId="77777777" w:rsidTr="002D4688">
        <w:trPr>
          <w:trHeight w:hRule="exact" w:val="245"/>
          <w:jc w:val="center"/>
        </w:trPr>
        <w:tc>
          <w:tcPr>
            <w:tcW w:w="3595" w:type="dxa"/>
            <w:shd w:val="clear" w:color="auto" w:fill="D9D9D9" w:themeFill="background1" w:themeFillShade="D9"/>
          </w:tcPr>
          <w:p w14:paraId="57285DDC" w14:textId="77777777" w:rsidR="00C645E9" w:rsidRPr="00205437" w:rsidRDefault="00C645E9" w:rsidP="002D4688">
            <w:pPr>
              <w:rPr>
                <w:b/>
                <w:bCs/>
              </w:rPr>
            </w:pPr>
            <w:r w:rsidRPr="00205437">
              <w:rPr>
                <w:b/>
                <w:bCs/>
              </w:rPr>
              <w:t>Total Positions</w:t>
            </w:r>
          </w:p>
        </w:tc>
        <w:tc>
          <w:tcPr>
            <w:tcW w:w="1663" w:type="dxa"/>
            <w:shd w:val="clear" w:color="auto" w:fill="D9D9D9" w:themeFill="background1" w:themeFillShade="D9"/>
          </w:tcPr>
          <w:p w14:paraId="42A5AE51" w14:textId="70DD6015" w:rsidR="00C645E9" w:rsidRPr="00205437" w:rsidRDefault="00C645E9" w:rsidP="002D4688">
            <w:pPr>
              <w:jc w:val="center"/>
              <w:rPr>
                <w:b/>
                <w:bCs/>
              </w:rPr>
            </w:pPr>
            <w:r>
              <w:rPr>
                <w:b/>
                <w:bCs/>
              </w:rPr>
              <w:t>1</w:t>
            </w:r>
          </w:p>
        </w:tc>
        <w:tc>
          <w:tcPr>
            <w:tcW w:w="1712" w:type="dxa"/>
            <w:shd w:val="clear" w:color="auto" w:fill="D9D9D9" w:themeFill="background1" w:themeFillShade="D9"/>
          </w:tcPr>
          <w:p w14:paraId="691D3AC1" w14:textId="7FC335F4" w:rsidR="00C645E9" w:rsidRPr="00205437" w:rsidRDefault="00C645E9" w:rsidP="002D4688">
            <w:pPr>
              <w:jc w:val="center"/>
              <w:rPr>
                <w:b/>
                <w:bCs/>
              </w:rPr>
            </w:pPr>
            <w:r>
              <w:rPr>
                <w:b/>
                <w:bCs/>
              </w:rPr>
              <w:t>1</w:t>
            </w:r>
          </w:p>
        </w:tc>
        <w:tc>
          <w:tcPr>
            <w:tcW w:w="1592" w:type="dxa"/>
            <w:shd w:val="clear" w:color="auto" w:fill="D9D9D9" w:themeFill="background1" w:themeFillShade="D9"/>
          </w:tcPr>
          <w:p w14:paraId="2163FC72" w14:textId="526F8C25" w:rsidR="00C645E9" w:rsidRPr="00205437" w:rsidRDefault="00C645E9" w:rsidP="002D4688">
            <w:pPr>
              <w:jc w:val="center"/>
              <w:rPr>
                <w:b/>
                <w:bCs/>
              </w:rPr>
            </w:pPr>
            <w:r>
              <w:rPr>
                <w:b/>
                <w:bCs/>
              </w:rPr>
              <w:t>1</w:t>
            </w:r>
          </w:p>
        </w:tc>
      </w:tr>
    </w:tbl>
    <w:p w14:paraId="094239DE" w14:textId="77777777" w:rsidR="00033159" w:rsidRPr="0016692C" w:rsidRDefault="00033159" w:rsidP="00033159"/>
    <w:p w14:paraId="4CB29F56" w14:textId="77777777" w:rsidR="00033159" w:rsidRDefault="00033159" w:rsidP="00033159">
      <w:pPr>
        <w:rPr>
          <w:b/>
          <w:bCs/>
          <w:sz w:val="28"/>
          <w:szCs w:val="28"/>
        </w:rPr>
      </w:pPr>
      <w:r>
        <w:rPr>
          <w:b/>
          <w:bCs/>
          <w:sz w:val="28"/>
          <w:szCs w:val="28"/>
        </w:rPr>
        <w:t>BUDGET HIGHLIGHTS</w:t>
      </w:r>
    </w:p>
    <w:p w14:paraId="5507FFB7" w14:textId="6880F651" w:rsidR="00ED6826" w:rsidRDefault="007765A7" w:rsidP="00ED6826">
      <w:pPr>
        <w:pStyle w:val="ListParagraph"/>
        <w:numPr>
          <w:ilvl w:val="0"/>
          <w:numId w:val="9"/>
        </w:numPr>
      </w:pPr>
      <w:r>
        <w:t xml:space="preserve">Contract </w:t>
      </w:r>
      <w:r w:rsidR="00932BA4">
        <w:t>services expenditures</w:t>
      </w:r>
      <w:r w:rsidR="00874FFC">
        <w:t xml:space="preserve"> of $12,000 </w:t>
      </w:r>
      <w:r w:rsidR="00F31625">
        <w:t>inclu</w:t>
      </w:r>
      <w:r w:rsidR="00C1553C">
        <w:t>de</w:t>
      </w:r>
      <w:r w:rsidR="00874FFC">
        <w:t xml:space="preserve"> the Code Red emergency notification system.</w:t>
      </w:r>
    </w:p>
    <w:p w14:paraId="01ADB352" w14:textId="77777777" w:rsidR="00D47CFC" w:rsidRDefault="00D47CFC" w:rsidP="00D47CFC">
      <w:pPr>
        <w:pStyle w:val="ListParagraph"/>
      </w:pPr>
    </w:p>
    <w:p w14:paraId="588A03B9" w14:textId="54B539A7" w:rsidR="00ED6826" w:rsidRDefault="00B66B6F" w:rsidP="00ED6826">
      <w:pPr>
        <w:pStyle w:val="ListParagraph"/>
        <w:numPr>
          <w:ilvl w:val="0"/>
          <w:numId w:val="9"/>
        </w:numPr>
      </w:pPr>
      <w:r>
        <w:t xml:space="preserve">EMPG Grant </w:t>
      </w:r>
      <w:r w:rsidR="001A19D9">
        <w:t>expenditures of $</w:t>
      </w:r>
      <w:r w:rsidR="00C23404">
        <w:t>18,995</w:t>
      </w:r>
      <w:r w:rsidR="006512F2">
        <w:t xml:space="preserve"> are budgeted for annual</w:t>
      </w:r>
      <w:r w:rsidR="008F0A0B">
        <w:t xml:space="preserve"> administration, preparedness activities and exercise</w:t>
      </w:r>
      <w:r w:rsidR="001F16E3">
        <w:t>s/</w:t>
      </w:r>
      <w:r w:rsidR="008F0A0B">
        <w:t>tra</w:t>
      </w:r>
      <w:r w:rsidR="00D47CFC">
        <w:t>ining.</w:t>
      </w:r>
    </w:p>
    <w:p w14:paraId="0D05C3F6" w14:textId="77777777" w:rsidR="003528F1" w:rsidRDefault="003528F1" w:rsidP="003528F1">
      <w:pPr>
        <w:pStyle w:val="ListParagraph"/>
      </w:pPr>
    </w:p>
    <w:p w14:paraId="473633D5" w14:textId="68A06FFC" w:rsidR="006102DB" w:rsidRDefault="009B291F" w:rsidP="00A849CB">
      <w:pPr>
        <w:pStyle w:val="ListParagraph"/>
        <w:numPr>
          <w:ilvl w:val="0"/>
          <w:numId w:val="9"/>
        </w:numPr>
      </w:pPr>
      <w:r>
        <w:t xml:space="preserve">For planning purposes, future compensation for the EMA director </w:t>
      </w:r>
      <w:r w:rsidR="00FD0C2C">
        <w:t>should be considered to ensure sustainable leadership and continued emergency preparedness efforts.</w:t>
      </w:r>
    </w:p>
    <w:p w14:paraId="5A1BF89C" w14:textId="2A777194" w:rsidR="006102DB" w:rsidRDefault="006102DB" w:rsidP="006102DB">
      <w:pPr>
        <w:pStyle w:val="ListParagraph"/>
      </w:pPr>
    </w:p>
    <w:p w14:paraId="1EF9C133" w14:textId="69222847" w:rsidR="00EB42F1" w:rsidRDefault="00EB42F1" w:rsidP="006102DB">
      <w:pPr>
        <w:pStyle w:val="ListParagraph"/>
      </w:pPr>
    </w:p>
    <w:p w14:paraId="08F72DC4" w14:textId="77777777" w:rsidR="00C645E9" w:rsidRDefault="00C645E9" w:rsidP="006102DB">
      <w:pPr>
        <w:pStyle w:val="ListParagraph"/>
      </w:pPr>
    </w:p>
    <w:p w14:paraId="2DA01BCF" w14:textId="5E3DEE98" w:rsidR="00EB42F1" w:rsidRDefault="00983A5E" w:rsidP="006102DB">
      <w:pPr>
        <w:pStyle w:val="ListParagraph"/>
      </w:pPr>
      <w:r>
        <w:rPr>
          <w:noProof/>
        </w:rPr>
        <w:drawing>
          <wp:anchor distT="0" distB="0" distL="114300" distR="114300" simplePos="0" relativeHeight="251819008" behindDoc="0" locked="0" layoutInCell="1" allowOverlap="1" wp14:anchorId="1FDA3DEC" wp14:editId="4CB29C59">
            <wp:simplePos x="0" y="0"/>
            <wp:positionH relativeFrom="margin">
              <wp:align>center</wp:align>
            </wp:positionH>
            <wp:positionV relativeFrom="paragraph">
              <wp:posOffset>8890</wp:posOffset>
            </wp:positionV>
            <wp:extent cx="2143125" cy="2143125"/>
            <wp:effectExtent l="38100" t="38100" r="104775" b="104775"/>
            <wp:wrapNone/>
            <wp:docPr id="2" name="Picture 3" descr="Pike County Ga 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ke County Ga EM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ffectLst>
                      <a:outerShdw blurRad="50800" dist="38100" dir="2700000" algn="tl" rotWithShape="0">
                        <a:prstClr val="black">
                          <a:alpha val="40000"/>
                        </a:prstClr>
                      </a:outerShdw>
                    </a:effectLst>
                  </pic:spPr>
                </pic:pic>
              </a:graphicData>
            </a:graphic>
          </wp:anchor>
        </w:drawing>
      </w:r>
    </w:p>
    <w:p w14:paraId="27131A72" w14:textId="77777777" w:rsidR="00EB42F1" w:rsidRDefault="00EB42F1" w:rsidP="006102DB">
      <w:pPr>
        <w:pStyle w:val="ListParagraph"/>
      </w:pPr>
    </w:p>
    <w:p w14:paraId="1400D388" w14:textId="3568FDB0" w:rsidR="00EB42F1" w:rsidRDefault="00EB42F1" w:rsidP="006102DB">
      <w:pPr>
        <w:pStyle w:val="ListParagraph"/>
      </w:pPr>
    </w:p>
    <w:p w14:paraId="1C9D5E84" w14:textId="3117FD87" w:rsidR="00EB42F1" w:rsidRDefault="00EB42F1" w:rsidP="006102DB">
      <w:pPr>
        <w:pStyle w:val="ListParagraph"/>
      </w:pPr>
    </w:p>
    <w:p w14:paraId="1493176C" w14:textId="73D4B59A" w:rsidR="00EB42F1" w:rsidRDefault="00EB42F1" w:rsidP="006102DB">
      <w:pPr>
        <w:pStyle w:val="ListParagraph"/>
      </w:pPr>
    </w:p>
    <w:p w14:paraId="293F630C" w14:textId="77777777" w:rsidR="00EB42F1" w:rsidRDefault="00EB42F1" w:rsidP="006102DB">
      <w:pPr>
        <w:pStyle w:val="ListParagraph"/>
      </w:pPr>
    </w:p>
    <w:p w14:paraId="23C4AECB" w14:textId="77777777" w:rsidR="00EB42F1" w:rsidRDefault="00EB42F1" w:rsidP="006102DB">
      <w:pPr>
        <w:pStyle w:val="ListParagraph"/>
      </w:pPr>
    </w:p>
    <w:p w14:paraId="7F3E9AB7" w14:textId="77777777" w:rsidR="00EB42F1" w:rsidRDefault="00EB42F1" w:rsidP="006102DB">
      <w:pPr>
        <w:pStyle w:val="ListParagraph"/>
      </w:pPr>
    </w:p>
    <w:p w14:paraId="7FDC6420" w14:textId="77777777" w:rsidR="00EB42F1" w:rsidRDefault="00EB42F1" w:rsidP="006102DB">
      <w:pPr>
        <w:pStyle w:val="ListParagraph"/>
      </w:pPr>
    </w:p>
    <w:p w14:paraId="4BDD2B97" w14:textId="77777777" w:rsidR="00EB42F1" w:rsidRDefault="00EB42F1" w:rsidP="006102DB">
      <w:pPr>
        <w:pStyle w:val="ListParagraph"/>
      </w:pPr>
    </w:p>
    <w:p w14:paraId="2B27A0D8" w14:textId="77777777" w:rsidR="00EB42F1" w:rsidRDefault="00EB42F1" w:rsidP="006102DB">
      <w:pPr>
        <w:pStyle w:val="ListParagraph"/>
      </w:pPr>
    </w:p>
    <w:p w14:paraId="31F078F2" w14:textId="77777777" w:rsidR="00EB42F1" w:rsidRDefault="00EB42F1" w:rsidP="006102DB">
      <w:pPr>
        <w:pStyle w:val="ListParagraph"/>
      </w:pPr>
    </w:p>
    <w:p w14:paraId="0940269F" w14:textId="77777777" w:rsidR="00EB42F1" w:rsidRDefault="00EB42F1" w:rsidP="006102DB">
      <w:pPr>
        <w:pStyle w:val="ListParagraph"/>
      </w:pPr>
    </w:p>
    <w:p w14:paraId="54AABF24" w14:textId="77777777" w:rsidR="00EB42F1" w:rsidRDefault="00EB42F1" w:rsidP="006102DB">
      <w:pPr>
        <w:pStyle w:val="ListParagraph"/>
      </w:pPr>
    </w:p>
    <w:p w14:paraId="6E2F6ECA" w14:textId="77777777" w:rsidR="001B5009" w:rsidRDefault="001B5009" w:rsidP="00EB42F1">
      <w:pPr>
        <w:rPr>
          <w:b/>
          <w:bCs/>
          <w:color w:val="000000" w:themeColor="text1"/>
          <w:sz w:val="40"/>
          <w:szCs w:val="40"/>
        </w:rPr>
        <w:sectPr w:rsidR="001B5009" w:rsidSect="00033159">
          <w:pgSz w:w="12240" w:h="15840"/>
          <w:pgMar w:top="1440" w:right="1440" w:bottom="1440" w:left="1440" w:header="720" w:footer="720" w:gutter="0"/>
          <w:cols w:space="720"/>
          <w:docGrid w:linePitch="360"/>
        </w:sectPr>
      </w:pPr>
    </w:p>
    <w:p w14:paraId="3AE44003" w14:textId="2B845382" w:rsidR="00EB42F1" w:rsidRDefault="00EB42F1" w:rsidP="00EB42F1">
      <w:pPr>
        <w:rPr>
          <w:b/>
          <w:bCs/>
          <w:color w:val="000000" w:themeColor="text1"/>
          <w:sz w:val="40"/>
          <w:szCs w:val="40"/>
        </w:rPr>
      </w:pPr>
      <w:r w:rsidRPr="009A63B2">
        <w:rPr>
          <w:b/>
          <w:bCs/>
          <w:noProof/>
          <w:sz w:val="40"/>
          <w:szCs w:val="40"/>
        </w:rPr>
        <w:lastRenderedPageBreak/>
        <mc:AlternateContent>
          <mc:Choice Requires="wps">
            <w:drawing>
              <wp:anchor distT="0" distB="0" distL="114300" distR="114300" simplePos="0" relativeHeight="251816960" behindDoc="0" locked="0" layoutInCell="1" allowOverlap="1" wp14:anchorId="61787852" wp14:editId="0E847434">
                <wp:simplePos x="0" y="0"/>
                <wp:positionH relativeFrom="column">
                  <wp:posOffset>-38100</wp:posOffset>
                </wp:positionH>
                <wp:positionV relativeFrom="paragraph">
                  <wp:posOffset>404674</wp:posOffset>
                </wp:positionV>
                <wp:extent cx="4932045" cy="0"/>
                <wp:effectExtent l="0" t="0" r="0" b="0"/>
                <wp:wrapNone/>
                <wp:docPr id="33781626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15C90D6" id="Straight Connector 3"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A63B2">
        <w:rPr>
          <w:b/>
          <w:bCs/>
          <w:noProof/>
          <w:sz w:val="40"/>
          <w:szCs w:val="40"/>
        </w:rPr>
        <mc:AlternateContent>
          <mc:Choice Requires="wps">
            <w:drawing>
              <wp:anchor distT="0" distB="0" distL="114300" distR="114300" simplePos="0" relativeHeight="251817984" behindDoc="0" locked="0" layoutInCell="1" allowOverlap="1" wp14:anchorId="337529CF" wp14:editId="30D1C47D">
                <wp:simplePos x="0" y="0"/>
                <wp:positionH relativeFrom="column">
                  <wp:posOffset>0</wp:posOffset>
                </wp:positionH>
                <wp:positionV relativeFrom="paragraph">
                  <wp:posOffset>-39191</wp:posOffset>
                </wp:positionV>
                <wp:extent cx="4867910" cy="0"/>
                <wp:effectExtent l="0" t="0" r="0" b="0"/>
                <wp:wrapNone/>
                <wp:docPr id="161594473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9F39A3" id="Straight Connector 4"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9A63B2">
        <w:rPr>
          <w:b/>
          <w:bCs/>
          <w:color w:val="000000" w:themeColor="text1"/>
          <w:sz w:val="40"/>
          <w:szCs w:val="40"/>
        </w:rPr>
        <w:t>Emergency Management Agency – Detail</w:t>
      </w:r>
    </w:p>
    <w:p w14:paraId="22BF0E8D" w14:textId="63CD230E" w:rsidR="005F7E6C" w:rsidRDefault="00175352" w:rsidP="0075373F">
      <w:pPr>
        <w:ind w:left="-450"/>
        <w:rPr>
          <w:b/>
          <w:bCs/>
          <w:color w:val="000000" w:themeColor="text1"/>
          <w:sz w:val="40"/>
          <w:szCs w:val="40"/>
        </w:rPr>
      </w:pPr>
      <w:r w:rsidRPr="00175352">
        <w:rPr>
          <w:b/>
          <w:bCs/>
          <w:noProof/>
          <w:color w:val="000000" w:themeColor="text1"/>
          <w:sz w:val="40"/>
          <w:szCs w:val="40"/>
        </w:rPr>
        <w:drawing>
          <wp:inline distT="0" distB="0" distL="0" distR="0" wp14:anchorId="4FC6CF2A" wp14:editId="7F926FE9">
            <wp:extent cx="8872695" cy="4963160"/>
            <wp:effectExtent l="0" t="0" r="5080" b="8890"/>
            <wp:docPr id="182022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25712" name=""/>
                    <pic:cNvPicPr/>
                  </pic:nvPicPr>
                  <pic:blipFill>
                    <a:blip r:embed="rId73"/>
                    <a:stretch>
                      <a:fillRect/>
                    </a:stretch>
                  </pic:blipFill>
                  <pic:spPr>
                    <a:xfrm>
                      <a:off x="0" y="0"/>
                      <a:ext cx="8881542" cy="4968109"/>
                    </a:xfrm>
                    <a:prstGeom prst="rect">
                      <a:avLst/>
                    </a:prstGeom>
                  </pic:spPr>
                </pic:pic>
              </a:graphicData>
            </a:graphic>
          </wp:inline>
        </w:drawing>
      </w:r>
    </w:p>
    <w:p w14:paraId="3D6B6C00" w14:textId="6F569F96" w:rsidR="00BF1C12" w:rsidRDefault="00BF1C12" w:rsidP="00BF1C12">
      <w:pPr>
        <w:rPr>
          <w:b/>
          <w:bCs/>
          <w:color w:val="000000" w:themeColor="text1"/>
          <w:sz w:val="40"/>
          <w:szCs w:val="40"/>
        </w:rPr>
      </w:pPr>
      <w:r w:rsidRPr="009A63B2">
        <w:rPr>
          <w:b/>
          <w:bCs/>
          <w:noProof/>
          <w:sz w:val="40"/>
          <w:szCs w:val="40"/>
        </w:rPr>
        <w:lastRenderedPageBreak/>
        <mc:AlternateContent>
          <mc:Choice Requires="wps">
            <w:drawing>
              <wp:anchor distT="0" distB="0" distL="114300" distR="114300" simplePos="0" relativeHeight="252053504" behindDoc="0" locked="0" layoutInCell="1" allowOverlap="1" wp14:anchorId="5D1B123E" wp14:editId="693526FD">
                <wp:simplePos x="0" y="0"/>
                <wp:positionH relativeFrom="column">
                  <wp:posOffset>-38100</wp:posOffset>
                </wp:positionH>
                <wp:positionV relativeFrom="paragraph">
                  <wp:posOffset>404674</wp:posOffset>
                </wp:positionV>
                <wp:extent cx="4932045" cy="0"/>
                <wp:effectExtent l="0" t="0" r="0" b="0"/>
                <wp:wrapNone/>
                <wp:docPr id="123408738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FF57FD" id="Straight Connector 3" o:spid="_x0000_s1026" style="position:absolute;z-index:2520535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A63B2">
        <w:rPr>
          <w:b/>
          <w:bCs/>
          <w:noProof/>
          <w:sz w:val="40"/>
          <w:szCs w:val="40"/>
        </w:rPr>
        <mc:AlternateContent>
          <mc:Choice Requires="wps">
            <w:drawing>
              <wp:anchor distT="0" distB="0" distL="114300" distR="114300" simplePos="0" relativeHeight="252054528" behindDoc="0" locked="0" layoutInCell="1" allowOverlap="1" wp14:anchorId="406D92EE" wp14:editId="46AA9724">
                <wp:simplePos x="0" y="0"/>
                <wp:positionH relativeFrom="column">
                  <wp:posOffset>0</wp:posOffset>
                </wp:positionH>
                <wp:positionV relativeFrom="paragraph">
                  <wp:posOffset>-39191</wp:posOffset>
                </wp:positionV>
                <wp:extent cx="4867910" cy="0"/>
                <wp:effectExtent l="0" t="0" r="0" b="0"/>
                <wp:wrapNone/>
                <wp:docPr id="142017831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B10C0AA" id="Straight Connector 4" o:spid="_x0000_s1026" style="position:absolute;z-index:2520545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9A63B2">
        <w:rPr>
          <w:b/>
          <w:bCs/>
          <w:color w:val="000000" w:themeColor="text1"/>
          <w:sz w:val="40"/>
          <w:szCs w:val="40"/>
        </w:rPr>
        <w:t>Emergency Management Agency – Detail</w:t>
      </w:r>
      <w:r>
        <w:rPr>
          <w:b/>
          <w:bCs/>
          <w:color w:val="000000" w:themeColor="text1"/>
          <w:sz w:val="40"/>
          <w:szCs w:val="40"/>
        </w:rPr>
        <w:t xml:space="preserve"> Continued</w:t>
      </w:r>
    </w:p>
    <w:p w14:paraId="6A5EA0B1" w14:textId="2F82C4B4" w:rsidR="005F7E6C" w:rsidRDefault="00C34247" w:rsidP="00572CF3">
      <w:pPr>
        <w:ind w:left="-450"/>
        <w:rPr>
          <w:b/>
          <w:bCs/>
          <w:color w:val="000000" w:themeColor="text1"/>
          <w:sz w:val="40"/>
          <w:szCs w:val="40"/>
        </w:rPr>
      </w:pPr>
      <w:r w:rsidRPr="00C34247">
        <w:rPr>
          <w:b/>
          <w:bCs/>
          <w:noProof/>
          <w:color w:val="000000" w:themeColor="text1"/>
          <w:sz w:val="40"/>
          <w:szCs w:val="40"/>
        </w:rPr>
        <w:drawing>
          <wp:inline distT="0" distB="0" distL="0" distR="0" wp14:anchorId="46C1007C" wp14:editId="53C328F7">
            <wp:extent cx="8902840" cy="3103245"/>
            <wp:effectExtent l="0" t="0" r="0" b="1905"/>
            <wp:docPr id="1172971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71781" name=""/>
                    <pic:cNvPicPr/>
                  </pic:nvPicPr>
                  <pic:blipFill>
                    <a:blip r:embed="rId74"/>
                    <a:stretch>
                      <a:fillRect/>
                    </a:stretch>
                  </pic:blipFill>
                  <pic:spPr>
                    <a:xfrm>
                      <a:off x="0" y="0"/>
                      <a:ext cx="8923593" cy="3110479"/>
                    </a:xfrm>
                    <a:prstGeom prst="rect">
                      <a:avLst/>
                    </a:prstGeom>
                  </pic:spPr>
                </pic:pic>
              </a:graphicData>
            </a:graphic>
          </wp:inline>
        </w:drawing>
      </w:r>
    </w:p>
    <w:p w14:paraId="11EECC89" w14:textId="77777777" w:rsidR="005F7E6C" w:rsidRDefault="005F7E6C" w:rsidP="00BF1C12">
      <w:pPr>
        <w:rPr>
          <w:b/>
          <w:bCs/>
          <w:color w:val="000000" w:themeColor="text1"/>
          <w:sz w:val="40"/>
          <w:szCs w:val="40"/>
        </w:rPr>
      </w:pPr>
    </w:p>
    <w:p w14:paraId="699EDB5D" w14:textId="77777777" w:rsidR="00572CF3" w:rsidRDefault="00572CF3" w:rsidP="00BF1C12">
      <w:pPr>
        <w:rPr>
          <w:b/>
          <w:bCs/>
          <w:color w:val="000000" w:themeColor="text1"/>
          <w:sz w:val="40"/>
          <w:szCs w:val="40"/>
        </w:rPr>
        <w:sectPr w:rsidR="00572CF3" w:rsidSect="00572CF3">
          <w:pgSz w:w="15840" w:h="12240" w:orient="landscape"/>
          <w:pgMar w:top="1440" w:right="1440" w:bottom="1440" w:left="1440" w:header="720" w:footer="720" w:gutter="0"/>
          <w:cols w:space="720"/>
          <w:docGrid w:linePitch="360"/>
        </w:sectPr>
      </w:pPr>
    </w:p>
    <w:p w14:paraId="5221FD21" w14:textId="31D0502D" w:rsidR="009276BD" w:rsidRPr="00442B71" w:rsidRDefault="009276BD" w:rsidP="009276BD">
      <w:pPr>
        <w:rPr>
          <w:sz w:val="28"/>
          <w:szCs w:val="28"/>
        </w:rPr>
      </w:pPr>
      <w:r w:rsidRPr="008457CA">
        <w:rPr>
          <w:b/>
          <w:bCs/>
          <w:noProof/>
          <w:sz w:val="48"/>
          <w:szCs w:val="48"/>
        </w:rPr>
        <w:lastRenderedPageBreak/>
        <mc:AlternateContent>
          <mc:Choice Requires="wps">
            <w:drawing>
              <wp:anchor distT="0" distB="0" distL="114300" distR="114300" simplePos="0" relativeHeight="251824128" behindDoc="0" locked="0" layoutInCell="1" allowOverlap="1" wp14:anchorId="7CF8AB75" wp14:editId="7180A9AF">
                <wp:simplePos x="0" y="0"/>
                <wp:positionH relativeFrom="column">
                  <wp:posOffset>-38100</wp:posOffset>
                </wp:positionH>
                <wp:positionV relativeFrom="paragraph">
                  <wp:posOffset>404674</wp:posOffset>
                </wp:positionV>
                <wp:extent cx="4932045" cy="0"/>
                <wp:effectExtent l="0" t="0" r="0" b="0"/>
                <wp:wrapNone/>
                <wp:docPr id="174887751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D33FC35" id="Straight Connector 3"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8457CA">
        <w:rPr>
          <w:b/>
          <w:bCs/>
          <w:noProof/>
          <w:sz w:val="48"/>
          <w:szCs w:val="48"/>
        </w:rPr>
        <mc:AlternateContent>
          <mc:Choice Requires="wps">
            <w:drawing>
              <wp:anchor distT="0" distB="0" distL="114300" distR="114300" simplePos="0" relativeHeight="251825152" behindDoc="0" locked="0" layoutInCell="1" allowOverlap="1" wp14:anchorId="48655712" wp14:editId="72CA1A56">
                <wp:simplePos x="0" y="0"/>
                <wp:positionH relativeFrom="column">
                  <wp:posOffset>0</wp:posOffset>
                </wp:positionH>
                <wp:positionV relativeFrom="paragraph">
                  <wp:posOffset>-39191</wp:posOffset>
                </wp:positionV>
                <wp:extent cx="4867910" cy="0"/>
                <wp:effectExtent l="0" t="0" r="0" b="0"/>
                <wp:wrapNone/>
                <wp:docPr id="191007166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204A81" id="Straight Connector 4"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E3EC4" w:rsidRPr="008457CA">
        <w:rPr>
          <w:b/>
          <w:bCs/>
          <w:color w:val="000000" w:themeColor="text1"/>
          <w:sz w:val="48"/>
          <w:szCs w:val="48"/>
        </w:rPr>
        <w:t>Fire Department</w:t>
      </w:r>
    </w:p>
    <w:p w14:paraId="16E47824" w14:textId="77777777" w:rsidR="00033159" w:rsidRDefault="00033159" w:rsidP="00033159">
      <w:pPr>
        <w:rPr>
          <w:b/>
          <w:bCs/>
          <w:sz w:val="28"/>
          <w:szCs w:val="28"/>
        </w:rPr>
      </w:pPr>
      <w:r>
        <w:rPr>
          <w:b/>
          <w:bCs/>
          <w:sz w:val="28"/>
          <w:szCs w:val="28"/>
        </w:rPr>
        <w:t>DEPARTMENT PROFILE</w:t>
      </w:r>
    </w:p>
    <w:p w14:paraId="55E1BD37" w14:textId="33C884EA" w:rsidR="00033159" w:rsidRPr="00666E49" w:rsidRDefault="00033159" w:rsidP="00033159">
      <w:pPr>
        <w:rPr>
          <w:sz w:val="22"/>
          <w:szCs w:val="22"/>
        </w:rPr>
      </w:pPr>
      <w:r w:rsidRPr="00666E49">
        <w:rPr>
          <w:sz w:val="22"/>
          <w:szCs w:val="22"/>
        </w:rPr>
        <w:t xml:space="preserve">Pike County Fire Department has a mutual aid agreement with the </w:t>
      </w:r>
      <w:r w:rsidR="00B250FB" w:rsidRPr="00666E49">
        <w:rPr>
          <w:sz w:val="22"/>
          <w:szCs w:val="22"/>
        </w:rPr>
        <w:t>C</w:t>
      </w:r>
      <w:r w:rsidRPr="00666E49">
        <w:rPr>
          <w:sz w:val="22"/>
          <w:szCs w:val="22"/>
        </w:rPr>
        <w:t xml:space="preserve">ity of </w:t>
      </w:r>
      <w:proofErr w:type="spellStart"/>
      <w:r w:rsidRPr="00666E49">
        <w:rPr>
          <w:sz w:val="22"/>
          <w:szCs w:val="22"/>
        </w:rPr>
        <w:t>Meansville</w:t>
      </w:r>
      <w:r w:rsidR="00E55248" w:rsidRPr="00666E49">
        <w:rPr>
          <w:sz w:val="22"/>
          <w:szCs w:val="22"/>
        </w:rPr>
        <w:t>’s</w:t>
      </w:r>
      <w:proofErr w:type="spellEnd"/>
      <w:r w:rsidRPr="00666E49">
        <w:rPr>
          <w:sz w:val="22"/>
          <w:szCs w:val="22"/>
        </w:rPr>
        <w:t xml:space="preserve"> volunteer fire department, and together they provide fire protection to the incorporated and unincorporated areas of the county. The two fire departments currently maintain 8 stations located throughout the county. The county provides each station with annual stipends for their operations and equipment purchases, performs repairs on the vehicles and equipment, funds property insurance for the vehicles and stations as well as workers’ compensation insuranc</w:t>
      </w:r>
      <w:r w:rsidR="00C62B16" w:rsidRPr="00666E49">
        <w:rPr>
          <w:sz w:val="22"/>
          <w:szCs w:val="22"/>
        </w:rPr>
        <w:t>e,</w:t>
      </w:r>
      <w:r w:rsidRPr="00666E49">
        <w:rPr>
          <w:sz w:val="22"/>
          <w:szCs w:val="22"/>
        </w:rPr>
        <w:t xml:space="preserve"> accident and sickness insurance</w:t>
      </w:r>
      <w:r w:rsidR="00541CBF" w:rsidRPr="00666E49">
        <w:rPr>
          <w:sz w:val="22"/>
          <w:szCs w:val="22"/>
        </w:rPr>
        <w:t>, cancer insurance</w:t>
      </w:r>
      <w:r w:rsidR="00C62B16" w:rsidRPr="00666E49">
        <w:rPr>
          <w:sz w:val="22"/>
          <w:szCs w:val="22"/>
        </w:rPr>
        <w:t xml:space="preserve"> and PTSD</w:t>
      </w:r>
      <w:r w:rsidR="009276BD" w:rsidRPr="00666E49">
        <w:rPr>
          <w:sz w:val="22"/>
          <w:szCs w:val="22"/>
        </w:rPr>
        <w:t xml:space="preserve"> coverage.</w:t>
      </w:r>
      <w:r w:rsidR="00C62B16" w:rsidRPr="00666E49">
        <w:rPr>
          <w:sz w:val="22"/>
          <w:szCs w:val="22"/>
        </w:rPr>
        <w:t xml:space="preserve"> </w:t>
      </w:r>
      <w:r w:rsidRPr="00666E49">
        <w:rPr>
          <w:sz w:val="22"/>
          <w:szCs w:val="22"/>
        </w:rPr>
        <w:t xml:space="preserve"> </w:t>
      </w:r>
    </w:p>
    <w:p w14:paraId="5024D367" w14:textId="61204442"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595"/>
        <w:gridCol w:w="1663"/>
        <w:gridCol w:w="1712"/>
        <w:gridCol w:w="1592"/>
      </w:tblGrid>
      <w:tr w:rsidR="00C646F8" w14:paraId="13595C0A" w14:textId="77777777" w:rsidTr="002D4688">
        <w:trPr>
          <w:trHeight w:hRule="exact" w:val="245"/>
          <w:jc w:val="center"/>
        </w:trPr>
        <w:tc>
          <w:tcPr>
            <w:tcW w:w="3595" w:type="dxa"/>
            <w:shd w:val="clear" w:color="auto" w:fill="D9D9D9" w:themeFill="background1" w:themeFillShade="D9"/>
          </w:tcPr>
          <w:p w14:paraId="621DA4BC" w14:textId="77777777" w:rsidR="00C646F8" w:rsidRPr="00205437" w:rsidRDefault="00C646F8" w:rsidP="002D4688">
            <w:pPr>
              <w:jc w:val="center"/>
              <w:rPr>
                <w:b/>
                <w:bCs/>
              </w:rPr>
            </w:pPr>
            <w:r w:rsidRPr="00205437">
              <w:rPr>
                <w:b/>
                <w:bCs/>
              </w:rPr>
              <w:t>Position Title</w:t>
            </w:r>
          </w:p>
        </w:tc>
        <w:tc>
          <w:tcPr>
            <w:tcW w:w="1663" w:type="dxa"/>
            <w:shd w:val="clear" w:color="auto" w:fill="D9D9D9" w:themeFill="background1" w:themeFillShade="D9"/>
          </w:tcPr>
          <w:p w14:paraId="2645B3EA" w14:textId="77777777" w:rsidR="00C646F8" w:rsidRPr="00205437" w:rsidRDefault="00C646F8"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B13D5E6" w14:textId="24480078" w:rsidR="00C646F8" w:rsidRPr="00205437" w:rsidRDefault="00C646F8"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301B3BF" w14:textId="77777777" w:rsidR="00C646F8" w:rsidRPr="00205437" w:rsidRDefault="00C646F8" w:rsidP="002D4688">
            <w:pPr>
              <w:jc w:val="center"/>
              <w:rPr>
                <w:b/>
                <w:bCs/>
              </w:rPr>
            </w:pPr>
            <w:r w:rsidRPr="00205437">
              <w:rPr>
                <w:b/>
                <w:bCs/>
              </w:rPr>
              <w:t>FY 2</w:t>
            </w:r>
            <w:r>
              <w:rPr>
                <w:b/>
                <w:bCs/>
              </w:rPr>
              <w:t>6</w:t>
            </w:r>
            <w:r w:rsidRPr="00205437">
              <w:rPr>
                <w:b/>
                <w:bCs/>
              </w:rPr>
              <w:t>-2</w:t>
            </w:r>
            <w:r>
              <w:rPr>
                <w:b/>
                <w:bCs/>
              </w:rPr>
              <w:t>7</w:t>
            </w:r>
          </w:p>
        </w:tc>
      </w:tr>
      <w:tr w:rsidR="00C646F8" w14:paraId="49DE06E4" w14:textId="77777777" w:rsidTr="002D4688">
        <w:trPr>
          <w:trHeight w:hRule="exact" w:val="245"/>
          <w:jc w:val="center"/>
        </w:trPr>
        <w:tc>
          <w:tcPr>
            <w:tcW w:w="3595" w:type="dxa"/>
          </w:tcPr>
          <w:p w14:paraId="662CA134" w14:textId="6845F0B1" w:rsidR="00C646F8" w:rsidRDefault="002D1FF9" w:rsidP="002D4688">
            <w:r>
              <w:t>Chief</w:t>
            </w:r>
          </w:p>
        </w:tc>
        <w:tc>
          <w:tcPr>
            <w:tcW w:w="1663" w:type="dxa"/>
          </w:tcPr>
          <w:p w14:paraId="59314339" w14:textId="77777777" w:rsidR="00C646F8" w:rsidRDefault="00C646F8" w:rsidP="002D4688">
            <w:pPr>
              <w:jc w:val="center"/>
            </w:pPr>
            <w:r>
              <w:t>1</w:t>
            </w:r>
          </w:p>
        </w:tc>
        <w:tc>
          <w:tcPr>
            <w:tcW w:w="1712" w:type="dxa"/>
          </w:tcPr>
          <w:p w14:paraId="51ECBACC" w14:textId="77777777" w:rsidR="00C646F8" w:rsidRDefault="00C646F8" w:rsidP="002D4688">
            <w:pPr>
              <w:jc w:val="center"/>
            </w:pPr>
            <w:r>
              <w:t>1</w:t>
            </w:r>
          </w:p>
        </w:tc>
        <w:tc>
          <w:tcPr>
            <w:tcW w:w="1592" w:type="dxa"/>
          </w:tcPr>
          <w:p w14:paraId="01C6FCD4" w14:textId="77777777" w:rsidR="00C646F8" w:rsidRDefault="00C646F8" w:rsidP="002D4688">
            <w:pPr>
              <w:jc w:val="center"/>
            </w:pPr>
            <w:r>
              <w:t>1</w:t>
            </w:r>
          </w:p>
        </w:tc>
      </w:tr>
      <w:tr w:rsidR="00C646F8" w14:paraId="582330E8" w14:textId="77777777" w:rsidTr="002D4688">
        <w:trPr>
          <w:trHeight w:hRule="exact" w:val="245"/>
          <w:jc w:val="center"/>
        </w:trPr>
        <w:tc>
          <w:tcPr>
            <w:tcW w:w="3595" w:type="dxa"/>
          </w:tcPr>
          <w:p w14:paraId="65BB234F" w14:textId="00D36E55" w:rsidR="00C646F8" w:rsidRDefault="002D1FF9" w:rsidP="002D4688">
            <w:r>
              <w:t>Deputy Chief</w:t>
            </w:r>
          </w:p>
        </w:tc>
        <w:tc>
          <w:tcPr>
            <w:tcW w:w="1663" w:type="dxa"/>
          </w:tcPr>
          <w:p w14:paraId="57466D4E" w14:textId="77777777" w:rsidR="00C646F8" w:rsidRDefault="00C646F8" w:rsidP="002D4688">
            <w:pPr>
              <w:jc w:val="center"/>
            </w:pPr>
            <w:r>
              <w:t>1</w:t>
            </w:r>
          </w:p>
        </w:tc>
        <w:tc>
          <w:tcPr>
            <w:tcW w:w="1712" w:type="dxa"/>
          </w:tcPr>
          <w:p w14:paraId="43DC40D9" w14:textId="77777777" w:rsidR="00C646F8" w:rsidRDefault="00C646F8" w:rsidP="002D4688">
            <w:pPr>
              <w:jc w:val="center"/>
            </w:pPr>
            <w:r>
              <w:t>1</w:t>
            </w:r>
          </w:p>
        </w:tc>
        <w:tc>
          <w:tcPr>
            <w:tcW w:w="1592" w:type="dxa"/>
          </w:tcPr>
          <w:p w14:paraId="73B093CE" w14:textId="77777777" w:rsidR="00C646F8" w:rsidRDefault="00C646F8" w:rsidP="002D4688">
            <w:pPr>
              <w:jc w:val="center"/>
            </w:pPr>
            <w:r>
              <w:t>1</w:t>
            </w:r>
          </w:p>
        </w:tc>
      </w:tr>
      <w:tr w:rsidR="00C646F8" w14:paraId="483A4804" w14:textId="77777777" w:rsidTr="002D4688">
        <w:trPr>
          <w:trHeight w:hRule="exact" w:val="245"/>
          <w:jc w:val="center"/>
        </w:trPr>
        <w:tc>
          <w:tcPr>
            <w:tcW w:w="3595" w:type="dxa"/>
          </w:tcPr>
          <w:p w14:paraId="591823D9" w14:textId="59855650" w:rsidR="00C646F8" w:rsidRDefault="002D1FF9" w:rsidP="002D4688">
            <w:r>
              <w:t>Training Officer</w:t>
            </w:r>
          </w:p>
        </w:tc>
        <w:tc>
          <w:tcPr>
            <w:tcW w:w="1663" w:type="dxa"/>
          </w:tcPr>
          <w:p w14:paraId="0E24276F" w14:textId="77777777" w:rsidR="00C646F8" w:rsidRDefault="00C646F8" w:rsidP="002D4688">
            <w:pPr>
              <w:jc w:val="center"/>
            </w:pPr>
            <w:r>
              <w:t>1</w:t>
            </w:r>
          </w:p>
        </w:tc>
        <w:tc>
          <w:tcPr>
            <w:tcW w:w="1712" w:type="dxa"/>
          </w:tcPr>
          <w:p w14:paraId="1C097A82" w14:textId="77777777" w:rsidR="00C646F8" w:rsidRDefault="00C646F8" w:rsidP="002D4688">
            <w:pPr>
              <w:jc w:val="center"/>
            </w:pPr>
            <w:r>
              <w:t>1</w:t>
            </w:r>
          </w:p>
        </w:tc>
        <w:tc>
          <w:tcPr>
            <w:tcW w:w="1592" w:type="dxa"/>
          </w:tcPr>
          <w:p w14:paraId="32AD9502" w14:textId="77777777" w:rsidR="00C646F8" w:rsidRDefault="00C646F8" w:rsidP="002D4688">
            <w:pPr>
              <w:jc w:val="center"/>
            </w:pPr>
            <w:r>
              <w:t>1</w:t>
            </w:r>
          </w:p>
        </w:tc>
      </w:tr>
      <w:tr w:rsidR="00C646F8" w14:paraId="1E18AD93" w14:textId="77777777" w:rsidTr="002D4688">
        <w:trPr>
          <w:trHeight w:hRule="exact" w:val="245"/>
          <w:jc w:val="center"/>
        </w:trPr>
        <w:tc>
          <w:tcPr>
            <w:tcW w:w="3595" w:type="dxa"/>
          </w:tcPr>
          <w:p w14:paraId="7EE99691" w14:textId="49FAF0F0" w:rsidR="00C646F8" w:rsidRDefault="002D1FF9" w:rsidP="002D4688">
            <w:r>
              <w:t>Paid Part-Time Fire Fighter</w:t>
            </w:r>
          </w:p>
        </w:tc>
        <w:tc>
          <w:tcPr>
            <w:tcW w:w="1663" w:type="dxa"/>
          </w:tcPr>
          <w:p w14:paraId="62424610" w14:textId="47284F85" w:rsidR="00C646F8" w:rsidRDefault="002D1FF9" w:rsidP="002D4688">
            <w:pPr>
              <w:jc w:val="center"/>
            </w:pPr>
            <w:r>
              <w:t>27</w:t>
            </w:r>
          </w:p>
        </w:tc>
        <w:tc>
          <w:tcPr>
            <w:tcW w:w="1712" w:type="dxa"/>
          </w:tcPr>
          <w:p w14:paraId="2386CABA" w14:textId="6F3F8700" w:rsidR="00C646F8" w:rsidRDefault="009D4F09" w:rsidP="002D4688">
            <w:pPr>
              <w:jc w:val="center"/>
            </w:pPr>
            <w:r>
              <w:t>29</w:t>
            </w:r>
          </w:p>
        </w:tc>
        <w:tc>
          <w:tcPr>
            <w:tcW w:w="1592" w:type="dxa"/>
          </w:tcPr>
          <w:p w14:paraId="051BFF2A" w14:textId="4EAFF8F8" w:rsidR="00C646F8" w:rsidRDefault="00B138E7" w:rsidP="002D4688">
            <w:pPr>
              <w:jc w:val="center"/>
            </w:pPr>
            <w:r>
              <w:t>30</w:t>
            </w:r>
          </w:p>
        </w:tc>
      </w:tr>
      <w:tr w:rsidR="00C646F8" w14:paraId="29D50B45" w14:textId="77777777" w:rsidTr="002D4688">
        <w:trPr>
          <w:trHeight w:hRule="exact" w:val="245"/>
          <w:jc w:val="center"/>
        </w:trPr>
        <w:tc>
          <w:tcPr>
            <w:tcW w:w="3595" w:type="dxa"/>
          </w:tcPr>
          <w:p w14:paraId="33C7A689" w14:textId="1CFCCE17" w:rsidR="00C646F8" w:rsidRDefault="002D1FF9" w:rsidP="002D4688">
            <w:r>
              <w:t>Volunteer Fire Fighter</w:t>
            </w:r>
          </w:p>
        </w:tc>
        <w:tc>
          <w:tcPr>
            <w:tcW w:w="1663" w:type="dxa"/>
          </w:tcPr>
          <w:p w14:paraId="0D4CB036" w14:textId="52EC4628" w:rsidR="00C646F8" w:rsidRDefault="002D1FF9" w:rsidP="002D4688">
            <w:pPr>
              <w:jc w:val="center"/>
            </w:pPr>
            <w:r>
              <w:t>37</w:t>
            </w:r>
          </w:p>
        </w:tc>
        <w:tc>
          <w:tcPr>
            <w:tcW w:w="1712" w:type="dxa"/>
          </w:tcPr>
          <w:p w14:paraId="5210C44F" w14:textId="3A2D2545" w:rsidR="00C646F8" w:rsidRDefault="009D4F09" w:rsidP="002D4688">
            <w:pPr>
              <w:jc w:val="center"/>
            </w:pPr>
            <w:r>
              <w:t>37</w:t>
            </w:r>
          </w:p>
        </w:tc>
        <w:tc>
          <w:tcPr>
            <w:tcW w:w="1592" w:type="dxa"/>
          </w:tcPr>
          <w:p w14:paraId="6847E97B" w14:textId="63B39AC5" w:rsidR="00C646F8" w:rsidRDefault="00B138E7" w:rsidP="002D4688">
            <w:pPr>
              <w:jc w:val="center"/>
            </w:pPr>
            <w:r>
              <w:t>37</w:t>
            </w:r>
          </w:p>
        </w:tc>
      </w:tr>
      <w:tr w:rsidR="00C646F8" w14:paraId="64C1A298" w14:textId="77777777" w:rsidTr="002D4688">
        <w:trPr>
          <w:trHeight w:hRule="exact" w:val="245"/>
          <w:jc w:val="center"/>
        </w:trPr>
        <w:tc>
          <w:tcPr>
            <w:tcW w:w="3595" w:type="dxa"/>
            <w:shd w:val="clear" w:color="auto" w:fill="D9D9D9" w:themeFill="background1" w:themeFillShade="D9"/>
          </w:tcPr>
          <w:p w14:paraId="496D8C56" w14:textId="77777777" w:rsidR="00C646F8" w:rsidRPr="00205437" w:rsidRDefault="00C646F8" w:rsidP="002D4688">
            <w:pPr>
              <w:rPr>
                <w:b/>
                <w:bCs/>
              </w:rPr>
            </w:pPr>
            <w:r w:rsidRPr="00205437">
              <w:rPr>
                <w:b/>
                <w:bCs/>
              </w:rPr>
              <w:t>Total Positions</w:t>
            </w:r>
          </w:p>
        </w:tc>
        <w:tc>
          <w:tcPr>
            <w:tcW w:w="1663" w:type="dxa"/>
            <w:shd w:val="clear" w:color="auto" w:fill="D9D9D9" w:themeFill="background1" w:themeFillShade="D9"/>
          </w:tcPr>
          <w:p w14:paraId="0AAD8DD8" w14:textId="36561A94" w:rsidR="00C646F8" w:rsidRPr="00205437" w:rsidRDefault="009D4F09" w:rsidP="002D4688">
            <w:pPr>
              <w:jc w:val="center"/>
              <w:rPr>
                <w:b/>
                <w:bCs/>
              </w:rPr>
            </w:pPr>
            <w:r>
              <w:rPr>
                <w:b/>
                <w:bCs/>
              </w:rPr>
              <w:t>67</w:t>
            </w:r>
          </w:p>
        </w:tc>
        <w:tc>
          <w:tcPr>
            <w:tcW w:w="1712" w:type="dxa"/>
            <w:shd w:val="clear" w:color="auto" w:fill="D9D9D9" w:themeFill="background1" w:themeFillShade="D9"/>
          </w:tcPr>
          <w:p w14:paraId="3F275FB3" w14:textId="33D09A6E" w:rsidR="00C646F8" w:rsidRPr="00205437" w:rsidRDefault="00B138E7" w:rsidP="002D4688">
            <w:pPr>
              <w:jc w:val="center"/>
              <w:rPr>
                <w:b/>
                <w:bCs/>
              </w:rPr>
            </w:pPr>
            <w:r>
              <w:rPr>
                <w:b/>
                <w:bCs/>
              </w:rPr>
              <w:t>69</w:t>
            </w:r>
          </w:p>
        </w:tc>
        <w:tc>
          <w:tcPr>
            <w:tcW w:w="1592" w:type="dxa"/>
            <w:shd w:val="clear" w:color="auto" w:fill="D9D9D9" w:themeFill="background1" w:themeFillShade="D9"/>
          </w:tcPr>
          <w:p w14:paraId="648F33C3" w14:textId="74F10FD1" w:rsidR="00C646F8" w:rsidRPr="00205437" w:rsidRDefault="00B138E7" w:rsidP="002D4688">
            <w:pPr>
              <w:jc w:val="center"/>
              <w:rPr>
                <w:b/>
                <w:bCs/>
              </w:rPr>
            </w:pPr>
            <w:r>
              <w:rPr>
                <w:b/>
                <w:bCs/>
              </w:rPr>
              <w:t>70</w:t>
            </w:r>
          </w:p>
        </w:tc>
      </w:tr>
    </w:tbl>
    <w:p w14:paraId="4DB6350A" w14:textId="34B82794" w:rsidR="00C646F8" w:rsidRPr="0016692C" w:rsidRDefault="00C646F8" w:rsidP="00033159"/>
    <w:p w14:paraId="74D4DEB0" w14:textId="193AC92E" w:rsidR="00033159" w:rsidRDefault="00033159" w:rsidP="00033159">
      <w:pPr>
        <w:rPr>
          <w:b/>
          <w:bCs/>
          <w:sz w:val="28"/>
          <w:szCs w:val="28"/>
        </w:rPr>
      </w:pPr>
      <w:r>
        <w:rPr>
          <w:b/>
          <w:bCs/>
          <w:sz w:val="28"/>
          <w:szCs w:val="28"/>
        </w:rPr>
        <w:t>BUDGET HIGHLIGHTS</w:t>
      </w:r>
    </w:p>
    <w:p w14:paraId="5FE7DC96" w14:textId="5089000E" w:rsidR="006A6C58" w:rsidRPr="00F0141D" w:rsidRDefault="001207BD" w:rsidP="006A6C58">
      <w:pPr>
        <w:pStyle w:val="Default"/>
        <w:numPr>
          <w:ilvl w:val="0"/>
          <w:numId w:val="9"/>
        </w:numPr>
        <w:rPr>
          <w:rFonts w:asciiTheme="minorHAnsi" w:hAnsiTheme="minorHAnsi" w:cstheme="minorBidi"/>
          <w:color w:val="424242"/>
          <w:sz w:val="21"/>
          <w:szCs w:val="21"/>
        </w:rPr>
      </w:pPr>
      <w:r w:rsidRPr="00F0141D">
        <w:rPr>
          <w:rFonts w:asciiTheme="minorHAnsi" w:hAnsiTheme="minorHAnsi" w:cstheme="minorBidi"/>
          <w:color w:val="424242"/>
          <w:sz w:val="21"/>
          <w:szCs w:val="21"/>
        </w:rPr>
        <w:t xml:space="preserve">Requesting </w:t>
      </w:r>
      <w:r w:rsidR="00C74EB8" w:rsidRPr="00F0141D">
        <w:rPr>
          <w:rFonts w:asciiTheme="minorHAnsi" w:hAnsiTheme="minorHAnsi" w:cstheme="minorBidi"/>
          <w:color w:val="424242"/>
          <w:sz w:val="21"/>
          <w:szCs w:val="21"/>
        </w:rPr>
        <w:t>24/7 coverage 4 personnel – 2 Stations (2 at Zebulon / 2 at Concord)</w:t>
      </w:r>
      <w:r w:rsidR="00476E4C" w:rsidRPr="00F0141D">
        <w:rPr>
          <w:rFonts w:asciiTheme="minorHAnsi" w:hAnsiTheme="minorHAnsi" w:cstheme="minorBidi"/>
          <w:color w:val="424242"/>
          <w:sz w:val="21"/>
          <w:szCs w:val="21"/>
        </w:rPr>
        <w:t>.  An increase of $</w:t>
      </w:r>
      <w:r w:rsidR="006A6C58" w:rsidRPr="00F0141D">
        <w:rPr>
          <w:rFonts w:asciiTheme="minorHAnsi" w:hAnsiTheme="minorHAnsi" w:cstheme="minorBidi"/>
          <w:color w:val="424242"/>
          <w:sz w:val="21"/>
          <w:szCs w:val="21"/>
        </w:rPr>
        <w:t>280,295.</w:t>
      </w:r>
      <w:r w:rsidR="00A813D6" w:rsidRPr="00F0141D">
        <w:rPr>
          <w:rFonts w:asciiTheme="minorHAnsi" w:hAnsiTheme="minorHAnsi" w:cstheme="minorBidi"/>
          <w:color w:val="424242"/>
          <w:sz w:val="21"/>
          <w:szCs w:val="21"/>
        </w:rPr>
        <w:t xml:space="preserve">  </w:t>
      </w:r>
      <w:r w:rsidR="00F0141D">
        <w:rPr>
          <w:rFonts w:asciiTheme="minorHAnsi" w:hAnsiTheme="minorHAnsi" w:cstheme="minorBidi"/>
          <w:color w:val="424242"/>
          <w:sz w:val="21"/>
          <w:szCs w:val="21"/>
        </w:rPr>
        <w:t xml:space="preserve">The increase is not currently budgeted </w:t>
      </w:r>
      <w:r w:rsidR="008509E9">
        <w:rPr>
          <w:rFonts w:asciiTheme="minorHAnsi" w:hAnsiTheme="minorHAnsi" w:cstheme="minorBidi"/>
          <w:color w:val="424242"/>
          <w:sz w:val="21"/>
          <w:szCs w:val="21"/>
        </w:rPr>
        <w:t>but</w:t>
      </w:r>
      <w:r w:rsidR="00A813D6" w:rsidRPr="00F0141D">
        <w:rPr>
          <w:rFonts w:asciiTheme="minorHAnsi" w:hAnsiTheme="minorHAnsi" w:cstheme="minorBidi"/>
          <w:color w:val="424242"/>
          <w:sz w:val="21"/>
          <w:szCs w:val="21"/>
        </w:rPr>
        <w:t xml:space="preserve"> </w:t>
      </w:r>
      <w:r w:rsidR="00F0141D" w:rsidRPr="00F0141D">
        <w:rPr>
          <w:rFonts w:asciiTheme="minorHAnsi" w:hAnsiTheme="minorHAnsi" w:cstheme="minorBidi"/>
          <w:color w:val="424242"/>
          <w:sz w:val="21"/>
          <w:szCs w:val="21"/>
        </w:rPr>
        <w:t>could be funded by an approximately 0.3 mil increase.</w:t>
      </w:r>
    </w:p>
    <w:p w14:paraId="74C7AEB1" w14:textId="319737DF" w:rsidR="006A6C58" w:rsidRPr="00F0141D" w:rsidRDefault="006A6C58" w:rsidP="00D6588F">
      <w:pPr>
        <w:pStyle w:val="Default"/>
        <w:ind w:left="720"/>
        <w:rPr>
          <w:rFonts w:asciiTheme="minorHAnsi" w:hAnsiTheme="minorHAnsi" w:cstheme="minorBidi"/>
          <w:color w:val="424242"/>
          <w:sz w:val="21"/>
          <w:szCs w:val="21"/>
        </w:rPr>
      </w:pPr>
    </w:p>
    <w:p w14:paraId="25744064" w14:textId="5FB97687" w:rsidR="00D6588F" w:rsidRPr="00F0141D" w:rsidRDefault="00D6588F" w:rsidP="00D6588F">
      <w:pPr>
        <w:pStyle w:val="Default"/>
        <w:numPr>
          <w:ilvl w:val="0"/>
          <w:numId w:val="9"/>
        </w:numPr>
        <w:rPr>
          <w:rFonts w:asciiTheme="minorHAnsi" w:hAnsiTheme="minorHAnsi" w:cstheme="minorBidi"/>
          <w:color w:val="424242"/>
          <w:sz w:val="21"/>
          <w:szCs w:val="21"/>
        </w:rPr>
      </w:pPr>
      <w:r w:rsidRPr="00F0141D">
        <w:rPr>
          <w:rFonts w:asciiTheme="minorHAnsi" w:hAnsiTheme="minorHAnsi" w:cstheme="minorBidi"/>
          <w:color w:val="424242"/>
          <w:sz w:val="21"/>
          <w:szCs w:val="21"/>
        </w:rPr>
        <w:t>If request is approved, utilities budget would need to adjust accordingly.</w:t>
      </w:r>
    </w:p>
    <w:p w14:paraId="4579C786" w14:textId="541DB5B3" w:rsidR="00330304" w:rsidRDefault="00796DF8" w:rsidP="00463104">
      <w:pPr>
        <w:jc w:val="center"/>
        <w:rPr>
          <w:b/>
          <w:bCs/>
          <w:sz w:val="28"/>
          <w:szCs w:val="28"/>
        </w:rPr>
      </w:pPr>
      <w:r>
        <w:rPr>
          <w:b/>
          <w:bCs/>
          <w:noProof/>
          <w:color w:val="000000" w:themeColor="text1"/>
          <w:sz w:val="48"/>
          <w:szCs w:val="48"/>
        </w:rPr>
        <w:drawing>
          <wp:anchor distT="0" distB="0" distL="114300" distR="114300" simplePos="0" relativeHeight="252064768" behindDoc="0" locked="0" layoutInCell="1" allowOverlap="1" wp14:anchorId="36E3D8BA" wp14:editId="4E29F915">
            <wp:simplePos x="0" y="0"/>
            <wp:positionH relativeFrom="margin">
              <wp:posOffset>942975</wp:posOffset>
            </wp:positionH>
            <wp:positionV relativeFrom="paragraph">
              <wp:posOffset>177165</wp:posOffset>
            </wp:positionV>
            <wp:extent cx="3905250" cy="2347369"/>
            <wp:effectExtent l="57150" t="0" r="57150" b="110490"/>
            <wp:wrapNone/>
            <wp:docPr id="57679634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alphaModFix amt="69000"/>
                      <a:extLst>
                        <a:ext uri="{28A0092B-C50C-407E-A947-70E740481C1C}">
                          <a14:useLocalDpi xmlns:a14="http://schemas.microsoft.com/office/drawing/2010/main" val="0"/>
                        </a:ext>
                      </a:extLst>
                    </a:blip>
                    <a:srcRect/>
                    <a:stretch>
                      <a:fillRect/>
                    </a:stretch>
                  </pic:blipFill>
                  <pic:spPr bwMode="auto">
                    <a:xfrm>
                      <a:off x="0" y="0"/>
                      <a:ext cx="3905250" cy="2347369"/>
                    </a:xfrm>
                    <a:prstGeom prst="rect">
                      <a:avLst/>
                    </a:prstGeom>
                    <a:noFill/>
                    <a:effectLst>
                      <a:outerShdw blurRad="50800" dist="50800" dir="5400000" algn="ctr" rotWithShape="0">
                        <a:srgbClr val="000000">
                          <a:alpha val="25000"/>
                        </a:srgbClr>
                      </a:outerShdw>
                    </a:effectLst>
                  </pic:spPr>
                </pic:pic>
              </a:graphicData>
            </a:graphic>
            <wp14:sizeRelH relativeFrom="margin">
              <wp14:pctWidth>0</wp14:pctWidth>
            </wp14:sizeRelH>
            <wp14:sizeRelV relativeFrom="margin">
              <wp14:pctHeight>0</wp14:pctHeight>
            </wp14:sizeRelV>
          </wp:anchor>
        </w:drawing>
      </w:r>
    </w:p>
    <w:p w14:paraId="257005EB" w14:textId="0141CB37" w:rsidR="00033159" w:rsidRDefault="00C11A70" w:rsidP="00463104">
      <w:pPr>
        <w:jc w:val="center"/>
        <w:rPr>
          <w:b/>
          <w:bCs/>
          <w:sz w:val="28"/>
          <w:szCs w:val="28"/>
        </w:rPr>
      </w:pPr>
      <w:r>
        <w:rPr>
          <w:noProof/>
        </w:rPr>
        <w:drawing>
          <wp:anchor distT="0" distB="0" distL="114300" distR="114300" simplePos="0" relativeHeight="251853824" behindDoc="0" locked="0" layoutInCell="1" allowOverlap="1" wp14:anchorId="7443ACFD" wp14:editId="0C7A672D">
            <wp:simplePos x="0" y="0"/>
            <wp:positionH relativeFrom="margin">
              <wp:align>center</wp:align>
            </wp:positionH>
            <wp:positionV relativeFrom="paragraph">
              <wp:posOffset>47625</wp:posOffset>
            </wp:positionV>
            <wp:extent cx="3009900" cy="2004982"/>
            <wp:effectExtent l="38100" t="38100" r="95250" b="90805"/>
            <wp:wrapNone/>
            <wp:docPr id="862761920" name="Picture 862761920" descr="PCFD fights two fires simultaneously – pikecountygeorgi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FD fights two fires simultaneously – pikecountygeorgia.co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9900" cy="2004982"/>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279BD4A" w14:textId="78DFE88F" w:rsidR="00AD1871" w:rsidRDefault="00AD1871" w:rsidP="008457CA">
      <w:pPr>
        <w:pStyle w:val="Default"/>
        <w:ind w:left="720"/>
        <w:rPr>
          <w:rFonts w:asciiTheme="minorHAnsi" w:hAnsiTheme="minorHAnsi" w:cstheme="minorBidi"/>
          <w:color w:val="424242"/>
          <w:sz w:val="21"/>
          <w:szCs w:val="21"/>
        </w:rPr>
      </w:pPr>
    </w:p>
    <w:p w14:paraId="2A298426" w14:textId="39CA2107" w:rsidR="00D6588F" w:rsidRDefault="00D6588F" w:rsidP="00886F0C">
      <w:pPr>
        <w:rPr>
          <w:b/>
          <w:bCs/>
          <w:color w:val="000000" w:themeColor="text1"/>
          <w:sz w:val="48"/>
          <w:szCs w:val="48"/>
        </w:rPr>
      </w:pPr>
    </w:p>
    <w:p w14:paraId="6EA7AD93" w14:textId="1D952764" w:rsidR="00D6588F" w:rsidRDefault="00D6588F" w:rsidP="00886F0C">
      <w:pPr>
        <w:rPr>
          <w:b/>
          <w:bCs/>
          <w:color w:val="000000" w:themeColor="text1"/>
          <w:sz w:val="48"/>
          <w:szCs w:val="48"/>
        </w:rPr>
      </w:pPr>
    </w:p>
    <w:p w14:paraId="6A052385" w14:textId="00A6BB7C" w:rsidR="00D6588F" w:rsidRDefault="00D6588F" w:rsidP="00886F0C">
      <w:pPr>
        <w:rPr>
          <w:b/>
          <w:bCs/>
          <w:color w:val="000000" w:themeColor="text1"/>
          <w:sz w:val="48"/>
          <w:szCs w:val="48"/>
        </w:rPr>
      </w:pPr>
    </w:p>
    <w:p w14:paraId="707D3416" w14:textId="77777777" w:rsidR="005F3F55" w:rsidRDefault="005F3F55" w:rsidP="00886F0C">
      <w:pPr>
        <w:rPr>
          <w:b/>
          <w:bCs/>
          <w:color w:val="000000" w:themeColor="text1"/>
          <w:sz w:val="48"/>
          <w:szCs w:val="48"/>
        </w:rPr>
        <w:sectPr w:rsidR="005F3F55" w:rsidSect="00033159">
          <w:pgSz w:w="12240" w:h="15840"/>
          <w:pgMar w:top="1440" w:right="1440" w:bottom="1440" w:left="1440" w:header="720" w:footer="720" w:gutter="0"/>
          <w:cols w:space="720"/>
          <w:docGrid w:linePitch="360"/>
        </w:sectPr>
      </w:pPr>
    </w:p>
    <w:p w14:paraId="6B5BAB61" w14:textId="1EA2241C" w:rsidR="00886F0C" w:rsidRDefault="00886F0C" w:rsidP="00886F0C">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830272" behindDoc="0" locked="0" layoutInCell="1" allowOverlap="1" wp14:anchorId="36CAA8F7" wp14:editId="4D500D0E">
                <wp:simplePos x="0" y="0"/>
                <wp:positionH relativeFrom="column">
                  <wp:posOffset>-38100</wp:posOffset>
                </wp:positionH>
                <wp:positionV relativeFrom="paragraph">
                  <wp:posOffset>404674</wp:posOffset>
                </wp:positionV>
                <wp:extent cx="4932045" cy="0"/>
                <wp:effectExtent l="0" t="0" r="0" b="0"/>
                <wp:wrapNone/>
                <wp:docPr id="198959262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256A6DD" id="Straight Connector 3"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31296" behindDoc="0" locked="0" layoutInCell="1" allowOverlap="1" wp14:anchorId="5E8FDF92" wp14:editId="5080D302">
                <wp:simplePos x="0" y="0"/>
                <wp:positionH relativeFrom="column">
                  <wp:posOffset>0</wp:posOffset>
                </wp:positionH>
                <wp:positionV relativeFrom="paragraph">
                  <wp:posOffset>-39191</wp:posOffset>
                </wp:positionV>
                <wp:extent cx="4867910" cy="0"/>
                <wp:effectExtent l="0" t="0" r="0" b="0"/>
                <wp:wrapNone/>
                <wp:docPr id="36825715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BC8BA4" id="Straight Connector 4"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Fire Department – Detail</w:t>
      </w:r>
    </w:p>
    <w:p w14:paraId="5617D1CD" w14:textId="12AD5377" w:rsidR="00886F0C" w:rsidRDefault="00682D0A" w:rsidP="001B244E">
      <w:pPr>
        <w:ind w:left="-450"/>
      </w:pPr>
      <w:r w:rsidRPr="00682D0A">
        <w:rPr>
          <w:noProof/>
        </w:rPr>
        <w:drawing>
          <wp:inline distT="0" distB="0" distL="0" distR="0" wp14:anchorId="1E67A9DD" wp14:editId="2804864E">
            <wp:extent cx="8822453" cy="4915477"/>
            <wp:effectExtent l="0" t="0" r="0" b="0"/>
            <wp:docPr id="53975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58573" name=""/>
                    <pic:cNvPicPr/>
                  </pic:nvPicPr>
                  <pic:blipFill>
                    <a:blip r:embed="rId77"/>
                    <a:stretch>
                      <a:fillRect/>
                    </a:stretch>
                  </pic:blipFill>
                  <pic:spPr>
                    <a:xfrm>
                      <a:off x="0" y="0"/>
                      <a:ext cx="8831877" cy="4920728"/>
                    </a:xfrm>
                    <a:prstGeom prst="rect">
                      <a:avLst/>
                    </a:prstGeom>
                  </pic:spPr>
                </pic:pic>
              </a:graphicData>
            </a:graphic>
          </wp:inline>
        </w:drawing>
      </w:r>
    </w:p>
    <w:p w14:paraId="2A74E33A" w14:textId="015DB571" w:rsidR="00F15C7C" w:rsidRDefault="007619BF" w:rsidP="00F15C7C">
      <w:pPr>
        <w:rPr>
          <w:b/>
          <w:bCs/>
          <w:color w:val="000000" w:themeColor="text1"/>
          <w:sz w:val="48"/>
          <w:szCs w:val="48"/>
        </w:rPr>
      </w:pPr>
      <w:r w:rsidRPr="00233AB7">
        <w:rPr>
          <w:b/>
          <w:bCs/>
          <w:noProof/>
          <w:color w:val="000000" w:themeColor="text1"/>
          <w:sz w:val="48"/>
          <w:szCs w:val="48"/>
        </w:rPr>
        <w:lastRenderedPageBreak/>
        <w:drawing>
          <wp:anchor distT="0" distB="0" distL="114300" distR="114300" simplePos="0" relativeHeight="252062720" behindDoc="0" locked="0" layoutInCell="1" allowOverlap="1" wp14:anchorId="5BAFBB63" wp14:editId="464EA89C">
            <wp:simplePos x="0" y="0"/>
            <wp:positionH relativeFrom="column">
              <wp:posOffset>-285750</wp:posOffset>
            </wp:positionH>
            <wp:positionV relativeFrom="paragraph">
              <wp:posOffset>485775</wp:posOffset>
            </wp:positionV>
            <wp:extent cx="8877300" cy="5036820"/>
            <wp:effectExtent l="0" t="0" r="0" b="0"/>
            <wp:wrapNone/>
            <wp:docPr id="2120359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59689" name=""/>
                    <pic:cNvPicPr/>
                  </pic:nvPicPr>
                  <pic:blipFill>
                    <a:blip r:embed="rId78">
                      <a:extLst>
                        <a:ext uri="{28A0092B-C50C-407E-A947-70E740481C1C}">
                          <a14:useLocalDpi xmlns:a14="http://schemas.microsoft.com/office/drawing/2010/main" val="0"/>
                        </a:ext>
                      </a:extLst>
                    </a:blip>
                    <a:stretch>
                      <a:fillRect/>
                    </a:stretch>
                  </pic:blipFill>
                  <pic:spPr>
                    <a:xfrm>
                      <a:off x="0" y="0"/>
                      <a:ext cx="8877300" cy="5036820"/>
                    </a:xfrm>
                    <a:prstGeom prst="rect">
                      <a:avLst/>
                    </a:prstGeom>
                  </pic:spPr>
                </pic:pic>
              </a:graphicData>
            </a:graphic>
            <wp14:sizeRelH relativeFrom="margin">
              <wp14:pctWidth>0</wp14:pctWidth>
            </wp14:sizeRelH>
          </wp:anchor>
        </w:drawing>
      </w:r>
      <w:r w:rsidR="00F15C7C">
        <w:rPr>
          <w:b/>
          <w:bCs/>
          <w:noProof/>
          <w:sz w:val="48"/>
          <w:szCs w:val="48"/>
        </w:rPr>
        <mc:AlternateContent>
          <mc:Choice Requires="wps">
            <w:drawing>
              <wp:anchor distT="0" distB="0" distL="114300" distR="114300" simplePos="0" relativeHeight="252059648" behindDoc="0" locked="0" layoutInCell="1" allowOverlap="1" wp14:anchorId="613DFBD7" wp14:editId="21F343CB">
                <wp:simplePos x="0" y="0"/>
                <wp:positionH relativeFrom="column">
                  <wp:posOffset>-38100</wp:posOffset>
                </wp:positionH>
                <wp:positionV relativeFrom="paragraph">
                  <wp:posOffset>404674</wp:posOffset>
                </wp:positionV>
                <wp:extent cx="4932045" cy="0"/>
                <wp:effectExtent l="0" t="0" r="0" b="0"/>
                <wp:wrapNone/>
                <wp:docPr id="209713763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25132C3" id="Straight Connector 3" o:spid="_x0000_s1026" style="position:absolute;z-index:25205964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F15C7C">
        <w:rPr>
          <w:b/>
          <w:bCs/>
          <w:noProof/>
          <w:sz w:val="48"/>
          <w:szCs w:val="48"/>
        </w:rPr>
        <mc:AlternateContent>
          <mc:Choice Requires="wps">
            <w:drawing>
              <wp:anchor distT="0" distB="0" distL="114300" distR="114300" simplePos="0" relativeHeight="252060672" behindDoc="0" locked="0" layoutInCell="1" allowOverlap="1" wp14:anchorId="0C7C90AD" wp14:editId="21C6ECBB">
                <wp:simplePos x="0" y="0"/>
                <wp:positionH relativeFrom="column">
                  <wp:posOffset>0</wp:posOffset>
                </wp:positionH>
                <wp:positionV relativeFrom="paragraph">
                  <wp:posOffset>-39191</wp:posOffset>
                </wp:positionV>
                <wp:extent cx="4867910" cy="0"/>
                <wp:effectExtent l="0" t="0" r="0" b="0"/>
                <wp:wrapNone/>
                <wp:docPr id="22566026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47F6D97" id="Straight Connector 4" o:spid="_x0000_s1026" style="position:absolute;z-index:25206067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F15C7C">
        <w:rPr>
          <w:b/>
          <w:bCs/>
          <w:color w:val="000000" w:themeColor="text1"/>
          <w:sz w:val="48"/>
          <w:szCs w:val="48"/>
        </w:rPr>
        <w:t>Fire Department – Detail Continued</w:t>
      </w:r>
    </w:p>
    <w:p w14:paraId="6104CF22" w14:textId="520F46D3" w:rsidR="000D1836" w:rsidRDefault="000D1836" w:rsidP="00082553">
      <w:pPr>
        <w:ind w:left="-450"/>
        <w:rPr>
          <w:b/>
          <w:bCs/>
          <w:color w:val="000000" w:themeColor="text1"/>
          <w:sz w:val="48"/>
          <w:szCs w:val="48"/>
        </w:rPr>
      </w:pPr>
    </w:p>
    <w:p w14:paraId="5816C770" w14:textId="08254F9D" w:rsidR="00233AB7" w:rsidRDefault="00233AB7" w:rsidP="00F15C7C">
      <w:pPr>
        <w:rPr>
          <w:b/>
          <w:bCs/>
          <w:color w:val="000000" w:themeColor="text1"/>
          <w:sz w:val="48"/>
          <w:szCs w:val="48"/>
        </w:rPr>
      </w:pPr>
    </w:p>
    <w:p w14:paraId="2EA727CF" w14:textId="77777777" w:rsidR="00233AB7" w:rsidRDefault="00233AB7" w:rsidP="00F15C7C">
      <w:pPr>
        <w:rPr>
          <w:b/>
          <w:bCs/>
          <w:color w:val="000000" w:themeColor="text1"/>
          <w:sz w:val="48"/>
          <w:szCs w:val="48"/>
        </w:rPr>
        <w:sectPr w:rsidR="00233AB7" w:rsidSect="00233AB7">
          <w:pgSz w:w="15840" w:h="12240" w:orient="landscape"/>
          <w:pgMar w:top="1440" w:right="1440" w:bottom="1440" w:left="1440" w:header="720" w:footer="720" w:gutter="0"/>
          <w:cols w:space="720"/>
          <w:docGrid w:linePitch="360"/>
        </w:sectPr>
      </w:pPr>
    </w:p>
    <w:p w14:paraId="69BA53D6" w14:textId="5C1272F4" w:rsidR="00204D44" w:rsidRDefault="00204D44" w:rsidP="00204D44">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835392" behindDoc="0" locked="0" layoutInCell="1" allowOverlap="1" wp14:anchorId="2C2F2FF4" wp14:editId="4AD0E1BE">
                <wp:simplePos x="0" y="0"/>
                <wp:positionH relativeFrom="column">
                  <wp:posOffset>-38100</wp:posOffset>
                </wp:positionH>
                <wp:positionV relativeFrom="paragraph">
                  <wp:posOffset>404674</wp:posOffset>
                </wp:positionV>
                <wp:extent cx="4932045" cy="0"/>
                <wp:effectExtent l="0" t="0" r="0" b="0"/>
                <wp:wrapNone/>
                <wp:docPr id="104631246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465362D" id="Straight Connector 3" o:spid="_x0000_s1026" style="position:absolute;z-index:2518353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36416" behindDoc="0" locked="0" layoutInCell="1" allowOverlap="1" wp14:anchorId="697F4A00" wp14:editId="5346CFFE">
                <wp:simplePos x="0" y="0"/>
                <wp:positionH relativeFrom="column">
                  <wp:posOffset>0</wp:posOffset>
                </wp:positionH>
                <wp:positionV relativeFrom="paragraph">
                  <wp:posOffset>-39191</wp:posOffset>
                </wp:positionV>
                <wp:extent cx="4867910" cy="0"/>
                <wp:effectExtent l="0" t="0" r="0" b="0"/>
                <wp:wrapNone/>
                <wp:docPr id="38250789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06FA70" id="Straight Connector 4" o:spid="_x0000_s1026" style="position:absolute;z-index:2518364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Fire Department – Detail</w:t>
      </w:r>
      <w:r w:rsidR="00F15C7C">
        <w:rPr>
          <w:b/>
          <w:bCs/>
          <w:color w:val="000000" w:themeColor="text1"/>
          <w:sz w:val="48"/>
          <w:szCs w:val="48"/>
        </w:rPr>
        <w:t xml:space="preserve"> Con</w:t>
      </w:r>
      <w:r w:rsidR="00820061">
        <w:rPr>
          <w:b/>
          <w:bCs/>
          <w:color w:val="000000" w:themeColor="text1"/>
          <w:sz w:val="48"/>
          <w:szCs w:val="48"/>
        </w:rPr>
        <w:t>tinued</w:t>
      </w:r>
    </w:p>
    <w:p w14:paraId="344C6C8B" w14:textId="5146E75D" w:rsidR="00062134" w:rsidRDefault="007F51E1" w:rsidP="002815D1">
      <w:pPr>
        <w:ind w:left="-450"/>
      </w:pPr>
      <w:r w:rsidRPr="007F51E1">
        <w:rPr>
          <w:noProof/>
        </w:rPr>
        <w:drawing>
          <wp:inline distT="0" distB="0" distL="0" distR="0" wp14:anchorId="2826BFCA" wp14:editId="4F86C561">
            <wp:extent cx="8862646" cy="4491355"/>
            <wp:effectExtent l="0" t="0" r="0" b="4445"/>
            <wp:docPr id="1535714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14808" name=""/>
                    <pic:cNvPicPr/>
                  </pic:nvPicPr>
                  <pic:blipFill>
                    <a:blip r:embed="rId79"/>
                    <a:stretch>
                      <a:fillRect/>
                    </a:stretch>
                  </pic:blipFill>
                  <pic:spPr>
                    <a:xfrm>
                      <a:off x="0" y="0"/>
                      <a:ext cx="8871916" cy="4496053"/>
                    </a:xfrm>
                    <a:prstGeom prst="rect">
                      <a:avLst/>
                    </a:prstGeom>
                  </pic:spPr>
                </pic:pic>
              </a:graphicData>
            </a:graphic>
          </wp:inline>
        </w:drawing>
      </w:r>
    </w:p>
    <w:p w14:paraId="0417EBBD" w14:textId="42664151" w:rsidR="00F9748E" w:rsidRDefault="00F9748E" w:rsidP="00886F0C"/>
    <w:p w14:paraId="4BF089B2" w14:textId="3B820079" w:rsidR="00F9748E" w:rsidRDefault="00F9748E" w:rsidP="00886F0C">
      <w:pPr>
        <w:sectPr w:rsidR="00F9748E" w:rsidSect="007619BF">
          <w:pgSz w:w="15840" w:h="12240" w:orient="landscape"/>
          <w:pgMar w:top="1440" w:right="1440" w:bottom="1440" w:left="1440" w:header="720" w:footer="720" w:gutter="0"/>
          <w:cols w:space="720"/>
          <w:docGrid w:linePitch="360"/>
        </w:sectPr>
      </w:pPr>
    </w:p>
    <w:bookmarkStart w:id="7" w:name="_Toc162966682"/>
    <w:p w14:paraId="71C7CF80" w14:textId="2005238B" w:rsidR="001002AF" w:rsidRPr="00442B71" w:rsidRDefault="001002AF" w:rsidP="001002AF">
      <w:pPr>
        <w:rPr>
          <w:sz w:val="28"/>
          <w:szCs w:val="28"/>
        </w:rPr>
      </w:pPr>
      <w:r>
        <w:rPr>
          <w:b/>
          <w:bCs/>
          <w:noProof/>
          <w:sz w:val="48"/>
          <w:szCs w:val="48"/>
        </w:rPr>
        <w:lastRenderedPageBreak/>
        <mc:AlternateContent>
          <mc:Choice Requires="wps">
            <w:drawing>
              <wp:anchor distT="0" distB="0" distL="114300" distR="114300" simplePos="0" relativeHeight="251839488" behindDoc="0" locked="0" layoutInCell="1" allowOverlap="1" wp14:anchorId="197062E7" wp14:editId="078F0612">
                <wp:simplePos x="0" y="0"/>
                <wp:positionH relativeFrom="column">
                  <wp:posOffset>-38100</wp:posOffset>
                </wp:positionH>
                <wp:positionV relativeFrom="paragraph">
                  <wp:posOffset>404674</wp:posOffset>
                </wp:positionV>
                <wp:extent cx="4932045" cy="0"/>
                <wp:effectExtent l="0" t="0" r="0" b="0"/>
                <wp:wrapNone/>
                <wp:docPr id="51503270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C831D13" id="Straight Connector 3"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40512" behindDoc="0" locked="0" layoutInCell="1" allowOverlap="1" wp14:anchorId="14E8A554" wp14:editId="3C1B3140">
                <wp:simplePos x="0" y="0"/>
                <wp:positionH relativeFrom="column">
                  <wp:posOffset>0</wp:posOffset>
                </wp:positionH>
                <wp:positionV relativeFrom="paragraph">
                  <wp:posOffset>-39191</wp:posOffset>
                </wp:positionV>
                <wp:extent cx="4867910" cy="0"/>
                <wp:effectExtent l="0" t="0" r="0" b="0"/>
                <wp:wrapNone/>
                <wp:docPr id="16076515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07B9591" id="Straight Connector 4" o:spid="_x0000_s1026" style="position:absolute;z-index:2518405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Inmate Care</w:t>
      </w:r>
    </w:p>
    <w:bookmarkEnd w:id="7"/>
    <w:p w14:paraId="367D0B30" w14:textId="77777777" w:rsidR="00033159" w:rsidRDefault="00033159" w:rsidP="00033159">
      <w:pPr>
        <w:rPr>
          <w:b/>
          <w:bCs/>
          <w:sz w:val="28"/>
          <w:szCs w:val="28"/>
        </w:rPr>
      </w:pPr>
      <w:r>
        <w:rPr>
          <w:b/>
          <w:bCs/>
          <w:sz w:val="28"/>
          <w:szCs w:val="28"/>
        </w:rPr>
        <w:t>DEPARTMENT PROFILE</w:t>
      </w:r>
    </w:p>
    <w:p w14:paraId="762313CA" w14:textId="71416452" w:rsidR="00033159" w:rsidRPr="004E76F6" w:rsidRDefault="00033159" w:rsidP="00033159">
      <w:pPr>
        <w:rPr>
          <w:rFonts w:cstheme="minorHAnsi"/>
          <w:color w:val="000000"/>
          <w:sz w:val="22"/>
          <w:szCs w:val="22"/>
          <w:shd w:val="clear" w:color="auto" w:fill="FFFFFF"/>
        </w:rPr>
      </w:pPr>
      <w:r w:rsidRPr="004E76F6">
        <w:rPr>
          <w:rFonts w:cstheme="minorHAnsi"/>
          <w:color w:val="000000"/>
          <w:sz w:val="22"/>
          <w:szCs w:val="22"/>
          <w:shd w:val="clear" w:color="auto" w:fill="FFFFFF"/>
        </w:rPr>
        <w:t>Per Georgia Rules and Regulations subject 125-4-4 Medical Services</w:t>
      </w:r>
      <w:r w:rsidR="00D53253" w:rsidRPr="004E76F6">
        <w:rPr>
          <w:rFonts w:cstheme="minorHAnsi"/>
          <w:color w:val="000000"/>
          <w:sz w:val="22"/>
          <w:szCs w:val="22"/>
          <w:shd w:val="clear" w:color="auto" w:fill="FFFFFF"/>
        </w:rPr>
        <w:t>:</w:t>
      </w:r>
      <w:r w:rsidRPr="004E76F6">
        <w:rPr>
          <w:rFonts w:cstheme="minorHAnsi"/>
          <w:color w:val="000000"/>
          <w:sz w:val="22"/>
          <w:szCs w:val="22"/>
          <w:shd w:val="clear" w:color="auto" w:fill="FFFFFF"/>
        </w:rPr>
        <w:t xml:space="preserve"> When a person is committed to a correctional institution it becomes the responsibility of the correctional authorities to provide the necessary health care for the inmate. Medical and hospital care, as required, shall be provided for all inmates assigned. In no instance shall an inmate, his family or other individual be required to pay any portion of the fee or </w:t>
      </w:r>
      <w:r w:rsidR="00A268CB" w:rsidRPr="004E76F6">
        <w:rPr>
          <w:rFonts w:cstheme="minorHAnsi"/>
          <w:color w:val="000000"/>
          <w:sz w:val="22"/>
          <w:szCs w:val="22"/>
          <w:shd w:val="clear" w:color="auto" w:fill="FFFFFF"/>
        </w:rPr>
        <w:t>expenditures</w:t>
      </w:r>
      <w:r w:rsidRPr="004E76F6">
        <w:rPr>
          <w:rFonts w:cstheme="minorHAnsi"/>
          <w:color w:val="000000"/>
          <w:sz w:val="22"/>
          <w:szCs w:val="22"/>
          <w:shd w:val="clear" w:color="auto" w:fill="FFFFFF"/>
        </w:rPr>
        <w:t xml:space="preserve"> for the inmate’s medical or dental treatment, except as otherwise provided by law.</w:t>
      </w:r>
    </w:p>
    <w:tbl>
      <w:tblPr>
        <w:tblStyle w:val="TableGrid"/>
        <w:tblpPr w:leftFromText="180" w:rightFromText="180" w:vertAnchor="text" w:horzAnchor="margin" w:tblpXSpec="center" w:tblpY="565"/>
        <w:tblW w:w="0" w:type="auto"/>
        <w:tblLook w:val="04A0" w:firstRow="1" w:lastRow="0" w:firstColumn="1" w:lastColumn="0" w:noHBand="0" w:noVBand="1"/>
      </w:tblPr>
      <w:tblGrid>
        <w:gridCol w:w="3422"/>
        <w:gridCol w:w="1836"/>
        <w:gridCol w:w="1712"/>
        <w:gridCol w:w="1592"/>
      </w:tblGrid>
      <w:tr w:rsidR="00A84654" w14:paraId="77E11713" w14:textId="77777777" w:rsidTr="00A84654">
        <w:trPr>
          <w:trHeight w:hRule="exact" w:val="245"/>
        </w:trPr>
        <w:tc>
          <w:tcPr>
            <w:tcW w:w="3422" w:type="dxa"/>
            <w:shd w:val="clear" w:color="auto" w:fill="D9D9D9" w:themeFill="background1" w:themeFillShade="D9"/>
          </w:tcPr>
          <w:p w14:paraId="405CA4BC" w14:textId="77777777" w:rsidR="00A84654" w:rsidRPr="00205437" w:rsidRDefault="00A84654" w:rsidP="00A84654">
            <w:pPr>
              <w:jc w:val="center"/>
              <w:rPr>
                <w:b/>
                <w:bCs/>
              </w:rPr>
            </w:pPr>
            <w:r w:rsidRPr="00205437">
              <w:rPr>
                <w:b/>
                <w:bCs/>
              </w:rPr>
              <w:t>Position Title</w:t>
            </w:r>
          </w:p>
        </w:tc>
        <w:tc>
          <w:tcPr>
            <w:tcW w:w="1836" w:type="dxa"/>
            <w:shd w:val="clear" w:color="auto" w:fill="D9D9D9" w:themeFill="background1" w:themeFillShade="D9"/>
          </w:tcPr>
          <w:p w14:paraId="3D289484" w14:textId="77777777" w:rsidR="00A84654" w:rsidRPr="00205437" w:rsidRDefault="00A84654" w:rsidP="00A84654">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8D66C16" w14:textId="77777777" w:rsidR="00A84654" w:rsidRPr="00205437" w:rsidRDefault="00A84654" w:rsidP="00A84654">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4FD638E" w14:textId="77777777" w:rsidR="00A84654" w:rsidRPr="00205437" w:rsidRDefault="00A84654" w:rsidP="00A84654">
            <w:pPr>
              <w:jc w:val="center"/>
              <w:rPr>
                <w:b/>
                <w:bCs/>
              </w:rPr>
            </w:pPr>
            <w:r w:rsidRPr="00205437">
              <w:rPr>
                <w:b/>
                <w:bCs/>
              </w:rPr>
              <w:t>FY 2</w:t>
            </w:r>
            <w:r>
              <w:rPr>
                <w:b/>
                <w:bCs/>
              </w:rPr>
              <w:t>6</w:t>
            </w:r>
            <w:r w:rsidRPr="00205437">
              <w:rPr>
                <w:b/>
                <w:bCs/>
              </w:rPr>
              <w:t>-2</w:t>
            </w:r>
            <w:r>
              <w:rPr>
                <w:b/>
                <w:bCs/>
              </w:rPr>
              <w:t>7</w:t>
            </w:r>
          </w:p>
        </w:tc>
      </w:tr>
      <w:tr w:rsidR="00A84654" w14:paraId="5694E999" w14:textId="77777777" w:rsidTr="00A84654">
        <w:trPr>
          <w:trHeight w:hRule="exact" w:val="245"/>
        </w:trPr>
        <w:tc>
          <w:tcPr>
            <w:tcW w:w="3422" w:type="dxa"/>
          </w:tcPr>
          <w:p w14:paraId="113F219A" w14:textId="77777777" w:rsidR="00A84654" w:rsidRDefault="00A84654" w:rsidP="00A84654">
            <w:r>
              <w:t>No Positions in this Department</w:t>
            </w:r>
          </w:p>
        </w:tc>
        <w:tc>
          <w:tcPr>
            <w:tcW w:w="1836" w:type="dxa"/>
          </w:tcPr>
          <w:p w14:paraId="3DF8C16D" w14:textId="77777777" w:rsidR="00A84654" w:rsidRDefault="00A84654" w:rsidP="00A84654">
            <w:pPr>
              <w:jc w:val="center"/>
            </w:pPr>
            <w:r>
              <w:t>0</w:t>
            </w:r>
          </w:p>
        </w:tc>
        <w:tc>
          <w:tcPr>
            <w:tcW w:w="1712" w:type="dxa"/>
          </w:tcPr>
          <w:p w14:paraId="0B213A15" w14:textId="77777777" w:rsidR="00A84654" w:rsidRDefault="00A84654" w:rsidP="00A84654">
            <w:pPr>
              <w:jc w:val="center"/>
            </w:pPr>
            <w:r>
              <w:t>0</w:t>
            </w:r>
          </w:p>
        </w:tc>
        <w:tc>
          <w:tcPr>
            <w:tcW w:w="1592" w:type="dxa"/>
          </w:tcPr>
          <w:p w14:paraId="14BDF60C" w14:textId="77777777" w:rsidR="00A84654" w:rsidRDefault="00A84654" w:rsidP="00A84654">
            <w:pPr>
              <w:jc w:val="center"/>
            </w:pPr>
            <w:r>
              <w:t>0</w:t>
            </w:r>
          </w:p>
        </w:tc>
      </w:tr>
      <w:tr w:rsidR="00A84654" w14:paraId="5C41846E" w14:textId="77777777" w:rsidTr="00A84654">
        <w:trPr>
          <w:trHeight w:hRule="exact" w:val="245"/>
        </w:trPr>
        <w:tc>
          <w:tcPr>
            <w:tcW w:w="3422" w:type="dxa"/>
            <w:shd w:val="clear" w:color="auto" w:fill="D9D9D9" w:themeFill="background1" w:themeFillShade="D9"/>
          </w:tcPr>
          <w:p w14:paraId="29D2781D" w14:textId="77777777" w:rsidR="00A84654" w:rsidRPr="00205437" w:rsidRDefault="00A84654" w:rsidP="00A84654">
            <w:pPr>
              <w:rPr>
                <w:b/>
                <w:bCs/>
              </w:rPr>
            </w:pPr>
            <w:r w:rsidRPr="00205437">
              <w:rPr>
                <w:b/>
                <w:bCs/>
              </w:rPr>
              <w:t>Total Positions</w:t>
            </w:r>
          </w:p>
        </w:tc>
        <w:tc>
          <w:tcPr>
            <w:tcW w:w="1836" w:type="dxa"/>
            <w:shd w:val="clear" w:color="auto" w:fill="D9D9D9" w:themeFill="background1" w:themeFillShade="D9"/>
          </w:tcPr>
          <w:p w14:paraId="0A56A8BC" w14:textId="77777777" w:rsidR="00A84654" w:rsidRPr="00205437" w:rsidRDefault="00A84654" w:rsidP="00A84654">
            <w:pPr>
              <w:jc w:val="center"/>
              <w:rPr>
                <w:b/>
                <w:bCs/>
              </w:rPr>
            </w:pPr>
            <w:r>
              <w:rPr>
                <w:b/>
                <w:bCs/>
              </w:rPr>
              <w:t>0</w:t>
            </w:r>
          </w:p>
        </w:tc>
        <w:tc>
          <w:tcPr>
            <w:tcW w:w="1712" w:type="dxa"/>
            <w:shd w:val="clear" w:color="auto" w:fill="D9D9D9" w:themeFill="background1" w:themeFillShade="D9"/>
          </w:tcPr>
          <w:p w14:paraId="3993F09D" w14:textId="77777777" w:rsidR="00A84654" w:rsidRPr="00205437" w:rsidRDefault="00A84654" w:rsidP="00A84654">
            <w:pPr>
              <w:jc w:val="center"/>
              <w:rPr>
                <w:b/>
                <w:bCs/>
              </w:rPr>
            </w:pPr>
            <w:r>
              <w:rPr>
                <w:b/>
                <w:bCs/>
              </w:rPr>
              <w:t>0</w:t>
            </w:r>
          </w:p>
        </w:tc>
        <w:tc>
          <w:tcPr>
            <w:tcW w:w="1592" w:type="dxa"/>
            <w:shd w:val="clear" w:color="auto" w:fill="D9D9D9" w:themeFill="background1" w:themeFillShade="D9"/>
          </w:tcPr>
          <w:p w14:paraId="7B829956" w14:textId="77777777" w:rsidR="00A84654" w:rsidRPr="00205437" w:rsidRDefault="00A84654" w:rsidP="00A84654">
            <w:pPr>
              <w:jc w:val="center"/>
              <w:rPr>
                <w:b/>
                <w:bCs/>
              </w:rPr>
            </w:pPr>
            <w:r>
              <w:rPr>
                <w:b/>
                <w:bCs/>
              </w:rPr>
              <w:t>0</w:t>
            </w:r>
          </w:p>
        </w:tc>
      </w:tr>
    </w:tbl>
    <w:p w14:paraId="0880150B" w14:textId="77777777" w:rsidR="001002AF" w:rsidRDefault="001002AF" w:rsidP="001002AF">
      <w:pPr>
        <w:rPr>
          <w:b/>
          <w:bCs/>
          <w:sz w:val="28"/>
          <w:szCs w:val="28"/>
        </w:rPr>
      </w:pPr>
      <w:r>
        <w:rPr>
          <w:b/>
          <w:bCs/>
          <w:sz w:val="28"/>
          <w:szCs w:val="28"/>
        </w:rPr>
        <w:t>STAFFING PLAN</w:t>
      </w:r>
    </w:p>
    <w:p w14:paraId="00ACC701" w14:textId="77777777" w:rsidR="00A84654" w:rsidRDefault="00A84654" w:rsidP="00033159">
      <w:pPr>
        <w:rPr>
          <w:b/>
          <w:bCs/>
          <w:sz w:val="28"/>
          <w:szCs w:val="28"/>
        </w:rPr>
      </w:pPr>
    </w:p>
    <w:p w14:paraId="3ABB270B" w14:textId="7072D6F1" w:rsidR="00033159" w:rsidRDefault="00033159" w:rsidP="00033159">
      <w:pPr>
        <w:rPr>
          <w:b/>
          <w:bCs/>
          <w:sz w:val="28"/>
          <w:szCs w:val="28"/>
        </w:rPr>
      </w:pPr>
      <w:r>
        <w:rPr>
          <w:b/>
          <w:bCs/>
          <w:sz w:val="28"/>
          <w:szCs w:val="28"/>
        </w:rPr>
        <w:t>BUDGET HIGHLIGHTS</w:t>
      </w:r>
    </w:p>
    <w:p w14:paraId="2709B72C" w14:textId="77777777" w:rsidR="001425FE" w:rsidRPr="004E76F6" w:rsidRDefault="001425FE" w:rsidP="00E246E9">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679DAD2E" w14:textId="77777777" w:rsidR="001425FE" w:rsidRDefault="001425FE" w:rsidP="00033159">
      <w:pPr>
        <w:rPr>
          <w:b/>
          <w:bCs/>
          <w:sz w:val="28"/>
          <w:szCs w:val="28"/>
        </w:rPr>
      </w:pPr>
    </w:p>
    <w:p w14:paraId="38D591CF" w14:textId="77777777" w:rsidR="00033159" w:rsidRDefault="00033159" w:rsidP="00033159">
      <w:pPr>
        <w:rPr>
          <w:b/>
          <w:bCs/>
          <w:sz w:val="28"/>
          <w:szCs w:val="28"/>
        </w:rPr>
      </w:pPr>
    </w:p>
    <w:p w14:paraId="7447909B" w14:textId="36A19103" w:rsidR="00033159" w:rsidRDefault="00033159" w:rsidP="00033159">
      <w:pPr>
        <w:rPr>
          <w:noProof/>
        </w:rPr>
      </w:pPr>
    </w:p>
    <w:p w14:paraId="440CB2F2" w14:textId="77777777" w:rsidR="00915D19" w:rsidRDefault="00915D19" w:rsidP="00033159">
      <w:pPr>
        <w:rPr>
          <w:noProof/>
        </w:rPr>
      </w:pPr>
    </w:p>
    <w:p w14:paraId="3DDDAB02" w14:textId="77777777" w:rsidR="00915D19" w:rsidRDefault="00915D19" w:rsidP="00033159">
      <w:pPr>
        <w:rPr>
          <w:noProof/>
        </w:rPr>
      </w:pPr>
    </w:p>
    <w:p w14:paraId="2EE67F3B" w14:textId="77777777" w:rsidR="00915D19" w:rsidRDefault="00915D19" w:rsidP="00033159">
      <w:pPr>
        <w:rPr>
          <w:noProof/>
        </w:rPr>
      </w:pPr>
    </w:p>
    <w:p w14:paraId="6ABECA4E" w14:textId="77777777" w:rsidR="00915D19" w:rsidRDefault="00915D19" w:rsidP="00033159">
      <w:pPr>
        <w:rPr>
          <w:noProof/>
        </w:rPr>
      </w:pPr>
    </w:p>
    <w:p w14:paraId="7C565EC1" w14:textId="77777777" w:rsidR="00915D19" w:rsidRDefault="00915D19" w:rsidP="00033159">
      <w:pPr>
        <w:rPr>
          <w:noProof/>
        </w:rPr>
      </w:pPr>
    </w:p>
    <w:p w14:paraId="3410A786" w14:textId="77777777" w:rsidR="00915D19" w:rsidRDefault="00915D19" w:rsidP="00033159">
      <w:pPr>
        <w:rPr>
          <w:b/>
          <w:bCs/>
          <w:sz w:val="28"/>
          <w:szCs w:val="28"/>
        </w:rPr>
      </w:pPr>
    </w:p>
    <w:p w14:paraId="65CDA4C6" w14:textId="77777777" w:rsidR="00275CCD" w:rsidRDefault="00275CCD" w:rsidP="00033159">
      <w:pPr>
        <w:rPr>
          <w:b/>
          <w:bCs/>
          <w:sz w:val="28"/>
          <w:szCs w:val="28"/>
        </w:rPr>
      </w:pPr>
    </w:p>
    <w:p w14:paraId="66C78205" w14:textId="77777777" w:rsidR="00275CCD" w:rsidRDefault="00275CCD" w:rsidP="00033159">
      <w:pPr>
        <w:rPr>
          <w:b/>
          <w:bCs/>
          <w:sz w:val="28"/>
          <w:szCs w:val="28"/>
        </w:rPr>
      </w:pPr>
    </w:p>
    <w:p w14:paraId="724E6477" w14:textId="77777777" w:rsidR="00275CCD" w:rsidRDefault="00275CCD" w:rsidP="00033159">
      <w:pPr>
        <w:rPr>
          <w:b/>
          <w:bCs/>
          <w:sz w:val="28"/>
          <w:szCs w:val="28"/>
        </w:rPr>
      </w:pPr>
    </w:p>
    <w:p w14:paraId="67F8CE81" w14:textId="77777777" w:rsidR="001139A8" w:rsidRDefault="001139A8" w:rsidP="00275CCD">
      <w:pPr>
        <w:rPr>
          <w:b/>
          <w:bCs/>
          <w:color w:val="000000" w:themeColor="text1"/>
          <w:sz w:val="48"/>
          <w:szCs w:val="48"/>
        </w:rPr>
        <w:sectPr w:rsidR="001139A8" w:rsidSect="00033159">
          <w:pgSz w:w="12240" w:h="15840"/>
          <w:pgMar w:top="1440" w:right="1440" w:bottom="1440" w:left="1440" w:header="720" w:footer="720" w:gutter="0"/>
          <w:cols w:space="720"/>
          <w:docGrid w:linePitch="360"/>
        </w:sectPr>
      </w:pPr>
    </w:p>
    <w:p w14:paraId="25EAA86E" w14:textId="77A3EA7D" w:rsidR="00275CCD" w:rsidRPr="00442B71" w:rsidRDefault="001139A8" w:rsidP="00275CCD">
      <w:pPr>
        <w:rPr>
          <w:sz w:val="28"/>
          <w:szCs w:val="28"/>
        </w:rPr>
      </w:pPr>
      <w:r w:rsidRPr="001139A8">
        <w:rPr>
          <w:b/>
          <w:bCs/>
          <w:noProof/>
          <w:sz w:val="28"/>
          <w:szCs w:val="28"/>
        </w:rPr>
        <w:lastRenderedPageBreak/>
        <w:drawing>
          <wp:anchor distT="0" distB="0" distL="114300" distR="114300" simplePos="0" relativeHeight="252063744" behindDoc="0" locked="0" layoutInCell="1" allowOverlap="1" wp14:anchorId="6CB24980" wp14:editId="011CB3AC">
            <wp:simplePos x="0" y="0"/>
            <wp:positionH relativeFrom="column">
              <wp:posOffset>-285750</wp:posOffset>
            </wp:positionH>
            <wp:positionV relativeFrom="paragraph">
              <wp:posOffset>542925</wp:posOffset>
            </wp:positionV>
            <wp:extent cx="8858250" cy="3447968"/>
            <wp:effectExtent l="0" t="0" r="0" b="635"/>
            <wp:wrapNone/>
            <wp:docPr id="1973662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62882" name=""/>
                    <pic:cNvPicPr/>
                  </pic:nvPicPr>
                  <pic:blipFill>
                    <a:blip r:embed="rId80">
                      <a:extLst>
                        <a:ext uri="{28A0092B-C50C-407E-A947-70E740481C1C}">
                          <a14:useLocalDpi xmlns:a14="http://schemas.microsoft.com/office/drawing/2010/main" val="0"/>
                        </a:ext>
                      </a:extLst>
                    </a:blip>
                    <a:stretch>
                      <a:fillRect/>
                    </a:stretch>
                  </pic:blipFill>
                  <pic:spPr>
                    <a:xfrm>
                      <a:off x="0" y="0"/>
                      <a:ext cx="8871046" cy="3452949"/>
                    </a:xfrm>
                    <a:prstGeom prst="rect">
                      <a:avLst/>
                    </a:prstGeom>
                  </pic:spPr>
                </pic:pic>
              </a:graphicData>
            </a:graphic>
            <wp14:sizeRelH relativeFrom="margin">
              <wp14:pctWidth>0</wp14:pctWidth>
            </wp14:sizeRelH>
          </wp:anchor>
        </w:drawing>
      </w:r>
      <w:r w:rsidR="00275CCD">
        <w:rPr>
          <w:b/>
          <w:bCs/>
          <w:noProof/>
          <w:sz w:val="48"/>
          <w:szCs w:val="48"/>
        </w:rPr>
        <mc:AlternateContent>
          <mc:Choice Requires="wps">
            <w:drawing>
              <wp:anchor distT="0" distB="0" distL="114300" distR="114300" simplePos="0" relativeHeight="251842560" behindDoc="0" locked="0" layoutInCell="1" allowOverlap="1" wp14:anchorId="364C4646" wp14:editId="2730BBC1">
                <wp:simplePos x="0" y="0"/>
                <wp:positionH relativeFrom="column">
                  <wp:posOffset>-38100</wp:posOffset>
                </wp:positionH>
                <wp:positionV relativeFrom="paragraph">
                  <wp:posOffset>404674</wp:posOffset>
                </wp:positionV>
                <wp:extent cx="4932045" cy="0"/>
                <wp:effectExtent l="0" t="0" r="0" b="0"/>
                <wp:wrapNone/>
                <wp:docPr id="151574349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62D6A5C" id="Straight Connector 3"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275CCD">
        <w:rPr>
          <w:b/>
          <w:bCs/>
          <w:noProof/>
          <w:sz w:val="48"/>
          <w:szCs w:val="48"/>
        </w:rPr>
        <mc:AlternateContent>
          <mc:Choice Requires="wps">
            <w:drawing>
              <wp:anchor distT="0" distB="0" distL="114300" distR="114300" simplePos="0" relativeHeight="251843584" behindDoc="0" locked="0" layoutInCell="1" allowOverlap="1" wp14:anchorId="139FAA2A" wp14:editId="6F4FD8EF">
                <wp:simplePos x="0" y="0"/>
                <wp:positionH relativeFrom="column">
                  <wp:posOffset>0</wp:posOffset>
                </wp:positionH>
                <wp:positionV relativeFrom="paragraph">
                  <wp:posOffset>-39191</wp:posOffset>
                </wp:positionV>
                <wp:extent cx="4867910" cy="0"/>
                <wp:effectExtent l="0" t="0" r="0" b="0"/>
                <wp:wrapNone/>
                <wp:docPr id="105864087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0909FA" id="Straight Connector 4" o:spid="_x0000_s1026" style="position:absolute;z-index:2518435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275CCD">
        <w:rPr>
          <w:b/>
          <w:bCs/>
          <w:color w:val="000000" w:themeColor="text1"/>
          <w:sz w:val="48"/>
          <w:szCs w:val="48"/>
        </w:rPr>
        <w:t>Inmate Care - Detail</w:t>
      </w:r>
    </w:p>
    <w:p w14:paraId="40C02224" w14:textId="08D8939F" w:rsidR="00275CCD" w:rsidRDefault="00275CCD" w:rsidP="001139A8">
      <w:pPr>
        <w:ind w:left="-450"/>
        <w:rPr>
          <w:b/>
          <w:bCs/>
          <w:sz w:val="28"/>
          <w:szCs w:val="28"/>
        </w:rPr>
      </w:pPr>
    </w:p>
    <w:p w14:paraId="7883856A" w14:textId="77777777" w:rsidR="00033159" w:rsidRDefault="00033159" w:rsidP="00033159">
      <w:pPr>
        <w:rPr>
          <w:b/>
          <w:bCs/>
          <w:sz w:val="28"/>
          <w:szCs w:val="28"/>
        </w:rPr>
      </w:pPr>
    </w:p>
    <w:p w14:paraId="68A21E21" w14:textId="77777777" w:rsidR="00033159" w:rsidRDefault="00033159" w:rsidP="00033159">
      <w:pPr>
        <w:rPr>
          <w:b/>
          <w:bCs/>
          <w:sz w:val="28"/>
          <w:szCs w:val="28"/>
        </w:rPr>
      </w:pPr>
    </w:p>
    <w:p w14:paraId="2E6AC41C" w14:textId="77777777" w:rsidR="00033159" w:rsidRDefault="00033159" w:rsidP="00033159">
      <w:pPr>
        <w:rPr>
          <w:b/>
          <w:bCs/>
          <w:sz w:val="28"/>
          <w:szCs w:val="28"/>
        </w:rPr>
      </w:pPr>
    </w:p>
    <w:p w14:paraId="4F171051" w14:textId="77777777" w:rsidR="001139A8" w:rsidRDefault="001139A8" w:rsidP="00033159">
      <w:pPr>
        <w:rPr>
          <w:b/>
          <w:bCs/>
          <w:sz w:val="28"/>
          <w:szCs w:val="28"/>
        </w:rPr>
        <w:sectPr w:rsidR="001139A8" w:rsidSect="001139A8">
          <w:pgSz w:w="15840" w:h="12240" w:orient="landscape"/>
          <w:pgMar w:top="1440" w:right="1440" w:bottom="1440" w:left="1440" w:header="720" w:footer="720" w:gutter="0"/>
          <w:cols w:space="720"/>
          <w:docGrid w:linePitch="360"/>
        </w:sectPr>
      </w:pPr>
    </w:p>
    <w:bookmarkStart w:id="8" w:name="_Toc162966683"/>
    <w:p w14:paraId="4DB69B4A" w14:textId="1328C344" w:rsidR="00F9534D" w:rsidRPr="003E5DFF" w:rsidRDefault="00F9534D" w:rsidP="00F9534D">
      <w:pPr>
        <w:rPr>
          <w:sz w:val="28"/>
          <w:szCs w:val="28"/>
        </w:rPr>
      </w:pPr>
      <w:r w:rsidRPr="003E5DFF">
        <w:rPr>
          <w:b/>
          <w:bCs/>
          <w:noProof/>
          <w:sz w:val="48"/>
          <w:szCs w:val="48"/>
        </w:rPr>
        <w:lastRenderedPageBreak/>
        <mc:AlternateContent>
          <mc:Choice Requires="wps">
            <w:drawing>
              <wp:anchor distT="0" distB="0" distL="114300" distR="114300" simplePos="0" relativeHeight="251845632" behindDoc="0" locked="0" layoutInCell="1" allowOverlap="1" wp14:anchorId="71704710" wp14:editId="797696E5">
                <wp:simplePos x="0" y="0"/>
                <wp:positionH relativeFrom="column">
                  <wp:posOffset>-38100</wp:posOffset>
                </wp:positionH>
                <wp:positionV relativeFrom="paragraph">
                  <wp:posOffset>404674</wp:posOffset>
                </wp:positionV>
                <wp:extent cx="4932045" cy="0"/>
                <wp:effectExtent l="0" t="0" r="0" b="0"/>
                <wp:wrapNone/>
                <wp:docPr id="154551794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92EF97F" id="Straight Connector 3" o:spid="_x0000_s1026" style="position:absolute;z-index:2518456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3E5DFF">
        <w:rPr>
          <w:b/>
          <w:bCs/>
          <w:noProof/>
          <w:sz w:val="48"/>
          <w:szCs w:val="48"/>
        </w:rPr>
        <mc:AlternateContent>
          <mc:Choice Requires="wps">
            <w:drawing>
              <wp:anchor distT="0" distB="0" distL="114300" distR="114300" simplePos="0" relativeHeight="251846656" behindDoc="0" locked="0" layoutInCell="1" allowOverlap="1" wp14:anchorId="24FDB36A" wp14:editId="33D8B629">
                <wp:simplePos x="0" y="0"/>
                <wp:positionH relativeFrom="column">
                  <wp:posOffset>0</wp:posOffset>
                </wp:positionH>
                <wp:positionV relativeFrom="paragraph">
                  <wp:posOffset>-39191</wp:posOffset>
                </wp:positionV>
                <wp:extent cx="4867910" cy="0"/>
                <wp:effectExtent l="0" t="0" r="0" b="0"/>
                <wp:wrapNone/>
                <wp:docPr id="129375875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77AC9F1" id="Straight Connector 4"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3E5DFF">
        <w:rPr>
          <w:b/>
          <w:bCs/>
          <w:color w:val="000000" w:themeColor="text1"/>
          <w:sz w:val="48"/>
          <w:szCs w:val="48"/>
        </w:rPr>
        <w:t>Jail</w:t>
      </w:r>
    </w:p>
    <w:bookmarkEnd w:id="8"/>
    <w:p w14:paraId="42C4FF9D" w14:textId="77777777" w:rsidR="00033159" w:rsidRPr="003E5DFF" w:rsidRDefault="00033159" w:rsidP="00033159">
      <w:pPr>
        <w:rPr>
          <w:b/>
          <w:bCs/>
          <w:sz w:val="28"/>
          <w:szCs w:val="28"/>
        </w:rPr>
      </w:pPr>
      <w:r w:rsidRPr="003E5DFF">
        <w:rPr>
          <w:b/>
          <w:bCs/>
          <w:sz w:val="28"/>
          <w:szCs w:val="28"/>
        </w:rPr>
        <w:t>DEPARTMENT PROFILE</w:t>
      </w:r>
    </w:p>
    <w:p w14:paraId="1A8EFEEE" w14:textId="44A65F24" w:rsidR="00033159" w:rsidRPr="00DE7FC3" w:rsidRDefault="00033159" w:rsidP="00033159">
      <w:pPr>
        <w:rPr>
          <w:sz w:val="22"/>
          <w:szCs w:val="22"/>
        </w:rPr>
      </w:pPr>
      <w:bookmarkStart w:id="9" w:name="_Hlk158809148"/>
      <w:r w:rsidRPr="004E76F6">
        <w:rPr>
          <w:sz w:val="22"/>
          <w:szCs w:val="22"/>
        </w:rPr>
        <w:t xml:space="preserve">The current county jail, under the direction of the elected Sheriff, is a </w:t>
      </w:r>
      <w:proofErr w:type="gramStart"/>
      <w:r w:rsidRPr="004E76F6">
        <w:rPr>
          <w:sz w:val="22"/>
          <w:szCs w:val="22"/>
        </w:rPr>
        <w:t>32 bed</w:t>
      </w:r>
      <w:proofErr w:type="gramEnd"/>
      <w:r w:rsidRPr="004E76F6">
        <w:rPr>
          <w:sz w:val="22"/>
          <w:szCs w:val="22"/>
        </w:rPr>
        <w:t xml:space="preserve"> facility that is a holding facility for 30 men and 2 women</w:t>
      </w:r>
      <w:r w:rsidR="003E5DFF" w:rsidRPr="004E76F6">
        <w:rPr>
          <w:sz w:val="22"/>
          <w:szCs w:val="22"/>
        </w:rPr>
        <w:t>.</w:t>
      </w:r>
      <w:r w:rsidRPr="004E76F6">
        <w:rPr>
          <w:sz w:val="22"/>
          <w:szCs w:val="22"/>
        </w:rPr>
        <w:t xml:space="preserve"> This facility houses inmates with pre-trial criminal offense(s) ranging from city violation(s), county ordinance(s) violation(s) including misdemeanors up to felony charge(s)</w:t>
      </w:r>
      <w:r w:rsidR="00816430" w:rsidRPr="004E76F6">
        <w:rPr>
          <w:sz w:val="22"/>
          <w:szCs w:val="22"/>
        </w:rPr>
        <w:t>.</w:t>
      </w:r>
      <w:r w:rsidRPr="004E76F6">
        <w:rPr>
          <w:sz w:val="22"/>
          <w:szCs w:val="22"/>
        </w:rPr>
        <w:t xml:space="preserve"> In </w:t>
      </w:r>
      <w:proofErr w:type="gramStart"/>
      <w:r w:rsidRPr="004E76F6">
        <w:rPr>
          <w:sz w:val="22"/>
          <w:szCs w:val="22"/>
        </w:rPr>
        <w:t>addition</w:t>
      </w:r>
      <w:proofErr w:type="gramEnd"/>
      <w:r w:rsidRPr="004E76F6">
        <w:rPr>
          <w:sz w:val="22"/>
          <w:szCs w:val="22"/>
        </w:rPr>
        <w:t xml:space="preserve"> the jail house</w:t>
      </w:r>
      <w:r w:rsidR="00B20BA0" w:rsidRPr="004E76F6">
        <w:rPr>
          <w:sz w:val="22"/>
          <w:szCs w:val="22"/>
        </w:rPr>
        <w:t>s</w:t>
      </w:r>
      <w:r w:rsidRPr="004E76F6">
        <w:rPr>
          <w:sz w:val="22"/>
          <w:szCs w:val="22"/>
        </w:rPr>
        <w:t xml:space="preserve"> for the </w:t>
      </w:r>
      <w:r w:rsidR="005377B9" w:rsidRPr="004E76F6">
        <w:rPr>
          <w:sz w:val="22"/>
          <w:szCs w:val="22"/>
        </w:rPr>
        <w:t>C</w:t>
      </w:r>
      <w:r w:rsidRPr="004E76F6">
        <w:rPr>
          <w:sz w:val="22"/>
          <w:szCs w:val="22"/>
        </w:rPr>
        <w:t>ity of Zebulon</w:t>
      </w:r>
      <w:r w:rsidR="00B20BA0" w:rsidRPr="004E76F6">
        <w:rPr>
          <w:sz w:val="22"/>
          <w:szCs w:val="22"/>
        </w:rPr>
        <w:t xml:space="preserve"> and</w:t>
      </w:r>
      <w:r w:rsidRPr="004E76F6">
        <w:rPr>
          <w:sz w:val="22"/>
          <w:szCs w:val="22"/>
        </w:rPr>
        <w:t xml:space="preserve"> </w:t>
      </w:r>
      <w:r w:rsidR="005377B9" w:rsidRPr="004E76F6">
        <w:rPr>
          <w:sz w:val="22"/>
          <w:szCs w:val="22"/>
        </w:rPr>
        <w:t>C</w:t>
      </w:r>
      <w:r w:rsidRPr="004E76F6">
        <w:rPr>
          <w:sz w:val="22"/>
          <w:szCs w:val="22"/>
        </w:rPr>
        <w:t>ity of Molena when they are awaiting court appearance and for persons already sentenced but waiting for a transfer to a state facility. The county jail also holds persons found guilty of certain misdemeanors, county ordinance, and probation violation sentenced to county jail to twelve months or less. This facility does not house juveniles.</w:t>
      </w:r>
    </w:p>
    <w:bookmarkEnd w:id="9"/>
    <w:p w14:paraId="7AD6C294" w14:textId="729DE303"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595"/>
        <w:gridCol w:w="1663"/>
        <w:gridCol w:w="1712"/>
        <w:gridCol w:w="1592"/>
      </w:tblGrid>
      <w:tr w:rsidR="00FB72EB" w14:paraId="4A795C7D" w14:textId="77777777" w:rsidTr="002D4688">
        <w:trPr>
          <w:trHeight w:hRule="exact" w:val="245"/>
          <w:jc w:val="center"/>
        </w:trPr>
        <w:tc>
          <w:tcPr>
            <w:tcW w:w="3595" w:type="dxa"/>
            <w:shd w:val="clear" w:color="auto" w:fill="D9D9D9" w:themeFill="background1" w:themeFillShade="D9"/>
          </w:tcPr>
          <w:p w14:paraId="5EDBAB84" w14:textId="77777777" w:rsidR="00FB72EB" w:rsidRPr="00205437" w:rsidRDefault="00FB72EB" w:rsidP="002D4688">
            <w:pPr>
              <w:jc w:val="center"/>
              <w:rPr>
                <w:b/>
                <w:bCs/>
              </w:rPr>
            </w:pPr>
            <w:r w:rsidRPr="00205437">
              <w:rPr>
                <w:b/>
                <w:bCs/>
              </w:rPr>
              <w:t>Position Title</w:t>
            </w:r>
          </w:p>
        </w:tc>
        <w:tc>
          <w:tcPr>
            <w:tcW w:w="1663" w:type="dxa"/>
            <w:shd w:val="clear" w:color="auto" w:fill="D9D9D9" w:themeFill="background1" w:themeFillShade="D9"/>
          </w:tcPr>
          <w:p w14:paraId="2C4FD45A" w14:textId="77777777" w:rsidR="00FB72EB" w:rsidRPr="00205437" w:rsidRDefault="00FB72EB"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0D923BAB" w14:textId="77777777" w:rsidR="00FB72EB" w:rsidRPr="00205437" w:rsidRDefault="00FB72EB"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E07C0B9" w14:textId="77777777" w:rsidR="00FB72EB" w:rsidRPr="00205437" w:rsidRDefault="00FB72EB" w:rsidP="002D4688">
            <w:pPr>
              <w:jc w:val="center"/>
              <w:rPr>
                <w:b/>
                <w:bCs/>
              </w:rPr>
            </w:pPr>
            <w:r w:rsidRPr="00205437">
              <w:rPr>
                <w:b/>
                <w:bCs/>
              </w:rPr>
              <w:t>FY 2</w:t>
            </w:r>
            <w:r>
              <w:rPr>
                <w:b/>
                <w:bCs/>
              </w:rPr>
              <w:t>6</w:t>
            </w:r>
            <w:r w:rsidRPr="00205437">
              <w:rPr>
                <w:b/>
                <w:bCs/>
              </w:rPr>
              <w:t>-2</w:t>
            </w:r>
            <w:r>
              <w:rPr>
                <w:b/>
                <w:bCs/>
              </w:rPr>
              <w:t>7</w:t>
            </w:r>
          </w:p>
        </w:tc>
      </w:tr>
      <w:tr w:rsidR="00FB72EB" w14:paraId="09279554" w14:textId="77777777" w:rsidTr="002D4688">
        <w:trPr>
          <w:trHeight w:hRule="exact" w:val="245"/>
          <w:jc w:val="center"/>
        </w:trPr>
        <w:tc>
          <w:tcPr>
            <w:tcW w:w="3595" w:type="dxa"/>
          </w:tcPr>
          <w:p w14:paraId="2CDDF4BD" w14:textId="23E9B42B" w:rsidR="00FB72EB" w:rsidRDefault="00FB72EB" w:rsidP="002D4688">
            <w:r>
              <w:t>Department Supervisor (Major)</w:t>
            </w:r>
          </w:p>
        </w:tc>
        <w:tc>
          <w:tcPr>
            <w:tcW w:w="1663" w:type="dxa"/>
          </w:tcPr>
          <w:p w14:paraId="5A02BB85" w14:textId="77777777" w:rsidR="00FB72EB" w:rsidRDefault="00FB72EB" w:rsidP="002D4688">
            <w:pPr>
              <w:jc w:val="center"/>
            </w:pPr>
            <w:r>
              <w:t>1</w:t>
            </w:r>
          </w:p>
        </w:tc>
        <w:tc>
          <w:tcPr>
            <w:tcW w:w="1712" w:type="dxa"/>
          </w:tcPr>
          <w:p w14:paraId="35E0B462" w14:textId="77777777" w:rsidR="00FB72EB" w:rsidRDefault="00FB72EB" w:rsidP="002D4688">
            <w:pPr>
              <w:jc w:val="center"/>
            </w:pPr>
            <w:r>
              <w:t>1</w:t>
            </w:r>
          </w:p>
        </w:tc>
        <w:tc>
          <w:tcPr>
            <w:tcW w:w="1592" w:type="dxa"/>
          </w:tcPr>
          <w:p w14:paraId="0874EFFE" w14:textId="77777777" w:rsidR="00FB72EB" w:rsidRDefault="00FB72EB" w:rsidP="002D4688">
            <w:pPr>
              <w:jc w:val="center"/>
            </w:pPr>
            <w:r>
              <w:t>1</w:t>
            </w:r>
          </w:p>
        </w:tc>
      </w:tr>
      <w:tr w:rsidR="00FB72EB" w14:paraId="40A08D88" w14:textId="77777777" w:rsidTr="002D4688">
        <w:trPr>
          <w:trHeight w:hRule="exact" w:val="245"/>
          <w:jc w:val="center"/>
        </w:trPr>
        <w:tc>
          <w:tcPr>
            <w:tcW w:w="3595" w:type="dxa"/>
          </w:tcPr>
          <w:p w14:paraId="4E9877E1" w14:textId="077556EC" w:rsidR="00FB72EB" w:rsidRDefault="00372DAD" w:rsidP="002D4688">
            <w:r>
              <w:t>Shift Supervisor</w:t>
            </w:r>
          </w:p>
        </w:tc>
        <w:tc>
          <w:tcPr>
            <w:tcW w:w="1663" w:type="dxa"/>
          </w:tcPr>
          <w:p w14:paraId="4A3BCDB3" w14:textId="41A193F5" w:rsidR="00FB72EB" w:rsidRDefault="00372DAD" w:rsidP="002D4688">
            <w:pPr>
              <w:jc w:val="center"/>
            </w:pPr>
            <w:r>
              <w:t>4</w:t>
            </w:r>
          </w:p>
        </w:tc>
        <w:tc>
          <w:tcPr>
            <w:tcW w:w="1712" w:type="dxa"/>
          </w:tcPr>
          <w:p w14:paraId="734F397F" w14:textId="53E9A28C" w:rsidR="00FB72EB" w:rsidRDefault="00372DAD" w:rsidP="002D4688">
            <w:pPr>
              <w:jc w:val="center"/>
            </w:pPr>
            <w:r>
              <w:t>4</w:t>
            </w:r>
          </w:p>
        </w:tc>
        <w:tc>
          <w:tcPr>
            <w:tcW w:w="1592" w:type="dxa"/>
          </w:tcPr>
          <w:p w14:paraId="415DA570" w14:textId="3B71FDFD" w:rsidR="00FB72EB" w:rsidRDefault="00372DAD" w:rsidP="002D4688">
            <w:pPr>
              <w:jc w:val="center"/>
            </w:pPr>
            <w:r>
              <w:t>4</w:t>
            </w:r>
          </w:p>
        </w:tc>
      </w:tr>
      <w:tr w:rsidR="00FB72EB" w14:paraId="0B28C48C" w14:textId="77777777" w:rsidTr="002D4688">
        <w:trPr>
          <w:trHeight w:hRule="exact" w:val="245"/>
          <w:jc w:val="center"/>
        </w:trPr>
        <w:tc>
          <w:tcPr>
            <w:tcW w:w="3595" w:type="dxa"/>
          </w:tcPr>
          <w:p w14:paraId="6A627E0F" w14:textId="5A1F0249" w:rsidR="00FB72EB" w:rsidRDefault="00C00E62" w:rsidP="002D4688">
            <w:r>
              <w:t>Jailers</w:t>
            </w:r>
          </w:p>
        </w:tc>
        <w:tc>
          <w:tcPr>
            <w:tcW w:w="1663" w:type="dxa"/>
          </w:tcPr>
          <w:p w14:paraId="5F8AF59E" w14:textId="51417D8D" w:rsidR="00FB72EB" w:rsidRDefault="00C00E62" w:rsidP="002D4688">
            <w:pPr>
              <w:jc w:val="center"/>
            </w:pPr>
            <w:r>
              <w:t>10</w:t>
            </w:r>
          </w:p>
        </w:tc>
        <w:tc>
          <w:tcPr>
            <w:tcW w:w="1712" w:type="dxa"/>
          </w:tcPr>
          <w:p w14:paraId="70FD8503" w14:textId="01BA3207" w:rsidR="00FB72EB" w:rsidRDefault="00C00E62" w:rsidP="002D4688">
            <w:pPr>
              <w:jc w:val="center"/>
            </w:pPr>
            <w:r>
              <w:t>10</w:t>
            </w:r>
          </w:p>
        </w:tc>
        <w:tc>
          <w:tcPr>
            <w:tcW w:w="1592" w:type="dxa"/>
          </w:tcPr>
          <w:p w14:paraId="48E4C365" w14:textId="2B079070" w:rsidR="00FB72EB" w:rsidRDefault="00C00E62" w:rsidP="002D4688">
            <w:pPr>
              <w:jc w:val="center"/>
            </w:pPr>
            <w:r>
              <w:t>10</w:t>
            </w:r>
          </w:p>
        </w:tc>
      </w:tr>
      <w:tr w:rsidR="00FB72EB" w14:paraId="725C9B54" w14:textId="77777777" w:rsidTr="002D4688">
        <w:trPr>
          <w:trHeight w:hRule="exact" w:val="245"/>
          <w:jc w:val="center"/>
        </w:trPr>
        <w:tc>
          <w:tcPr>
            <w:tcW w:w="3595" w:type="dxa"/>
          </w:tcPr>
          <w:p w14:paraId="0C2011CA" w14:textId="0A2EADC2" w:rsidR="00FB72EB" w:rsidRDefault="00C00E62" w:rsidP="002D4688">
            <w:r>
              <w:t>Court Services</w:t>
            </w:r>
          </w:p>
        </w:tc>
        <w:tc>
          <w:tcPr>
            <w:tcW w:w="1663" w:type="dxa"/>
          </w:tcPr>
          <w:p w14:paraId="455726C2" w14:textId="35A7150B" w:rsidR="00FB72EB" w:rsidRDefault="00C00E62" w:rsidP="002D4688">
            <w:pPr>
              <w:jc w:val="center"/>
            </w:pPr>
            <w:r>
              <w:t>2</w:t>
            </w:r>
          </w:p>
        </w:tc>
        <w:tc>
          <w:tcPr>
            <w:tcW w:w="1712" w:type="dxa"/>
          </w:tcPr>
          <w:p w14:paraId="3B76B90B" w14:textId="24E628F7" w:rsidR="00FB72EB" w:rsidRDefault="00C00E62" w:rsidP="002D4688">
            <w:pPr>
              <w:jc w:val="center"/>
            </w:pPr>
            <w:r>
              <w:t>3</w:t>
            </w:r>
          </w:p>
        </w:tc>
        <w:tc>
          <w:tcPr>
            <w:tcW w:w="1592" w:type="dxa"/>
          </w:tcPr>
          <w:p w14:paraId="54A5A94C" w14:textId="1DD5B487" w:rsidR="00FB72EB" w:rsidRDefault="00C00E62" w:rsidP="002D4688">
            <w:pPr>
              <w:jc w:val="center"/>
            </w:pPr>
            <w:r>
              <w:t>3</w:t>
            </w:r>
          </w:p>
        </w:tc>
      </w:tr>
      <w:tr w:rsidR="00FB72EB" w14:paraId="06EE4991" w14:textId="77777777" w:rsidTr="002D4688">
        <w:trPr>
          <w:trHeight w:hRule="exact" w:val="245"/>
          <w:jc w:val="center"/>
        </w:trPr>
        <w:tc>
          <w:tcPr>
            <w:tcW w:w="3595" w:type="dxa"/>
            <w:shd w:val="clear" w:color="auto" w:fill="D9D9D9" w:themeFill="background1" w:themeFillShade="D9"/>
          </w:tcPr>
          <w:p w14:paraId="65BFD3BC" w14:textId="77777777" w:rsidR="00FB72EB" w:rsidRPr="00205437" w:rsidRDefault="00FB72EB" w:rsidP="002D4688">
            <w:pPr>
              <w:rPr>
                <w:b/>
                <w:bCs/>
              </w:rPr>
            </w:pPr>
            <w:r w:rsidRPr="00205437">
              <w:rPr>
                <w:b/>
                <w:bCs/>
              </w:rPr>
              <w:t>Total Positions</w:t>
            </w:r>
          </w:p>
        </w:tc>
        <w:tc>
          <w:tcPr>
            <w:tcW w:w="1663" w:type="dxa"/>
            <w:shd w:val="clear" w:color="auto" w:fill="D9D9D9" w:themeFill="background1" w:themeFillShade="D9"/>
          </w:tcPr>
          <w:p w14:paraId="0B2AB4A2" w14:textId="73853B54" w:rsidR="00FB72EB" w:rsidRPr="00205437" w:rsidRDefault="00C00E62" w:rsidP="002D4688">
            <w:pPr>
              <w:jc w:val="center"/>
              <w:rPr>
                <w:b/>
                <w:bCs/>
              </w:rPr>
            </w:pPr>
            <w:r>
              <w:rPr>
                <w:b/>
                <w:bCs/>
              </w:rPr>
              <w:t>17</w:t>
            </w:r>
          </w:p>
        </w:tc>
        <w:tc>
          <w:tcPr>
            <w:tcW w:w="1712" w:type="dxa"/>
            <w:shd w:val="clear" w:color="auto" w:fill="D9D9D9" w:themeFill="background1" w:themeFillShade="D9"/>
          </w:tcPr>
          <w:p w14:paraId="00605C75" w14:textId="56140366" w:rsidR="00FB72EB" w:rsidRPr="00205437" w:rsidRDefault="00C00E62" w:rsidP="002D4688">
            <w:pPr>
              <w:jc w:val="center"/>
              <w:rPr>
                <w:b/>
                <w:bCs/>
              </w:rPr>
            </w:pPr>
            <w:r>
              <w:rPr>
                <w:b/>
                <w:bCs/>
              </w:rPr>
              <w:t>18</w:t>
            </w:r>
          </w:p>
        </w:tc>
        <w:tc>
          <w:tcPr>
            <w:tcW w:w="1592" w:type="dxa"/>
            <w:shd w:val="clear" w:color="auto" w:fill="D9D9D9" w:themeFill="background1" w:themeFillShade="D9"/>
          </w:tcPr>
          <w:p w14:paraId="0BC7B16D" w14:textId="49D6AAF9" w:rsidR="00FB72EB" w:rsidRPr="00205437" w:rsidRDefault="00B77D24" w:rsidP="002D4688">
            <w:pPr>
              <w:jc w:val="center"/>
              <w:rPr>
                <w:b/>
                <w:bCs/>
              </w:rPr>
            </w:pPr>
            <w:r>
              <w:rPr>
                <w:b/>
                <w:bCs/>
              </w:rPr>
              <w:t>18</w:t>
            </w:r>
          </w:p>
        </w:tc>
      </w:tr>
    </w:tbl>
    <w:p w14:paraId="2CF4A9FB" w14:textId="77777777" w:rsidR="00FB72EB" w:rsidRDefault="00FB72EB" w:rsidP="00033159">
      <w:pPr>
        <w:rPr>
          <w:b/>
          <w:bCs/>
          <w:sz w:val="28"/>
          <w:szCs w:val="28"/>
        </w:rPr>
      </w:pPr>
    </w:p>
    <w:p w14:paraId="656A4DEC" w14:textId="64C67838" w:rsidR="00F606AC" w:rsidRPr="00F606AC" w:rsidRDefault="00033159" w:rsidP="00F606AC">
      <w:pPr>
        <w:rPr>
          <w:b/>
          <w:bCs/>
          <w:sz w:val="28"/>
          <w:szCs w:val="28"/>
        </w:rPr>
      </w:pPr>
      <w:r>
        <w:rPr>
          <w:b/>
          <w:bCs/>
          <w:sz w:val="28"/>
          <w:szCs w:val="28"/>
        </w:rPr>
        <w:t>BUDGET HIGHLIGHTS</w:t>
      </w:r>
    </w:p>
    <w:p w14:paraId="151DAE51" w14:textId="12B8F343" w:rsidR="002D0851" w:rsidRPr="004E76F6" w:rsidRDefault="00DE7FC3" w:rsidP="000916B4">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Increases from prior year relate to salaries</w:t>
      </w:r>
      <w:r w:rsidR="00EF6E43" w:rsidRPr="004E76F6">
        <w:rPr>
          <w:rFonts w:asciiTheme="minorHAnsi" w:hAnsiTheme="minorHAnsi" w:cstheme="minorBidi"/>
          <w:color w:val="auto"/>
          <w:sz w:val="22"/>
          <w:szCs w:val="22"/>
        </w:rPr>
        <w:t>,</w:t>
      </w:r>
      <w:r w:rsidRPr="004E76F6">
        <w:rPr>
          <w:rFonts w:asciiTheme="minorHAnsi" w:hAnsiTheme="minorHAnsi" w:cstheme="minorBidi"/>
          <w:color w:val="auto"/>
          <w:sz w:val="22"/>
          <w:szCs w:val="22"/>
        </w:rPr>
        <w:t xml:space="preserve"> insurance</w:t>
      </w:r>
      <w:r w:rsidR="00CF2D2C" w:rsidRPr="004E76F6">
        <w:rPr>
          <w:rFonts w:asciiTheme="minorHAnsi" w:hAnsiTheme="minorHAnsi" w:cstheme="minorBidi"/>
          <w:color w:val="auto"/>
          <w:sz w:val="22"/>
          <w:szCs w:val="22"/>
        </w:rPr>
        <w:t xml:space="preserve">, </w:t>
      </w:r>
      <w:r w:rsidRPr="004E76F6">
        <w:rPr>
          <w:rFonts w:asciiTheme="minorHAnsi" w:hAnsiTheme="minorHAnsi" w:cstheme="minorBidi"/>
          <w:color w:val="auto"/>
          <w:sz w:val="22"/>
          <w:szCs w:val="22"/>
        </w:rPr>
        <w:t>retirement contributions</w:t>
      </w:r>
      <w:r w:rsidR="00CF2D2C" w:rsidRPr="004E76F6">
        <w:rPr>
          <w:rFonts w:asciiTheme="minorHAnsi" w:hAnsiTheme="minorHAnsi" w:cstheme="minorBidi"/>
          <w:color w:val="auto"/>
          <w:sz w:val="22"/>
          <w:szCs w:val="22"/>
        </w:rPr>
        <w:t xml:space="preserve">, </w:t>
      </w:r>
      <w:r w:rsidR="00482722" w:rsidRPr="004E76F6">
        <w:rPr>
          <w:rFonts w:asciiTheme="minorHAnsi" w:hAnsiTheme="minorHAnsi" w:cstheme="minorBidi"/>
          <w:color w:val="auto"/>
          <w:sz w:val="22"/>
          <w:szCs w:val="22"/>
        </w:rPr>
        <w:t>uniforms and utilities.</w:t>
      </w:r>
    </w:p>
    <w:p w14:paraId="7343E582" w14:textId="77777777" w:rsidR="002D0851" w:rsidRPr="00DE7FC3" w:rsidRDefault="002D0851" w:rsidP="002D0851">
      <w:pPr>
        <w:pStyle w:val="Default"/>
        <w:ind w:left="720"/>
        <w:rPr>
          <w:rFonts w:asciiTheme="minorHAnsi" w:hAnsiTheme="minorHAnsi" w:cstheme="minorBidi"/>
          <w:color w:val="424242"/>
          <w:sz w:val="22"/>
          <w:szCs w:val="22"/>
        </w:rPr>
      </w:pPr>
    </w:p>
    <w:p w14:paraId="1007A702" w14:textId="4571F537" w:rsidR="000916B4" w:rsidRPr="004E76F6" w:rsidRDefault="000916B4" w:rsidP="000916B4">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Contract services</w:t>
      </w:r>
      <w:r w:rsidR="0084648A" w:rsidRPr="004E76F6">
        <w:rPr>
          <w:rFonts w:asciiTheme="minorHAnsi" w:hAnsiTheme="minorHAnsi" w:cstheme="minorBidi"/>
          <w:color w:val="auto"/>
          <w:sz w:val="22"/>
          <w:szCs w:val="22"/>
        </w:rPr>
        <w:t xml:space="preserve"> include</w:t>
      </w:r>
      <w:r w:rsidR="00E51988" w:rsidRPr="004E76F6">
        <w:rPr>
          <w:rFonts w:asciiTheme="minorHAnsi" w:hAnsiTheme="minorHAnsi" w:cstheme="minorBidi"/>
          <w:color w:val="auto"/>
          <w:sz w:val="22"/>
          <w:szCs w:val="22"/>
        </w:rPr>
        <w:t xml:space="preserve"> $1</w:t>
      </w:r>
      <w:r w:rsidR="00F60813" w:rsidRPr="004E76F6">
        <w:rPr>
          <w:rFonts w:asciiTheme="minorHAnsi" w:hAnsiTheme="minorHAnsi" w:cstheme="minorBidi"/>
          <w:color w:val="auto"/>
          <w:sz w:val="22"/>
          <w:szCs w:val="22"/>
        </w:rPr>
        <w:t>5,500</w:t>
      </w:r>
      <w:r w:rsidR="00E51988" w:rsidRPr="004E76F6">
        <w:rPr>
          <w:rFonts w:asciiTheme="minorHAnsi" w:hAnsiTheme="minorHAnsi" w:cstheme="minorBidi"/>
          <w:color w:val="auto"/>
          <w:sz w:val="22"/>
          <w:szCs w:val="22"/>
        </w:rPr>
        <w:t xml:space="preserve"> for </w:t>
      </w:r>
      <w:r w:rsidR="00816745" w:rsidRPr="004E76F6">
        <w:rPr>
          <w:rFonts w:asciiTheme="minorHAnsi" w:hAnsiTheme="minorHAnsi" w:cstheme="minorBidi"/>
          <w:color w:val="auto"/>
          <w:sz w:val="22"/>
          <w:szCs w:val="22"/>
        </w:rPr>
        <w:t>an annual maintenance</w:t>
      </w:r>
      <w:r w:rsidR="00CA46F2" w:rsidRPr="004E76F6">
        <w:rPr>
          <w:rFonts w:asciiTheme="minorHAnsi" w:hAnsiTheme="minorHAnsi" w:cstheme="minorBidi"/>
          <w:color w:val="auto"/>
          <w:sz w:val="22"/>
          <w:szCs w:val="22"/>
        </w:rPr>
        <w:t xml:space="preserve"> agreement on a public safety software solution,</w:t>
      </w:r>
      <w:r w:rsidR="00F2238B" w:rsidRPr="004E76F6">
        <w:rPr>
          <w:rFonts w:asciiTheme="minorHAnsi" w:hAnsiTheme="minorHAnsi" w:cstheme="minorBidi"/>
          <w:color w:val="auto"/>
          <w:sz w:val="22"/>
          <w:szCs w:val="22"/>
        </w:rPr>
        <w:t xml:space="preserve"> $8,5</w:t>
      </w:r>
      <w:r w:rsidR="00F60813" w:rsidRPr="004E76F6">
        <w:rPr>
          <w:rFonts w:asciiTheme="minorHAnsi" w:hAnsiTheme="minorHAnsi" w:cstheme="minorBidi"/>
          <w:color w:val="auto"/>
          <w:sz w:val="22"/>
          <w:szCs w:val="22"/>
        </w:rPr>
        <w:t>80</w:t>
      </w:r>
      <w:r w:rsidR="00F2238B" w:rsidRPr="004E76F6">
        <w:rPr>
          <w:rFonts w:asciiTheme="minorHAnsi" w:hAnsiTheme="minorHAnsi" w:cstheme="minorBidi"/>
          <w:color w:val="auto"/>
          <w:sz w:val="22"/>
          <w:szCs w:val="22"/>
        </w:rPr>
        <w:t xml:space="preserve"> for computer support and IT services,</w:t>
      </w:r>
      <w:r w:rsidR="00664D1F" w:rsidRPr="004E76F6">
        <w:rPr>
          <w:rFonts w:asciiTheme="minorHAnsi" w:hAnsiTheme="minorHAnsi" w:cstheme="minorBidi"/>
          <w:color w:val="auto"/>
          <w:sz w:val="22"/>
          <w:szCs w:val="22"/>
        </w:rPr>
        <w:t xml:space="preserve"> </w:t>
      </w:r>
      <w:r w:rsidR="00BD4D41" w:rsidRPr="004E76F6">
        <w:rPr>
          <w:rFonts w:asciiTheme="minorHAnsi" w:hAnsiTheme="minorHAnsi" w:cstheme="minorBidi"/>
          <w:color w:val="auto"/>
          <w:sz w:val="22"/>
          <w:szCs w:val="22"/>
        </w:rPr>
        <w:t>$2,400 for copier services, $1,800 for waste removal</w:t>
      </w:r>
      <w:r w:rsidR="0004087F" w:rsidRPr="004E76F6">
        <w:rPr>
          <w:rFonts w:asciiTheme="minorHAnsi" w:hAnsiTheme="minorHAnsi" w:cstheme="minorBidi"/>
          <w:color w:val="auto"/>
          <w:sz w:val="22"/>
          <w:szCs w:val="22"/>
        </w:rPr>
        <w:t xml:space="preserve">, </w:t>
      </w:r>
      <w:r w:rsidR="00F2238B" w:rsidRPr="004E76F6">
        <w:rPr>
          <w:rFonts w:asciiTheme="minorHAnsi" w:hAnsiTheme="minorHAnsi" w:cstheme="minorBidi"/>
          <w:color w:val="auto"/>
          <w:sz w:val="22"/>
          <w:szCs w:val="22"/>
        </w:rPr>
        <w:t>$1,102 for less-lethal weapon technologies</w:t>
      </w:r>
      <w:r w:rsidR="0004087F" w:rsidRPr="004E76F6">
        <w:rPr>
          <w:rFonts w:asciiTheme="minorHAnsi" w:hAnsiTheme="minorHAnsi" w:cstheme="minorBidi"/>
          <w:color w:val="auto"/>
          <w:sz w:val="22"/>
          <w:szCs w:val="22"/>
        </w:rPr>
        <w:t xml:space="preserve"> and </w:t>
      </w:r>
      <w:r w:rsidR="000C6B34" w:rsidRPr="004E76F6">
        <w:rPr>
          <w:rFonts w:asciiTheme="minorHAnsi" w:hAnsiTheme="minorHAnsi" w:cstheme="minorBidi"/>
          <w:color w:val="auto"/>
          <w:sz w:val="22"/>
          <w:szCs w:val="22"/>
        </w:rPr>
        <w:t xml:space="preserve">$1,868 </w:t>
      </w:r>
      <w:r w:rsidR="00E02A83" w:rsidRPr="004E76F6">
        <w:rPr>
          <w:rFonts w:asciiTheme="minorHAnsi" w:hAnsiTheme="minorHAnsi" w:cstheme="minorBidi"/>
          <w:color w:val="auto"/>
          <w:sz w:val="22"/>
          <w:szCs w:val="22"/>
        </w:rPr>
        <w:t>for professional personnel assessments.</w:t>
      </w:r>
    </w:p>
    <w:p w14:paraId="4FB9545F" w14:textId="0FC80114" w:rsidR="00816B19" w:rsidRPr="00F606AC" w:rsidRDefault="00816B19" w:rsidP="00816B19">
      <w:pPr>
        <w:pStyle w:val="Default"/>
        <w:ind w:left="720"/>
        <w:rPr>
          <w:rFonts w:asciiTheme="minorHAnsi" w:hAnsiTheme="minorHAnsi" w:cstheme="minorBidi"/>
          <w:color w:val="424242"/>
          <w:sz w:val="21"/>
          <w:szCs w:val="21"/>
        </w:rPr>
      </w:pPr>
    </w:p>
    <w:p w14:paraId="0BC51A97" w14:textId="153B82A5" w:rsidR="00884EDE" w:rsidRDefault="00B77D24" w:rsidP="00033159">
      <w:pPr>
        <w:rPr>
          <w:b/>
          <w:bCs/>
          <w:sz w:val="28"/>
          <w:szCs w:val="28"/>
        </w:rPr>
      </w:pPr>
      <w:r w:rsidRPr="007060EB">
        <w:rPr>
          <w:b/>
          <w:bCs/>
          <w:noProof/>
          <w:sz w:val="28"/>
          <w:szCs w:val="28"/>
        </w:rPr>
        <w:drawing>
          <wp:anchor distT="0" distB="0" distL="114300" distR="114300" simplePos="0" relativeHeight="251860992" behindDoc="0" locked="0" layoutInCell="1" allowOverlap="1" wp14:anchorId="57DA8B5B" wp14:editId="7883F5FB">
            <wp:simplePos x="0" y="0"/>
            <wp:positionH relativeFrom="margin">
              <wp:posOffset>885825</wp:posOffset>
            </wp:positionH>
            <wp:positionV relativeFrom="paragraph">
              <wp:posOffset>69215</wp:posOffset>
            </wp:positionV>
            <wp:extent cx="4124325" cy="1831975"/>
            <wp:effectExtent l="38100" t="38100" r="104775" b="92075"/>
            <wp:wrapNone/>
            <wp:docPr id="929520157" name="Picture 1" descr="A brick building with a door and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20157" name="Picture 1" descr="A brick building with a door and a parking lot&#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4124325" cy="18319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D7FDADE" w14:textId="77777777" w:rsidR="00884EDE" w:rsidRDefault="00884EDE" w:rsidP="00033159">
      <w:pPr>
        <w:rPr>
          <w:b/>
          <w:bCs/>
          <w:sz w:val="28"/>
          <w:szCs w:val="28"/>
        </w:rPr>
      </w:pPr>
    </w:p>
    <w:p w14:paraId="4A0F95E5" w14:textId="77777777" w:rsidR="00884EDE" w:rsidRDefault="00884EDE" w:rsidP="00033159">
      <w:pPr>
        <w:rPr>
          <w:b/>
          <w:bCs/>
          <w:sz w:val="28"/>
          <w:szCs w:val="28"/>
        </w:rPr>
      </w:pPr>
    </w:p>
    <w:p w14:paraId="5056637B" w14:textId="77777777" w:rsidR="00884EDE" w:rsidRDefault="00884EDE" w:rsidP="00033159">
      <w:pPr>
        <w:rPr>
          <w:b/>
          <w:bCs/>
          <w:sz w:val="28"/>
          <w:szCs w:val="28"/>
        </w:rPr>
      </w:pPr>
    </w:p>
    <w:p w14:paraId="510D7561" w14:textId="77777777" w:rsidR="00884EDE" w:rsidRDefault="00884EDE" w:rsidP="00033159">
      <w:pPr>
        <w:rPr>
          <w:b/>
          <w:bCs/>
          <w:sz w:val="28"/>
          <w:szCs w:val="28"/>
        </w:rPr>
      </w:pPr>
    </w:p>
    <w:p w14:paraId="6287065C" w14:textId="77777777" w:rsidR="00884EDE" w:rsidRDefault="00884EDE" w:rsidP="00033159">
      <w:pPr>
        <w:rPr>
          <w:b/>
          <w:bCs/>
          <w:sz w:val="28"/>
          <w:szCs w:val="28"/>
        </w:rPr>
      </w:pPr>
    </w:p>
    <w:p w14:paraId="637D59FF" w14:textId="77777777" w:rsidR="003E08C5" w:rsidRDefault="003E08C5" w:rsidP="00884EDE">
      <w:pPr>
        <w:rPr>
          <w:b/>
          <w:bCs/>
          <w:color w:val="000000" w:themeColor="text1"/>
          <w:sz w:val="48"/>
          <w:szCs w:val="48"/>
        </w:rPr>
        <w:sectPr w:rsidR="003E08C5" w:rsidSect="00033159">
          <w:pgSz w:w="12240" w:h="15840"/>
          <w:pgMar w:top="1440" w:right="1440" w:bottom="1440" w:left="1440" w:header="720" w:footer="720" w:gutter="0"/>
          <w:cols w:space="720"/>
          <w:docGrid w:linePitch="360"/>
        </w:sectPr>
      </w:pPr>
    </w:p>
    <w:p w14:paraId="55AB4CCB" w14:textId="61A49A2C" w:rsidR="00884EDE" w:rsidRPr="00442B71" w:rsidRDefault="00884EDE" w:rsidP="00884EDE">
      <w:pPr>
        <w:rPr>
          <w:sz w:val="28"/>
          <w:szCs w:val="28"/>
        </w:rPr>
      </w:pPr>
      <w:r>
        <w:rPr>
          <w:b/>
          <w:bCs/>
          <w:noProof/>
          <w:sz w:val="48"/>
          <w:szCs w:val="48"/>
        </w:rPr>
        <w:lastRenderedPageBreak/>
        <mc:AlternateContent>
          <mc:Choice Requires="wps">
            <w:drawing>
              <wp:anchor distT="0" distB="0" distL="114300" distR="114300" simplePos="0" relativeHeight="251848704" behindDoc="0" locked="0" layoutInCell="1" allowOverlap="1" wp14:anchorId="27ADEF13" wp14:editId="02BB83E6">
                <wp:simplePos x="0" y="0"/>
                <wp:positionH relativeFrom="column">
                  <wp:posOffset>-38100</wp:posOffset>
                </wp:positionH>
                <wp:positionV relativeFrom="paragraph">
                  <wp:posOffset>404674</wp:posOffset>
                </wp:positionV>
                <wp:extent cx="4932045" cy="0"/>
                <wp:effectExtent l="0" t="0" r="0" b="0"/>
                <wp:wrapNone/>
                <wp:docPr id="161399176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A8087B8" id="Straight Connector 3" o:spid="_x0000_s1026" style="position:absolute;z-index:2518487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849728" behindDoc="0" locked="0" layoutInCell="1" allowOverlap="1" wp14:anchorId="2352DDF8" wp14:editId="3D1A3807">
                <wp:simplePos x="0" y="0"/>
                <wp:positionH relativeFrom="column">
                  <wp:posOffset>0</wp:posOffset>
                </wp:positionH>
                <wp:positionV relativeFrom="paragraph">
                  <wp:posOffset>-39191</wp:posOffset>
                </wp:positionV>
                <wp:extent cx="4867910" cy="0"/>
                <wp:effectExtent l="0" t="0" r="0" b="0"/>
                <wp:wrapNone/>
                <wp:docPr id="172316494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E58D854" id="Straight Connector 4" o:spid="_x0000_s1026" style="position:absolute;z-index:2518497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Jail - Detail</w:t>
      </w:r>
    </w:p>
    <w:p w14:paraId="7359C36E" w14:textId="720F45C9" w:rsidR="00884EDE" w:rsidRDefault="00465A0C" w:rsidP="009656B5">
      <w:pPr>
        <w:ind w:left="-450"/>
        <w:rPr>
          <w:b/>
          <w:bCs/>
          <w:sz w:val="28"/>
          <w:szCs w:val="28"/>
        </w:rPr>
      </w:pPr>
      <w:r w:rsidRPr="00465A0C">
        <w:rPr>
          <w:b/>
          <w:bCs/>
          <w:noProof/>
          <w:sz w:val="28"/>
          <w:szCs w:val="28"/>
        </w:rPr>
        <w:drawing>
          <wp:inline distT="0" distB="0" distL="0" distR="0" wp14:anchorId="4EF51BFE" wp14:editId="7FB279CB">
            <wp:extent cx="8943033" cy="4923155"/>
            <wp:effectExtent l="0" t="0" r="0" b="0"/>
            <wp:docPr id="654307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07103" name=""/>
                    <pic:cNvPicPr/>
                  </pic:nvPicPr>
                  <pic:blipFill>
                    <a:blip r:embed="rId82"/>
                    <a:stretch>
                      <a:fillRect/>
                    </a:stretch>
                  </pic:blipFill>
                  <pic:spPr>
                    <a:xfrm>
                      <a:off x="0" y="0"/>
                      <a:ext cx="8954974" cy="4929729"/>
                    </a:xfrm>
                    <a:prstGeom prst="rect">
                      <a:avLst/>
                    </a:prstGeom>
                  </pic:spPr>
                </pic:pic>
              </a:graphicData>
            </a:graphic>
          </wp:inline>
        </w:drawing>
      </w:r>
    </w:p>
    <w:p w14:paraId="3EDF6D64" w14:textId="191DEB5C" w:rsidR="00B439F2" w:rsidRPr="00442B71" w:rsidRDefault="00B439F2" w:rsidP="00B439F2">
      <w:pPr>
        <w:rPr>
          <w:sz w:val="28"/>
          <w:szCs w:val="28"/>
        </w:rPr>
      </w:pPr>
      <w:r>
        <w:rPr>
          <w:b/>
          <w:bCs/>
          <w:noProof/>
          <w:sz w:val="48"/>
          <w:szCs w:val="48"/>
        </w:rPr>
        <w:lastRenderedPageBreak/>
        <mc:AlternateContent>
          <mc:Choice Requires="wps">
            <w:drawing>
              <wp:anchor distT="0" distB="0" distL="114300" distR="114300" simplePos="0" relativeHeight="252071936" behindDoc="0" locked="0" layoutInCell="1" allowOverlap="1" wp14:anchorId="67E52E31" wp14:editId="71DBB0DF">
                <wp:simplePos x="0" y="0"/>
                <wp:positionH relativeFrom="column">
                  <wp:posOffset>-38100</wp:posOffset>
                </wp:positionH>
                <wp:positionV relativeFrom="paragraph">
                  <wp:posOffset>404674</wp:posOffset>
                </wp:positionV>
                <wp:extent cx="4932045" cy="0"/>
                <wp:effectExtent l="0" t="0" r="0" b="0"/>
                <wp:wrapNone/>
                <wp:docPr id="32656356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491A253" id="Straight Connector 3" o:spid="_x0000_s1026" style="position:absolute;z-index:2520719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072960" behindDoc="0" locked="0" layoutInCell="1" allowOverlap="1" wp14:anchorId="090FCB99" wp14:editId="3E0264B4">
                <wp:simplePos x="0" y="0"/>
                <wp:positionH relativeFrom="column">
                  <wp:posOffset>0</wp:posOffset>
                </wp:positionH>
                <wp:positionV relativeFrom="paragraph">
                  <wp:posOffset>-39191</wp:posOffset>
                </wp:positionV>
                <wp:extent cx="4867910" cy="0"/>
                <wp:effectExtent l="0" t="0" r="0" b="0"/>
                <wp:wrapNone/>
                <wp:docPr id="23062695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E18DBA1" id="Straight Connector 4" o:spid="_x0000_s1026" style="position:absolute;z-index:2520729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Jail – Detail Continued</w:t>
      </w:r>
    </w:p>
    <w:p w14:paraId="1C7465F4" w14:textId="33CA8C31" w:rsidR="00B439F2" w:rsidRDefault="00A17649" w:rsidP="00B439F2">
      <w:pPr>
        <w:ind w:left="-450"/>
        <w:rPr>
          <w:b/>
          <w:bCs/>
          <w:sz w:val="28"/>
          <w:szCs w:val="28"/>
        </w:rPr>
      </w:pPr>
      <w:r w:rsidRPr="00A17649">
        <w:rPr>
          <w:b/>
          <w:bCs/>
          <w:noProof/>
          <w:sz w:val="28"/>
          <w:szCs w:val="28"/>
        </w:rPr>
        <w:drawing>
          <wp:inline distT="0" distB="0" distL="0" distR="0" wp14:anchorId="7C710671" wp14:editId="1066BFE5">
            <wp:extent cx="8872695" cy="4872990"/>
            <wp:effectExtent l="0" t="0" r="5080" b="3810"/>
            <wp:docPr id="175423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35081" name=""/>
                    <pic:cNvPicPr/>
                  </pic:nvPicPr>
                  <pic:blipFill>
                    <a:blip r:embed="rId83"/>
                    <a:stretch>
                      <a:fillRect/>
                    </a:stretch>
                  </pic:blipFill>
                  <pic:spPr>
                    <a:xfrm>
                      <a:off x="0" y="0"/>
                      <a:ext cx="8883829" cy="4879105"/>
                    </a:xfrm>
                    <a:prstGeom prst="rect">
                      <a:avLst/>
                    </a:prstGeom>
                  </pic:spPr>
                </pic:pic>
              </a:graphicData>
            </a:graphic>
          </wp:inline>
        </w:drawing>
      </w:r>
    </w:p>
    <w:p w14:paraId="0B33893A" w14:textId="77777777" w:rsidR="004E4DE8" w:rsidRDefault="004E4DE8" w:rsidP="00033159">
      <w:pPr>
        <w:rPr>
          <w:b/>
          <w:bCs/>
          <w:sz w:val="28"/>
          <w:szCs w:val="28"/>
        </w:rPr>
        <w:sectPr w:rsidR="004E4DE8" w:rsidSect="004E4DE8">
          <w:pgSz w:w="15840" w:h="12240" w:orient="landscape"/>
          <w:pgMar w:top="1440" w:right="1440" w:bottom="1440" w:left="1440" w:header="720" w:footer="720" w:gutter="0"/>
          <w:cols w:space="720"/>
          <w:docGrid w:linePitch="360"/>
        </w:sectPr>
      </w:pPr>
    </w:p>
    <w:bookmarkStart w:id="10" w:name="_Toc162966685"/>
    <w:p w14:paraId="5BD1D7D3" w14:textId="1E7EC9FD" w:rsidR="00954AE7" w:rsidRPr="00954AE7" w:rsidRDefault="00954AE7" w:rsidP="00D70DFE">
      <w:pPr>
        <w:rPr>
          <w:sz w:val="28"/>
          <w:szCs w:val="28"/>
        </w:rPr>
      </w:pPr>
      <w:r>
        <w:rPr>
          <w:noProof/>
        </w:rPr>
        <w:lastRenderedPageBreak/>
        <mc:AlternateContent>
          <mc:Choice Requires="wps">
            <w:drawing>
              <wp:anchor distT="0" distB="0" distL="114300" distR="114300" simplePos="0" relativeHeight="251863040" behindDoc="0" locked="0" layoutInCell="1" allowOverlap="1" wp14:anchorId="1C51930B" wp14:editId="0082DB3A">
                <wp:simplePos x="0" y="0"/>
                <wp:positionH relativeFrom="column">
                  <wp:posOffset>-38100</wp:posOffset>
                </wp:positionH>
                <wp:positionV relativeFrom="paragraph">
                  <wp:posOffset>404674</wp:posOffset>
                </wp:positionV>
                <wp:extent cx="4932045" cy="0"/>
                <wp:effectExtent l="0" t="0" r="0" b="0"/>
                <wp:wrapNone/>
                <wp:docPr id="127643184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2069672" id="Straight Connector 3"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1864064" behindDoc="0" locked="0" layoutInCell="1" allowOverlap="1" wp14:anchorId="3720E576" wp14:editId="040FABDA">
                <wp:simplePos x="0" y="0"/>
                <wp:positionH relativeFrom="column">
                  <wp:posOffset>0</wp:posOffset>
                </wp:positionH>
                <wp:positionV relativeFrom="paragraph">
                  <wp:posOffset>-39191</wp:posOffset>
                </wp:positionV>
                <wp:extent cx="4867910" cy="0"/>
                <wp:effectExtent l="0" t="0" r="0" b="0"/>
                <wp:wrapNone/>
                <wp:docPr id="204607402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085B2EE" id="Straight Connector 4" o:spid="_x0000_s1026" style="position:absolute;z-index:2518640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Magistrate Court</w:t>
      </w:r>
    </w:p>
    <w:bookmarkEnd w:id="10"/>
    <w:p w14:paraId="37641AF0" w14:textId="77777777" w:rsidR="00033159" w:rsidRDefault="00033159" w:rsidP="00033159">
      <w:pPr>
        <w:rPr>
          <w:b/>
          <w:bCs/>
          <w:sz w:val="28"/>
          <w:szCs w:val="28"/>
        </w:rPr>
      </w:pPr>
      <w:r>
        <w:rPr>
          <w:b/>
          <w:bCs/>
          <w:sz w:val="28"/>
          <w:szCs w:val="28"/>
        </w:rPr>
        <w:t>DEPARTMENT PROFILE</w:t>
      </w:r>
    </w:p>
    <w:p w14:paraId="166A3EC2" w14:textId="77777777" w:rsidR="00033159" w:rsidRPr="0075733C" w:rsidRDefault="00033159" w:rsidP="00033159">
      <w:pPr>
        <w:rPr>
          <w:sz w:val="22"/>
          <w:szCs w:val="22"/>
        </w:rPr>
      </w:pPr>
      <w:r w:rsidRPr="0075733C">
        <w:rPr>
          <w:sz w:val="22"/>
          <w:szCs w:val="22"/>
        </w:rPr>
        <w:t>The Chief Magistrate of the Magistrate Court is elected by the voters for four-year terms. The Magistrate Court has criminal and civil jurisdictions. The criminal jurisdiction’s responsibilities include issuing arrest and search warrants as well as good behavior bonds, conducting first appearances, setting bonds, extradition, committal, and warrant application hearings, and presiding over and conducting trials for county ordinance violations, misdemeanor bad checks, criminal trespass, alcohol beverage violations involving persons under 21 years of age, shoplifting, and possession of marijuana less than one ounce. The civil jurisdiction’s responsibilities include the trial and adjudication of civil claims for $15,000 or less, dispossessory and distress warrant proceedings, abandoned vehicles, foreclosures, and garnishments.</w:t>
      </w:r>
    </w:p>
    <w:p w14:paraId="04F65C97"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9B0C5A" w14:paraId="2673D81C" w14:textId="77777777" w:rsidTr="00240B5B">
        <w:trPr>
          <w:trHeight w:hRule="exact" w:val="245"/>
          <w:jc w:val="center"/>
        </w:trPr>
        <w:tc>
          <w:tcPr>
            <w:tcW w:w="3865" w:type="dxa"/>
            <w:shd w:val="clear" w:color="auto" w:fill="D9D9D9" w:themeFill="background1" w:themeFillShade="D9"/>
          </w:tcPr>
          <w:p w14:paraId="281BB747" w14:textId="77777777" w:rsidR="009B0C5A" w:rsidRPr="00205437" w:rsidRDefault="009B0C5A" w:rsidP="002D4688">
            <w:pPr>
              <w:jc w:val="center"/>
              <w:rPr>
                <w:b/>
                <w:bCs/>
              </w:rPr>
            </w:pPr>
            <w:r w:rsidRPr="00205437">
              <w:rPr>
                <w:b/>
                <w:bCs/>
              </w:rPr>
              <w:t>Position Title</w:t>
            </w:r>
          </w:p>
        </w:tc>
        <w:tc>
          <w:tcPr>
            <w:tcW w:w="1393" w:type="dxa"/>
            <w:shd w:val="clear" w:color="auto" w:fill="D9D9D9" w:themeFill="background1" w:themeFillShade="D9"/>
          </w:tcPr>
          <w:p w14:paraId="4A52E17B" w14:textId="77777777" w:rsidR="009B0C5A" w:rsidRPr="00205437" w:rsidRDefault="009B0C5A"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8A0F87C" w14:textId="77777777" w:rsidR="009B0C5A" w:rsidRPr="00205437" w:rsidRDefault="009B0C5A"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02698DDC" w14:textId="77777777" w:rsidR="009B0C5A" w:rsidRPr="00205437" w:rsidRDefault="009B0C5A" w:rsidP="002D4688">
            <w:pPr>
              <w:jc w:val="center"/>
              <w:rPr>
                <w:b/>
                <w:bCs/>
              </w:rPr>
            </w:pPr>
            <w:r w:rsidRPr="00205437">
              <w:rPr>
                <w:b/>
                <w:bCs/>
              </w:rPr>
              <w:t>FY 2</w:t>
            </w:r>
            <w:r>
              <w:rPr>
                <w:b/>
                <w:bCs/>
              </w:rPr>
              <w:t>6</w:t>
            </w:r>
            <w:r w:rsidRPr="00205437">
              <w:rPr>
                <w:b/>
                <w:bCs/>
              </w:rPr>
              <w:t>-2</w:t>
            </w:r>
            <w:r>
              <w:rPr>
                <w:b/>
                <w:bCs/>
              </w:rPr>
              <w:t>7</w:t>
            </w:r>
          </w:p>
        </w:tc>
      </w:tr>
      <w:tr w:rsidR="009B0C5A" w14:paraId="48B6A107" w14:textId="77777777" w:rsidTr="00240B5B">
        <w:trPr>
          <w:trHeight w:hRule="exact" w:val="245"/>
          <w:jc w:val="center"/>
        </w:trPr>
        <w:tc>
          <w:tcPr>
            <w:tcW w:w="3865" w:type="dxa"/>
          </w:tcPr>
          <w:p w14:paraId="453683F0" w14:textId="78DE0B32" w:rsidR="009B0C5A" w:rsidRDefault="00240B5B" w:rsidP="002D4688">
            <w:r>
              <w:t>Chief Magistrate Judge (Elected)</w:t>
            </w:r>
          </w:p>
        </w:tc>
        <w:tc>
          <w:tcPr>
            <w:tcW w:w="1393" w:type="dxa"/>
          </w:tcPr>
          <w:p w14:paraId="57706FE5" w14:textId="77777777" w:rsidR="009B0C5A" w:rsidRDefault="009B0C5A" w:rsidP="002D4688">
            <w:pPr>
              <w:jc w:val="center"/>
            </w:pPr>
            <w:r>
              <w:t>1</w:t>
            </w:r>
          </w:p>
        </w:tc>
        <w:tc>
          <w:tcPr>
            <w:tcW w:w="1712" w:type="dxa"/>
          </w:tcPr>
          <w:p w14:paraId="0F8178A4" w14:textId="77777777" w:rsidR="009B0C5A" w:rsidRDefault="009B0C5A" w:rsidP="002D4688">
            <w:pPr>
              <w:jc w:val="center"/>
            </w:pPr>
            <w:r>
              <w:t>1</w:t>
            </w:r>
          </w:p>
        </w:tc>
        <w:tc>
          <w:tcPr>
            <w:tcW w:w="1592" w:type="dxa"/>
          </w:tcPr>
          <w:p w14:paraId="74FDD3E3" w14:textId="77777777" w:rsidR="009B0C5A" w:rsidRDefault="009B0C5A" w:rsidP="002D4688">
            <w:pPr>
              <w:jc w:val="center"/>
            </w:pPr>
            <w:r>
              <w:t>1</w:t>
            </w:r>
          </w:p>
        </w:tc>
      </w:tr>
      <w:tr w:rsidR="009B0C5A" w14:paraId="246B72A7" w14:textId="77777777" w:rsidTr="00240B5B">
        <w:trPr>
          <w:trHeight w:hRule="exact" w:val="245"/>
          <w:jc w:val="center"/>
        </w:trPr>
        <w:tc>
          <w:tcPr>
            <w:tcW w:w="3865" w:type="dxa"/>
          </w:tcPr>
          <w:p w14:paraId="27DF68EC" w14:textId="5FD597AE" w:rsidR="009B0C5A" w:rsidRDefault="00240B5B" w:rsidP="002D4688">
            <w:r>
              <w:t>Non-Chief Magistrate Judge (Appointed))</w:t>
            </w:r>
          </w:p>
        </w:tc>
        <w:tc>
          <w:tcPr>
            <w:tcW w:w="1393" w:type="dxa"/>
          </w:tcPr>
          <w:p w14:paraId="40C8DC82" w14:textId="05CB4AFD" w:rsidR="009B0C5A" w:rsidRDefault="009B0C5A" w:rsidP="002D4688">
            <w:pPr>
              <w:jc w:val="center"/>
            </w:pPr>
            <w:r>
              <w:t>1</w:t>
            </w:r>
          </w:p>
        </w:tc>
        <w:tc>
          <w:tcPr>
            <w:tcW w:w="1712" w:type="dxa"/>
          </w:tcPr>
          <w:p w14:paraId="74C03899" w14:textId="66B7E535" w:rsidR="009B0C5A" w:rsidRDefault="00C45B35" w:rsidP="002D4688">
            <w:pPr>
              <w:jc w:val="center"/>
            </w:pPr>
            <w:r>
              <w:t>1</w:t>
            </w:r>
          </w:p>
        </w:tc>
        <w:tc>
          <w:tcPr>
            <w:tcW w:w="1592" w:type="dxa"/>
          </w:tcPr>
          <w:p w14:paraId="0D482977" w14:textId="06B11F33" w:rsidR="009B0C5A" w:rsidRDefault="00C45B35" w:rsidP="002D4688">
            <w:pPr>
              <w:jc w:val="center"/>
            </w:pPr>
            <w:r>
              <w:t>1</w:t>
            </w:r>
          </w:p>
        </w:tc>
      </w:tr>
      <w:tr w:rsidR="009B0C5A" w14:paraId="29C4B166" w14:textId="77777777" w:rsidTr="00240B5B">
        <w:trPr>
          <w:trHeight w:hRule="exact" w:val="245"/>
          <w:jc w:val="center"/>
        </w:trPr>
        <w:tc>
          <w:tcPr>
            <w:tcW w:w="3865" w:type="dxa"/>
          </w:tcPr>
          <w:p w14:paraId="491A41E4" w14:textId="453E6591" w:rsidR="009B0C5A" w:rsidRDefault="00240B5B" w:rsidP="002D4688">
            <w:r>
              <w:t>Magistrate Court Clerk</w:t>
            </w:r>
          </w:p>
        </w:tc>
        <w:tc>
          <w:tcPr>
            <w:tcW w:w="1393" w:type="dxa"/>
          </w:tcPr>
          <w:p w14:paraId="0F5E9DC6" w14:textId="77777777" w:rsidR="009B0C5A" w:rsidRDefault="009B0C5A" w:rsidP="002D4688">
            <w:pPr>
              <w:jc w:val="center"/>
            </w:pPr>
            <w:r>
              <w:t>2</w:t>
            </w:r>
          </w:p>
        </w:tc>
        <w:tc>
          <w:tcPr>
            <w:tcW w:w="1712" w:type="dxa"/>
          </w:tcPr>
          <w:p w14:paraId="3BD77585" w14:textId="4E508996" w:rsidR="009B0C5A" w:rsidRDefault="00C45B35" w:rsidP="002D4688">
            <w:pPr>
              <w:jc w:val="center"/>
            </w:pPr>
            <w:r>
              <w:t>2</w:t>
            </w:r>
          </w:p>
        </w:tc>
        <w:tc>
          <w:tcPr>
            <w:tcW w:w="1592" w:type="dxa"/>
          </w:tcPr>
          <w:p w14:paraId="53C438D2" w14:textId="77777777" w:rsidR="009B0C5A" w:rsidRDefault="009B0C5A" w:rsidP="002D4688">
            <w:pPr>
              <w:jc w:val="center"/>
            </w:pPr>
            <w:r>
              <w:t>3</w:t>
            </w:r>
          </w:p>
        </w:tc>
      </w:tr>
      <w:tr w:rsidR="009B0C5A" w14:paraId="4417DF43" w14:textId="77777777" w:rsidTr="00240B5B">
        <w:trPr>
          <w:trHeight w:hRule="exact" w:val="245"/>
          <w:jc w:val="center"/>
        </w:trPr>
        <w:tc>
          <w:tcPr>
            <w:tcW w:w="3865" w:type="dxa"/>
            <w:shd w:val="clear" w:color="auto" w:fill="D9D9D9" w:themeFill="background1" w:themeFillShade="D9"/>
          </w:tcPr>
          <w:p w14:paraId="79D6591D" w14:textId="77777777" w:rsidR="009B0C5A" w:rsidRPr="00205437" w:rsidRDefault="009B0C5A" w:rsidP="002D4688">
            <w:pPr>
              <w:rPr>
                <w:b/>
                <w:bCs/>
              </w:rPr>
            </w:pPr>
            <w:r w:rsidRPr="00205437">
              <w:rPr>
                <w:b/>
                <w:bCs/>
              </w:rPr>
              <w:t>Total Positions</w:t>
            </w:r>
          </w:p>
        </w:tc>
        <w:tc>
          <w:tcPr>
            <w:tcW w:w="1393" w:type="dxa"/>
            <w:shd w:val="clear" w:color="auto" w:fill="D9D9D9" w:themeFill="background1" w:themeFillShade="D9"/>
          </w:tcPr>
          <w:p w14:paraId="2F259D2E" w14:textId="731272FC" w:rsidR="009B0C5A" w:rsidRPr="00205437" w:rsidRDefault="00240B5B" w:rsidP="002D4688">
            <w:pPr>
              <w:jc w:val="center"/>
              <w:rPr>
                <w:b/>
                <w:bCs/>
              </w:rPr>
            </w:pPr>
            <w:r>
              <w:rPr>
                <w:b/>
                <w:bCs/>
              </w:rPr>
              <w:t>4</w:t>
            </w:r>
          </w:p>
        </w:tc>
        <w:tc>
          <w:tcPr>
            <w:tcW w:w="1712" w:type="dxa"/>
            <w:shd w:val="clear" w:color="auto" w:fill="D9D9D9" w:themeFill="background1" w:themeFillShade="D9"/>
          </w:tcPr>
          <w:p w14:paraId="510BBA10" w14:textId="23A30FD4" w:rsidR="009B0C5A" w:rsidRPr="00205437" w:rsidRDefault="00C45B35" w:rsidP="002D4688">
            <w:pPr>
              <w:jc w:val="center"/>
              <w:rPr>
                <w:b/>
                <w:bCs/>
              </w:rPr>
            </w:pPr>
            <w:r>
              <w:rPr>
                <w:b/>
                <w:bCs/>
              </w:rPr>
              <w:t>4</w:t>
            </w:r>
          </w:p>
        </w:tc>
        <w:tc>
          <w:tcPr>
            <w:tcW w:w="1592" w:type="dxa"/>
            <w:shd w:val="clear" w:color="auto" w:fill="D9D9D9" w:themeFill="background1" w:themeFillShade="D9"/>
          </w:tcPr>
          <w:p w14:paraId="49EDD52C" w14:textId="28F32091" w:rsidR="009B0C5A" w:rsidRPr="00205437" w:rsidRDefault="00C45B35" w:rsidP="002D4688">
            <w:pPr>
              <w:jc w:val="center"/>
              <w:rPr>
                <w:b/>
                <w:bCs/>
              </w:rPr>
            </w:pPr>
            <w:r>
              <w:rPr>
                <w:b/>
                <w:bCs/>
              </w:rPr>
              <w:t>5</w:t>
            </w:r>
          </w:p>
        </w:tc>
      </w:tr>
    </w:tbl>
    <w:p w14:paraId="4B0F617C" w14:textId="77777777" w:rsidR="009B0C5A" w:rsidRDefault="009B0C5A" w:rsidP="00033159">
      <w:pPr>
        <w:rPr>
          <w:b/>
          <w:bCs/>
          <w:sz w:val="28"/>
          <w:szCs w:val="28"/>
        </w:rPr>
      </w:pPr>
    </w:p>
    <w:p w14:paraId="632FF073" w14:textId="77777777" w:rsidR="00033159" w:rsidRDefault="00033159" w:rsidP="00033159">
      <w:pPr>
        <w:rPr>
          <w:b/>
          <w:bCs/>
          <w:sz w:val="28"/>
          <w:szCs w:val="28"/>
        </w:rPr>
      </w:pPr>
      <w:r>
        <w:rPr>
          <w:b/>
          <w:bCs/>
          <w:sz w:val="28"/>
          <w:szCs w:val="28"/>
        </w:rPr>
        <w:t>BUDGET HIGHLIGHTS</w:t>
      </w:r>
    </w:p>
    <w:p w14:paraId="578A5DCD" w14:textId="74785CE8" w:rsidR="001845AF" w:rsidRPr="0075733C" w:rsidRDefault="00C962F2" w:rsidP="00AC78D5">
      <w:pPr>
        <w:pStyle w:val="ListParagraph"/>
        <w:numPr>
          <w:ilvl w:val="0"/>
          <w:numId w:val="14"/>
        </w:numPr>
      </w:pPr>
      <w:r w:rsidRPr="0075733C">
        <w:t>The</w:t>
      </w:r>
      <w:r w:rsidR="00923563" w:rsidRPr="0075733C">
        <w:t xml:space="preserve"> Chief Magistrate</w:t>
      </w:r>
      <w:r w:rsidRPr="0075733C">
        <w:t xml:space="preserve"> is requesting an additional </w:t>
      </w:r>
      <w:r w:rsidR="00923563" w:rsidRPr="0075733C">
        <w:t>part</w:t>
      </w:r>
      <w:r w:rsidRPr="0075733C">
        <w:t>-time</w:t>
      </w:r>
      <w:r w:rsidR="00923563" w:rsidRPr="0075733C">
        <w:t xml:space="preserve"> p</w:t>
      </w:r>
      <w:r w:rsidRPr="0075733C">
        <w:t>osition</w:t>
      </w:r>
      <w:r w:rsidR="00923563" w:rsidRPr="0075733C">
        <w:t xml:space="preserve"> at $32,255</w:t>
      </w:r>
      <w:r w:rsidR="0075733C" w:rsidRPr="0075733C">
        <w:t>.</w:t>
      </w:r>
    </w:p>
    <w:p w14:paraId="6148A2F4" w14:textId="42A6C2FD" w:rsidR="00E85A72" w:rsidRPr="00604911" w:rsidRDefault="00604911" w:rsidP="00E85A72">
      <w:pPr>
        <w:pStyle w:val="Default"/>
        <w:numPr>
          <w:ilvl w:val="0"/>
          <w:numId w:val="17"/>
        </w:numPr>
        <w:rPr>
          <w:sz w:val="22"/>
          <w:szCs w:val="22"/>
        </w:rPr>
      </w:pPr>
      <w:r w:rsidRPr="00604911">
        <w:rPr>
          <w:rFonts w:asciiTheme="minorHAnsi" w:eastAsiaTheme="minorHAnsi" w:hAnsiTheme="minorHAnsi" w:cstheme="minorBidi"/>
          <w:color w:val="auto"/>
          <w:kern w:val="2"/>
          <w:sz w:val="22"/>
          <w:szCs w:val="22"/>
          <w14:ligatures w14:val="standardContextual"/>
        </w:rPr>
        <w:t>Other increases from prior year relate to insurance.</w:t>
      </w:r>
    </w:p>
    <w:p w14:paraId="32A9C378" w14:textId="77777777" w:rsidR="00604911" w:rsidRPr="0075733C" w:rsidRDefault="00604911" w:rsidP="00604911">
      <w:pPr>
        <w:pStyle w:val="Default"/>
        <w:ind w:left="720"/>
        <w:rPr>
          <w:sz w:val="22"/>
          <w:szCs w:val="22"/>
        </w:rPr>
      </w:pPr>
    </w:p>
    <w:p w14:paraId="38FB9125" w14:textId="77777777" w:rsidR="001845AF" w:rsidRPr="0075733C" w:rsidRDefault="001845AF" w:rsidP="001845AF">
      <w:pPr>
        <w:pStyle w:val="Default"/>
        <w:rPr>
          <w:sz w:val="22"/>
          <w:szCs w:val="22"/>
        </w:rPr>
      </w:pPr>
    </w:p>
    <w:p w14:paraId="7877ADC5" w14:textId="77777777" w:rsidR="00242A8C" w:rsidRPr="00242A8C" w:rsidRDefault="00242A8C" w:rsidP="00242A8C">
      <w:pPr>
        <w:pStyle w:val="ListParagraph"/>
        <w:rPr>
          <w:b/>
          <w:bCs/>
          <w:sz w:val="28"/>
          <w:szCs w:val="28"/>
        </w:rPr>
      </w:pPr>
    </w:p>
    <w:p w14:paraId="2EE10D1C" w14:textId="657EEFBA" w:rsidR="000E7445" w:rsidRDefault="00B76A1F" w:rsidP="00033159">
      <w:pPr>
        <w:rPr>
          <w:b/>
          <w:bCs/>
          <w:sz w:val="28"/>
          <w:szCs w:val="28"/>
        </w:rPr>
      </w:pPr>
      <w:r w:rsidRPr="00B76A1F">
        <w:rPr>
          <w:b/>
          <w:bCs/>
          <w:noProof/>
          <w:sz w:val="28"/>
          <w:szCs w:val="28"/>
        </w:rPr>
        <w:drawing>
          <wp:anchor distT="0" distB="0" distL="114300" distR="114300" simplePos="0" relativeHeight="252080128" behindDoc="0" locked="0" layoutInCell="1" allowOverlap="1" wp14:anchorId="091FCE0E" wp14:editId="51BF9480">
            <wp:simplePos x="0" y="0"/>
            <wp:positionH relativeFrom="margin">
              <wp:align>center</wp:align>
            </wp:positionH>
            <wp:positionV relativeFrom="paragraph">
              <wp:posOffset>88265</wp:posOffset>
            </wp:positionV>
            <wp:extent cx="2734057" cy="1848108"/>
            <wp:effectExtent l="0" t="0" r="9525" b="0"/>
            <wp:wrapNone/>
            <wp:docPr id="916101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01856" name=""/>
                    <pic:cNvPicPr/>
                  </pic:nvPicPr>
                  <pic:blipFill>
                    <a:blip r:embed="rId84">
                      <a:extLst>
                        <a:ext uri="{28A0092B-C50C-407E-A947-70E740481C1C}">
                          <a14:useLocalDpi xmlns:a14="http://schemas.microsoft.com/office/drawing/2010/main" val="0"/>
                        </a:ext>
                      </a:extLst>
                    </a:blip>
                    <a:stretch>
                      <a:fillRect/>
                    </a:stretch>
                  </pic:blipFill>
                  <pic:spPr>
                    <a:xfrm>
                      <a:off x="0" y="0"/>
                      <a:ext cx="2734057" cy="1848108"/>
                    </a:xfrm>
                    <a:prstGeom prst="rect">
                      <a:avLst/>
                    </a:prstGeom>
                  </pic:spPr>
                </pic:pic>
              </a:graphicData>
            </a:graphic>
          </wp:anchor>
        </w:drawing>
      </w:r>
    </w:p>
    <w:p w14:paraId="41285CD8" w14:textId="602423D1" w:rsidR="00033159" w:rsidRDefault="00033159" w:rsidP="00033159">
      <w:pPr>
        <w:rPr>
          <w:b/>
          <w:bCs/>
          <w:sz w:val="28"/>
          <w:szCs w:val="28"/>
        </w:rPr>
      </w:pPr>
    </w:p>
    <w:p w14:paraId="447EA7FB" w14:textId="77777777" w:rsidR="00033159" w:rsidRDefault="00033159" w:rsidP="00033159">
      <w:pPr>
        <w:rPr>
          <w:b/>
          <w:bCs/>
          <w:sz w:val="28"/>
          <w:szCs w:val="28"/>
        </w:rPr>
      </w:pPr>
    </w:p>
    <w:p w14:paraId="49FF1609" w14:textId="77777777" w:rsidR="00033159" w:rsidRDefault="00033159" w:rsidP="00033159">
      <w:pPr>
        <w:rPr>
          <w:b/>
          <w:bCs/>
          <w:sz w:val="28"/>
          <w:szCs w:val="28"/>
        </w:rPr>
      </w:pPr>
    </w:p>
    <w:p w14:paraId="59FD268B" w14:textId="77777777" w:rsidR="00033159" w:rsidRDefault="00033159" w:rsidP="00033159">
      <w:pPr>
        <w:rPr>
          <w:b/>
          <w:bCs/>
          <w:sz w:val="28"/>
          <w:szCs w:val="28"/>
        </w:rPr>
      </w:pPr>
    </w:p>
    <w:p w14:paraId="5FBC8314" w14:textId="77777777" w:rsidR="00033159" w:rsidRDefault="00033159" w:rsidP="00033159">
      <w:pPr>
        <w:rPr>
          <w:b/>
          <w:bCs/>
          <w:sz w:val="28"/>
          <w:szCs w:val="28"/>
        </w:rPr>
      </w:pPr>
    </w:p>
    <w:p w14:paraId="349091D5" w14:textId="77777777" w:rsidR="00782BCA" w:rsidRDefault="00782BCA" w:rsidP="00A767A2">
      <w:pPr>
        <w:rPr>
          <w:b/>
          <w:bCs/>
          <w:color w:val="000000" w:themeColor="text1"/>
          <w:sz w:val="48"/>
          <w:szCs w:val="48"/>
        </w:rPr>
        <w:sectPr w:rsidR="00782BCA" w:rsidSect="00033159">
          <w:pgSz w:w="12240" w:h="15840"/>
          <w:pgMar w:top="1440" w:right="1440" w:bottom="1440" w:left="1440" w:header="720" w:footer="720" w:gutter="0"/>
          <w:cols w:space="720"/>
          <w:docGrid w:linePitch="360"/>
        </w:sectPr>
      </w:pPr>
    </w:p>
    <w:p w14:paraId="3E369492" w14:textId="7B7B4C9C" w:rsidR="00A767A2" w:rsidRPr="00954AE7" w:rsidRDefault="00A767A2" w:rsidP="00A767A2">
      <w:pPr>
        <w:rPr>
          <w:sz w:val="28"/>
          <w:szCs w:val="28"/>
        </w:rPr>
      </w:pPr>
      <w:r w:rsidRPr="001820E0">
        <w:rPr>
          <w:noProof/>
        </w:rPr>
        <w:lastRenderedPageBreak/>
        <mc:AlternateContent>
          <mc:Choice Requires="wps">
            <w:drawing>
              <wp:anchor distT="0" distB="0" distL="114300" distR="114300" simplePos="0" relativeHeight="251870208" behindDoc="0" locked="0" layoutInCell="1" allowOverlap="1" wp14:anchorId="4EEE8BD7" wp14:editId="4437032B">
                <wp:simplePos x="0" y="0"/>
                <wp:positionH relativeFrom="column">
                  <wp:posOffset>-38100</wp:posOffset>
                </wp:positionH>
                <wp:positionV relativeFrom="paragraph">
                  <wp:posOffset>404674</wp:posOffset>
                </wp:positionV>
                <wp:extent cx="4932045" cy="0"/>
                <wp:effectExtent l="0" t="0" r="0" b="0"/>
                <wp:wrapNone/>
                <wp:docPr id="204561422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4A049BF" id="Straight Connector 3"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1820E0">
        <w:rPr>
          <w:noProof/>
        </w:rPr>
        <mc:AlternateContent>
          <mc:Choice Requires="wps">
            <w:drawing>
              <wp:anchor distT="0" distB="0" distL="114300" distR="114300" simplePos="0" relativeHeight="251871232" behindDoc="0" locked="0" layoutInCell="1" allowOverlap="1" wp14:anchorId="7736D79E" wp14:editId="0DFAB114">
                <wp:simplePos x="0" y="0"/>
                <wp:positionH relativeFrom="column">
                  <wp:posOffset>0</wp:posOffset>
                </wp:positionH>
                <wp:positionV relativeFrom="paragraph">
                  <wp:posOffset>-39191</wp:posOffset>
                </wp:positionV>
                <wp:extent cx="4867910" cy="0"/>
                <wp:effectExtent l="0" t="0" r="0" b="0"/>
                <wp:wrapNone/>
                <wp:docPr id="118570733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B31D822" id="Straight Connector 4"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1820E0">
        <w:rPr>
          <w:b/>
          <w:bCs/>
          <w:color w:val="000000" w:themeColor="text1"/>
          <w:sz w:val="48"/>
          <w:szCs w:val="48"/>
        </w:rPr>
        <w:t>Magistrate Court - Detail</w:t>
      </w:r>
    </w:p>
    <w:p w14:paraId="5DFD7546" w14:textId="0D6DA0FC" w:rsidR="00033159" w:rsidRDefault="00B5376C" w:rsidP="00782BCA">
      <w:pPr>
        <w:ind w:left="-450"/>
        <w:rPr>
          <w:b/>
          <w:bCs/>
          <w:noProof/>
          <w:sz w:val="28"/>
          <w:szCs w:val="28"/>
        </w:rPr>
      </w:pPr>
      <w:r w:rsidRPr="00B5376C">
        <w:rPr>
          <w:b/>
          <w:bCs/>
          <w:noProof/>
          <w:sz w:val="28"/>
          <w:szCs w:val="28"/>
        </w:rPr>
        <w:drawing>
          <wp:inline distT="0" distB="0" distL="0" distR="0" wp14:anchorId="41C59F91" wp14:editId="4EE3ACC2">
            <wp:extent cx="8852598" cy="4923155"/>
            <wp:effectExtent l="0" t="0" r="5715" b="0"/>
            <wp:docPr id="188245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56897" name=""/>
                    <pic:cNvPicPr/>
                  </pic:nvPicPr>
                  <pic:blipFill>
                    <a:blip r:embed="rId85"/>
                    <a:stretch>
                      <a:fillRect/>
                    </a:stretch>
                  </pic:blipFill>
                  <pic:spPr>
                    <a:xfrm>
                      <a:off x="0" y="0"/>
                      <a:ext cx="8858969" cy="4926698"/>
                    </a:xfrm>
                    <a:prstGeom prst="rect">
                      <a:avLst/>
                    </a:prstGeom>
                  </pic:spPr>
                </pic:pic>
              </a:graphicData>
            </a:graphic>
          </wp:inline>
        </w:drawing>
      </w:r>
    </w:p>
    <w:p w14:paraId="62C4AA66" w14:textId="33D9ABB7" w:rsidR="00782BCA" w:rsidRPr="00954AE7" w:rsidRDefault="00782BCA" w:rsidP="00782BCA">
      <w:pPr>
        <w:rPr>
          <w:sz w:val="28"/>
          <w:szCs w:val="28"/>
        </w:rPr>
      </w:pPr>
      <w:r w:rsidRPr="001820E0">
        <w:rPr>
          <w:noProof/>
        </w:rPr>
        <w:lastRenderedPageBreak/>
        <mc:AlternateContent>
          <mc:Choice Requires="wps">
            <w:drawing>
              <wp:anchor distT="0" distB="0" distL="114300" distR="114300" simplePos="0" relativeHeight="252082176" behindDoc="0" locked="0" layoutInCell="1" allowOverlap="1" wp14:anchorId="2DCA026B" wp14:editId="409D5583">
                <wp:simplePos x="0" y="0"/>
                <wp:positionH relativeFrom="column">
                  <wp:posOffset>-38100</wp:posOffset>
                </wp:positionH>
                <wp:positionV relativeFrom="paragraph">
                  <wp:posOffset>404674</wp:posOffset>
                </wp:positionV>
                <wp:extent cx="4932045" cy="0"/>
                <wp:effectExtent l="0" t="0" r="0" b="0"/>
                <wp:wrapNone/>
                <wp:docPr id="19536463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95F508" id="Straight Connector 3"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1820E0">
        <w:rPr>
          <w:noProof/>
        </w:rPr>
        <mc:AlternateContent>
          <mc:Choice Requires="wps">
            <w:drawing>
              <wp:anchor distT="0" distB="0" distL="114300" distR="114300" simplePos="0" relativeHeight="252083200" behindDoc="0" locked="0" layoutInCell="1" allowOverlap="1" wp14:anchorId="4F904E98" wp14:editId="6E240BF6">
                <wp:simplePos x="0" y="0"/>
                <wp:positionH relativeFrom="column">
                  <wp:posOffset>0</wp:posOffset>
                </wp:positionH>
                <wp:positionV relativeFrom="paragraph">
                  <wp:posOffset>-39191</wp:posOffset>
                </wp:positionV>
                <wp:extent cx="4867910" cy="0"/>
                <wp:effectExtent l="0" t="0" r="0" b="0"/>
                <wp:wrapNone/>
                <wp:docPr id="212634067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BF27A97" id="Straight Connector 4" o:spid="_x0000_s1026" style="position:absolute;z-index:2520832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1820E0">
        <w:rPr>
          <w:b/>
          <w:bCs/>
          <w:color w:val="000000" w:themeColor="text1"/>
          <w:sz w:val="48"/>
          <w:szCs w:val="48"/>
        </w:rPr>
        <w:t xml:space="preserve">Magistrate Court </w:t>
      </w:r>
      <w:r>
        <w:rPr>
          <w:b/>
          <w:bCs/>
          <w:color w:val="000000" w:themeColor="text1"/>
          <w:sz w:val="48"/>
          <w:szCs w:val="48"/>
        </w:rPr>
        <w:t>–</w:t>
      </w:r>
      <w:r w:rsidRPr="001820E0">
        <w:rPr>
          <w:b/>
          <w:bCs/>
          <w:color w:val="000000" w:themeColor="text1"/>
          <w:sz w:val="48"/>
          <w:szCs w:val="48"/>
        </w:rPr>
        <w:t xml:space="preserve"> Detail</w:t>
      </w:r>
      <w:r>
        <w:rPr>
          <w:b/>
          <w:bCs/>
          <w:color w:val="000000" w:themeColor="text1"/>
          <w:sz w:val="48"/>
          <w:szCs w:val="48"/>
        </w:rPr>
        <w:t xml:space="preserve"> Continued</w:t>
      </w:r>
    </w:p>
    <w:p w14:paraId="70E3807A" w14:textId="0241CB8B" w:rsidR="00782BCA" w:rsidRDefault="00BD205C" w:rsidP="00D556AD">
      <w:pPr>
        <w:ind w:left="-450"/>
        <w:rPr>
          <w:b/>
          <w:bCs/>
          <w:noProof/>
          <w:sz w:val="28"/>
          <w:szCs w:val="28"/>
        </w:rPr>
      </w:pPr>
      <w:r w:rsidRPr="00BD205C">
        <w:rPr>
          <w:b/>
          <w:bCs/>
          <w:noProof/>
          <w:sz w:val="28"/>
          <w:szCs w:val="28"/>
        </w:rPr>
        <w:drawing>
          <wp:inline distT="0" distB="0" distL="0" distR="0" wp14:anchorId="312A5596" wp14:editId="5F09A841">
            <wp:extent cx="8932985" cy="3777615"/>
            <wp:effectExtent l="0" t="0" r="1905" b="0"/>
            <wp:docPr id="1510541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41072" name=""/>
                    <pic:cNvPicPr/>
                  </pic:nvPicPr>
                  <pic:blipFill>
                    <a:blip r:embed="rId86"/>
                    <a:stretch>
                      <a:fillRect/>
                    </a:stretch>
                  </pic:blipFill>
                  <pic:spPr>
                    <a:xfrm>
                      <a:off x="0" y="0"/>
                      <a:ext cx="8939694" cy="3780452"/>
                    </a:xfrm>
                    <a:prstGeom prst="rect">
                      <a:avLst/>
                    </a:prstGeom>
                  </pic:spPr>
                </pic:pic>
              </a:graphicData>
            </a:graphic>
          </wp:inline>
        </w:drawing>
      </w:r>
    </w:p>
    <w:p w14:paraId="755ACEF5" w14:textId="77777777" w:rsidR="001820E0" w:rsidRDefault="001820E0" w:rsidP="00033159">
      <w:pPr>
        <w:rPr>
          <w:b/>
          <w:bCs/>
          <w:noProof/>
          <w:sz w:val="28"/>
          <w:szCs w:val="28"/>
        </w:rPr>
      </w:pPr>
    </w:p>
    <w:p w14:paraId="3BB05305" w14:textId="77777777" w:rsidR="001820E0" w:rsidRDefault="001820E0" w:rsidP="00033159">
      <w:pPr>
        <w:rPr>
          <w:b/>
          <w:bCs/>
          <w:noProof/>
          <w:sz w:val="28"/>
          <w:szCs w:val="28"/>
        </w:rPr>
      </w:pPr>
    </w:p>
    <w:p w14:paraId="0D0FE811" w14:textId="77777777" w:rsidR="00D556AD" w:rsidRDefault="00D556AD" w:rsidP="00033159">
      <w:pPr>
        <w:rPr>
          <w:b/>
          <w:bCs/>
          <w:noProof/>
          <w:sz w:val="28"/>
          <w:szCs w:val="28"/>
        </w:rPr>
        <w:sectPr w:rsidR="00D556AD" w:rsidSect="00D556AD">
          <w:pgSz w:w="15840" w:h="12240" w:orient="landscape"/>
          <w:pgMar w:top="1440" w:right="1440" w:bottom="1440" w:left="1440" w:header="720" w:footer="720" w:gutter="0"/>
          <w:cols w:space="720"/>
          <w:docGrid w:linePitch="360"/>
        </w:sectPr>
      </w:pPr>
    </w:p>
    <w:p w14:paraId="3691BE34" w14:textId="55F11402" w:rsidR="00033159" w:rsidRPr="0084611E" w:rsidRDefault="005B1BEC" w:rsidP="0084611E">
      <w:pPr>
        <w:rPr>
          <w:sz w:val="28"/>
          <w:szCs w:val="28"/>
        </w:rPr>
      </w:pPr>
      <w:r>
        <w:rPr>
          <w:noProof/>
        </w:rPr>
        <w:lastRenderedPageBreak/>
        <mc:AlternateContent>
          <mc:Choice Requires="wps">
            <w:drawing>
              <wp:anchor distT="0" distB="0" distL="114300" distR="114300" simplePos="0" relativeHeight="251874304" behindDoc="0" locked="0" layoutInCell="1" allowOverlap="1" wp14:anchorId="1C432A17" wp14:editId="486B6260">
                <wp:simplePos x="0" y="0"/>
                <wp:positionH relativeFrom="column">
                  <wp:posOffset>-38100</wp:posOffset>
                </wp:positionH>
                <wp:positionV relativeFrom="paragraph">
                  <wp:posOffset>404674</wp:posOffset>
                </wp:positionV>
                <wp:extent cx="4932045" cy="0"/>
                <wp:effectExtent l="0" t="0" r="0" b="0"/>
                <wp:wrapNone/>
                <wp:docPr id="146454203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5E53B87" id="Straight Connector 3"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1875328" behindDoc="0" locked="0" layoutInCell="1" allowOverlap="1" wp14:anchorId="738DD94E" wp14:editId="23D67BA6">
                <wp:simplePos x="0" y="0"/>
                <wp:positionH relativeFrom="column">
                  <wp:posOffset>0</wp:posOffset>
                </wp:positionH>
                <wp:positionV relativeFrom="paragraph">
                  <wp:posOffset>-39191</wp:posOffset>
                </wp:positionV>
                <wp:extent cx="4867910" cy="0"/>
                <wp:effectExtent l="0" t="0" r="0" b="0"/>
                <wp:wrapNone/>
                <wp:docPr id="115595756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658679E" id="Straight Connector 4"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84611E">
        <w:rPr>
          <w:b/>
          <w:bCs/>
          <w:color w:val="000000" w:themeColor="text1"/>
          <w:sz w:val="48"/>
          <w:szCs w:val="48"/>
        </w:rPr>
        <w:t>Planning and Development</w:t>
      </w:r>
    </w:p>
    <w:p w14:paraId="3347B58A" w14:textId="77777777" w:rsidR="00033159" w:rsidRDefault="00033159" w:rsidP="00033159">
      <w:pPr>
        <w:rPr>
          <w:b/>
          <w:bCs/>
          <w:sz w:val="28"/>
          <w:szCs w:val="28"/>
        </w:rPr>
      </w:pPr>
      <w:r>
        <w:rPr>
          <w:b/>
          <w:bCs/>
          <w:sz w:val="28"/>
          <w:szCs w:val="28"/>
        </w:rPr>
        <w:t>DEPARTMENT PROFILE</w:t>
      </w:r>
    </w:p>
    <w:p w14:paraId="610C5050" w14:textId="77777777" w:rsidR="00033159" w:rsidRPr="004E76F6" w:rsidRDefault="00033159" w:rsidP="00033159">
      <w:pPr>
        <w:rPr>
          <w:rFonts w:cstheme="minorHAnsi"/>
          <w:b/>
          <w:bCs/>
          <w:sz w:val="22"/>
          <w:szCs w:val="22"/>
        </w:rPr>
      </w:pPr>
      <w:r w:rsidRPr="004E76F6">
        <w:rPr>
          <w:rFonts w:cstheme="minorHAnsi"/>
          <w:sz w:val="22"/>
          <w:szCs w:val="22"/>
          <w:shd w:val="clear" w:color="auto" w:fill="FFFFFF"/>
        </w:rPr>
        <w:t xml:space="preserve">The Planning &amp; Development Department handles permitting, planning and development, code enforcement, building inspections, erosion, and soil (E&amp;S) issues, and land disturbance permits. They are involved in planning both residential and commercial structures, as well as rezoning for subdivisions and other areas. In addition, this department is responsible for issuing and collection of business licenses and is the administrator of the Impact Fee Program. </w:t>
      </w:r>
    </w:p>
    <w:p w14:paraId="3071FD75" w14:textId="0280D05C"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C5292A" w14:paraId="5E3F9188" w14:textId="77777777" w:rsidTr="002D4688">
        <w:trPr>
          <w:trHeight w:hRule="exact" w:val="245"/>
          <w:jc w:val="center"/>
        </w:trPr>
        <w:tc>
          <w:tcPr>
            <w:tcW w:w="3865" w:type="dxa"/>
            <w:shd w:val="clear" w:color="auto" w:fill="D9D9D9" w:themeFill="background1" w:themeFillShade="D9"/>
          </w:tcPr>
          <w:p w14:paraId="13998288" w14:textId="77777777" w:rsidR="00C5292A" w:rsidRPr="00205437" w:rsidRDefault="00C5292A" w:rsidP="002D4688">
            <w:pPr>
              <w:jc w:val="center"/>
              <w:rPr>
                <w:b/>
                <w:bCs/>
              </w:rPr>
            </w:pPr>
            <w:r w:rsidRPr="00205437">
              <w:rPr>
                <w:b/>
                <w:bCs/>
              </w:rPr>
              <w:t>Position Title</w:t>
            </w:r>
          </w:p>
        </w:tc>
        <w:tc>
          <w:tcPr>
            <w:tcW w:w="1393" w:type="dxa"/>
            <w:shd w:val="clear" w:color="auto" w:fill="D9D9D9" w:themeFill="background1" w:themeFillShade="D9"/>
          </w:tcPr>
          <w:p w14:paraId="0331624B" w14:textId="77777777" w:rsidR="00C5292A" w:rsidRPr="00205437" w:rsidRDefault="00C5292A"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18948448" w14:textId="77777777" w:rsidR="00C5292A" w:rsidRPr="00205437" w:rsidRDefault="00C5292A"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14A37802" w14:textId="77777777" w:rsidR="00C5292A" w:rsidRPr="00205437" w:rsidRDefault="00C5292A" w:rsidP="002D4688">
            <w:pPr>
              <w:jc w:val="center"/>
              <w:rPr>
                <w:b/>
                <w:bCs/>
              </w:rPr>
            </w:pPr>
            <w:r w:rsidRPr="00205437">
              <w:rPr>
                <w:b/>
                <w:bCs/>
              </w:rPr>
              <w:t>FY 2</w:t>
            </w:r>
            <w:r>
              <w:rPr>
                <w:b/>
                <w:bCs/>
              </w:rPr>
              <w:t>6</w:t>
            </w:r>
            <w:r w:rsidRPr="00205437">
              <w:rPr>
                <w:b/>
                <w:bCs/>
              </w:rPr>
              <w:t>-2</w:t>
            </w:r>
            <w:r>
              <w:rPr>
                <w:b/>
                <w:bCs/>
              </w:rPr>
              <w:t>7</w:t>
            </w:r>
          </w:p>
        </w:tc>
      </w:tr>
      <w:tr w:rsidR="00C5292A" w14:paraId="4DCCCA79" w14:textId="77777777" w:rsidTr="002D4688">
        <w:trPr>
          <w:trHeight w:hRule="exact" w:val="245"/>
          <w:jc w:val="center"/>
        </w:trPr>
        <w:tc>
          <w:tcPr>
            <w:tcW w:w="3865" w:type="dxa"/>
          </w:tcPr>
          <w:p w14:paraId="47BF0013" w14:textId="1ACFBAD5" w:rsidR="00C5292A" w:rsidRDefault="00C5292A" w:rsidP="002D4688">
            <w:r>
              <w:t>Director</w:t>
            </w:r>
          </w:p>
        </w:tc>
        <w:tc>
          <w:tcPr>
            <w:tcW w:w="1393" w:type="dxa"/>
          </w:tcPr>
          <w:p w14:paraId="0572A170" w14:textId="77777777" w:rsidR="00C5292A" w:rsidRDefault="00C5292A" w:rsidP="002D4688">
            <w:pPr>
              <w:jc w:val="center"/>
            </w:pPr>
            <w:r>
              <w:t>1</w:t>
            </w:r>
          </w:p>
        </w:tc>
        <w:tc>
          <w:tcPr>
            <w:tcW w:w="1712" w:type="dxa"/>
          </w:tcPr>
          <w:p w14:paraId="19A7F292" w14:textId="77777777" w:rsidR="00C5292A" w:rsidRDefault="00C5292A" w:rsidP="002D4688">
            <w:pPr>
              <w:jc w:val="center"/>
            </w:pPr>
            <w:r>
              <w:t>1</w:t>
            </w:r>
          </w:p>
        </w:tc>
        <w:tc>
          <w:tcPr>
            <w:tcW w:w="1592" w:type="dxa"/>
          </w:tcPr>
          <w:p w14:paraId="5B119D4F" w14:textId="77777777" w:rsidR="00C5292A" w:rsidRDefault="00C5292A" w:rsidP="002D4688">
            <w:pPr>
              <w:jc w:val="center"/>
            </w:pPr>
            <w:r>
              <w:t>1</w:t>
            </w:r>
          </w:p>
        </w:tc>
      </w:tr>
      <w:tr w:rsidR="00C5292A" w14:paraId="4C38229E" w14:textId="77777777" w:rsidTr="002D4688">
        <w:trPr>
          <w:trHeight w:hRule="exact" w:val="245"/>
          <w:jc w:val="center"/>
        </w:trPr>
        <w:tc>
          <w:tcPr>
            <w:tcW w:w="3865" w:type="dxa"/>
          </w:tcPr>
          <w:p w14:paraId="44805794" w14:textId="65A624B4" w:rsidR="00C5292A" w:rsidRDefault="00497DF9" w:rsidP="002D4688">
            <w:r>
              <w:t>Building Inspector/Code Enforcement</w:t>
            </w:r>
          </w:p>
        </w:tc>
        <w:tc>
          <w:tcPr>
            <w:tcW w:w="1393" w:type="dxa"/>
          </w:tcPr>
          <w:p w14:paraId="0AAC9785" w14:textId="7F53AD33" w:rsidR="00C5292A" w:rsidRDefault="00A21480" w:rsidP="002D4688">
            <w:pPr>
              <w:jc w:val="center"/>
            </w:pPr>
            <w:r>
              <w:t>2</w:t>
            </w:r>
          </w:p>
        </w:tc>
        <w:tc>
          <w:tcPr>
            <w:tcW w:w="1712" w:type="dxa"/>
          </w:tcPr>
          <w:p w14:paraId="1A3D7920" w14:textId="4F90AFD4" w:rsidR="00C5292A" w:rsidRDefault="00A21480" w:rsidP="002D4688">
            <w:pPr>
              <w:jc w:val="center"/>
            </w:pPr>
            <w:r>
              <w:t>2</w:t>
            </w:r>
          </w:p>
        </w:tc>
        <w:tc>
          <w:tcPr>
            <w:tcW w:w="1592" w:type="dxa"/>
          </w:tcPr>
          <w:p w14:paraId="435C6FC1" w14:textId="0B55A900" w:rsidR="00C5292A" w:rsidRDefault="00A21480" w:rsidP="002D4688">
            <w:pPr>
              <w:jc w:val="center"/>
            </w:pPr>
            <w:r>
              <w:t>2</w:t>
            </w:r>
          </w:p>
        </w:tc>
      </w:tr>
      <w:tr w:rsidR="00C5292A" w14:paraId="04FDF5D4" w14:textId="77777777" w:rsidTr="002D4688">
        <w:trPr>
          <w:trHeight w:hRule="exact" w:val="245"/>
          <w:jc w:val="center"/>
        </w:trPr>
        <w:tc>
          <w:tcPr>
            <w:tcW w:w="3865" w:type="dxa"/>
          </w:tcPr>
          <w:p w14:paraId="2094E9A2" w14:textId="7894CEF5" w:rsidR="00C5292A" w:rsidRDefault="00497DF9" w:rsidP="002D4688">
            <w:r>
              <w:t>Code Enforcement Officer (part-time)</w:t>
            </w:r>
          </w:p>
        </w:tc>
        <w:tc>
          <w:tcPr>
            <w:tcW w:w="1393" w:type="dxa"/>
          </w:tcPr>
          <w:p w14:paraId="0BD3A45A" w14:textId="6571AD46" w:rsidR="00C5292A" w:rsidRDefault="00A21480" w:rsidP="002D4688">
            <w:pPr>
              <w:jc w:val="center"/>
            </w:pPr>
            <w:r>
              <w:t>0</w:t>
            </w:r>
          </w:p>
        </w:tc>
        <w:tc>
          <w:tcPr>
            <w:tcW w:w="1712" w:type="dxa"/>
          </w:tcPr>
          <w:p w14:paraId="5154C286" w14:textId="74CBAE6B" w:rsidR="00C5292A" w:rsidRDefault="00A21480" w:rsidP="002D4688">
            <w:pPr>
              <w:jc w:val="center"/>
            </w:pPr>
            <w:r>
              <w:t>0</w:t>
            </w:r>
          </w:p>
        </w:tc>
        <w:tc>
          <w:tcPr>
            <w:tcW w:w="1592" w:type="dxa"/>
          </w:tcPr>
          <w:p w14:paraId="3BB76081" w14:textId="0E4EC99C" w:rsidR="00C5292A" w:rsidRDefault="00A21480" w:rsidP="002D4688">
            <w:pPr>
              <w:jc w:val="center"/>
            </w:pPr>
            <w:r>
              <w:t>1</w:t>
            </w:r>
          </w:p>
        </w:tc>
      </w:tr>
      <w:tr w:rsidR="00497DF9" w14:paraId="63FDEF93" w14:textId="77777777" w:rsidTr="002D4688">
        <w:trPr>
          <w:trHeight w:hRule="exact" w:val="245"/>
          <w:jc w:val="center"/>
        </w:trPr>
        <w:tc>
          <w:tcPr>
            <w:tcW w:w="3865" w:type="dxa"/>
          </w:tcPr>
          <w:p w14:paraId="5865FD39" w14:textId="7E4874EB" w:rsidR="00497DF9" w:rsidRDefault="00497DF9" w:rsidP="002D4688">
            <w:r>
              <w:t>Administrative</w:t>
            </w:r>
            <w:r w:rsidR="00A21480">
              <w:t xml:space="preserve"> Assistant</w:t>
            </w:r>
          </w:p>
        </w:tc>
        <w:tc>
          <w:tcPr>
            <w:tcW w:w="1393" w:type="dxa"/>
          </w:tcPr>
          <w:p w14:paraId="5BB05975" w14:textId="551150B6" w:rsidR="00497DF9" w:rsidRDefault="00A21480" w:rsidP="002D4688">
            <w:pPr>
              <w:jc w:val="center"/>
            </w:pPr>
            <w:r>
              <w:t>2</w:t>
            </w:r>
          </w:p>
        </w:tc>
        <w:tc>
          <w:tcPr>
            <w:tcW w:w="1712" w:type="dxa"/>
          </w:tcPr>
          <w:p w14:paraId="1764D0F9" w14:textId="44EF2B4B" w:rsidR="00497DF9" w:rsidRDefault="00A21480" w:rsidP="002D4688">
            <w:pPr>
              <w:jc w:val="center"/>
            </w:pPr>
            <w:r>
              <w:t>2</w:t>
            </w:r>
          </w:p>
        </w:tc>
        <w:tc>
          <w:tcPr>
            <w:tcW w:w="1592" w:type="dxa"/>
          </w:tcPr>
          <w:p w14:paraId="11B1906A" w14:textId="7F992EB9" w:rsidR="00497DF9" w:rsidRDefault="00A21480" w:rsidP="002D4688">
            <w:pPr>
              <w:jc w:val="center"/>
            </w:pPr>
            <w:r>
              <w:t>2</w:t>
            </w:r>
          </w:p>
        </w:tc>
      </w:tr>
      <w:tr w:rsidR="00C5292A" w14:paraId="5D14FCB5" w14:textId="77777777" w:rsidTr="002D4688">
        <w:trPr>
          <w:trHeight w:hRule="exact" w:val="245"/>
          <w:jc w:val="center"/>
        </w:trPr>
        <w:tc>
          <w:tcPr>
            <w:tcW w:w="3865" w:type="dxa"/>
            <w:shd w:val="clear" w:color="auto" w:fill="D9D9D9" w:themeFill="background1" w:themeFillShade="D9"/>
          </w:tcPr>
          <w:p w14:paraId="1DCC8C00" w14:textId="77777777" w:rsidR="00C5292A" w:rsidRPr="00205437" w:rsidRDefault="00C5292A" w:rsidP="002D4688">
            <w:pPr>
              <w:rPr>
                <w:b/>
                <w:bCs/>
              </w:rPr>
            </w:pPr>
            <w:r w:rsidRPr="00205437">
              <w:rPr>
                <w:b/>
                <w:bCs/>
              </w:rPr>
              <w:t>Total Positions</w:t>
            </w:r>
          </w:p>
        </w:tc>
        <w:tc>
          <w:tcPr>
            <w:tcW w:w="1393" w:type="dxa"/>
            <w:shd w:val="clear" w:color="auto" w:fill="D9D9D9" w:themeFill="background1" w:themeFillShade="D9"/>
          </w:tcPr>
          <w:p w14:paraId="4B23A880" w14:textId="34424AEC" w:rsidR="00C5292A" w:rsidRPr="00205437" w:rsidRDefault="00A21480" w:rsidP="002D4688">
            <w:pPr>
              <w:jc w:val="center"/>
              <w:rPr>
                <w:b/>
                <w:bCs/>
              </w:rPr>
            </w:pPr>
            <w:r>
              <w:rPr>
                <w:b/>
                <w:bCs/>
              </w:rPr>
              <w:t>5</w:t>
            </w:r>
          </w:p>
        </w:tc>
        <w:tc>
          <w:tcPr>
            <w:tcW w:w="1712" w:type="dxa"/>
            <w:shd w:val="clear" w:color="auto" w:fill="D9D9D9" w:themeFill="background1" w:themeFillShade="D9"/>
          </w:tcPr>
          <w:p w14:paraId="320421CC" w14:textId="4CD0C687" w:rsidR="00C5292A" w:rsidRPr="00205437" w:rsidRDefault="00A21480" w:rsidP="002D4688">
            <w:pPr>
              <w:jc w:val="center"/>
              <w:rPr>
                <w:b/>
                <w:bCs/>
              </w:rPr>
            </w:pPr>
            <w:r>
              <w:rPr>
                <w:b/>
                <w:bCs/>
              </w:rPr>
              <w:t>5</w:t>
            </w:r>
          </w:p>
        </w:tc>
        <w:tc>
          <w:tcPr>
            <w:tcW w:w="1592" w:type="dxa"/>
            <w:shd w:val="clear" w:color="auto" w:fill="D9D9D9" w:themeFill="background1" w:themeFillShade="D9"/>
          </w:tcPr>
          <w:p w14:paraId="63916D24" w14:textId="1D2B7A60" w:rsidR="00C5292A" w:rsidRPr="00205437" w:rsidRDefault="00A21480" w:rsidP="002D4688">
            <w:pPr>
              <w:jc w:val="center"/>
              <w:rPr>
                <w:b/>
                <w:bCs/>
              </w:rPr>
            </w:pPr>
            <w:r>
              <w:rPr>
                <w:b/>
                <w:bCs/>
              </w:rPr>
              <w:t>6</w:t>
            </w:r>
          </w:p>
        </w:tc>
      </w:tr>
    </w:tbl>
    <w:p w14:paraId="2B37B7F9" w14:textId="77777777" w:rsidR="00C5292A" w:rsidRDefault="00C5292A" w:rsidP="00033159">
      <w:pPr>
        <w:rPr>
          <w:b/>
          <w:bCs/>
          <w:sz w:val="28"/>
          <w:szCs w:val="28"/>
        </w:rPr>
      </w:pPr>
    </w:p>
    <w:p w14:paraId="3DD3AF74" w14:textId="3E87C483" w:rsidR="00033159" w:rsidRDefault="00033159" w:rsidP="00033159">
      <w:pPr>
        <w:rPr>
          <w:b/>
          <w:bCs/>
          <w:sz w:val="28"/>
          <w:szCs w:val="28"/>
        </w:rPr>
      </w:pPr>
      <w:r>
        <w:rPr>
          <w:b/>
          <w:bCs/>
          <w:sz w:val="28"/>
          <w:szCs w:val="28"/>
        </w:rPr>
        <w:t>BUDGET HIGHLIGHTS</w:t>
      </w:r>
    </w:p>
    <w:p w14:paraId="61D8022E" w14:textId="0F4707BC" w:rsidR="00686C5F" w:rsidRDefault="00B23F91" w:rsidP="00EA08DA">
      <w:pPr>
        <w:pStyle w:val="ListParagraph"/>
        <w:numPr>
          <w:ilvl w:val="0"/>
          <w:numId w:val="9"/>
        </w:numPr>
        <w:spacing w:before="160"/>
      </w:pPr>
      <w:r>
        <w:t>Added a Part-time Code Enforcement officer</w:t>
      </w:r>
      <w:r w:rsidR="006C459D">
        <w:t xml:space="preserve"> that will be shared with Animal Control</w:t>
      </w:r>
    </w:p>
    <w:p w14:paraId="73147347" w14:textId="77777777" w:rsidR="00796DF8" w:rsidRDefault="00796DF8" w:rsidP="00796DF8">
      <w:pPr>
        <w:pStyle w:val="ListParagraph"/>
        <w:spacing w:before="160"/>
      </w:pPr>
    </w:p>
    <w:p w14:paraId="3C57931C" w14:textId="26D9A81C" w:rsidR="00974874" w:rsidRPr="00B23F91" w:rsidRDefault="00686C5F" w:rsidP="00105D15">
      <w:pPr>
        <w:pStyle w:val="ListParagraph"/>
        <w:numPr>
          <w:ilvl w:val="0"/>
          <w:numId w:val="9"/>
        </w:numPr>
        <w:spacing w:before="160"/>
      </w:pPr>
      <w:r w:rsidRPr="00EE0775">
        <w:t>Increases from prior year relate to</w:t>
      </w:r>
      <w:r w:rsidR="004E2DAD">
        <w:t xml:space="preserve"> salaries,</w:t>
      </w:r>
      <w:r w:rsidRPr="00EE0775">
        <w:t xml:space="preserve"> insurance</w:t>
      </w:r>
      <w:r w:rsidR="00EE0775">
        <w:t xml:space="preserve"> and</w:t>
      </w:r>
      <w:r w:rsidRPr="00EE0775">
        <w:t xml:space="preserve"> retirement contributions</w:t>
      </w:r>
      <w:r w:rsidR="00EE0775">
        <w:t>.</w:t>
      </w:r>
    </w:p>
    <w:p w14:paraId="484B13DE" w14:textId="2A22856A" w:rsidR="008C281B" w:rsidRDefault="00804603" w:rsidP="008C281B">
      <w:pPr>
        <w:pStyle w:val="Default"/>
        <w:numPr>
          <w:ilvl w:val="0"/>
          <w:numId w:val="9"/>
        </w:numPr>
        <w:rPr>
          <w:rFonts w:asciiTheme="minorHAnsi" w:hAnsiTheme="minorHAnsi" w:cstheme="minorHAnsi"/>
          <w:color w:val="auto"/>
          <w:sz w:val="22"/>
          <w:szCs w:val="22"/>
          <w:shd w:val="clear" w:color="auto" w:fill="FFFFFF"/>
        </w:rPr>
      </w:pPr>
      <w:r w:rsidRPr="004E76F6">
        <w:rPr>
          <w:rFonts w:asciiTheme="minorHAnsi" w:hAnsiTheme="minorHAnsi" w:cstheme="minorHAnsi"/>
          <w:color w:val="auto"/>
          <w:sz w:val="22"/>
          <w:szCs w:val="22"/>
          <w:shd w:val="clear" w:color="auto" w:fill="FFFFFF"/>
        </w:rPr>
        <w:t>Contract services include $</w:t>
      </w:r>
      <w:r w:rsidR="008853F7" w:rsidRPr="004E76F6">
        <w:rPr>
          <w:rFonts w:asciiTheme="minorHAnsi" w:hAnsiTheme="minorHAnsi" w:cstheme="minorHAnsi"/>
          <w:color w:val="auto"/>
          <w:sz w:val="22"/>
          <w:szCs w:val="22"/>
          <w:shd w:val="clear" w:color="auto" w:fill="FFFFFF"/>
        </w:rPr>
        <w:t>13,500</w:t>
      </w:r>
      <w:r w:rsidRPr="004E76F6">
        <w:rPr>
          <w:rFonts w:asciiTheme="minorHAnsi" w:hAnsiTheme="minorHAnsi" w:cstheme="minorHAnsi"/>
          <w:color w:val="auto"/>
          <w:sz w:val="22"/>
          <w:szCs w:val="22"/>
          <w:shd w:val="clear" w:color="auto" w:fill="FFFFFF"/>
        </w:rPr>
        <w:t xml:space="preserve"> for an annual maintenance agreement on a </w:t>
      </w:r>
      <w:r w:rsidR="00AE23BC" w:rsidRPr="004E76F6">
        <w:rPr>
          <w:rFonts w:asciiTheme="minorHAnsi" w:hAnsiTheme="minorHAnsi" w:cstheme="minorHAnsi"/>
          <w:color w:val="auto"/>
          <w:sz w:val="22"/>
          <w:szCs w:val="22"/>
          <w:shd w:val="clear" w:color="auto" w:fill="FFFFFF"/>
        </w:rPr>
        <w:t>planning and zoning</w:t>
      </w:r>
      <w:r w:rsidR="00161D71" w:rsidRPr="004E76F6">
        <w:rPr>
          <w:rFonts w:asciiTheme="minorHAnsi" w:hAnsiTheme="minorHAnsi" w:cstheme="minorHAnsi"/>
          <w:color w:val="auto"/>
          <w:sz w:val="22"/>
          <w:szCs w:val="22"/>
          <w:shd w:val="clear" w:color="auto" w:fill="FFFFFF"/>
        </w:rPr>
        <w:t xml:space="preserve"> management</w:t>
      </w:r>
      <w:r w:rsidRPr="004E76F6">
        <w:rPr>
          <w:rFonts w:asciiTheme="minorHAnsi" w:hAnsiTheme="minorHAnsi" w:cstheme="minorHAnsi"/>
          <w:color w:val="auto"/>
          <w:sz w:val="22"/>
          <w:szCs w:val="22"/>
          <w:shd w:val="clear" w:color="auto" w:fill="FFFFFF"/>
        </w:rPr>
        <w:t xml:space="preserve"> software solution, $8,</w:t>
      </w:r>
      <w:r w:rsidR="00B127DD" w:rsidRPr="004E76F6">
        <w:rPr>
          <w:rFonts w:asciiTheme="minorHAnsi" w:hAnsiTheme="minorHAnsi" w:cstheme="minorHAnsi"/>
          <w:color w:val="auto"/>
          <w:sz w:val="22"/>
          <w:szCs w:val="22"/>
          <w:shd w:val="clear" w:color="auto" w:fill="FFFFFF"/>
        </w:rPr>
        <w:t>772</w:t>
      </w:r>
      <w:r w:rsidRPr="004E76F6">
        <w:rPr>
          <w:rFonts w:asciiTheme="minorHAnsi" w:hAnsiTheme="minorHAnsi" w:cstheme="minorHAnsi"/>
          <w:color w:val="auto"/>
          <w:sz w:val="22"/>
          <w:szCs w:val="22"/>
          <w:shd w:val="clear" w:color="auto" w:fill="FFFFFF"/>
        </w:rPr>
        <w:t xml:space="preserve"> for computer support and IT services</w:t>
      </w:r>
      <w:r w:rsidR="007D0608" w:rsidRPr="004E76F6">
        <w:rPr>
          <w:rFonts w:asciiTheme="minorHAnsi" w:hAnsiTheme="minorHAnsi" w:cstheme="minorHAnsi"/>
          <w:color w:val="auto"/>
          <w:sz w:val="22"/>
          <w:szCs w:val="22"/>
          <w:shd w:val="clear" w:color="auto" w:fill="FFFFFF"/>
        </w:rPr>
        <w:t xml:space="preserve"> and</w:t>
      </w:r>
      <w:r w:rsidRPr="004E76F6">
        <w:rPr>
          <w:rFonts w:asciiTheme="minorHAnsi" w:hAnsiTheme="minorHAnsi" w:cstheme="minorHAnsi"/>
          <w:color w:val="auto"/>
          <w:sz w:val="22"/>
          <w:szCs w:val="22"/>
          <w:shd w:val="clear" w:color="auto" w:fill="FFFFFF"/>
        </w:rPr>
        <w:t xml:space="preserve"> $</w:t>
      </w:r>
      <w:r w:rsidR="00693CBC" w:rsidRPr="004E76F6">
        <w:rPr>
          <w:rFonts w:asciiTheme="minorHAnsi" w:hAnsiTheme="minorHAnsi" w:cstheme="minorHAnsi"/>
          <w:color w:val="auto"/>
          <w:sz w:val="22"/>
          <w:szCs w:val="22"/>
          <w:shd w:val="clear" w:color="auto" w:fill="FFFFFF"/>
        </w:rPr>
        <w:t>4,728</w:t>
      </w:r>
      <w:r w:rsidRPr="004E76F6">
        <w:rPr>
          <w:rFonts w:asciiTheme="minorHAnsi" w:hAnsiTheme="minorHAnsi" w:cstheme="minorHAnsi"/>
          <w:color w:val="auto"/>
          <w:sz w:val="22"/>
          <w:szCs w:val="22"/>
          <w:shd w:val="clear" w:color="auto" w:fill="FFFFFF"/>
        </w:rPr>
        <w:t xml:space="preserve"> for copier services</w:t>
      </w:r>
      <w:r w:rsidR="007D0608" w:rsidRPr="004E76F6">
        <w:rPr>
          <w:rFonts w:asciiTheme="minorHAnsi" w:hAnsiTheme="minorHAnsi" w:cstheme="minorHAnsi"/>
          <w:color w:val="auto"/>
          <w:sz w:val="22"/>
          <w:szCs w:val="22"/>
          <w:shd w:val="clear" w:color="auto" w:fill="FFFFFF"/>
        </w:rPr>
        <w:t>.</w:t>
      </w:r>
    </w:p>
    <w:p w14:paraId="0A760371" w14:textId="3D996B08" w:rsidR="008C281B" w:rsidRPr="008C281B" w:rsidRDefault="008C281B" w:rsidP="008C281B">
      <w:pPr>
        <w:pStyle w:val="Default"/>
        <w:ind w:left="720"/>
        <w:rPr>
          <w:rFonts w:asciiTheme="minorHAnsi" w:hAnsiTheme="minorHAnsi" w:cstheme="minorHAnsi"/>
          <w:color w:val="auto"/>
          <w:sz w:val="22"/>
          <w:szCs w:val="22"/>
          <w:shd w:val="clear" w:color="auto" w:fill="FFFFFF"/>
        </w:rPr>
      </w:pPr>
    </w:p>
    <w:p w14:paraId="7CFEC89B" w14:textId="5A105009" w:rsidR="00033159" w:rsidRPr="004E76F6" w:rsidRDefault="00033159" w:rsidP="00033159">
      <w:pPr>
        <w:pStyle w:val="ListParagraph"/>
        <w:rPr>
          <w:rFonts w:eastAsiaTheme="minorEastAsia" w:cstheme="minorHAnsi"/>
          <w:kern w:val="0"/>
          <w:shd w:val="clear" w:color="auto" w:fill="FFFFFF"/>
          <w14:ligatures w14:val="none"/>
        </w:rPr>
      </w:pPr>
    </w:p>
    <w:p w14:paraId="12D27337" w14:textId="4F08E9E6" w:rsidR="005B3185" w:rsidRDefault="00EE0775" w:rsidP="00033159">
      <w:pPr>
        <w:pStyle w:val="ListParagraph"/>
        <w:rPr>
          <w:b/>
          <w:bCs/>
          <w:sz w:val="28"/>
          <w:szCs w:val="28"/>
        </w:rPr>
      </w:pPr>
      <w:r>
        <w:rPr>
          <w:noProof/>
        </w:rPr>
        <w:drawing>
          <wp:anchor distT="0" distB="0" distL="114300" distR="114300" simplePos="0" relativeHeight="252086272" behindDoc="0" locked="0" layoutInCell="1" allowOverlap="1" wp14:anchorId="1493F2FB" wp14:editId="1AA3C1BB">
            <wp:simplePos x="0" y="0"/>
            <wp:positionH relativeFrom="margin">
              <wp:align>center</wp:align>
            </wp:positionH>
            <wp:positionV relativeFrom="paragraph">
              <wp:posOffset>167005</wp:posOffset>
            </wp:positionV>
            <wp:extent cx="2657475" cy="1773627"/>
            <wp:effectExtent l="38100" t="38100" r="85725" b="93345"/>
            <wp:wrapNone/>
            <wp:docPr id="1708243880" name="Picture 157" descr="Chandler Electronic Plan Review | City of Chandler,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ndler Electronic Plan Review | City of Chandler, AZ"/>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7475" cy="1773627"/>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218E15E" w14:textId="17B67DE8" w:rsidR="005B3185" w:rsidRDefault="005B3185" w:rsidP="00033159">
      <w:pPr>
        <w:pStyle w:val="ListParagraph"/>
        <w:rPr>
          <w:b/>
          <w:bCs/>
          <w:sz w:val="28"/>
          <w:szCs w:val="28"/>
        </w:rPr>
      </w:pPr>
    </w:p>
    <w:p w14:paraId="507DF83F" w14:textId="551C1069" w:rsidR="005B3185" w:rsidRDefault="005B3185" w:rsidP="00033159">
      <w:pPr>
        <w:pStyle w:val="ListParagraph"/>
        <w:rPr>
          <w:b/>
          <w:bCs/>
          <w:sz w:val="28"/>
          <w:szCs w:val="28"/>
        </w:rPr>
      </w:pPr>
    </w:p>
    <w:p w14:paraId="7DF51774" w14:textId="43D8A042" w:rsidR="005B3185" w:rsidRDefault="005B3185" w:rsidP="00033159">
      <w:pPr>
        <w:pStyle w:val="ListParagraph"/>
        <w:rPr>
          <w:b/>
          <w:bCs/>
          <w:sz w:val="28"/>
          <w:szCs w:val="28"/>
        </w:rPr>
      </w:pPr>
    </w:p>
    <w:p w14:paraId="75876867" w14:textId="77777777" w:rsidR="005B3185" w:rsidRDefault="005B3185" w:rsidP="00033159">
      <w:pPr>
        <w:pStyle w:val="ListParagraph"/>
        <w:rPr>
          <w:b/>
          <w:bCs/>
          <w:sz w:val="28"/>
          <w:szCs w:val="28"/>
        </w:rPr>
      </w:pPr>
    </w:p>
    <w:p w14:paraId="03C3C3D2" w14:textId="77777777" w:rsidR="005B3185" w:rsidRDefault="005B3185" w:rsidP="00033159">
      <w:pPr>
        <w:pStyle w:val="ListParagraph"/>
        <w:rPr>
          <w:b/>
          <w:bCs/>
          <w:sz w:val="28"/>
          <w:szCs w:val="28"/>
        </w:rPr>
      </w:pPr>
    </w:p>
    <w:p w14:paraId="0179886C" w14:textId="77777777" w:rsidR="005B3185" w:rsidRDefault="005B3185" w:rsidP="00033159">
      <w:pPr>
        <w:pStyle w:val="ListParagraph"/>
        <w:rPr>
          <w:b/>
          <w:bCs/>
          <w:sz w:val="28"/>
          <w:szCs w:val="28"/>
        </w:rPr>
      </w:pPr>
    </w:p>
    <w:p w14:paraId="17B85D49" w14:textId="77777777" w:rsidR="005B3185" w:rsidRDefault="005B3185" w:rsidP="00033159">
      <w:pPr>
        <w:pStyle w:val="ListParagraph"/>
        <w:rPr>
          <w:b/>
          <w:bCs/>
          <w:sz w:val="28"/>
          <w:szCs w:val="28"/>
        </w:rPr>
      </w:pPr>
    </w:p>
    <w:p w14:paraId="157AA7D5" w14:textId="77777777" w:rsidR="005B3185" w:rsidRDefault="005B3185" w:rsidP="00033159">
      <w:pPr>
        <w:pStyle w:val="ListParagraph"/>
        <w:rPr>
          <w:b/>
          <w:bCs/>
          <w:sz w:val="28"/>
          <w:szCs w:val="28"/>
        </w:rPr>
      </w:pPr>
    </w:p>
    <w:p w14:paraId="1E22D026" w14:textId="77777777" w:rsidR="005B3185" w:rsidRDefault="005B3185" w:rsidP="00033159">
      <w:pPr>
        <w:pStyle w:val="ListParagraph"/>
        <w:rPr>
          <w:b/>
          <w:bCs/>
          <w:sz w:val="28"/>
          <w:szCs w:val="28"/>
        </w:rPr>
      </w:pPr>
    </w:p>
    <w:p w14:paraId="59A53EAF" w14:textId="77777777" w:rsidR="0034399B" w:rsidRDefault="0034399B" w:rsidP="005B3185">
      <w:pPr>
        <w:rPr>
          <w:b/>
          <w:bCs/>
          <w:color w:val="000000" w:themeColor="text1"/>
          <w:sz w:val="40"/>
          <w:szCs w:val="40"/>
        </w:rPr>
        <w:sectPr w:rsidR="0034399B" w:rsidSect="00033159">
          <w:pgSz w:w="12240" w:h="15840"/>
          <w:pgMar w:top="1440" w:right="1440" w:bottom="1440" w:left="1440" w:header="720" w:footer="720" w:gutter="0"/>
          <w:cols w:space="720"/>
          <w:docGrid w:linePitch="360"/>
        </w:sectPr>
      </w:pPr>
    </w:p>
    <w:p w14:paraId="57D977E7" w14:textId="2EBFCD3A" w:rsidR="005B3185" w:rsidRPr="008A36EB" w:rsidRDefault="005B3185" w:rsidP="005B3185">
      <w:pPr>
        <w:rPr>
          <w:sz w:val="40"/>
          <w:szCs w:val="40"/>
        </w:rPr>
      </w:pPr>
      <w:r w:rsidRPr="008A36EB">
        <w:rPr>
          <w:noProof/>
          <w:sz w:val="40"/>
          <w:szCs w:val="40"/>
        </w:rPr>
        <w:lastRenderedPageBreak/>
        <mc:AlternateContent>
          <mc:Choice Requires="wps">
            <w:drawing>
              <wp:anchor distT="0" distB="0" distL="114300" distR="114300" simplePos="0" relativeHeight="251877376" behindDoc="0" locked="0" layoutInCell="1" allowOverlap="1" wp14:anchorId="4CD9C5A3" wp14:editId="0F30F574">
                <wp:simplePos x="0" y="0"/>
                <wp:positionH relativeFrom="column">
                  <wp:posOffset>-38100</wp:posOffset>
                </wp:positionH>
                <wp:positionV relativeFrom="paragraph">
                  <wp:posOffset>404674</wp:posOffset>
                </wp:positionV>
                <wp:extent cx="4932045" cy="0"/>
                <wp:effectExtent l="0" t="0" r="0" b="0"/>
                <wp:wrapNone/>
                <wp:docPr id="197776764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6090A13" id="Straight Connector 3" o:spid="_x0000_s1026" style="position:absolute;z-index:2518773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8A36EB">
        <w:rPr>
          <w:noProof/>
          <w:sz w:val="40"/>
          <w:szCs w:val="40"/>
        </w:rPr>
        <mc:AlternateContent>
          <mc:Choice Requires="wps">
            <w:drawing>
              <wp:anchor distT="0" distB="0" distL="114300" distR="114300" simplePos="0" relativeHeight="251878400" behindDoc="0" locked="0" layoutInCell="1" allowOverlap="1" wp14:anchorId="1BC95DA5" wp14:editId="171A3C7D">
                <wp:simplePos x="0" y="0"/>
                <wp:positionH relativeFrom="column">
                  <wp:posOffset>0</wp:posOffset>
                </wp:positionH>
                <wp:positionV relativeFrom="paragraph">
                  <wp:posOffset>-39191</wp:posOffset>
                </wp:positionV>
                <wp:extent cx="4867910" cy="0"/>
                <wp:effectExtent l="0" t="0" r="0" b="0"/>
                <wp:wrapNone/>
                <wp:docPr id="124858051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023F5DA" id="Straight Connector 4"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8A36EB">
        <w:rPr>
          <w:b/>
          <w:bCs/>
          <w:color w:val="000000" w:themeColor="text1"/>
          <w:sz w:val="40"/>
          <w:szCs w:val="40"/>
        </w:rPr>
        <w:t>Planning and Development - Detail</w:t>
      </w:r>
    </w:p>
    <w:p w14:paraId="76514CCC" w14:textId="0C2292FB" w:rsidR="005B3185" w:rsidRDefault="00E04F9E" w:rsidP="001A088A">
      <w:pPr>
        <w:ind w:left="-540"/>
        <w:rPr>
          <w:b/>
          <w:bCs/>
          <w:noProof/>
          <w:sz w:val="28"/>
          <w:szCs w:val="28"/>
        </w:rPr>
      </w:pPr>
      <w:r w:rsidRPr="00E04F9E">
        <w:rPr>
          <w:b/>
          <w:bCs/>
          <w:noProof/>
          <w:sz w:val="28"/>
          <w:szCs w:val="28"/>
        </w:rPr>
        <w:drawing>
          <wp:inline distT="0" distB="0" distL="0" distR="0" wp14:anchorId="256D6DB1" wp14:editId="052BFA43">
            <wp:extent cx="8943033" cy="4973320"/>
            <wp:effectExtent l="0" t="0" r="0" b="0"/>
            <wp:docPr id="16097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9571" name=""/>
                    <pic:cNvPicPr/>
                  </pic:nvPicPr>
                  <pic:blipFill>
                    <a:blip r:embed="rId88"/>
                    <a:stretch>
                      <a:fillRect/>
                    </a:stretch>
                  </pic:blipFill>
                  <pic:spPr>
                    <a:xfrm>
                      <a:off x="0" y="0"/>
                      <a:ext cx="8951370" cy="4977956"/>
                    </a:xfrm>
                    <a:prstGeom prst="rect">
                      <a:avLst/>
                    </a:prstGeom>
                  </pic:spPr>
                </pic:pic>
              </a:graphicData>
            </a:graphic>
          </wp:inline>
        </w:drawing>
      </w:r>
    </w:p>
    <w:p w14:paraId="3362A4A7" w14:textId="77777777" w:rsidR="0034399B" w:rsidRDefault="0034399B" w:rsidP="005B3185">
      <w:pPr>
        <w:rPr>
          <w:b/>
          <w:bCs/>
          <w:noProof/>
          <w:sz w:val="28"/>
          <w:szCs w:val="28"/>
        </w:rPr>
        <w:sectPr w:rsidR="0034399B" w:rsidSect="00E30422">
          <w:pgSz w:w="15840" w:h="12240" w:orient="landscape"/>
          <w:pgMar w:top="1440" w:right="1440" w:bottom="1440" w:left="1440" w:header="720" w:footer="720" w:gutter="0"/>
          <w:cols w:space="720"/>
          <w:docGrid w:linePitch="360"/>
        </w:sectPr>
      </w:pPr>
    </w:p>
    <w:p w14:paraId="760D3984" w14:textId="48D8AA2C" w:rsidR="001A088A" w:rsidRDefault="001A088A" w:rsidP="001A088A">
      <w:pPr>
        <w:rPr>
          <w:b/>
          <w:bCs/>
          <w:color w:val="000000" w:themeColor="text1"/>
          <w:sz w:val="40"/>
          <w:szCs w:val="40"/>
        </w:rPr>
      </w:pPr>
      <w:r w:rsidRPr="008A36EB">
        <w:rPr>
          <w:noProof/>
          <w:sz w:val="40"/>
          <w:szCs w:val="40"/>
        </w:rPr>
        <w:lastRenderedPageBreak/>
        <mc:AlternateContent>
          <mc:Choice Requires="wps">
            <w:drawing>
              <wp:anchor distT="0" distB="0" distL="114300" distR="114300" simplePos="0" relativeHeight="252089344" behindDoc="0" locked="0" layoutInCell="1" allowOverlap="1" wp14:anchorId="224E3F92" wp14:editId="3B05383F">
                <wp:simplePos x="0" y="0"/>
                <wp:positionH relativeFrom="column">
                  <wp:posOffset>-38100</wp:posOffset>
                </wp:positionH>
                <wp:positionV relativeFrom="paragraph">
                  <wp:posOffset>404674</wp:posOffset>
                </wp:positionV>
                <wp:extent cx="4932045" cy="0"/>
                <wp:effectExtent l="0" t="0" r="0" b="0"/>
                <wp:wrapNone/>
                <wp:docPr id="156408885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020107D" id="Straight Connector 3" o:spid="_x0000_s1026" style="position:absolute;z-index:2520893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8A36EB">
        <w:rPr>
          <w:noProof/>
          <w:sz w:val="40"/>
          <w:szCs w:val="40"/>
        </w:rPr>
        <mc:AlternateContent>
          <mc:Choice Requires="wps">
            <w:drawing>
              <wp:anchor distT="0" distB="0" distL="114300" distR="114300" simplePos="0" relativeHeight="252090368" behindDoc="0" locked="0" layoutInCell="1" allowOverlap="1" wp14:anchorId="51FEC20F" wp14:editId="356792C4">
                <wp:simplePos x="0" y="0"/>
                <wp:positionH relativeFrom="column">
                  <wp:posOffset>0</wp:posOffset>
                </wp:positionH>
                <wp:positionV relativeFrom="paragraph">
                  <wp:posOffset>-39191</wp:posOffset>
                </wp:positionV>
                <wp:extent cx="4867910" cy="0"/>
                <wp:effectExtent l="0" t="0" r="0" b="0"/>
                <wp:wrapNone/>
                <wp:docPr id="14733029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01CC874" id="Straight Connector 4" o:spid="_x0000_s1026" style="position:absolute;z-index:2520903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8A36EB">
        <w:rPr>
          <w:b/>
          <w:bCs/>
          <w:color w:val="000000" w:themeColor="text1"/>
          <w:sz w:val="40"/>
          <w:szCs w:val="40"/>
        </w:rPr>
        <w:t xml:space="preserve">Planning and Development </w:t>
      </w:r>
      <w:r>
        <w:rPr>
          <w:b/>
          <w:bCs/>
          <w:color w:val="000000" w:themeColor="text1"/>
          <w:sz w:val="40"/>
          <w:szCs w:val="40"/>
        </w:rPr>
        <w:t>–</w:t>
      </w:r>
      <w:r w:rsidRPr="008A36EB">
        <w:rPr>
          <w:b/>
          <w:bCs/>
          <w:color w:val="000000" w:themeColor="text1"/>
          <w:sz w:val="40"/>
          <w:szCs w:val="40"/>
        </w:rPr>
        <w:t xml:space="preserve"> Detail</w:t>
      </w:r>
      <w:r>
        <w:rPr>
          <w:b/>
          <w:bCs/>
          <w:color w:val="000000" w:themeColor="text1"/>
          <w:sz w:val="40"/>
          <w:szCs w:val="40"/>
        </w:rPr>
        <w:t xml:space="preserve"> Continued</w:t>
      </w:r>
    </w:p>
    <w:p w14:paraId="5EFE86F3" w14:textId="2566FA9A" w:rsidR="001A088A" w:rsidRDefault="00E30422" w:rsidP="00454A78">
      <w:pPr>
        <w:ind w:left="-450"/>
        <w:rPr>
          <w:b/>
          <w:bCs/>
          <w:color w:val="000000" w:themeColor="text1"/>
          <w:sz w:val="40"/>
          <w:szCs w:val="40"/>
        </w:rPr>
      </w:pPr>
      <w:r w:rsidRPr="00E30422">
        <w:rPr>
          <w:b/>
          <w:bCs/>
          <w:noProof/>
          <w:color w:val="000000" w:themeColor="text1"/>
          <w:sz w:val="40"/>
          <w:szCs w:val="40"/>
        </w:rPr>
        <w:drawing>
          <wp:inline distT="0" distB="0" distL="0" distR="0" wp14:anchorId="7AA8B97D" wp14:editId="45358745">
            <wp:extent cx="8943033" cy="4622163"/>
            <wp:effectExtent l="0" t="0" r="0" b="7620"/>
            <wp:docPr id="364360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60318" name=""/>
                    <pic:cNvPicPr/>
                  </pic:nvPicPr>
                  <pic:blipFill>
                    <a:blip r:embed="rId89"/>
                    <a:stretch>
                      <a:fillRect/>
                    </a:stretch>
                  </pic:blipFill>
                  <pic:spPr>
                    <a:xfrm>
                      <a:off x="0" y="0"/>
                      <a:ext cx="8958922" cy="4630375"/>
                    </a:xfrm>
                    <a:prstGeom prst="rect">
                      <a:avLst/>
                    </a:prstGeom>
                  </pic:spPr>
                </pic:pic>
              </a:graphicData>
            </a:graphic>
          </wp:inline>
        </w:drawing>
      </w:r>
    </w:p>
    <w:p w14:paraId="46E802A5" w14:textId="77777777" w:rsidR="001A088A" w:rsidRPr="008A36EB" w:rsidRDefault="001A088A" w:rsidP="001A088A">
      <w:pPr>
        <w:rPr>
          <w:sz w:val="40"/>
          <w:szCs w:val="40"/>
        </w:rPr>
      </w:pPr>
    </w:p>
    <w:p w14:paraId="2A874FF1" w14:textId="77777777" w:rsidR="00E30422" w:rsidRDefault="00E30422" w:rsidP="00047EC1">
      <w:pPr>
        <w:rPr>
          <w:b/>
          <w:bCs/>
          <w:color w:val="000000" w:themeColor="text1"/>
          <w:sz w:val="48"/>
          <w:szCs w:val="48"/>
        </w:rPr>
        <w:sectPr w:rsidR="00E30422" w:rsidSect="00E30422">
          <w:pgSz w:w="15840" w:h="12240" w:orient="landscape"/>
          <w:pgMar w:top="1440" w:right="1440" w:bottom="1440" w:left="1440" w:header="720" w:footer="720" w:gutter="0"/>
          <w:cols w:space="720"/>
          <w:docGrid w:linePitch="360"/>
        </w:sectPr>
      </w:pPr>
    </w:p>
    <w:p w14:paraId="6ED59181" w14:textId="0A4B5C0D" w:rsidR="00047EC1" w:rsidRPr="0084611E" w:rsidRDefault="00047EC1" w:rsidP="00047EC1">
      <w:pPr>
        <w:rPr>
          <w:sz w:val="28"/>
          <w:szCs w:val="28"/>
        </w:rPr>
      </w:pPr>
      <w:r>
        <w:rPr>
          <w:noProof/>
        </w:rPr>
        <w:lastRenderedPageBreak/>
        <mc:AlternateContent>
          <mc:Choice Requires="wps">
            <w:drawing>
              <wp:anchor distT="0" distB="0" distL="114300" distR="114300" simplePos="0" relativeHeight="251881472" behindDoc="0" locked="0" layoutInCell="1" allowOverlap="1" wp14:anchorId="123BE6F2" wp14:editId="1F1786BE">
                <wp:simplePos x="0" y="0"/>
                <wp:positionH relativeFrom="column">
                  <wp:posOffset>-38100</wp:posOffset>
                </wp:positionH>
                <wp:positionV relativeFrom="paragraph">
                  <wp:posOffset>404674</wp:posOffset>
                </wp:positionV>
                <wp:extent cx="4932045" cy="0"/>
                <wp:effectExtent l="0" t="0" r="0" b="0"/>
                <wp:wrapNone/>
                <wp:docPr id="30654440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F82DDA5" id="Straight Connector 3"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1882496" behindDoc="0" locked="0" layoutInCell="1" allowOverlap="1" wp14:anchorId="6498DCAC" wp14:editId="57568E6C">
                <wp:simplePos x="0" y="0"/>
                <wp:positionH relativeFrom="column">
                  <wp:posOffset>0</wp:posOffset>
                </wp:positionH>
                <wp:positionV relativeFrom="paragraph">
                  <wp:posOffset>-39191</wp:posOffset>
                </wp:positionV>
                <wp:extent cx="4867910" cy="0"/>
                <wp:effectExtent l="0" t="0" r="0" b="0"/>
                <wp:wrapNone/>
                <wp:docPr id="128928012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D6A73AD" id="Straight Connector 4" o:spid="_x0000_s1026" style="position:absolute;z-index:2518824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w:t>
      </w:r>
      <w:r w:rsidR="00F06F4D">
        <w:rPr>
          <w:b/>
          <w:bCs/>
          <w:color w:val="000000" w:themeColor="text1"/>
          <w:sz w:val="48"/>
          <w:szCs w:val="48"/>
        </w:rPr>
        <w:t>robate Court</w:t>
      </w:r>
    </w:p>
    <w:p w14:paraId="585036E1" w14:textId="77777777" w:rsidR="00033159" w:rsidRDefault="00033159" w:rsidP="00033159">
      <w:pPr>
        <w:rPr>
          <w:b/>
          <w:bCs/>
          <w:sz w:val="28"/>
          <w:szCs w:val="28"/>
        </w:rPr>
      </w:pPr>
      <w:r>
        <w:rPr>
          <w:b/>
          <w:bCs/>
          <w:sz w:val="28"/>
          <w:szCs w:val="28"/>
        </w:rPr>
        <w:t>DEPARTMENT PROFILE</w:t>
      </w:r>
    </w:p>
    <w:p w14:paraId="1856411D" w14:textId="77777777" w:rsidR="00033159" w:rsidRPr="00865B1A" w:rsidRDefault="00033159" w:rsidP="00033159">
      <w:pPr>
        <w:rPr>
          <w:sz w:val="22"/>
          <w:szCs w:val="22"/>
        </w:rPr>
      </w:pPr>
      <w:r w:rsidRPr="00865B1A">
        <w:rPr>
          <w:sz w:val="22"/>
          <w:szCs w:val="22"/>
        </w:rPr>
        <w:t>The Judge of the Probate Court is a non-partisan constitutional officer elected by the voters of the county to serve four-year terms. The Probate Court has exclusive and original jurisdiction over the probate of wills, administration of estates, and the appointment of guardians and conservators for minors and incapacitated adults. Additionally, the Probate Court hears countywide misdemeanor traffic cases except those in the city limits and other misdemeanor offenses including game and fish violations. This court also issues marriage licenses, weapons carry licenses, residency verifications, and public fireworks display permits. The Judge of the Probate Court also performs various administrative duties such as administering oaths of office to elected officials and approving and recording required bonds of those officials.</w:t>
      </w:r>
    </w:p>
    <w:p w14:paraId="400CB42D"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467282" w14:paraId="514414C3" w14:textId="77777777" w:rsidTr="002D4688">
        <w:trPr>
          <w:trHeight w:hRule="exact" w:val="245"/>
          <w:jc w:val="center"/>
        </w:trPr>
        <w:tc>
          <w:tcPr>
            <w:tcW w:w="3865" w:type="dxa"/>
            <w:shd w:val="clear" w:color="auto" w:fill="D9D9D9" w:themeFill="background1" w:themeFillShade="D9"/>
          </w:tcPr>
          <w:p w14:paraId="4B367D2B" w14:textId="77777777" w:rsidR="00467282" w:rsidRPr="00205437" w:rsidRDefault="00467282" w:rsidP="002D4688">
            <w:pPr>
              <w:jc w:val="center"/>
              <w:rPr>
                <w:b/>
                <w:bCs/>
              </w:rPr>
            </w:pPr>
            <w:r w:rsidRPr="00205437">
              <w:rPr>
                <w:b/>
                <w:bCs/>
              </w:rPr>
              <w:t>Position Title</w:t>
            </w:r>
          </w:p>
        </w:tc>
        <w:tc>
          <w:tcPr>
            <w:tcW w:w="1393" w:type="dxa"/>
            <w:shd w:val="clear" w:color="auto" w:fill="D9D9D9" w:themeFill="background1" w:themeFillShade="D9"/>
          </w:tcPr>
          <w:p w14:paraId="046CBB6F" w14:textId="77777777" w:rsidR="00467282" w:rsidRPr="00205437" w:rsidRDefault="00467282"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A5F3883" w14:textId="77777777" w:rsidR="00467282" w:rsidRPr="00205437" w:rsidRDefault="00467282"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1207D35B" w14:textId="77777777" w:rsidR="00467282" w:rsidRPr="00205437" w:rsidRDefault="00467282" w:rsidP="002D4688">
            <w:pPr>
              <w:jc w:val="center"/>
              <w:rPr>
                <w:b/>
                <w:bCs/>
              </w:rPr>
            </w:pPr>
            <w:r w:rsidRPr="00205437">
              <w:rPr>
                <w:b/>
                <w:bCs/>
              </w:rPr>
              <w:t>FY 2</w:t>
            </w:r>
            <w:r>
              <w:rPr>
                <w:b/>
                <w:bCs/>
              </w:rPr>
              <w:t>6</w:t>
            </w:r>
            <w:r w:rsidRPr="00205437">
              <w:rPr>
                <w:b/>
                <w:bCs/>
              </w:rPr>
              <w:t>-2</w:t>
            </w:r>
            <w:r>
              <w:rPr>
                <w:b/>
                <w:bCs/>
              </w:rPr>
              <w:t>7</w:t>
            </w:r>
          </w:p>
        </w:tc>
      </w:tr>
      <w:tr w:rsidR="00467282" w14:paraId="4F714DE8" w14:textId="77777777" w:rsidTr="002D4688">
        <w:trPr>
          <w:trHeight w:hRule="exact" w:val="245"/>
          <w:jc w:val="center"/>
        </w:trPr>
        <w:tc>
          <w:tcPr>
            <w:tcW w:w="3865" w:type="dxa"/>
          </w:tcPr>
          <w:p w14:paraId="3BDD5A5A" w14:textId="50FBA74B" w:rsidR="00467282" w:rsidRDefault="00467282" w:rsidP="002D4688">
            <w:r>
              <w:t>Probate Judge</w:t>
            </w:r>
          </w:p>
        </w:tc>
        <w:tc>
          <w:tcPr>
            <w:tcW w:w="1393" w:type="dxa"/>
          </w:tcPr>
          <w:p w14:paraId="35DFFC8C" w14:textId="77777777" w:rsidR="00467282" w:rsidRDefault="00467282" w:rsidP="002D4688">
            <w:pPr>
              <w:jc w:val="center"/>
            </w:pPr>
            <w:r>
              <w:t>1</w:t>
            </w:r>
          </w:p>
        </w:tc>
        <w:tc>
          <w:tcPr>
            <w:tcW w:w="1712" w:type="dxa"/>
          </w:tcPr>
          <w:p w14:paraId="6CE85622" w14:textId="77777777" w:rsidR="00467282" w:rsidRDefault="00467282" w:rsidP="002D4688">
            <w:pPr>
              <w:jc w:val="center"/>
            </w:pPr>
            <w:r>
              <w:t>1</w:t>
            </w:r>
          </w:p>
        </w:tc>
        <w:tc>
          <w:tcPr>
            <w:tcW w:w="1592" w:type="dxa"/>
          </w:tcPr>
          <w:p w14:paraId="283D36F0" w14:textId="77777777" w:rsidR="00467282" w:rsidRDefault="00467282" w:rsidP="002D4688">
            <w:pPr>
              <w:jc w:val="center"/>
            </w:pPr>
            <w:r>
              <w:t>1</w:t>
            </w:r>
          </w:p>
        </w:tc>
      </w:tr>
      <w:tr w:rsidR="00467282" w14:paraId="741B5DD6" w14:textId="77777777" w:rsidTr="002D4688">
        <w:trPr>
          <w:trHeight w:hRule="exact" w:val="245"/>
          <w:jc w:val="center"/>
        </w:trPr>
        <w:tc>
          <w:tcPr>
            <w:tcW w:w="3865" w:type="dxa"/>
          </w:tcPr>
          <w:p w14:paraId="48C6AA60" w14:textId="34613CC2" w:rsidR="00467282" w:rsidRDefault="00335CD1" w:rsidP="002D4688">
            <w:r>
              <w:t>Probate Court Clerk (Full Time)</w:t>
            </w:r>
          </w:p>
        </w:tc>
        <w:tc>
          <w:tcPr>
            <w:tcW w:w="1393" w:type="dxa"/>
          </w:tcPr>
          <w:p w14:paraId="088310B3" w14:textId="747A0F35" w:rsidR="00467282" w:rsidRDefault="0071595E" w:rsidP="002D4688">
            <w:pPr>
              <w:jc w:val="center"/>
            </w:pPr>
            <w:r>
              <w:t>1</w:t>
            </w:r>
          </w:p>
        </w:tc>
        <w:tc>
          <w:tcPr>
            <w:tcW w:w="1712" w:type="dxa"/>
          </w:tcPr>
          <w:p w14:paraId="2724651E" w14:textId="013061EE" w:rsidR="00467282" w:rsidRDefault="001F3A68" w:rsidP="002D4688">
            <w:pPr>
              <w:jc w:val="center"/>
            </w:pPr>
            <w:r>
              <w:t>1</w:t>
            </w:r>
          </w:p>
        </w:tc>
        <w:tc>
          <w:tcPr>
            <w:tcW w:w="1592" w:type="dxa"/>
          </w:tcPr>
          <w:p w14:paraId="3A47EB51" w14:textId="4F45CDA7" w:rsidR="00467282" w:rsidRDefault="001F3A68" w:rsidP="002D4688">
            <w:pPr>
              <w:jc w:val="center"/>
            </w:pPr>
            <w:r>
              <w:t>0</w:t>
            </w:r>
          </w:p>
        </w:tc>
      </w:tr>
      <w:tr w:rsidR="00467282" w14:paraId="776AFBED" w14:textId="77777777" w:rsidTr="002D4688">
        <w:trPr>
          <w:trHeight w:hRule="exact" w:val="245"/>
          <w:jc w:val="center"/>
        </w:trPr>
        <w:tc>
          <w:tcPr>
            <w:tcW w:w="3865" w:type="dxa"/>
          </w:tcPr>
          <w:p w14:paraId="7C21C571" w14:textId="5C492F45" w:rsidR="00467282" w:rsidRDefault="00D80D6F" w:rsidP="002D4688">
            <w:r>
              <w:t xml:space="preserve">Probate Court Clerk (Part </w:t>
            </w:r>
            <w:r w:rsidR="0071595E">
              <w:t>Time)</w:t>
            </w:r>
          </w:p>
        </w:tc>
        <w:tc>
          <w:tcPr>
            <w:tcW w:w="1393" w:type="dxa"/>
          </w:tcPr>
          <w:p w14:paraId="36A0770A" w14:textId="77777777" w:rsidR="00467282" w:rsidRDefault="00467282" w:rsidP="002D4688">
            <w:pPr>
              <w:jc w:val="center"/>
            </w:pPr>
            <w:r>
              <w:t>2</w:t>
            </w:r>
          </w:p>
        </w:tc>
        <w:tc>
          <w:tcPr>
            <w:tcW w:w="1712" w:type="dxa"/>
          </w:tcPr>
          <w:p w14:paraId="45037F31" w14:textId="77777777" w:rsidR="00467282" w:rsidRDefault="00467282" w:rsidP="002D4688">
            <w:pPr>
              <w:jc w:val="center"/>
            </w:pPr>
            <w:r>
              <w:t>2</w:t>
            </w:r>
          </w:p>
        </w:tc>
        <w:tc>
          <w:tcPr>
            <w:tcW w:w="1592" w:type="dxa"/>
          </w:tcPr>
          <w:p w14:paraId="32335C5C" w14:textId="50AE3D5F" w:rsidR="00467282" w:rsidRDefault="001F3A68" w:rsidP="002D4688">
            <w:pPr>
              <w:jc w:val="center"/>
            </w:pPr>
            <w:r>
              <w:t>3</w:t>
            </w:r>
          </w:p>
        </w:tc>
      </w:tr>
      <w:tr w:rsidR="00467282" w14:paraId="7628DC2B" w14:textId="77777777" w:rsidTr="002D4688">
        <w:trPr>
          <w:trHeight w:hRule="exact" w:val="245"/>
          <w:jc w:val="center"/>
        </w:trPr>
        <w:tc>
          <w:tcPr>
            <w:tcW w:w="3865" w:type="dxa"/>
            <w:shd w:val="clear" w:color="auto" w:fill="D9D9D9" w:themeFill="background1" w:themeFillShade="D9"/>
          </w:tcPr>
          <w:p w14:paraId="5E4FB060" w14:textId="77777777" w:rsidR="00467282" w:rsidRPr="00205437" w:rsidRDefault="00467282" w:rsidP="002D4688">
            <w:pPr>
              <w:rPr>
                <w:b/>
                <w:bCs/>
              </w:rPr>
            </w:pPr>
            <w:r w:rsidRPr="00205437">
              <w:rPr>
                <w:b/>
                <w:bCs/>
              </w:rPr>
              <w:t>Total Positions</w:t>
            </w:r>
          </w:p>
        </w:tc>
        <w:tc>
          <w:tcPr>
            <w:tcW w:w="1393" w:type="dxa"/>
            <w:shd w:val="clear" w:color="auto" w:fill="D9D9D9" w:themeFill="background1" w:themeFillShade="D9"/>
          </w:tcPr>
          <w:p w14:paraId="322E47B0" w14:textId="4B46DDD8" w:rsidR="00467282" w:rsidRPr="00205437" w:rsidRDefault="0071595E" w:rsidP="002D4688">
            <w:pPr>
              <w:jc w:val="center"/>
              <w:rPr>
                <w:b/>
                <w:bCs/>
              </w:rPr>
            </w:pPr>
            <w:r>
              <w:rPr>
                <w:b/>
                <w:bCs/>
              </w:rPr>
              <w:t>4</w:t>
            </w:r>
          </w:p>
        </w:tc>
        <w:tc>
          <w:tcPr>
            <w:tcW w:w="1712" w:type="dxa"/>
            <w:shd w:val="clear" w:color="auto" w:fill="D9D9D9" w:themeFill="background1" w:themeFillShade="D9"/>
          </w:tcPr>
          <w:p w14:paraId="34810B99" w14:textId="2D580FD0" w:rsidR="00467282" w:rsidRPr="00205437" w:rsidRDefault="001F3A68" w:rsidP="002D4688">
            <w:pPr>
              <w:jc w:val="center"/>
              <w:rPr>
                <w:b/>
                <w:bCs/>
              </w:rPr>
            </w:pPr>
            <w:r>
              <w:rPr>
                <w:b/>
                <w:bCs/>
              </w:rPr>
              <w:t>4</w:t>
            </w:r>
          </w:p>
        </w:tc>
        <w:tc>
          <w:tcPr>
            <w:tcW w:w="1592" w:type="dxa"/>
            <w:shd w:val="clear" w:color="auto" w:fill="D9D9D9" w:themeFill="background1" w:themeFillShade="D9"/>
          </w:tcPr>
          <w:p w14:paraId="55A6AC32" w14:textId="795C823C" w:rsidR="00467282" w:rsidRPr="00205437" w:rsidRDefault="001F3A68" w:rsidP="002D4688">
            <w:pPr>
              <w:jc w:val="center"/>
              <w:rPr>
                <w:b/>
                <w:bCs/>
              </w:rPr>
            </w:pPr>
            <w:r>
              <w:rPr>
                <w:b/>
                <w:bCs/>
              </w:rPr>
              <w:t>4</w:t>
            </w:r>
          </w:p>
        </w:tc>
      </w:tr>
    </w:tbl>
    <w:p w14:paraId="11C4EFF6" w14:textId="77777777" w:rsidR="00467282" w:rsidRDefault="00467282" w:rsidP="00033159">
      <w:pPr>
        <w:rPr>
          <w:b/>
          <w:bCs/>
          <w:sz w:val="28"/>
          <w:szCs w:val="28"/>
        </w:rPr>
      </w:pPr>
    </w:p>
    <w:p w14:paraId="2FA25A40" w14:textId="77777777" w:rsidR="00033159" w:rsidRDefault="00033159" w:rsidP="00033159">
      <w:pPr>
        <w:rPr>
          <w:b/>
          <w:bCs/>
          <w:sz w:val="28"/>
          <w:szCs w:val="28"/>
        </w:rPr>
      </w:pPr>
      <w:r>
        <w:rPr>
          <w:b/>
          <w:bCs/>
          <w:sz w:val="28"/>
          <w:szCs w:val="28"/>
        </w:rPr>
        <w:t>BUDGET HIGHLIGHTS</w:t>
      </w:r>
    </w:p>
    <w:p w14:paraId="026D2292" w14:textId="255075B5" w:rsidR="00033159" w:rsidRDefault="00752DCD" w:rsidP="00033159">
      <w:pPr>
        <w:pStyle w:val="ListParagraph"/>
        <w:numPr>
          <w:ilvl w:val="0"/>
          <w:numId w:val="24"/>
        </w:numPr>
      </w:pPr>
      <w:r w:rsidRPr="004E76F6">
        <w:t>Increases from prior year relate to salaries, insurance</w:t>
      </w:r>
      <w:r>
        <w:t xml:space="preserve"> and</w:t>
      </w:r>
      <w:r w:rsidRPr="004E76F6">
        <w:t xml:space="preserve"> retirement contributions</w:t>
      </w:r>
      <w:r w:rsidR="009028A6">
        <w:t>.</w:t>
      </w:r>
    </w:p>
    <w:p w14:paraId="7B264F97" w14:textId="77777777" w:rsidR="00A10CB4" w:rsidRDefault="00A10CB4" w:rsidP="00A10CB4"/>
    <w:p w14:paraId="53145A5C" w14:textId="66B28F91" w:rsidR="00A10CB4" w:rsidRPr="005E2FCE" w:rsidRDefault="00B57289" w:rsidP="00A10CB4">
      <w:r w:rsidRPr="00023CFD">
        <w:rPr>
          <w:b/>
          <w:bCs/>
          <w:noProof/>
          <w:sz w:val="28"/>
          <w:szCs w:val="28"/>
        </w:rPr>
        <w:drawing>
          <wp:anchor distT="0" distB="0" distL="114300" distR="114300" simplePos="0" relativeHeight="252092416" behindDoc="0" locked="0" layoutInCell="1" allowOverlap="1" wp14:anchorId="2A4633E3" wp14:editId="68E312B4">
            <wp:simplePos x="0" y="0"/>
            <wp:positionH relativeFrom="margin">
              <wp:posOffset>1914525</wp:posOffset>
            </wp:positionH>
            <wp:positionV relativeFrom="paragraph">
              <wp:posOffset>113030</wp:posOffset>
            </wp:positionV>
            <wp:extent cx="2066925" cy="2282190"/>
            <wp:effectExtent l="38100" t="38100" r="104775" b="99060"/>
            <wp:wrapNone/>
            <wp:docPr id="185455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5047" name=""/>
                    <pic:cNvPicPr/>
                  </pic:nvPicPr>
                  <pic:blipFill>
                    <a:blip r:embed="rId90">
                      <a:extLst>
                        <a:ext uri="{28A0092B-C50C-407E-A947-70E740481C1C}">
                          <a14:useLocalDpi xmlns:a14="http://schemas.microsoft.com/office/drawing/2010/main" val="0"/>
                        </a:ext>
                      </a:extLst>
                    </a:blip>
                    <a:stretch>
                      <a:fillRect/>
                    </a:stretch>
                  </pic:blipFill>
                  <pic:spPr>
                    <a:xfrm>
                      <a:off x="0" y="0"/>
                      <a:ext cx="2066925" cy="2282190"/>
                    </a:xfrm>
                    <a:prstGeom prst="rect">
                      <a:avLst/>
                    </a:prstGeom>
                    <a:effectLst>
                      <a:outerShdw blurRad="50800" dist="38100" dir="2700000" algn="tl" rotWithShape="0">
                        <a:prstClr val="black">
                          <a:alpha val="40000"/>
                        </a:prstClr>
                      </a:outerShdw>
                    </a:effectLst>
                  </pic:spPr>
                </pic:pic>
              </a:graphicData>
            </a:graphic>
          </wp:anchor>
        </w:drawing>
      </w:r>
    </w:p>
    <w:p w14:paraId="6FF8CA30" w14:textId="0A93E486" w:rsidR="00033159" w:rsidRDefault="00033159" w:rsidP="00033159">
      <w:pPr>
        <w:rPr>
          <w:b/>
          <w:bCs/>
          <w:sz w:val="28"/>
          <w:szCs w:val="28"/>
        </w:rPr>
      </w:pPr>
    </w:p>
    <w:p w14:paraId="24128EBE" w14:textId="77777777" w:rsidR="00E30422" w:rsidRDefault="00E30422" w:rsidP="00033159">
      <w:pPr>
        <w:rPr>
          <w:b/>
          <w:bCs/>
          <w:sz w:val="28"/>
          <w:szCs w:val="28"/>
        </w:rPr>
        <w:sectPr w:rsidR="00E30422" w:rsidSect="00E30422">
          <w:pgSz w:w="12240" w:h="15840"/>
          <w:pgMar w:top="1440" w:right="1440" w:bottom="1440" w:left="1440" w:header="720" w:footer="720" w:gutter="0"/>
          <w:cols w:space="720"/>
          <w:docGrid w:linePitch="360"/>
        </w:sectPr>
      </w:pPr>
    </w:p>
    <w:p w14:paraId="4F6D0910" w14:textId="20BD68A9" w:rsidR="008B2FB2" w:rsidRDefault="00CE7682" w:rsidP="008B2FB2">
      <w:pPr>
        <w:rPr>
          <w:b/>
          <w:bCs/>
          <w:color w:val="000000" w:themeColor="text1"/>
          <w:sz w:val="48"/>
          <w:szCs w:val="48"/>
        </w:rPr>
      </w:pPr>
      <w:r w:rsidRPr="00CE7682">
        <w:rPr>
          <w:noProof/>
        </w:rPr>
        <w:lastRenderedPageBreak/>
        <w:drawing>
          <wp:anchor distT="0" distB="0" distL="114300" distR="114300" simplePos="0" relativeHeight="252600320" behindDoc="0" locked="0" layoutInCell="1" allowOverlap="1" wp14:anchorId="6D6C43C8" wp14:editId="40E6D3EA">
            <wp:simplePos x="0" y="0"/>
            <wp:positionH relativeFrom="column">
              <wp:posOffset>-231112</wp:posOffset>
            </wp:positionH>
            <wp:positionV relativeFrom="paragraph">
              <wp:posOffset>542611</wp:posOffset>
            </wp:positionV>
            <wp:extent cx="8872694" cy="4944110"/>
            <wp:effectExtent l="0" t="0" r="5080" b="8890"/>
            <wp:wrapNone/>
            <wp:docPr id="201913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3577" name=""/>
                    <pic:cNvPicPr/>
                  </pic:nvPicPr>
                  <pic:blipFill>
                    <a:blip r:embed="rId91">
                      <a:extLst>
                        <a:ext uri="{28A0092B-C50C-407E-A947-70E740481C1C}">
                          <a14:useLocalDpi xmlns:a14="http://schemas.microsoft.com/office/drawing/2010/main" val="0"/>
                        </a:ext>
                      </a:extLst>
                    </a:blip>
                    <a:stretch>
                      <a:fillRect/>
                    </a:stretch>
                  </pic:blipFill>
                  <pic:spPr>
                    <a:xfrm>
                      <a:off x="0" y="0"/>
                      <a:ext cx="8872694" cy="4944110"/>
                    </a:xfrm>
                    <a:prstGeom prst="rect">
                      <a:avLst/>
                    </a:prstGeom>
                  </pic:spPr>
                </pic:pic>
              </a:graphicData>
            </a:graphic>
            <wp14:sizeRelH relativeFrom="margin">
              <wp14:pctWidth>0</wp14:pctWidth>
            </wp14:sizeRelH>
            <wp14:sizeRelV relativeFrom="margin">
              <wp14:pctHeight>0</wp14:pctHeight>
            </wp14:sizeRelV>
          </wp:anchor>
        </w:drawing>
      </w:r>
      <w:r w:rsidR="008B2FB2">
        <w:rPr>
          <w:noProof/>
        </w:rPr>
        <mc:AlternateContent>
          <mc:Choice Requires="wps">
            <w:drawing>
              <wp:anchor distT="0" distB="0" distL="114300" distR="114300" simplePos="0" relativeHeight="252094464" behindDoc="0" locked="0" layoutInCell="1" allowOverlap="1" wp14:anchorId="6756004D" wp14:editId="48CFBE2A">
                <wp:simplePos x="0" y="0"/>
                <wp:positionH relativeFrom="column">
                  <wp:posOffset>-38100</wp:posOffset>
                </wp:positionH>
                <wp:positionV relativeFrom="paragraph">
                  <wp:posOffset>404674</wp:posOffset>
                </wp:positionV>
                <wp:extent cx="4932045" cy="0"/>
                <wp:effectExtent l="0" t="0" r="0" b="0"/>
                <wp:wrapNone/>
                <wp:docPr id="21008744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68D40E" id="Straight Connector 3" o:spid="_x0000_s1026" style="position:absolute;z-index:2520944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8B2FB2">
        <w:rPr>
          <w:noProof/>
        </w:rPr>
        <mc:AlternateContent>
          <mc:Choice Requires="wps">
            <w:drawing>
              <wp:anchor distT="0" distB="0" distL="114300" distR="114300" simplePos="0" relativeHeight="252095488" behindDoc="0" locked="0" layoutInCell="1" allowOverlap="1" wp14:anchorId="35B26C88" wp14:editId="18FA779F">
                <wp:simplePos x="0" y="0"/>
                <wp:positionH relativeFrom="column">
                  <wp:posOffset>0</wp:posOffset>
                </wp:positionH>
                <wp:positionV relativeFrom="paragraph">
                  <wp:posOffset>-39191</wp:posOffset>
                </wp:positionV>
                <wp:extent cx="4867910" cy="0"/>
                <wp:effectExtent l="0" t="0" r="0" b="0"/>
                <wp:wrapNone/>
                <wp:docPr id="94377009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92778DC" id="Straight Connector 4" o:spid="_x0000_s1026" style="position:absolute;z-index:2520954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8B2FB2">
        <w:rPr>
          <w:b/>
          <w:bCs/>
          <w:color w:val="000000" w:themeColor="text1"/>
          <w:sz w:val="48"/>
          <w:szCs w:val="48"/>
        </w:rPr>
        <w:t>Probate Court - Detail</w:t>
      </w:r>
    </w:p>
    <w:p w14:paraId="1F709C0C" w14:textId="01407461" w:rsidR="00836051" w:rsidRDefault="00836051" w:rsidP="0090463B">
      <w:pPr>
        <w:pStyle w:val="Heading2"/>
        <w:ind w:left="-450"/>
      </w:pPr>
      <w:bookmarkStart w:id="11" w:name="_Toc162966688"/>
    </w:p>
    <w:p w14:paraId="15EF2795" w14:textId="44DF2B1B" w:rsidR="0046111B" w:rsidRPr="0046111B" w:rsidRDefault="0046111B" w:rsidP="004B0C99">
      <w:pPr>
        <w:ind w:left="-450"/>
        <w:sectPr w:rsidR="0046111B" w:rsidRPr="0046111B" w:rsidSect="00836051">
          <w:pgSz w:w="15840" w:h="12240" w:orient="landscape"/>
          <w:pgMar w:top="1440" w:right="1440" w:bottom="1440" w:left="1440" w:header="720" w:footer="720" w:gutter="0"/>
          <w:cols w:space="720"/>
          <w:docGrid w:linePitch="360"/>
        </w:sectPr>
      </w:pPr>
    </w:p>
    <w:p w14:paraId="35D7A415" w14:textId="58659514" w:rsidR="004B0C99" w:rsidRDefault="00F1346E" w:rsidP="004B0C99">
      <w:pPr>
        <w:rPr>
          <w:b/>
          <w:bCs/>
          <w:color w:val="000000" w:themeColor="text1"/>
          <w:sz w:val="48"/>
          <w:szCs w:val="48"/>
        </w:rPr>
      </w:pPr>
      <w:r w:rsidRPr="00F1346E">
        <w:rPr>
          <w:noProof/>
        </w:rPr>
        <w:lastRenderedPageBreak/>
        <w:drawing>
          <wp:anchor distT="0" distB="0" distL="114300" distR="114300" simplePos="0" relativeHeight="252601344" behindDoc="0" locked="0" layoutInCell="1" allowOverlap="1" wp14:anchorId="3A7830E7" wp14:editId="5C113902">
            <wp:simplePos x="0" y="0"/>
            <wp:positionH relativeFrom="margin">
              <wp:posOffset>-281354</wp:posOffset>
            </wp:positionH>
            <wp:positionV relativeFrom="paragraph">
              <wp:posOffset>492369</wp:posOffset>
            </wp:positionV>
            <wp:extent cx="8943033" cy="1727193"/>
            <wp:effectExtent l="0" t="0" r="0" b="6985"/>
            <wp:wrapNone/>
            <wp:docPr id="921689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89727" name=""/>
                    <pic:cNvPicPr/>
                  </pic:nvPicPr>
                  <pic:blipFill>
                    <a:blip r:embed="rId92">
                      <a:extLst>
                        <a:ext uri="{28A0092B-C50C-407E-A947-70E740481C1C}">
                          <a14:useLocalDpi xmlns:a14="http://schemas.microsoft.com/office/drawing/2010/main" val="0"/>
                        </a:ext>
                      </a:extLst>
                    </a:blip>
                    <a:stretch>
                      <a:fillRect/>
                    </a:stretch>
                  </pic:blipFill>
                  <pic:spPr>
                    <a:xfrm>
                      <a:off x="0" y="0"/>
                      <a:ext cx="8969646" cy="1732333"/>
                    </a:xfrm>
                    <a:prstGeom prst="rect">
                      <a:avLst/>
                    </a:prstGeom>
                  </pic:spPr>
                </pic:pic>
              </a:graphicData>
            </a:graphic>
            <wp14:sizeRelH relativeFrom="margin">
              <wp14:pctWidth>0</wp14:pctWidth>
            </wp14:sizeRelH>
            <wp14:sizeRelV relativeFrom="margin">
              <wp14:pctHeight>0</wp14:pctHeight>
            </wp14:sizeRelV>
          </wp:anchor>
        </w:drawing>
      </w:r>
      <w:r w:rsidR="004B0C99">
        <w:rPr>
          <w:noProof/>
        </w:rPr>
        <mc:AlternateContent>
          <mc:Choice Requires="wps">
            <w:drawing>
              <wp:anchor distT="0" distB="0" distL="114300" distR="114300" simplePos="0" relativeHeight="252098560" behindDoc="0" locked="0" layoutInCell="1" allowOverlap="1" wp14:anchorId="790B3C0B" wp14:editId="47130C08">
                <wp:simplePos x="0" y="0"/>
                <wp:positionH relativeFrom="column">
                  <wp:posOffset>-38100</wp:posOffset>
                </wp:positionH>
                <wp:positionV relativeFrom="paragraph">
                  <wp:posOffset>404674</wp:posOffset>
                </wp:positionV>
                <wp:extent cx="4932045" cy="0"/>
                <wp:effectExtent l="0" t="0" r="0" b="0"/>
                <wp:wrapNone/>
                <wp:docPr id="37694081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718AB9" id="Straight Connector 3" o:spid="_x0000_s1026" style="position:absolute;z-index:2520985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B0C99">
        <w:rPr>
          <w:noProof/>
        </w:rPr>
        <mc:AlternateContent>
          <mc:Choice Requires="wps">
            <w:drawing>
              <wp:anchor distT="0" distB="0" distL="114300" distR="114300" simplePos="0" relativeHeight="252099584" behindDoc="0" locked="0" layoutInCell="1" allowOverlap="1" wp14:anchorId="357F1C65" wp14:editId="68712681">
                <wp:simplePos x="0" y="0"/>
                <wp:positionH relativeFrom="column">
                  <wp:posOffset>0</wp:posOffset>
                </wp:positionH>
                <wp:positionV relativeFrom="paragraph">
                  <wp:posOffset>-39191</wp:posOffset>
                </wp:positionV>
                <wp:extent cx="4867910" cy="0"/>
                <wp:effectExtent l="0" t="0" r="0" b="0"/>
                <wp:wrapNone/>
                <wp:docPr id="134914575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3D664D6" id="Straight Connector 4" o:spid="_x0000_s1026" style="position:absolute;z-index:2520995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B0C99">
        <w:rPr>
          <w:b/>
          <w:bCs/>
          <w:color w:val="000000" w:themeColor="text1"/>
          <w:sz w:val="48"/>
          <w:szCs w:val="48"/>
        </w:rPr>
        <w:t>Probate Court – Detail Continued</w:t>
      </w:r>
    </w:p>
    <w:p w14:paraId="79875151" w14:textId="7DF26DA7" w:rsidR="00D56E53" w:rsidRDefault="00D56E53" w:rsidP="005F121F">
      <w:pPr>
        <w:pStyle w:val="Heading2"/>
        <w:ind w:left="-450"/>
      </w:pPr>
    </w:p>
    <w:p w14:paraId="34FD2813" w14:textId="77777777" w:rsidR="004B0C99" w:rsidRDefault="004B0C99" w:rsidP="00033159">
      <w:pPr>
        <w:pStyle w:val="Heading2"/>
        <w:sectPr w:rsidR="004B0C99" w:rsidSect="004B0C99">
          <w:pgSz w:w="15840" w:h="12240" w:orient="landscape"/>
          <w:pgMar w:top="1440" w:right="1440" w:bottom="1440" w:left="1440" w:header="720" w:footer="720" w:gutter="0"/>
          <w:cols w:space="720"/>
          <w:docGrid w:linePitch="360"/>
        </w:sectPr>
      </w:pPr>
    </w:p>
    <w:p w14:paraId="2C5F1354" w14:textId="455FEE8E" w:rsidR="003C3179" w:rsidRPr="0084611E" w:rsidRDefault="003C3179" w:rsidP="003C3179">
      <w:pPr>
        <w:rPr>
          <w:sz w:val="28"/>
          <w:szCs w:val="28"/>
        </w:rPr>
      </w:pPr>
      <w:r>
        <w:rPr>
          <w:noProof/>
        </w:rPr>
        <w:lastRenderedPageBreak/>
        <mc:AlternateContent>
          <mc:Choice Requires="wps">
            <w:drawing>
              <wp:anchor distT="0" distB="0" distL="114300" distR="114300" simplePos="0" relativeHeight="252102656" behindDoc="0" locked="0" layoutInCell="1" allowOverlap="1" wp14:anchorId="567554A8" wp14:editId="6E3D9462">
                <wp:simplePos x="0" y="0"/>
                <wp:positionH relativeFrom="column">
                  <wp:posOffset>-38100</wp:posOffset>
                </wp:positionH>
                <wp:positionV relativeFrom="paragraph">
                  <wp:posOffset>404674</wp:posOffset>
                </wp:positionV>
                <wp:extent cx="4932045" cy="0"/>
                <wp:effectExtent l="0" t="0" r="0" b="0"/>
                <wp:wrapNone/>
                <wp:docPr id="14612506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264EAB2" id="Straight Connector 3" o:spid="_x0000_s1026" style="position:absolute;z-index:2521026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03680" behindDoc="0" locked="0" layoutInCell="1" allowOverlap="1" wp14:anchorId="4B726E42" wp14:editId="7FFCC126">
                <wp:simplePos x="0" y="0"/>
                <wp:positionH relativeFrom="column">
                  <wp:posOffset>0</wp:posOffset>
                </wp:positionH>
                <wp:positionV relativeFrom="paragraph">
                  <wp:posOffset>-39191</wp:posOffset>
                </wp:positionV>
                <wp:extent cx="4867910" cy="0"/>
                <wp:effectExtent l="0" t="0" r="0" b="0"/>
                <wp:wrapNone/>
                <wp:docPr id="61267228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9639E1" id="Straight Connector 4" o:spid="_x0000_s1026"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Public Defender</w:t>
      </w:r>
    </w:p>
    <w:bookmarkEnd w:id="11"/>
    <w:p w14:paraId="61053E06" w14:textId="77777777" w:rsidR="00033159" w:rsidRDefault="00033159" w:rsidP="00033159">
      <w:pPr>
        <w:rPr>
          <w:b/>
          <w:bCs/>
          <w:sz w:val="28"/>
          <w:szCs w:val="28"/>
        </w:rPr>
      </w:pPr>
      <w:r>
        <w:rPr>
          <w:b/>
          <w:bCs/>
          <w:sz w:val="28"/>
          <w:szCs w:val="28"/>
        </w:rPr>
        <w:t>DEPARTMENT PROFILE</w:t>
      </w:r>
    </w:p>
    <w:p w14:paraId="21294520" w14:textId="77777777" w:rsidR="00033159" w:rsidRPr="00865B1A" w:rsidRDefault="00033159" w:rsidP="00033159">
      <w:pPr>
        <w:rPr>
          <w:sz w:val="22"/>
          <w:szCs w:val="22"/>
        </w:rPr>
      </w:pPr>
      <w:r w:rsidRPr="00865B1A">
        <w:rPr>
          <w:sz w:val="22"/>
          <w:szCs w:val="22"/>
        </w:rPr>
        <w:t>The Griffin Circuit Public Defender’s Office consists of four counties in the circuit (Fayette, Pike, Spalding, and Upson). Pike County provides a portion of the funding for the consolidated, circuit-wide budget each year. The main office is located in Griffin and is headed by William Imhoff.</w:t>
      </w:r>
    </w:p>
    <w:p w14:paraId="729960FF" w14:textId="77777777" w:rsidR="002E3195" w:rsidRDefault="002E3195" w:rsidP="002E3195">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8422AA" w14:paraId="66F76BDD" w14:textId="77777777" w:rsidTr="008422AA">
        <w:trPr>
          <w:trHeight w:hRule="exact" w:val="245"/>
          <w:jc w:val="center"/>
        </w:trPr>
        <w:tc>
          <w:tcPr>
            <w:tcW w:w="3422" w:type="dxa"/>
            <w:shd w:val="clear" w:color="auto" w:fill="D9D9D9" w:themeFill="background1" w:themeFillShade="D9"/>
          </w:tcPr>
          <w:p w14:paraId="6FA74E81" w14:textId="77777777" w:rsidR="008422AA" w:rsidRPr="00205437" w:rsidRDefault="008422AA" w:rsidP="008422AA">
            <w:pPr>
              <w:jc w:val="center"/>
              <w:rPr>
                <w:b/>
                <w:bCs/>
              </w:rPr>
            </w:pPr>
            <w:r w:rsidRPr="00205437">
              <w:rPr>
                <w:b/>
                <w:bCs/>
              </w:rPr>
              <w:t>Position Title</w:t>
            </w:r>
          </w:p>
        </w:tc>
        <w:tc>
          <w:tcPr>
            <w:tcW w:w="1836" w:type="dxa"/>
            <w:shd w:val="clear" w:color="auto" w:fill="D9D9D9" w:themeFill="background1" w:themeFillShade="D9"/>
          </w:tcPr>
          <w:p w14:paraId="007BA96C" w14:textId="77777777" w:rsidR="008422AA" w:rsidRPr="00205437" w:rsidRDefault="008422AA" w:rsidP="008422AA">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31F3FC5" w14:textId="77777777" w:rsidR="008422AA" w:rsidRPr="00205437" w:rsidRDefault="008422AA" w:rsidP="008422AA">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00DE3081" w14:textId="77777777" w:rsidR="008422AA" w:rsidRPr="00205437" w:rsidRDefault="008422AA" w:rsidP="008422AA">
            <w:pPr>
              <w:jc w:val="center"/>
              <w:rPr>
                <w:b/>
                <w:bCs/>
              </w:rPr>
            </w:pPr>
            <w:r w:rsidRPr="00205437">
              <w:rPr>
                <w:b/>
                <w:bCs/>
              </w:rPr>
              <w:t>FY 2</w:t>
            </w:r>
            <w:r>
              <w:rPr>
                <w:b/>
                <w:bCs/>
              </w:rPr>
              <w:t>6</w:t>
            </w:r>
            <w:r w:rsidRPr="00205437">
              <w:rPr>
                <w:b/>
                <w:bCs/>
              </w:rPr>
              <w:t>-2</w:t>
            </w:r>
            <w:r>
              <w:rPr>
                <w:b/>
                <w:bCs/>
              </w:rPr>
              <w:t>7</w:t>
            </w:r>
          </w:p>
        </w:tc>
      </w:tr>
      <w:tr w:rsidR="008422AA" w14:paraId="72B7D4BF" w14:textId="77777777" w:rsidTr="008422AA">
        <w:trPr>
          <w:trHeight w:hRule="exact" w:val="245"/>
          <w:jc w:val="center"/>
        </w:trPr>
        <w:tc>
          <w:tcPr>
            <w:tcW w:w="3422" w:type="dxa"/>
          </w:tcPr>
          <w:p w14:paraId="3CF1D8D0" w14:textId="77777777" w:rsidR="008422AA" w:rsidRDefault="008422AA" w:rsidP="008422AA">
            <w:r>
              <w:t>No Positions in this Department</w:t>
            </w:r>
          </w:p>
        </w:tc>
        <w:tc>
          <w:tcPr>
            <w:tcW w:w="1836" w:type="dxa"/>
          </w:tcPr>
          <w:p w14:paraId="251770E4" w14:textId="77777777" w:rsidR="008422AA" w:rsidRDefault="008422AA" w:rsidP="008422AA">
            <w:pPr>
              <w:jc w:val="center"/>
            </w:pPr>
            <w:r>
              <w:t>0</w:t>
            </w:r>
          </w:p>
        </w:tc>
        <w:tc>
          <w:tcPr>
            <w:tcW w:w="1712" w:type="dxa"/>
          </w:tcPr>
          <w:p w14:paraId="0F529FB1" w14:textId="77777777" w:rsidR="008422AA" w:rsidRDefault="008422AA" w:rsidP="008422AA">
            <w:pPr>
              <w:jc w:val="center"/>
            </w:pPr>
            <w:r>
              <w:t>0</w:t>
            </w:r>
          </w:p>
        </w:tc>
        <w:tc>
          <w:tcPr>
            <w:tcW w:w="1592" w:type="dxa"/>
          </w:tcPr>
          <w:p w14:paraId="6FC4FA00" w14:textId="77777777" w:rsidR="008422AA" w:rsidRDefault="008422AA" w:rsidP="008422AA">
            <w:pPr>
              <w:jc w:val="center"/>
            </w:pPr>
            <w:r>
              <w:t>0</w:t>
            </w:r>
          </w:p>
        </w:tc>
      </w:tr>
      <w:tr w:rsidR="008422AA" w14:paraId="4AC1C989" w14:textId="77777777" w:rsidTr="008422AA">
        <w:trPr>
          <w:trHeight w:hRule="exact" w:val="245"/>
          <w:jc w:val="center"/>
        </w:trPr>
        <w:tc>
          <w:tcPr>
            <w:tcW w:w="3422" w:type="dxa"/>
            <w:shd w:val="clear" w:color="auto" w:fill="D9D9D9" w:themeFill="background1" w:themeFillShade="D9"/>
          </w:tcPr>
          <w:p w14:paraId="1169A23E" w14:textId="77777777" w:rsidR="008422AA" w:rsidRPr="00205437" w:rsidRDefault="008422AA" w:rsidP="008422AA">
            <w:pPr>
              <w:rPr>
                <w:b/>
                <w:bCs/>
              </w:rPr>
            </w:pPr>
            <w:r w:rsidRPr="00205437">
              <w:rPr>
                <w:b/>
                <w:bCs/>
              </w:rPr>
              <w:t>Total Positions</w:t>
            </w:r>
          </w:p>
        </w:tc>
        <w:tc>
          <w:tcPr>
            <w:tcW w:w="1836" w:type="dxa"/>
            <w:shd w:val="clear" w:color="auto" w:fill="D9D9D9" w:themeFill="background1" w:themeFillShade="D9"/>
          </w:tcPr>
          <w:p w14:paraId="1C81EBEF" w14:textId="77777777" w:rsidR="008422AA" w:rsidRPr="00205437" w:rsidRDefault="008422AA" w:rsidP="008422AA">
            <w:pPr>
              <w:jc w:val="center"/>
              <w:rPr>
                <w:b/>
                <w:bCs/>
              </w:rPr>
            </w:pPr>
            <w:r>
              <w:rPr>
                <w:b/>
                <w:bCs/>
              </w:rPr>
              <w:t>0</w:t>
            </w:r>
          </w:p>
        </w:tc>
        <w:tc>
          <w:tcPr>
            <w:tcW w:w="1712" w:type="dxa"/>
            <w:shd w:val="clear" w:color="auto" w:fill="D9D9D9" w:themeFill="background1" w:themeFillShade="D9"/>
          </w:tcPr>
          <w:p w14:paraId="3F44E746" w14:textId="77777777" w:rsidR="008422AA" w:rsidRPr="00205437" w:rsidRDefault="008422AA" w:rsidP="008422AA">
            <w:pPr>
              <w:jc w:val="center"/>
              <w:rPr>
                <w:b/>
                <w:bCs/>
              </w:rPr>
            </w:pPr>
            <w:r>
              <w:rPr>
                <w:b/>
                <w:bCs/>
              </w:rPr>
              <w:t>0</w:t>
            </w:r>
          </w:p>
        </w:tc>
        <w:tc>
          <w:tcPr>
            <w:tcW w:w="1592" w:type="dxa"/>
            <w:shd w:val="clear" w:color="auto" w:fill="D9D9D9" w:themeFill="background1" w:themeFillShade="D9"/>
          </w:tcPr>
          <w:p w14:paraId="51692BCA" w14:textId="77777777" w:rsidR="008422AA" w:rsidRPr="00205437" w:rsidRDefault="008422AA" w:rsidP="008422AA">
            <w:pPr>
              <w:jc w:val="center"/>
              <w:rPr>
                <w:b/>
                <w:bCs/>
              </w:rPr>
            </w:pPr>
            <w:r>
              <w:rPr>
                <w:b/>
                <w:bCs/>
              </w:rPr>
              <w:t>0</w:t>
            </w:r>
          </w:p>
        </w:tc>
      </w:tr>
    </w:tbl>
    <w:p w14:paraId="735E42FD" w14:textId="77777777" w:rsidR="008422AA" w:rsidRDefault="008422AA" w:rsidP="002E3195">
      <w:pPr>
        <w:rPr>
          <w:b/>
          <w:bCs/>
          <w:sz w:val="28"/>
          <w:szCs w:val="28"/>
        </w:rPr>
      </w:pPr>
    </w:p>
    <w:p w14:paraId="6D4EA578" w14:textId="3AB60157" w:rsidR="002E3195" w:rsidRDefault="002E3195" w:rsidP="002E3195">
      <w:pPr>
        <w:rPr>
          <w:b/>
          <w:bCs/>
          <w:sz w:val="28"/>
          <w:szCs w:val="28"/>
        </w:rPr>
      </w:pPr>
      <w:r>
        <w:rPr>
          <w:b/>
          <w:bCs/>
          <w:sz w:val="28"/>
          <w:szCs w:val="28"/>
        </w:rPr>
        <w:t>BUDGET HIGHLIGHTS</w:t>
      </w:r>
    </w:p>
    <w:p w14:paraId="7D2ED258" w14:textId="77777777" w:rsidR="002E3195" w:rsidRPr="00865B1A" w:rsidRDefault="002E3195" w:rsidP="002E3195">
      <w:pPr>
        <w:pStyle w:val="Default"/>
        <w:numPr>
          <w:ilvl w:val="0"/>
          <w:numId w:val="9"/>
        </w:numPr>
        <w:rPr>
          <w:rFonts w:asciiTheme="minorHAnsi" w:hAnsiTheme="minorHAnsi" w:cstheme="minorBidi"/>
          <w:color w:val="auto"/>
          <w:sz w:val="22"/>
          <w:szCs w:val="22"/>
        </w:rPr>
      </w:pPr>
      <w:r w:rsidRPr="00865B1A">
        <w:rPr>
          <w:rFonts w:asciiTheme="minorHAnsi" w:hAnsiTheme="minorHAnsi" w:cstheme="minorBidi"/>
          <w:color w:val="auto"/>
          <w:sz w:val="22"/>
          <w:szCs w:val="22"/>
        </w:rPr>
        <w:t xml:space="preserve">No significant changes from the previous fiscal year. </w:t>
      </w:r>
    </w:p>
    <w:p w14:paraId="084878FA" w14:textId="77777777" w:rsidR="002E3195" w:rsidRDefault="002E3195" w:rsidP="002E3195">
      <w:pPr>
        <w:rPr>
          <w:b/>
          <w:bCs/>
          <w:sz w:val="28"/>
          <w:szCs w:val="28"/>
        </w:rPr>
      </w:pPr>
    </w:p>
    <w:p w14:paraId="79F923DB" w14:textId="77777777" w:rsidR="00167ED4" w:rsidRPr="001222F6" w:rsidRDefault="00167ED4" w:rsidP="00033159"/>
    <w:p w14:paraId="474D980B" w14:textId="77777777" w:rsidR="00033159" w:rsidRDefault="00033159" w:rsidP="00033159">
      <w:pPr>
        <w:rPr>
          <w:b/>
          <w:bCs/>
          <w:sz w:val="28"/>
          <w:szCs w:val="28"/>
        </w:rPr>
      </w:pPr>
    </w:p>
    <w:p w14:paraId="43ABBBB3" w14:textId="77777777" w:rsidR="00033159" w:rsidRDefault="00033159" w:rsidP="00033159">
      <w:pPr>
        <w:rPr>
          <w:b/>
          <w:bCs/>
          <w:sz w:val="28"/>
          <w:szCs w:val="28"/>
        </w:rPr>
      </w:pPr>
    </w:p>
    <w:p w14:paraId="2E4C919A" w14:textId="77777777" w:rsidR="00033159" w:rsidRDefault="00033159" w:rsidP="00033159">
      <w:pPr>
        <w:rPr>
          <w:b/>
          <w:bCs/>
          <w:sz w:val="28"/>
          <w:szCs w:val="28"/>
        </w:rPr>
      </w:pPr>
    </w:p>
    <w:p w14:paraId="4A7A970A" w14:textId="77777777" w:rsidR="00033159" w:rsidRDefault="00033159" w:rsidP="00033159">
      <w:pPr>
        <w:rPr>
          <w:b/>
          <w:bCs/>
          <w:sz w:val="28"/>
          <w:szCs w:val="28"/>
        </w:rPr>
      </w:pPr>
    </w:p>
    <w:p w14:paraId="5C012928" w14:textId="77777777" w:rsidR="00033159" w:rsidRDefault="00033159" w:rsidP="00033159">
      <w:pPr>
        <w:rPr>
          <w:b/>
          <w:bCs/>
          <w:sz w:val="28"/>
          <w:szCs w:val="28"/>
        </w:rPr>
      </w:pPr>
    </w:p>
    <w:p w14:paraId="3394CB28" w14:textId="77777777" w:rsidR="00033159" w:rsidRDefault="00033159" w:rsidP="00033159">
      <w:pPr>
        <w:rPr>
          <w:b/>
          <w:bCs/>
          <w:sz w:val="28"/>
          <w:szCs w:val="28"/>
        </w:rPr>
      </w:pPr>
    </w:p>
    <w:p w14:paraId="6E429F63" w14:textId="77777777" w:rsidR="00033159" w:rsidRDefault="00033159" w:rsidP="00033159">
      <w:pPr>
        <w:rPr>
          <w:b/>
          <w:bCs/>
          <w:sz w:val="28"/>
          <w:szCs w:val="28"/>
        </w:rPr>
      </w:pPr>
    </w:p>
    <w:p w14:paraId="0CE97B59" w14:textId="77777777" w:rsidR="00033159" w:rsidRDefault="00033159" w:rsidP="00033159">
      <w:pPr>
        <w:rPr>
          <w:b/>
          <w:bCs/>
          <w:sz w:val="28"/>
          <w:szCs w:val="28"/>
        </w:rPr>
      </w:pPr>
    </w:p>
    <w:p w14:paraId="742DCBD6" w14:textId="77777777" w:rsidR="00033159" w:rsidRDefault="00033159" w:rsidP="00033159">
      <w:pPr>
        <w:rPr>
          <w:b/>
          <w:bCs/>
          <w:sz w:val="28"/>
          <w:szCs w:val="28"/>
        </w:rPr>
      </w:pPr>
    </w:p>
    <w:p w14:paraId="1BF1CE06" w14:textId="77777777" w:rsidR="00033159" w:rsidRDefault="00033159" w:rsidP="00033159">
      <w:pPr>
        <w:rPr>
          <w:b/>
          <w:bCs/>
          <w:sz w:val="28"/>
          <w:szCs w:val="28"/>
        </w:rPr>
      </w:pPr>
    </w:p>
    <w:p w14:paraId="26798AA2" w14:textId="77777777" w:rsidR="00033159" w:rsidRDefault="00033159" w:rsidP="00033159">
      <w:pPr>
        <w:rPr>
          <w:b/>
          <w:bCs/>
          <w:sz w:val="28"/>
          <w:szCs w:val="28"/>
        </w:rPr>
      </w:pPr>
    </w:p>
    <w:p w14:paraId="01DCCFD7" w14:textId="77777777" w:rsidR="00865B1A" w:rsidRDefault="00865B1A" w:rsidP="00D04EDB">
      <w:pPr>
        <w:rPr>
          <w:b/>
          <w:bCs/>
          <w:color w:val="000000" w:themeColor="text1"/>
          <w:sz w:val="48"/>
          <w:szCs w:val="48"/>
        </w:rPr>
        <w:sectPr w:rsidR="00865B1A" w:rsidSect="00033159">
          <w:pgSz w:w="12240" w:h="15840"/>
          <w:pgMar w:top="1440" w:right="1440" w:bottom="1440" w:left="1440" w:header="720" w:footer="720" w:gutter="0"/>
          <w:cols w:space="720"/>
          <w:docGrid w:linePitch="360"/>
        </w:sectPr>
      </w:pPr>
    </w:p>
    <w:p w14:paraId="441DBB69" w14:textId="370C7134" w:rsidR="00D04EDB" w:rsidRPr="0084611E" w:rsidRDefault="00865B1A" w:rsidP="00D04EDB">
      <w:pPr>
        <w:rPr>
          <w:sz w:val="28"/>
          <w:szCs w:val="28"/>
        </w:rPr>
      </w:pPr>
      <w:r w:rsidRPr="00865B1A">
        <w:rPr>
          <w:b/>
          <w:bCs/>
          <w:noProof/>
          <w:sz w:val="28"/>
          <w:szCs w:val="28"/>
        </w:rPr>
        <w:lastRenderedPageBreak/>
        <w:drawing>
          <wp:anchor distT="0" distB="0" distL="114300" distR="114300" simplePos="0" relativeHeight="252107776" behindDoc="0" locked="0" layoutInCell="1" allowOverlap="1" wp14:anchorId="5EA97EF6" wp14:editId="1C849B88">
            <wp:simplePos x="0" y="0"/>
            <wp:positionH relativeFrom="column">
              <wp:posOffset>-285750</wp:posOffset>
            </wp:positionH>
            <wp:positionV relativeFrom="paragraph">
              <wp:posOffset>514350</wp:posOffset>
            </wp:positionV>
            <wp:extent cx="8829675" cy="2000155"/>
            <wp:effectExtent l="0" t="0" r="0" b="635"/>
            <wp:wrapNone/>
            <wp:docPr id="2012157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57149" name=""/>
                    <pic:cNvPicPr/>
                  </pic:nvPicPr>
                  <pic:blipFill>
                    <a:blip r:embed="rId93">
                      <a:extLst>
                        <a:ext uri="{28A0092B-C50C-407E-A947-70E740481C1C}">
                          <a14:useLocalDpi xmlns:a14="http://schemas.microsoft.com/office/drawing/2010/main" val="0"/>
                        </a:ext>
                      </a:extLst>
                    </a:blip>
                    <a:stretch>
                      <a:fillRect/>
                    </a:stretch>
                  </pic:blipFill>
                  <pic:spPr>
                    <a:xfrm>
                      <a:off x="0" y="0"/>
                      <a:ext cx="8829675" cy="2000155"/>
                    </a:xfrm>
                    <a:prstGeom prst="rect">
                      <a:avLst/>
                    </a:prstGeom>
                  </pic:spPr>
                </pic:pic>
              </a:graphicData>
            </a:graphic>
            <wp14:sizeRelH relativeFrom="margin">
              <wp14:pctWidth>0</wp14:pctWidth>
            </wp14:sizeRelH>
            <wp14:sizeRelV relativeFrom="margin">
              <wp14:pctHeight>0</wp14:pctHeight>
            </wp14:sizeRelV>
          </wp:anchor>
        </w:drawing>
      </w:r>
      <w:r w:rsidR="00D04EDB">
        <w:rPr>
          <w:noProof/>
        </w:rPr>
        <mc:AlternateContent>
          <mc:Choice Requires="wps">
            <w:drawing>
              <wp:anchor distT="0" distB="0" distL="114300" distR="114300" simplePos="0" relativeHeight="252105728" behindDoc="0" locked="0" layoutInCell="1" allowOverlap="1" wp14:anchorId="43AB90F9" wp14:editId="27E57487">
                <wp:simplePos x="0" y="0"/>
                <wp:positionH relativeFrom="column">
                  <wp:posOffset>-38100</wp:posOffset>
                </wp:positionH>
                <wp:positionV relativeFrom="paragraph">
                  <wp:posOffset>404674</wp:posOffset>
                </wp:positionV>
                <wp:extent cx="4932045" cy="0"/>
                <wp:effectExtent l="0" t="0" r="0" b="0"/>
                <wp:wrapNone/>
                <wp:docPr id="17312469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729850" id="Straight Connector 3" o:spid="_x0000_s1026" style="position:absolute;z-index:2521057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D04EDB">
        <w:rPr>
          <w:noProof/>
        </w:rPr>
        <mc:AlternateContent>
          <mc:Choice Requires="wps">
            <w:drawing>
              <wp:anchor distT="0" distB="0" distL="114300" distR="114300" simplePos="0" relativeHeight="252106752" behindDoc="0" locked="0" layoutInCell="1" allowOverlap="1" wp14:anchorId="28B4313E" wp14:editId="23D1D4F7">
                <wp:simplePos x="0" y="0"/>
                <wp:positionH relativeFrom="column">
                  <wp:posOffset>0</wp:posOffset>
                </wp:positionH>
                <wp:positionV relativeFrom="paragraph">
                  <wp:posOffset>-39191</wp:posOffset>
                </wp:positionV>
                <wp:extent cx="4867910" cy="0"/>
                <wp:effectExtent l="0" t="0" r="0" b="0"/>
                <wp:wrapNone/>
                <wp:docPr id="42908066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04D1D7D" id="Straight Connector 4" o:spid="_x0000_s1026" style="position:absolute;z-index:2521067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04EDB">
        <w:rPr>
          <w:b/>
          <w:bCs/>
          <w:color w:val="000000" w:themeColor="text1"/>
          <w:sz w:val="48"/>
          <w:szCs w:val="48"/>
        </w:rPr>
        <w:t>Public Defender - Detail</w:t>
      </w:r>
    </w:p>
    <w:p w14:paraId="1FC82326" w14:textId="211B800F" w:rsidR="00033159" w:rsidRDefault="00033159" w:rsidP="00865B1A">
      <w:pPr>
        <w:ind w:left="-450"/>
        <w:rPr>
          <w:b/>
          <w:bCs/>
          <w:sz w:val="28"/>
          <w:szCs w:val="28"/>
        </w:rPr>
      </w:pPr>
    </w:p>
    <w:p w14:paraId="270D53AF" w14:textId="77777777" w:rsidR="009C613E" w:rsidRDefault="009C613E" w:rsidP="00033159">
      <w:pPr>
        <w:rPr>
          <w:b/>
          <w:bCs/>
          <w:sz w:val="28"/>
          <w:szCs w:val="28"/>
        </w:rPr>
      </w:pPr>
    </w:p>
    <w:p w14:paraId="30037B85" w14:textId="77777777" w:rsidR="009C613E" w:rsidRDefault="009C613E" w:rsidP="00033159">
      <w:pPr>
        <w:rPr>
          <w:b/>
          <w:bCs/>
          <w:sz w:val="28"/>
          <w:szCs w:val="28"/>
        </w:rPr>
      </w:pPr>
    </w:p>
    <w:p w14:paraId="0F1E0FE6" w14:textId="77777777" w:rsidR="00865B1A" w:rsidRDefault="00865B1A" w:rsidP="00033159">
      <w:pPr>
        <w:rPr>
          <w:b/>
          <w:bCs/>
          <w:sz w:val="28"/>
          <w:szCs w:val="28"/>
        </w:rPr>
        <w:sectPr w:rsidR="00865B1A" w:rsidSect="00865B1A">
          <w:pgSz w:w="15840" w:h="12240" w:orient="landscape"/>
          <w:pgMar w:top="1440" w:right="1440" w:bottom="1440" w:left="1440" w:header="720" w:footer="720" w:gutter="0"/>
          <w:cols w:space="720"/>
          <w:docGrid w:linePitch="360"/>
        </w:sectPr>
      </w:pPr>
    </w:p>
    <w:p w14:paraId="193207E7" w14:textId="4C13B9B7" w:rsidR="00865B1A" w:rsidRPr="0084611E" w:rsidRDefault="00865B1A" w:rsidP="00865B1A">
      <w:pPr>
        <w:rPr>
          <w:sz w:val="28"/>
          <w:szCs w:val="28"/>
        </w:rPr>
      </w:pPr>
      <w:r>
        <w:rPr>
          <w:noProof/>
        </w:rPr>
        <w:lastRenderedPageBreak/>
        <mc:AlternateContent>
          <mc:Choice Requires="wps">
            <w:drawing>
              <wp:anchor distT="0" distB="0" distL="114300" distR="114300" simplePos="0" relativeHeight="252109824" behindDoc="0" locked="0" layoutInCell="1" allowOverlap="1" wp14:anchorId="2F65DBB8" wp14:editId="71AB0186">
                <wp:simplePos x="0" y="0"/>
                <wp:positionH relativeFrom="column">
                  <wp:posOffset>-38100</wp:posOffset>
                </wp:positionH>
                <wp:positionV relativeFrom="paragraph">
                  <wp:posOffset>404674</wp:posOffset>
                </wp:positionV>
                <wp:extent cx="4932045" cy="0"/>
                <wp:effectExtent l="0" t="0" r="0" b="0"/>
                <wp:wrapNone/>
                <wp:docPr id="61564146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7B4C64D" id="Straight Connector 3" o:spid="_x0000_s1026" style="position:absolute;z-index:2521098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10848" behindDoc="0" locked="0" layoutInCell="1" allowOverlap="1" wp14:anchorId="48667029" wp14:editId="1CE99FC0">
                <wp:simplePos x="0" y="0"/>
                <wp:positionH relativeFrom="column">
                  <wp:posOffset>0</wp:posOffset>
                </wp:positionH>
                <wp:positionV relativeFrom="paragraph">
                  <wp:posOffset>-39191</wp:posOffset>
                </wp:positionV>
                <wp:extent cx="4867910" cy="0"/>
                <wp:effectExtent l="0" t="0" r="0" b="0"/>
                <wp:wrapNone/>
                <wp:docPr id="186037382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E9913B3" id="Straight Connector 4" o:spid="_x0000_s1026" style="position:absolute;z-index:2521108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Public Works</w:t>
      </w:r>
    </w:p>
    <w:p w14:paraId="471E26B8" w14:textId="77777777" w:rsidR="00033159" w:rsidRDefault="00033159" w:rsidP="00033159">
      <w:pPr>
        <w:rPr>
          <w:b/>
          <w:bCs/>
          <w:sz w:val="28"/>
          <w:szCs w:val="28"/>
        </w:rPr>
      </w:pPr>
      <w:r>
        <w:rPr>
          <w:b/>
          <w:bCs/>
          <w:sz w:val="28"/>
          <w:szCs w:val="28"/>
        </w:rPr>
        <w:t>DEPARTMENT PROFILE</w:t>
      </w:r>
    </w:p>
    <w:p w14:paraId="6AC02D91" w14:textId="424DA7C8" w:rsidR="00033159" w:rsidRPr="009028A6" w:rsidRDefault="00033159" w:rsidP="00033159">
      <w:pPr>
        <w:rPr>
          <w:b/>
          <w:bCs/>
          <w:sz w:val="22"/>
          <w:szCs w:val="22"/>
        </w:rPr>
      </w:pPr>
      <w:r w:rsidRPr="009028A6">
        <w:rPr>
          <w:sz w:val="22"/>
          <w:szCs w:val="22"/>
        </w:rPr>
        <w:t>The Public Works Department maintains and repairs 1</w:t>
      </w:r>
      <w:r w:rsidR="005F3A7D">
        <w:rPr>
          <w:sz w:val="22"/>
          <w:szCs w:val="22"/>
        </w:rPr>
        <w:t>92</w:t>
      </w:r>
      <w:r w:rsidRPr="009028A6">
        <w:rPr>
          <w:sz w:val="22"/>
          <w:szCs w:val="22"/>
        </w:rPr>
        <w:t xml:space="preserve"> miles of paved county roads, 200 miles of unpaved county roads, 20 bridge structures, and many culverts and storm drainage pipes in the unincorporated area of the county. This department also mows all county rights-of-ways, maintains ditches, trims trees, installs traffic signs, removes storm debris from county rights-of-way, and conducts in-house projects on an as-needed basis. This department also supervises contracted road and bridge work and large pipe and bridge replacements, prepares the annual LMIG list of resurfacing needs. This department issues driveway, utility encroachment, and timber permits, sells, and installs driveway pipe for installation within the county by private contractors, performs preliminary plan reviews regarding new roads for county acceptance, performs traffic studies, and responds to citizen complaints regarding traffic safety issues.</w:t>
      </w:r>
    </w:p>
    <w:p w14:paraId="69A113E0"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ED4314" w14:paraId="7514E5D8" w14:textId="77777777" w:rsidTr="002D4688">
        <w:trPr>
          <w:trHeight w:hRule="exact" w:val="245"/>
          <w:jc w:val="center"/>
        </w:trPr>
        <w:tc>
          <w:tcPr>
            <w:tcW w:w="3422" w:type="dxa"/>
            <w:shd w:val="clear" w:color="auto" w:fill="D9D9D9" w:themeFill="background1" w:themeFillShade="D9"/>
          </w:tcPr>
          <w:p w14:paraId="355E97AF" w14:textId="77777777" w:rsidR="00ED4314" w:rsidRPr="00205437" w:rsidRDefault="00ED4314" w:rsidP="002D4688">
            <w:pPr>
              <w:jc w:val="center"/>
              <w:rPr>
                <w:b/>
                <w:bCs/>
              </w:rPr>
            </w:pPr>
            <w:r w:rsidRPr="00205437">
              <w:rPr>
                <w:b/>
                <w:bCs/>
              </w:rPr>
              <w:t>Position Title</w:t>
            </w:r>
          </w:p>
        </w:tc>
        <w:tc>
          <w:tcPr>
            <w:tcW w:w="1836" w:type="dxa"/>
            <w:shd w:val="clear" w:color="auto" w:fill="D9D9D9" w:themeFill="background1" w:themeFillShade="D9"/>
          </w:tcPr>
          <w:p w14:paraId="08EDDD7C" w14:textId="77777777" w:rsidR="00ED4314" w:rsidRPr="00205437" w:rsidRDefault="00ED4314" w:rsidP="002D4688">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8568769" w14:textId="77777777" w:rsidR="00ED4314" w:rsidRPr="00205437" w:rsidRDefault="00ED4314" w:rsidP="002D4688">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1A9584D0" w14:textId="77777777" w:rsidR="00ED4314" w:rsidRPr="00205437" w:rsidRDefault="00ED4314" w:rsidP="002D4688">
            <w:pPr>
              <w:jc w:val="center"/>
              <w:rPr>
                <w:b/>
                <w:bCs/>
              </w:rPr>
            </w:pPr>
            <w:r w:rsidRPr="00205437">
              <w:rPr>
                <w:b/>
                <w:bCs/>
              </w:rPr>
              <w:t>FY 2</w:t>
            </w:r>
            <w:r>
              <w:rPr>
                <w:b/>
                <w:bCs/>
              </w:rPr>
              <w:t>6</w:t>
            </w:r>
            <w:r w:rsidRPr="00205437">
              <w:rPr>
                <w:b/>
                <w:bCs/>
              </w:rPr>
              <w:t>-2</w:t>
            </w:r>
            <w:r>
              <w:rPr>
                <w:b/>
                <w:bCs/>
              </w:rPr>
              <w:t>7</w:t>
            </w:r>
          </w:p>
        </w:tc>
      </w:tr>
      <w:tr w:rsidR="00ED4314" w14:paraId="06FA96FC" w14:textId="77777777" w:rsidTr="002D4688">
        <w:trPr>
          <w:trHeight w:hRule="exact" w:val="245"/>
          <w:jc w:val="center"/>
        </w:trPr>
        <w:tc>
          <w:tcPr>
            <w:tcW w:w="3422" w:type="dxa"/>
          </w:tcPr>
          <w:p w14:paraId="3DC277D8" w14:textId="2684E4E3" w:rsidR="00ED4314" w:rsidRDefault="00ED4314" w:rsidP="002D4688">
            <w:r>
              <w:t>Director</w:t>
            </w:r>
          </w:p>
        </w:tc>
        <w:tc>
          <w:tcPr>
            <w:tcW w:w="1836" w:type="dxa"/>
          </w:tcPr>
          <w:p w14:paraId="687C745B" w14:textId="77777777" w:rsidR="00ED4314" w:rsidRDefault="00ED4314" w:rsidP="002D4688">
            <w:pPr>
              <w:jc w:val="center"/>
            </w:pPr>
            <w:r>
              <w:t>1</w:t>
            </w:r>
          </w:p>
        </w:tc>
        <w:tc>
          <w:tcPr>
            <w:tcW w:w="1712" w:type="dxa"/>
          </w:tcPr>
          <w:p w14:paraId="0988AD90" w14:textId="77777777" w:rsidR="00ED4314" w:rsidRDefault="00ED4314" w:rsidP="002D4688">
            <w:pPr>
              <w:jc w:val="center"/>
            </w:pPr>
            <w:r>
              <w:t>1</w:t>
            </w:r>
          </w:p>
        </w:tc>
        <w:tc>
          <w:tcPr>
            <w:tcW w:w="1592" w:type="dxa"/>
          </w:tcPr>
          <w:p w14:paraId="5B77335E" w14:textId="77777777" w:rsidR="00ED4314" w:rsidRDefault="00ED4314" w:rsidP="002D4688">
            <w:pPr>
              <w:jc w:val="center"/>
            </w:pPr>
            <w:r>
              <w:t>1</w:t>
            </w:r>
          </w:p>
        </w:tc>
      </w:tr>
      <w:tr w:rsidR="00ED4314" w14:paraId="22258248" w14:textId="77777777" w:rsidTr="002D4688">
        <w:trPr>
          <w:trHeight w:hRule="exact" w:val="245"/>
          <w:jc w:val="center"/>
        </w:trPr>
        <w:tc>
          <w:tcPr>
            <w:tcW w:w="3422" w:type="dxa"/>
          </w:tcPr>
          <w:p w14:paraId="567F025C" w14:textId="73302F18" w:rsidR="00ED4314" w:rsidRDefault="00ED4314" w:rsidP="002D4688">
            <w:r>
              <w:t>Administrative Assistant</w:t>
            </w:r>
          </w:p>
        </w:tc>
        <w:tc>
          <w:tcPr>
            <w:tcW w:w="1836" w:type="dxa"/>
          </w:tcPr>
          <w:p w14:paraId="618A61D4" w14:textId="6F46C169" w:rsidR="00ED4314" w:rsidRDefault="004104F8" w:rsidP="002D4688">
            <w:pPr>
              <w:jc w:val="center"/>
            </w:pPr>
            <w:r>
              <w:t>0</w:t>
            </w:r>
          </w:p>
        </w:tc>
        <w:tc>
          <w:tcPr>
            <w:tcW w:w="1712" w:type="dxa"/>
          </w:tcPr>
          <w:p w14:paraId="14D7FD20" w14:textId="77777777" w:rsidR="00ED4314" w:rsidRDefault="00ED4314" w:rsidP="002D4688">
            <w:pPr>
              <w:jc w:val="center"/>
            </w:pPr>
            <w:r>
              <w:t>1</w:t>
            </w:r>
          </w:p>
        </w:tc>
        <w:tc>
          <w:tcPr>
            <w:tcW w:w="1592" w:type="dxa"/>
          </w:tcPr>
          <w:p w14:paraId="3D1678CF" w14:textId="77777777" w:rsidR="00ED4314" w:rsidRDefault="00ED4314" w:rsidP="002D4688">
            <w:pPr>
              <w:jc w:val="center"/>
            </w:pPr>
            <w:r>
              <w:t>1</w:t>
            </w:r>
          </w:p>
        </w:tc>
      </w:tr>
      <w:tr w:rsidR="00ED4314" w14:paraId="5C3374F8" w14:textId="77777777" w:rsidTr="002D4688">
        <w:trPr>
          <w:trHeight w:hRule="exact" w:val="245"/>
          <w:jc w:val="center"/>
        </w:trPr>
        <w:tc>
          <w:tcPr>
            <w:tcW w:w="3422" w:type="dxa"/>
          </w:tcPr>
          <w:p w14:paraId="1403B8E9" w14:textId="605A0114" w:rsidR="00ED4314" w:rsidRDefault="00ED4314" w:rsidP="002D4688">
            <w:r>
              <w:t>Road Superintendent</w:t>
            </w:r>
          </w:p>
        </w:tc>
        <w:tc>
          <w:tcPr>
            <w:tcW w:w="1836" w:type="dxa"/>
          </w:tcPr>
          <w:p w14:paraId="6DD97153" w14:textId="77777777" w:rsidR="00ED4314" w:rsidRDefault="00ED4314" w:rsidP="002D4688">
            <w:pPr>
              <w:jc w:val="center"/>
            </w:pPr>
            <w:r>
              <w:t>1</w:t>
            </w:r>
          </w:p>
        </w:tc>
        <w:tc>
          <w:tcPr>
            <w:tcW w:w="1712" w:type="dxa"/>
          </w:tcPr>
          <w:p w14:paraId="49DD5D36" w14:textId="77777777" w:rsidR="00ED4314" w:rsidRDefault="00ED4314" w:rsidP="002D4688">
            <w:pPr>
              <w:jc w:val="center"/>
            </w:pPr>
            <w:r>
              <w:t>0</w:t>
            </w:r>
          </w:p>
        </w:tc>
        <w:tc>
          <w:tcPr>
            <w:tcW w:w="1592" w:type="dxa"/>
          </w:tcPr>
          <w:p w14:paraId="4C4DB55C" w14:textId="77777777" w:rsidR="00ED4314" w:rsidRDefault="00ED4314" w:rsidP="002D4688">
            <w:pPr>
              <w:jc w:val="center"/>
            </w:pPr>
            <w:r>
              <w:t>0</w:t>
            </w:r>
          </w:p>
        </w:tc>
      </w:tr>
      <w:tr w:rsidR="00ED4314" w14:paraId="302F4352" w14:textId="77777777" w:rsidTr="002D4688">
        <w:trPr>
          <w:trHeight w:hRule="exact" w:val="245"/>
          <w:jc w:val="center"/>
        </w:trPr>
        <w:tc>
          <w:tcPr>
            <w:tcW w:w="3422" w:type="dxa"/>
          </w:tcPr>
          <w:p w14:paraId="3D1B332C" w14:textId="6FBCAA2D" w:rsidR="00ED4314" w:rsidRDefault="0021334B" w:rsidP="002D4688">
            <w:r>
              <w:t>Paving Superintendent</w:t>
            </w:r>
          </w:p>
        </w:tc>
        <w:tc>
          <w:tcPr>
            <w:tcW w:w="1836" w:type="dxa"/>
          </w:tcPr>
          <w:p w14:paraId="5786FA19" w14:textId="77777777" w:rsidR="00ED4314" w:rsidRDefault="00ED4314" w:rsidP="002D4688">
            <w:pPr>
              <w:jc w:val="center"/>
            </w:pPr>
            <w:r>
              <w:t>1</w:t>
            </w:r>
          </w:p>
        </w:tc>
        <w:tc>
          <w:tcPr>
            <w:tcW w:w="1712" w:type="dxa"/>
          </w:tcPr>
          <w:p w14:paraId="7035661F" w14:textId="0C3EF5F3" w:rsidR="00ED4314" w:rsidRDefault="00BB6AA5" w:rsidP="002D4688">
            <w:pPr>
              <w:jc w:val="center"/>
            </w:pPr>
            <w:r>
              <w:t>0</w:t>
            </w:r>
          </w:p>
        </w:tc>
        <w:tc>
          <w:tcPr>
            <w:tcW w:w="1592" w:type="dxa"/>
          </w:tcPr>
          <w:p w14:paraId="4B9BB9AF" w14:textId="170E146F" w:rsidR="00ED4314" w:rsidRDefault="004F45D7" w:rsidP="002D4688">
            <w:pPr>
              <w:jc w:val="center"/>
            </w:pPr>
            <w:r>
              <w:t>0</w:t>
            </w:r>
          </w:p>
        </w:tc>
      </w:tr>
      <w:tr w:rsidR="00ED4314" w14:paraId="19321194" w14:textId="77777777" w:rsidTr="002D4688">
        <w:trPr>
          <w:trHeight w:hRule="exact" w:val="245"/>
          <w:jc w:val="center"/>
        </w:trPr>
        <w:tc>
          <w:tcPr>
            <w:tcW w:w="3422" w:type="dxa"/>
          </w:tcPr>
          <w:p w14:paraId="203664FA" w14:textId="1A42D122" w:rsidR="00ED4314" w:rsidRDefault="0021334B" w:rsidP="002D4688">
            <w:r>
              <w:t>Light Equipment Operator</w:t>
            </w:r>
          </w:p>
        </w:tc>
        <w:tc>
          <w:tcPr>
            <w:tcW w:w="1836" w:type="dxa"/>
          </w:tcPr>
          <w:p w14:paraId="61CC8989" w14:textId="7496D4F4" w:rsidR="00ED4314" w:rsidRDefault="004104F8" w:rsidP="002D4688">
            <w:pPr>
              <w:jc w:val="center"/>
            </w:pPr>
            <w:r>
              <w:t>13</w:t>
            </w:r>
          </w:p>
        </w:tc>
        <w:tc>
          <w:tcPr>
            <w:tcW w:w="1712" w:type="dxa"/>
          </w:tcPr>
          <w:p w14:paraId="7EC527E1" w14:textId="03AF5D35" w:rsidR="00ED4314" w:rsidRDefault="004F45D7" w:rsidP="002D4688">
            <w:pPr>
              <w:jc w:val="center"/>
            </w:pPr>
            <w:r>
              <w:t>8</w:t>
            </w:r>
          </w:p>
        </w:tc>
        <w:tc>
          <w:tcPr>
            <w:tcW w:w="1592" w:type="dxa"/>
          </w:tcPr>
          <w:p w14:paraId="6C97DE25" w14:textId="0C7F30F0" w:rsidR="00ED4314" w:rsidRDefault="00FD244E" w:rsidP="002D4688">
            <w:pPr>
              <w:jc w:val="center"/>
            </w:pPr>
            <w:r>
              <w:t>6</w:t>
            </w:r>
          </w:p>
        </w:tc>
      </w:tr>
      <w:tr w:rsidR="00ED4314" w14:paraId="2C18122C" w14:textId="77777777" w:rsidTr="002D4688">
        <w:trPr>
          <w:trHeight w:hRule="exact" w:val="245"/>
          <w:jc w:val="center"/>
        </w:trPr>
        <w:tc>
          <w:tcPr>
            <w:tcW w:w="3422" w:type="dxa"/>
          </w:tcPr>
          <w:p w14:paraId="30D9100A" w14:textId="1DC7F1B0" w:rsidR="00ED4314" w:rsidRDefault="0021334B" w:rsidP="002D4688">
            <w:r>
              <w:t>Heavy Equipment Operator</w:t>
            </w:r>
          </w:p>
        </w:tc>
        <w:tc>
          <w:tcPr>
            <w:tcW w:w="1836" w:type="dxa"/>
          </w:tcPr>
          <w:p w14:paraId="12492F18" w14:textId="69BB25FD" w:rsidR="00ED4314" w:rsidRDefault="004104F8" w:rsidP="002D4688">
            <w:pPr>
              <w:jc w:val="center"/>
            </w:pPr>
            <w:r>
              <w:t>4</w:t>
            </w:r>
          </w:p>
        </w:tc>
        <w:tc>
          <w:tcPr>
            <w:tcW w:w="1712" w:type="dxa"/>
          </w:tcPr>
          <w:p w14:paraId="1CA06EEF" w14:textId="0DD1719A" w:rsidR="00ED4314" w:rsidRDefault="00775138" w:rsidP="002D4688">
            <w:pPr>
              <w:jc w:val="center"/>
            </w:pPr>
            <w:r>
              <w:t>9</w:t>
            </w:r>
          </w:p>
        </w:tc>
        <w:tc>
          <w:tcPr>
            <w:tcW w:w="1592" w:type="dxa"/>
          </w:tcPr>
          <w:p w14:paraId="51CC77AD" w14:textId="44EA44A0" w:rsidR="00ED4314" w:rsidRDefault="006A445B" w:rsidP="002D4688">
            <w:pPr>
              <w:jc w:val="center"/>
            </w:pPr>
            <w:r>
              <w:t>1</w:t>
            </w:r>
            <w:r w:rsidR="00D45A6A">
              <w:t>1</w:t>
            </w:r>
          </w:p>
        </w:tc>
      </w:tr>
      <w:tr w:rsidR="00ED4314" w14:paraId="5E54446F" w14:textId="77777777" w:rsidTr="002D4688">
        <w:trPr>
          <w:trHeight w:hRule="exact" w:val="245"/>
          <w:jc w:val="center"/>
        </w:trPr>
        <w:tc>
          <w:tcPr>
            <w:tcW w:w="3422" w:type="dxa"/>
          </w:tcPr>
          <w:p w14:paraId="327DF229" w14:textId="7D5CB5A0" w:rsidR="00ED4314" w:rsidRDefault="0021334B" w:rsidP="002D4688">
            <w:r>
              <w:t>Mechanic</w:t>
            </w:r>
          </w:p>
        </w:tc>
        <w:tc>
          <w:tcPr>
            <w:tcW w:w="1836" w:type="dxa"/>
          </w:tcPr>
          <w:p w14:paraId="24BFD002" w14:textId="50D5C403" w:rsidR="00ED4314" w:rsidRDefault="004104F8" w:rsidP="002D4688">
            <w:pPr>
              <w:jc w:val="center"/>
            </w:pPr>
            <w:r>
              <w:t>2</w:t>
            </w:r>
          </w:p>
        </w:tc>
        <w:tc>
          <w:tcPr>
            <w:tcW w:w="1712" w:type="dxa"/>
          </w:tcPr>
          <w:p w14:paraId="6D9BB0A5" w14:textId="11347EC6" w:rsidR="00ED4314" w:rsidRDefault="005F481C" w:rsidP="002D4688">
            <w:pPr>
              <w:jc w:val="center"/>
            </w:pPr>
            <w:r>
              <w:t>2</w:t>
            </w:r>
          </w:p>
        </w:tc>
        <w:tc>
          <w:tcPr>
            <w:tcW w:w="1592" w:type="dxa"/>
          </w:tcPr>
          <w:p w14:paraId="08D49491" w14:textId="0F752AE7" w:rsidR="00ED4314" w:rsidRDefault="006A445B" w:rsidP="002D4688">
            <w:pPr>
              <w:jc w:val="center"/>
            </w:pPr>
            <w:r>
              <w:t>2</w:t>
            </w:r>
          </w:p>
        </w:tc>
      </w:tr>
      <w:tr w:rsidR="00ED4314" w14:paraId="051CCC49" w14:textId="77777777" w:rsidTr="002D4688">
        <w:trPr>
          <w:trHeight w:hRule="exact" w:val="245"/>
          <w:jc w:val="center"/>
        </w:trPr>
        <w:tc>
          <w:tcPr>
            <w:tcW w:w="3422" w:type="dxa"/>
          </w:tcPr>
          <w:p w14:paraId="61D23448" w14:textId="3C50FD4B" w:rsidR="00ED4314" w:rsidRDefault="004104F8" w:rsidP="002D4688">
            <w:r>
              <w:t>Sign Technician</w:t>
            </w:r>
          </w:p>
        </w:tc>
        <w:tc>
          <w:tcPr>
            <w:tcW w:w="1836" w:type="dxa"/>
          </w:tcPr>
          <w:p w14:paraId="582CA5D1" w14:textId="40ADE53C" w:rsidR="00ED4314" w:rsidRDefault="004104F8" w:rsidP="002D4688">
            <w:pPr>
              <w:jc w:val="center"/>
            </w:pPr>
            <w:r>
              <w:t>1</w:t>
            </w:r>
          </w:p>
        </w:tc>
        <w:tc>
          <w:tcPr>
            <w:tcW w:w="1712" w:type="dxa"/>
          </w:tcPr>
          <w:p w14:paraId="43E21FD6" w14:textId="440A541F" w:rsidR="00ED4314" w:rsidRDefault="005F481C" w:rsidP="002D4688">
            <w:pPr>
              <w:jc w:val="center"/>
            </w:pPr>
            <w:r>
              <w:t>1</w:t>
            </w:r>
          </w:p>
        </w:tc>
        <w:tc>
          <w:tcPr>
            <w:tcW w:w="1592" w:type="dxa"/>
          </w:tcPr>
          <w:p w14:paraId="54EC3792" w14:textId="36F96184" w:rsidR="00ED4314" w:rsidRDefault="006A445B" w:rsidP="002D4688">
            <w:pPr>
              <w:jc w:val="center"/>
            </w:pPr>
            <w:r>
              <w:t>1</w:t>
            </w:r>
          </w:p>
        </w:tc>
      </w:tr>
      <w:tr w:rsidR="00ED4314" w14:paraId="7DE29733" w14:textId="77777777" w:rsidTr="002D4688">
        <w:trPr>
          <w:trHeight w:hRule="exact" w:val="245"/>
          <w:jc w:val="center"/>
        </w:trPr>
        <w:tc>
          <w:tcPr>
            <w:tcW w:w="3422" w:type="dxa"/>
            <w:shd w:val="clear" w:color="auto" w:fill="D9D9D9" w:themeFill="background1" w:themeFillShade="D9"/>
          </w:tcPr>
          <w:p w14:paraId="3CD5C3BE" w14:textId="77777777" w:rsidR="00ED4314" w:rsidRPr="00205437" w:rsidRDefault="00ED4314" w:rsidP="002D4688">
            <w:pPr>
              <w:rPr>
                <w:b/>
                <w:bCs/>
              </w:rPr>
            </w:pPr>
            <w:r w:rsidRPr="00205437">
              <w:rPr>
                <w:b/>
                <w:bCs/>
              </w:rPr>
              <w:t>Total Positions</w:t>
            </w:r>
          </w:p>
        </w:tc>
        <w:tc>
          <w:tcPr>
            <w:tcW w:w="1836" w:type="dxa"/>
            <w:shd w:val="clear" w:color="auto" w:fill="D9D9D9" w:themeFill="background1" w:themeFillShade="D9"/>
          </w:tcPr>
          <w:p w14:paraId="6FC324D7" w14:textId="6D5790C2" w:rsidR="00ED4314" w:rsidRPr="00205437" w:rsidRDefault="00183E28" w:rsidP="002D4688">
            <w:pPr>
              <w:jc w:val="center"/>
              <w:rPr>
                <w:b/>
                <w:bCs/>
              </w:rPr>
            </w:pPr>
            <w:r>
              <w:rPr>
                <w:b/>
                <w:bCs/>
              </w:rPr>
              <w:t>23</w:t>
            </w:r>
          </w:p>
        </w:tc>
        <w:tc>
          <w:tcPr>
            <w:tcW w:w="1712" w:type="dxa"/>
            <w:shd w:val="clear" w:color="auto" w:fill="D9D9D9" w:themeFill="background1" w:themeFillShade="D9"/>
          </w:tcPr>
          <w:p w14:paraId="2C693DA0" w14:textId="1292E1BC" w:rsidR="00ED4314" w:rsidRPr="00205437" w:rsidRDefault="004F45D7" w:rsidP="002D4688">
            <w:pPr>
              <w:jc w:val="center"/>
              <w:rPr>
                <w:b/>
                <w:bCs/>
              </w:rPr>
            </w:pPr>
            <w:r>
              <w:rPr>
                <w:b/>
                <w:bCs/>
              </w:rPr>
              <w:t>2</w:t>
            </w:r>
            <w:r w:rsidR="00775138">
              <w:rPr>
                <w:b/>
                <w:bCs/>
              </w:rPr>
              <w:t>2</w:t>
            </w:r>
          </w:p>
        </w:tc>
        <w:tc>
          <w:tcPr>
            <w:tcW w:w="1592" w:type="dxa"/>
            <w:shd w:val="clear" w:color="auto" w:fill="D9D9D9" w:themeFill="background1" w:themeFillShade="D9"/>
          </w:tcPr>
          <w:p w14:paraId="5C6DDDCB" w14:textId="0068133F" w:rsidR="00ED4314" w:rsidRPr="00205437" w:rsidRDefault="00775138" w:rsidP="002D4688">
            <w:pPr>
              <w:jc w:val="center"/>
              <w:rPr>
                <w:b/>
                <w:bCs/>
              </w:rPr>
            </w:pPr>
            <w:r>
              <w:rPr>
                <w:b/>
                <w:bCs/>
              </w:rPr>
              <w:t>22</w:t>
            </w:r>
          </w:p>
        </w:tc>
      </w:tr>
    </w:tbl>
    <w:p w14:paraId="4995850B" w14:textId="77777777" w:rsidR="00D96CA7" w:rsidRDefault="00D96CA7" w:rsidP="00033159">
      <w:pPr>
        <w:rPr>
          <w:b/>
          <w:bCs/>
          <w:sz w:val="28"/>
          <w:szCs w:val="28"/>
        </w:rPr>
      </w:pPr>
    </w:p>
    <w:p w14:paraId="6F0F078C" w14:textId="68C0DAC4" w:rsidR="00033159" w:rsidRDefault="00033159" w:rsidP="00033159">
      <w:pPr>
        <w:rPr>
          <w:b/>
          <w:bCs/>
          <w:sz w:val="28"/>
          <w:szCs w:val="28"/>
        </w:rPr>
      </w:pPr>
      <w:r>
        <w:rPr>
          <w:b/>
          <w:bCs/>
          <w:sz w:val="28"/>
          <w:szCs w:val="28"/>
        </w:rPr>
        <w:t>BUDGET HIGHLIGHTS</w:t>
      </w:r>
    </w:p>
    <w:p w14:paraId="01A0C4CF" w14:textId="2D395D20" w:rsidR="00033159" w:rsidRPr="00130032" w:rsidRDefault="00D605E3" w:rsidP="00033159">
      <w:pPr>
        <w:pStyle w:val="ListParagraph"/>
        <w:numPr>
          <w:ilvl w:val="0"/>
          <w:numId w:val="9"/>
        </w:numPr>
      </w:pPr>
      <w:r w:rsidRPr="00130032">
        <w:t>Charg</w:t>
      </w:r>
      <w:r w:rsidR="00130032" w:rsidRPr="00130032">
        <w:t>ing</w:t>
      </w:r>
      <w:r w:rsidRPr="00130032">
        <w:t xml:space="preserve"> cities for sign materials</w:t>
      </w:r>
      <w:r w:rsidR="00130032" w:rsidRPr="00130032">
        <w:t xml:space="preserve"> is under consideration for this budget.</w:t>
      </w:r>
    </w:p>
    <w:p w14:paraId="7206E0D4" w14:textId="77777777" w:rsidR="00314B5F" w:rsidRPr="00314B5F" w:rsidRDefault="00314B5F" w:rsidP="00314B5F">
      <w:pPr>
        <w:pStyle w:val="ListParagraph"/>
        <w:rPr>
          <w:highlight w:val="yellow"/>
        </w:rPr>
      </w:pPr>
    </w:p>
    <w:p w14:paraId="4B6EBAF3" w14:textId="5E29F001" w:rsidR="00314B5F" w:rsidRDefault="00314B5F" w:rsidP="00033159">
      <w:pPr>
        <w:pStyle w:val="ListParagraph"/>
        <w:numPr>
          <w:ilvl w:val="0"/>
          <w:numId w:val="9"/>
        </w:numPr>
      </w:pPr>
      <w:r w:rsidRPr="00314B5F">
        <w:t>Increases from prior year relate to insurance</w:t>
      </w:r>
      <w:r>
        <w:t>.</w:t>
      </w:r>
    </w:p>
    <w:p w14:paraId="3529C2AE" w14:textId="77777777" w:rsidR="00314B5F" w:rsidRDefault="00314B5F" w:rsidP="00314B5F">
      <w:pPr>
        <w:pStyle w:val="ListParagraph"/>
      </w:pPr>
    </w:p>
    <w:p w14:paraId="0F8ADC8D" w14:textId="4F314492" w:rsidR="0017577E" w:rsidRDefault="006011A9" w:rsidP="00565411">
      <w:pPr>
        <w:pStyle w:val="ListParagraph"/>
        <w:numPr>
          <w:ilvl w:val="0"/>
          <w:numId w:val="9"/>
        </w:numPr>
      </w:pPr>
      <w:r>
        <w:t>Added l</w:t>
      </w:r>
      <w:r w:rsidR="003C208E">
        <w:t xml:space="preserve">ease on </w:t>
      </w:r>
      <w:r w:rsidR="004E2DC0">
        <w:t>a</w:t>
      </w:r>
      <w:r>
        <w:t xml:space="preserve"> new</w:t>
      </w:r>
      <w:r w:rsidR="004E2DC0">
        <w:t xml:space="preserve"> </w:t>
      </w:r>
      <w:proofErr w:type="spellStart"/>
      <w:r w:rsidR="004E2DC0">
        <w:t>Gradall</w:t>
      </w:r>
      <w:proofErr w:type="spellEnd"/>
      <w:r w:rsidR="004E2DC0">
        <w:t xml:space="preserve"> at $10,216.54/month ($122,599)</w:t>
      </w:r>
    </w:p>
    <w:p w14:paraId="096401A8" w14:textId="77777777" w:rsidR="00B7064A" w:rsidRDefault="00B7064A" w:rsidP="00B7064A">
      <w:pPr>
        <w:pStyle w:val="ListParagraph"/>
      </w:pPr>
    </w:p>
    <w:p w14:paraId="4047FEFA" w14:textId="4197A716" w:rsidR="009545DD" w:rsidRDefault="00B7064A" w:rsidP="009545DD">
      <w:pPr>
        <w:pStyle w:val="ListParagraph"/>
        <w:numPr>
          <w:ilvl w:val="0"/>
          <w:numId w:val="9"/>
        </w:numPr>
      </w:pPr>
      <w:r w:rsidRPr="00B7064A">
        <w:t>Department request</w:t>
      </w:r>
      <w:r>
        <w:t>s</w:t>
      </w:r>
      <w:r w:rsidRPr="00B7064A">
        <w:t xml:space="preserve"> for a Dump Truck - $203,000 </w:t>
      </w:r>
      <w:r w:rsidR="00294D6B">
        <w:t>is</w:t>
      </w:r>
      <w:r w:rsidRPr="00B7064A">
        <w:t xml:space="preserve"> NOT included with</w:t>
      </w:r>
      <w:r w:rsidR="00282803">
        <w:t>in</w:t>
      </w:r>
      <w:r w:rsidRPr="00B7064A">
        <w:t xml:space="preserve"> th</w:t>
      </w:r>
      <w:r w:rsidR="00E31F4F">
        <w:t>e capital budget. A lease is</w:t>
      </w:r>
      <w:r w:rsidR="00B9770E">
        <w:t xml:space="preserve"> up for discussion.</w:t>
      </w:r>
    </w:p>
    <w:p w14:paraId="46120AF3" w14:textId="77777777" w:rsidR="009545DD" w:rsidRDefault="009545DD" w:rsidP="009545DD">
      <w:pPr>
        <w:pStyle w:val="ListParagraph"/>
      </w:pPr>
    </w:p>
    <w:p w14:paraId="26953CF4" w14:textId="21569D00" w:rsidR="001A7048" w:rsidRDefault="001B2DCC" w:rsidP="00AB50E1">
      <w:pPr>
        <w:pStyle w:val="ListParagraph"/>
        <w:numPr>
          <w:ilvl w:val="0"/>
          <w:numId w:val="9"/>
        </w:numPr>
      </w:pPr>
      <w:r>
        <w:t>A lease for a new skid steer is needed but the terms have not been agreed</w:t>
      </w:r>
      <w:r w:rsidR="004602BE">
        <w:t xml:space="preserve"> upon therefore it is not included in the budget at this time.</w:t>
      </w:r>
    </w:p>
    <w:p w14:paraId="095BD701" w14:textId="77777777" w:rsidR="001A7048" w:rsidRDefault="001A7048" w:rsidP="0017577E">
      <w:pPr>
        <w:pStyle w:val="ListParagraph"/>
      </w:pPr>
    </w:p>
    <w:p w14:paraId="20B73056" w14:textId="77777777" w:rsidR="00D416AD" w:rsidRDefault="00D416AD" w:rsidP="001A7048">
      <w:pPr>
        <w:rPr>
          <w:b/>
          <w:bCs/>
          <w:color w:val="000000" w:themeColor="text1"/>
          <w:sz w:val="48"/>
          <w:szCs w:val="48"/>
        </w:rPr>
        <w:sectPr w:rsidR="00D416AD" w:rsidSect="00033159">
          <w:pgSz w:w="12240" w:h="15840"/>
          <w:pgMar w:top="1440" w:right="1440" w:bottom="1440" w:left="1440" w:header="720" w:footer="720" w:gutter="0"/>
          <w:cols w:space="720"/>
          <w:docGrid w:linePitch="360"/>
        </w:sectPr>
      </w:pPr>
    </w:p>
    <w:p w14:paraId="0B6BCA80" w14:textId="107B2DE2" w:rsidR="001A7048" w:rsidRPr="0084611E" w:rsidRDefault="00837A34" w:rsidP="001A7048">
      <w:pPr>
        <w:rPr>
          <w:sz w:val="28"/>
          <w:szCs w:val="28"/>
        </w:rPr>
      </w:pPr>
      <w:r w:rsidRPr="00837A34">
        <w:rPr>
          <w:noProof/>
        </w:rPr>
        <w:lastRenderedPageBreak/>
        <w:drawing>
          <wp:anchor distT="0" distB="0" distL="114300" distR="114300" simplePos="0" relativeHeight="252602368" behindDoc="0" locked="0" layoutInCell="1" allowOverlap="1" wp14:anchorId="09635B5C" wp14:editId="2E9C0839">
            <wp:simplePos x="0" y="0"/>
            <wp:positionH relativeFrom="column">
              <wp:posOffset>-281354</wp:posOffset>
            </wp:positionH>
            <wp:positionV relativeFrom="paragraph">
              <wp:posOffset>542611</wp:posOffset>
            </wp:positionV>
            <wp:extent cx="8932985" cy="4885055"/>
            <wp:effectExtent l="0" t="0" r="1905" b="0"/>
            <wp:wrapNone/>
            <wp:docPr id="1634260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60163" name=""/>
                    <pic:cNvPicPr/>
                  </pic:nvPicPr>
                  <pic:blipFill>
                    <a:blip r:embed="rId94">
                      <a:extLst>
                        <a:ext uri="{28A0092B-C50C-407E-A947-70E740481C1C}">
                          <a14:useLocalDpi xmlns:a14="http://schemas.microsoft.com/office/drawing/2010/main" val="0"/>
                        </a:ext>
                      </a:extLst>
                    </a:blip>
                    <a:stretch>
                      <a:fillRect/>
                    </a:stretch>
                  </pic:blipFill>
                  <pic:spPr>
                    <a:xfrm>
                      <a:off x="0" y="0"/>
                      <a:ext cx="8939599" cy="4888672"/>
                    </a:xfrm>
                    <a:prstGeom prst="rect">
                      <a:avLst/>
                    </a:prstGeom>
                  </pic:spPr>
                </pic:pic>
              </a:graphicData>
            </a:graphic>
            <wp14:sizeRelH relativeFrom="margin">
              <wp14:pctWidth>0</wp14:pctWidth>
            </wp14:sizeRelH>
            <wp14:sizeRelV relativeFrom="margin">
              <wp14:pctHeight>0</wp14:pctHeight>
            </wp14:sizeRelV>
          </wp:anchor>
        </w:drawing>
      </w:r>
      <w:r w:rsidR="001A7048">
        <w:rPr>
          <w:noProof/>
        </w:rPr>
        <mc:AlternateContent>
          <mc:Choice Requires="wps">
            <w:drawing>
              <wp:anchor distT="0" distB="0" distL="114300" distR="114300" simplePos="0" relativeHeight="252139520" behindDoc="0" locked="0" layoutInCell="1" allowOverlap="1" wp14:anchorId="6302BE2D" wp14:editId="495042C2">
                <wp:simplePos x="0" y="0"/>
                <wp:positionH relativeFrom="column">
                  <wp:posOffset>-38100</wp:posOffset>
                </wp:positionH>
                <wp:positionV relativeFrom="paragraph">
                  <wp:posOffset>404674</wp:posOffset>
                </wp:positionV>
                <wp:extent cx="4932045" cy="0"/>
                <wp:effectExtent l="0" t="0" r="0" b="0"/>
                <wp:wrapNone/>
                <wp:docPr id="190395949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36FFA54" id="Straight Connector 3" o:spid="_x0000_s1026"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1A7048">
        <w:rPr>
          <w:noProof/>
        </w:rPr>
        <mc:AlternateContent>
          <mc:Choice Requires="wps">
            <w:drawing>
              <wp:anchor distT="0" distB="0" distL="114300" distR="114300" simplePos="0" relativeHeight="252140544" behindDoc="0" locked="0" layoutInCell="1" allowOverlap="1" wp14:anchorId="6020DE3F" wp14:editId="67FAEF86">
                <wp:simplePos x="0" y="0"/>
                <wp:positionH relativeFrom="column">
                  <wp:posOffset>0</wp:posOffset>
                </wp:positionH>
                <wp:positionV relativeFrom="paragraph">
                  <wp:posOffset>-39191</wp:posOffset>
                </wp:positionV>
                <wp:extent cx="4867910" cy="0"/>
                <wp:effectExtent l="0" t="0" r="0" b="0"/>
                <wp:wrapNone/>
                <wp:docPr id="167503685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F89BC6" id="Straight Connector 4" o:spid="_x0000_s1026" style="position:absolute;z-index:2521405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1A7048">
        <w:rPr>
          <w:b/>
          <w:bCs/>
          <w:color w:val="000000" w:themeColor="text1"/>
          <w:sz w:val="48"/>
          <w:szCs w:val="48"/>
        </w:rPr>
        <w:t>Public Works - Detail</w:t>
      </w:r>
    </w:p>
    <w:p w14:paraId="671E2B30" w14:textId="1E2F1D13" w:rsidR="001A7048" w:rsidRDefault="001A7048" w:rsidP="00D416AD">
      <w:pPr>
        <w:pStyle w:val="ListParagraph"/>
        <w:ind w:left="-450"/>
      </w:pPr>
    </w:p>
    <w:p w14:paraId="7EE3648F" w14:textId="77777777" w:rsidR="00101B2F" w:rsidRDefault="00101B2F" w:rsidP="00D416AD">
      <w:pPr>
        <w:pStyle w:val="ListParagraph"/>
        <w:ind w:left="-450"/>
      </w:pPr>
    </w:p>
    <w:p w14:paraId="305D22E2" w14:textId="15E278EF" w:rsidR="00101B2F" w:rsidRDefault="00101B2F" w:rsidP="00EF3034">
      <w:r>
        <w:rPr>
          <w:noProof/>
        </w:rPr>
        <mc:AlternateContent>
          <mc:Choice Requires="wps">
            <w:drawing>
              <wp:anchor distT="0" distB="0" distL="114300" distR="114300" simplePos="0" relativeHeight="252142592" behindDoc="0" locked="0" layoutInCell="1" allowOverlap="1" wp14:anchorId="7F9949BE" wp14:editId="36AEF696">
                <wp:simplePos x="0" y="0"/>
                <wp:positionH relativeFrom="column">
                  <wp:posOffset>-38100</wp:posOffset>
                </wp:positionH>
                <wp:positionV relativeFrom="paragraph">
                  <wp:posOffset>404674</wp:posOffset>
                </wp:positionV>
                <wp:extent cx="4932045" cy="0"/>
                <wp:effectExtent l="0" t="0" r="0" b="0"/>
                <wp:wrapNone/>
                <wp:docPr id="196263478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D1818D" id="Straight Connector 3" o:spid="_x0000_s1026" style="position:absolute;z-index:2521425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43616" behindDoc="0" locked="0" layoutInCell="1" allowOverlap="1" wp14:anchorId="7136A3A5" wp14:editId="5830D1E6">
                <wp:simplePos x="0" y="0"/>
                <wp:positionH relativeFrom="column">
                  <wp:posOffset>0</wp:posOffset>
                </wp:positionH>
                <wp:positionV relativeFrom="paragraph">
                  <wp:posOffset>-39191</wp:posOffset>
                </wp:positionV>
                <wp:extent cx="4867910" cy="0"/>
                <wp:effectExtent l="0" t="0" r="0" b="0"/>
                <wp:wrapNone/>
                <wp:docPr id="47773912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F5A165E" id="Straight Connector 4" o:spid="_x0000_s1026" style="position:absolute;z-index:2521436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Public Works – Detail Continued</w:t>
      </w:r>
    </w:p>
    <w:p w14:paraId="63A8BFFF" w14:textId="77777777" w:rsidR="00033159" w:rsidRDefault="00033159" w:rsidP="00033159">
      <w:pPr>
        <w:rPr>
          <w:b/>
          <w:bCs/>
          <w:sz w:val="28"/>
          <w:szCs w:val="28"/>
        </w:rPr>
      </w:pPr>
    </w:p>
    <w:p w14:paraId="5BDA9767" w14:textId="77777777" w:rsidR="00033159" w:rsidRDefault="00033159" w:rsidP="00033159">
      <w:pPr>
        <w:rPr>
          <w:b/>
          <w:bCs/>
          <w:sz w:val="28"/>
          <w:szCs w:val="28"/>
        </w:rPr>
      </w:pPr>
    </w:p>
    <w:p w14:paraId="2EC6194D" w14:textId="77777777" w:rsidR="00D416AD" w:rsidRDefault="00D416AD" w:rsidP="00033159">
      <w:pPr>
        <w:rPr>
          <w:b/>
          <w:bCs/>
          <w:sz w:val="28"/>
          <w:szCs w:val="28"/>
        </w:rPr>
        <w:sectPr w:rsidR="00D416AD" w:rsidSect="00D416AD">
          <w:pgSz w:w="15840" w:h="12240" w:orient="landscape"/>
          <w:pgMar w:top="1440" w:right="1440" w:bottom="1440" w:left="1440" w:header="720" w:footer="720" w:gutter="0"/>
          <w:cols w:space="720"/>
          <w:docGrid w:linePitch="360"/>
        </w:sectPr>
      </w:pPr>
    </w:p>
    <w:p w14:paraId="004B0EA1" w14:textId="59D8F98A" w:rsidR="00131C7E" w:rsidRDefault="00C31AC5" w:rsidP="00131C7E">
      <w:pPr>
        <w:rPr>
          <w:b/>
          <w:bCs/>
          <w:color w:val="000000" w:themeColor="text1"/>
          <w:sz w:val="48"/>
          <w:szCs w:val="48"/>
        </w:rPr>
      </w:pPr>
      <w:r w:rsidRPr="00C31AC5">
        <w:rPr>
          <w:b/>
          <w:bCs/>
          <w:noProof/>
          <w:sz w:val="28"/>
          <w:szCs w:val="28"/>
        </w:rPr>
        <w:lastRenderedPageBreak/>
        <w:drawing>
          <wp:anchor distT="0" distB="0" distL="114300" distR="114300" simplePos="0" relativeHeight="252616704" behindDoc="0" locked="0" layoutInCell="1" allowOverlap="1" wp14:anchorId="677F4492" wp14:editId="04102B4B">
            <wp:simplePos x="0" y="0"/>
            <wp:positionH relativeFrom="column">
              <wp:posOffset>-281305</wp:posOffset>
            </wp:positionH>
            <wp:positionV relativeFrom="paragraph">
              <wp:posOffset>522082</wp:posOffset>
            </wp:positionV>
            <wp:extent cx="8872220" cy="5075555"/>
            <wp:effectExtent l="0" t="0" r="5080" b="0"/>
            <wp:wrapNone/>
            <wp:docPr id="1952772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72656" name=""/>
                    <pic:cNvPicPr/>
                  </pic:nvPicPr>
                  <pic:blipFill>
                    <a:blip r:embed="rId95">
                      <a:extLst>
                        <a:ext uri="{28A0092B-C50C-407E-A947-70E740481C1C}">
                          <a14:useLocalDpi xmlns:a14="http://schemas.microsoft.com/office/drawing/2010/main" val="0"/>
                        </a:ext>
                      </a:extLst>
                    </a:blip>
                    <a:stretch>
                      <a:fillRect/>
                    </a:stretch>
                  </pic:blipFill>
                  <pic:spPr>
                    <a:xfrm>
                      <a:off x="0" y="0"/>
                      <a:ext cx="8872220" cy="5075555"/>
                    </a:xfrm>
                    <a:prstGeom prst="rect">
                      <a:avLst/>
                    </a:prstGeom>
                  </pic:spPr>
                </pic:pic>
              </a:graphicData>
            </a:graphic>
          </wp:anchor>
        </w:drawing>
      </w:r>
      <w:r w:rsidR="00131C7E">
        <w:rPr>
          <w:noProof/>
        </w:rPr>
        <mc:AlternateContent>
          <mc:Choice Requires="wps">
            <w:drawing>
              <wp:anchor distT="0" distB="0" distL="114300" distR="114300" simplePos="0" relativeHeight="252146688" behindDoc="0" locked="0" layoutInCell="1" allowOverlap="1" wp14:anchorId="0CBF5B3E" wp14:editId="500F172E">
                <wp:simplePos x="0" y="0"/>
                <wp:positionH relativeFrom="column">
                  <wp:posOffset>-38100</wp:posOffset>
                </wp:positionH>
                <wp:positionV relativeFrom="paragraph">
                  <wp:posOffset>404674</wp:posOffset>
                </wp:positionV>
                <wp:extent cx="4932045" cy="0"/>
                <wp:effectExtent l="0" t="0" r="0" b="0"/>
                <wp:wrapNone/>
                <wp:docPr id="10043646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48DFBA" id="Straight Connector 3" o:spid="_x0000_s1026" style="position:absolute;z-index:2521466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131C7E">
        <w:rPr>
          <w:noProof/>
        </w:rPr>
        <mc:AlternateContent>
          <mc:Choice Requires="wps">
            <w:drawing>
              <wp:anchor distT="0" distB="0" distL="114300" distR="114300" simplePos="0" relativeHeight="252147712" behindDoc="0" locked="0" layoutInCell="1" allowOverlap="1" wp14:anchorId="6461FCB4" wp14:editId="1E286E11">
                <wp:simplePos x="0" y="0"/>
                <wp:positionH relativeFrom="column">
                  <wp:posOffset>0</wp:posOffset>
                </wp:positionH>
                <wp:positionV relativeFrom="paragraph">
                  <wp:posOffset>-39191</wp:posOffset>
                </wp:positionV>
                <wp:extent cx="4867910" cy="0"/>
                <wp:effectExtent l="0" t="0" r="0" b="0"/>
                <wp:wrapNone/>
                <wp:docPr id="83853223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C993A19" id="Straight Connector 4" o:spid="_x0000_s1026" style="position:absolute;z-index:2521477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131C7E">
        <w:rPr>
          <w:b/>
          <w:bCs/>
          <w:color w:val="000000" w:themeColor="text1"/>
          <w:sz w:val="48"/>
          <w:szCs w:val="48"/>
        </w:rPr>
        <w:t>Public Works – Detail Continued</w:t>
      </w:r>
    </w:p>
    <w:p w14:paraId="6BEF3304" w14:textId="7399442A" w:rsidR="00033159" w:rsidRDefault="00033159" w:rsidP="00F10999">
      <w:pPr>
        <w:ind w:left="-450"/>
        <w:rPr>
          <w:b/>
          <w:bCs/>
          <w:sz w:val="28"/>
          <w:szCs w:val="28"/>
        </w:rPr>
      </w:pPr>
    </w:p>
    <w:p w14:paraId="7CA48A19" w14:textId="77777777" w:rsidR="00F10999" w:rsidRDefault="00F10999" w:rsidP="00033159">
      <w:pPr>
        <w:rPr>
          <w:b/>
          <w:bCs/>
          <w:sz w:val="28"/>
          <w:szCs w:val="28"/>
        </w:rPr>
        <w:sectPr w:rsidR="00F10999" w:rsidSect="00F10999">
          <w:pgSz w:w="15840" w:h="12240" w:orient="landscape"/>
          <w:pgMar w:top="1440" w:right="1440" w:bottom="1440" w:left="1440" w:header="720" w:footer="720" w:gutter="0"/>
          <w:cols w:space="720"/>
          <w:docGrid w:linePitch="360"/>
        </w:sectPr>
      </w:pPr>
    </w:p>
    <w:p w14:paraId="01F1A769" w14:textId="5A253B7B" w:rsidR="00E83B22" w:rsidRDefault="00E83B22" w:rsidP="00E83B22">
      <w:pPr>
        <w:rPr>
          <w:b/>
          <w:bCs/>
          <w:color w:val="000000" w:themeColor="text1"/>
          <w:sz w:val="48"/>
          <w:szCs w:val="48"/>
        </w:rPr>
      </w:pPr>
      <w:r>
        <w:rPr>
          <w:noProof/>
        </w:rPr>
        <w:lastRenderedPageBreak/>
        <mc:AlternateContent>
          <mc:Choice Requires="wps">
            <w:drawing>
              <wp:anchor distT="0" distB="0" distL="114300" distR="114300" simplePos="0" relativeHeight="252150784" behindDoc="0" locked="0" layoutInCell="1" allowOverlap="1" wp14:anchorId="487F67F2" wp14:editId="6167B2F3">
                <wp:simplePos x="0" y="0"/>
                <wp:positionH relativeFrom="column">
                  <wp:posOffset>-38100</wp:posOffset>
                </wp:positionH>
                <wp:positionV relativeFrom="paragraph">
                  <wp:posOffset>404674</wp:posOffset>
                </wp:positionV>
                <wp:extent cx="4932045" cy="0"/>
                <wp:effectExtent l="0" t="0" r="0" b="0"/>
                <wp:wrapNone/>
                <wp:docPr id="19714187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1C2E129" id="Straight Connector 3" o:spid="_x0000_s1026" style="position:absolute;z-index:2521507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51808" behindDoc="0" locked="0" layoutInCell="1" allowOverlap="1" wp14:anchorId="18655CAE" wp14:editId="03A132C4">
                <wp:simplePos x="0" y="0"/>
                <wp:positionH relativeFrom="column">
                  <wp:posOffset>0</wp:posOffset>
                </wp:positionH>
                <wp:positionV relativeFrom="paragraph">
                  <wp:posOffset>-39191</wp:posOffset>
                </wp:positionV>
                <wp:extent cx="4867910" cy="0"/>
                <wp:effectExtent l="0" t="0" r="0" b="0"/>
                <wp:wrapNone/>
                <wp:docPr id="182181853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8659DF" id="Straight Connector 4" o:spid="_x0000_s1026" style="position:absolute;z-index:2521518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Public Works – Detail Continued</w:t>
      </w:r>
    </w:p>
    <w:p w14:paraId="3E3394D1" w14:textId="104F5B71" w:rsidR="00131C7E" w:rsidRDefault="00EF12AE" w:rsidP="00C73DB0">
      <w:pPr>
        <w:ind w:left="-450"/>
        <w:rPr>
          <w:b/>
          <w:bCs/>
          <w:sz w:val="28"/>
          <w:szCs w:val="28"/>
        </w:rPr>
      </w:pPr>
      <w:r w:rsidRPr="00EF12AE">
        <w:rPr>
          <w:b/>
          <w:bCs/>
          <w:noProof/>
          <w:sz w:val="28"/>
          <w:szCs w:val="28"/>
        </w:rPr>
        <w:drawing>
          <wp:inline distT="0" distB="0" distL="0" distR="0" wp14:anchorId="4F73B785" wp14:editId="7B3549E3">
            <wp:extent cx="8872695" cy="5038090"/>
            <wp:effectExtent l="0" t="0" r="5080" b="0"/>
            <wp:docPr id="156246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469766" name=""/>
                    <pic:cNvPicPr/>
                  </pic:nvPicPr>
                  <pic:blipFill>
                    <a:blip r:embed="rId96"/>
                    <a:stretch>
                      <a:fillRect/>
                    </a:stretch>
                  </pic:blipFill>
                  <pic:spPr>
                    <a:xfrm>
                      <a:off x="0" y="0"/>
                      <a:ext cx="8875727" cy="5039812"/>
                    </a:xfrm>
                    <a:prstGeom prst="rect">
                      <a:avLst/>
                    </a:prstGeom>
                  </pic:spPr>
                </pic:pic>
              </a:graphicData>
            </a:graphic>
          </wp:inline>
        </w:drawing>
      </w:r>
    </w:p>
    <w:p w14:paraId="24E87264" w14:textId="77777777" w:rsidR="00C73DB0" w:rsidRDefault="00C73DB0" w:rsidP="00C73DB0">
      <w:pPr>
        <w:rPr>
          <w:b/>
          <w:bCs/>
          <w:color w:val="000000" w:themeColor="text1"/>
          <w:sz w:val="48"/>
          <w:szCs w:val="48"/>
        </w:rPr>
      </w:pPr>
      <w:r>
        <w:rPr>
          <w:noProof/>
        </w:rPr>
        <w:lastRenderedPageBreak/>
        <mc:AlternateContent>
          <mc:Choice Requires="wps">
            <w:drawing>
              <wp:anchor distT="0" distB="0" distL="114300" distR="114300" simplePos="0" relativeHeight="252153856" behindDoc="0" locked="0" layoutInCell="1" allowOverlap="1" wp14:anchorId="0479324F" wp14:editId="388BBB38">
                <wp:simplePos x="0" y="0"/>
                <wp:positionH relativeFrom="column">
                  <wp:posOffset>-38100</wp:posOffset>
                </wp:positionH>
                <wp:positionV relativeFrom="paragraph">
                  <wp:posOffset>404674</wp:posOffset>
                </wp:positionV>
                <wp:extent cx="4932045" cy="0"/>
                <wp:effectExtent l="0" t="0" r="0" b="0"/>
                <wp:wrapNone/>
                <wp:docPr id="23782717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C185189" id="Straight Connector 3" o:spid="_x0000_s1026" style="position:absolute;z-index:2521538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54880" behindDoc="0" locked="0" layoutInCell="1" allowOverlap="1" wp14:anchorId="639A27DC" wp14:editId="2BF81EEE">
                <wp:simplePos x="0" y="0"/>
                <wp:positionH relativeFrom="column">
                  <wp:posOffset>0</wp:posOffset>
                </wp:positionH>
                <wp:positionV relativeFrom="paragraph">
                  <wp:posOffset>-39191</wp:posOffset>
                </wp:positionV>
                <wp:extent cx="4867910" cy="0"/>
                <wp:effectExtent l="0" t="0" r="0" b="0"/>
                <wp:wrapNone/>
                <wp:docPr id="11470173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2E148E7" id="Straight Connector 4" o:spid="_x0000_s1026" style="position:absolute;z-index:2521548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Public Works – Detail Continued</w:t>
      </w:r>
    </w:p>
    <w:p w14:paraId="613DEE26" w14:textId="7E27E81E" w:rsidR="00131C7E" w:rsidRDefault="00F36509" w:rsidP="00282A7F">
      <w:pPr>
        <w:ind w:left="-450"/>
        <w:rPr>
          <w:b/>
          <w:bCs/>
          <w:sz w:val="28"/>
          <w:szCs w:val="28"/>
        </w:rPr>
      </w:pPr>
      <w:r w:rsidRPr="00F36509">
        <w:rPr>
          <w:b/>
          <w:bCs/>
          <w:noProof/>
          <w:sz w:val="28"/>
          <w:szCs w:val="28"/>
        </w:rPr>
        <w:drawing>
          <wp:inline distT="0" distB="0" distL="0" distR="0" wp14:anchorId="5C00B6C4" wp14:editId="57F21223">
            <wp:extent cx="8862646" cy="2110105"/>
            <wp:effectExtent l="0" t="0" r="0" b="4445"/>
            <wp:docPr id="1397732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32838" name=""/>
                    <pic:cNvPicPr/>
                  </pic:nvPicPr>
                  <pic:blipFill>
                    <a:blip r:embed="rId97"/>
                    <a:stretch>
                      <a:fillRect/>
                    </a:stretch>
                  </pic:blipFill>
                  <pic:spPr>
                    <a:xfrm>
                      <a:off x="0" y="0"/>
                      <a:ext cx="8878348" cy="2113843"/>
                    </a:xfrm>
                    <a:prstGeom prst="rect">
                      <a:avLst/>
                    </a:prstGeom>
                  </pic:spPr>
                </pic:pic>
              </a:graphicData>
            </a:graphic>
          </wp:inline>
        </w:drawing>
      </w:r>
    </w:p>
    <w:p w14:paraId="5583AC7E" w14:textId="7B1965AE" w:rsidR="00131C7E" w:rsidRDefault="00131C7E" w:rsidP="00033159">
      <w:pPr>
        <w:rPr>
          <w:b/>
          <w:bCs/>
          <w:sz w:val="28"/>
          <w:szCs w:val="28"/>
        </w:rPr>
      </w:pPr>
    </w:p>
    <w:p w14:paraId="5BD5DE7F" w14:textId="293EC150" w:rsidR="00C73DB0" w:rsidRDefault="002945C3" w:rsidP="00033159">
      <w:pPr>
        <w:rPr>
          <w:b/>
          <w:bCs/>
          <w:sz w:val="28"/>
          <w:szCs w:val="28"/>
        </w:rPr>
      </w:pPr>
      <w:r w:rsidRPr="002945C3">
        <w:rPr>
          <w:b/>
          <w:bCs/>
          <w:noProof/>
          <w:sz w:val="28"/>
          <w:szCs w:val="28"/>
        </w:rPr>
        <w:drawing>
          <wp:anchor distT="0" distB="0" distL="114300" distR="114300" simplePos="0" relativeHeight="252188672" behindDoc="0" locked="0" layoutInCell="1" allowOverlap="1" wp14:anchorId="63B195BE" wp14:editId="13BAF99E">
            <wp:simplePos x="0" y="0"/>
            <wp:positionH relativeFrom="column">
              <wp:posOffset>4762500</wp:posOffset>
            </wp:positionH>
            <wp:positionV relativeFrom="paragraph">
              <wp:posOffset>63500</wp:posOffset>
            </wp:positionV>
            <wp:extent cx="1476375" cy="1940378"/>
            <wp:effectExtent l="38100" t="38100" r="85725" b="98425"/>
            <wp:wrapNone/>
            <wp:docPr id="1668501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01052" name=""/>
                    <pic:cNvPicPr/>
                  </pic:nvPicPr>
                  <pic:blipFill>
                    <a:blip r:embed="rId98">
                      <a:extLst>
                        <a:ext uri="{28A0092B-C50C-407E-A947-70E740481C1C}">
                          <a14:useLocalDpi xmlns:a14="http://schemas.microsoft.com/office/drawing/2010/main" val="0"/>
                        </a:ext>
                      </a:extLst>
                    </a:blip>
                    <a:stretch>
                      <a:fillRect/>
                    </a:stretch>
                  </pic:blipFill>
                  <pic:spPr>
                    <a:xfrm>
                      <a:off x="0" y="0"/>
                      <a:ext cx="1476375" cy="194037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A58A9">
        <w:rPr>
          <w:b/>
          <w:bCs/>
          <w:noProof/>
          <w:sz w:val="28"/>
          <w:szCs w:val="28"/>
        </w:rPr>
        <w:drawing>
          <wp:anchor distT="0" distB="0" distL="114300" distR="114300" simplePos="0" relativeHeight="252187648" behindDoc="0" locked="0" layoutInCell="1" allowOverlap="1" wp14:anchorId="69C868B2" wp14:editId="3D0B46F8">
            <wp:simplePos x="0" y="0"/>
            <wp:positionH relativeFrom="margin">
              <wp:posOffset>1733550</wp:posOffset>
            </wp:positionH>
            <wp:positionV relativeFrom="paragraph">
              <wp:posOffset>48895</wp:posOffset>
            </wp:positionV>
            <wp:extent cx="2657475" cy="1957515"/>
            <wp:effectExtent l="38100" t="38100" r="85725" b="100330"/>
            <wp:wrapNone/>
            <wp:docPr id="104301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1219" name=""/>
                    <pic:cNvPicPr/>
                  </pic:nvPicPr>
                  <pic:blipFill>
                    <a:blip r:embed="rId99">
                      <a:extLst>
                        <a:ext uri="{28A0092B-C50C-407E-A947-70E740481C1C}">
                          <a14:useLocalDpi xmlns:a14="http://schemas.microsoft.com/office/drawing/2010/main" val="0"/>
                        </a:ext>
                      </a:extLst>
                    </a:blip>
                    <a:stretch>
                      <a:fillRect/>
                    </a:stretch>
                  </pic:blipFill>
                  <pic:spPr>
                    <a:xfrm>
                      <a:off x="0" y="0"/>
                      <a:ext cx="2657475" cy="195751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23ADC49" w14:textId="1B54C865" w:rsidR="006A58A9" w:rsidRDefault="006A58A9" w:rsidP="00033159">
      <w:pPr>
        <w:rPr>
          <w:b/>
          <w:bCs/>
          <w:sz w:val="28"/>
          <w:szCs w:val="28"/>
        </w:rPr>
      </w:pPr>
    </w:p>
    <w:p w14:paraId="250CE5B2" w14:textId="77777777" w:rsidR="006A58A9" w:rsidRDefault="006A58A9" w:rsidP="00033159">
      <w:pPr>
        <w:rPr>
          <w:b/>
          <w:bCs/>
          <w:sz w:val="28"/>
          <w:szCs w:val="28"/>
        </w:rPr>
      </w:pPr>
    </w:p>
    <w:p w14:paraId="35373BFF" w14:textId="5A025F1E" w:rsidR="006A58A9" w:rsidRDefault="006A58A9" w:rsidP="00033159">
      <w:pPr>
        <w:rPr>
          <w:b/>
          <w:bCs/>
          <w:sz w:val="28"/>
          <w:szCs w:val="28"/>
        </w:rPr>
        <w:sectPr w:rsidR="006A58A9" w:rsidSect="00C73DB0">
          <w:pgSz w:w="15840" w:h="12240" w:orient="landscape"/>
          <w:pgMar w:top="1440" w:right="1440" w:bottom="1440" w:left="1440" w:header="720" w:footer="720" w:gutter="0"/>
          <w:cols w:space="720"/>
          <w:docGrid w:linePitch="360"/>
        </w:sectPr>
      </w:pPr>
    </w:p>
    <w:p w14:paraId="5D002EA9" w14:textId="4115D789" w:rsidR="00F52D75" w:rsidRPr="0084611E" w:rsidRDefault="00F52D75" w:rsidP="00F52D75">
      <w:pPr>
        <w:rPr>
          <w:sz w:val="28"/>
          <w:szCs w:val="28"/>
        </w:rPr>
      </w:pPr>
      <w:r>
        <w:rPr>
          <w:noProof/>
        </w:rPr>
        <w:lastRenderedPageBreak/>
        <mc:AlternateContent>
          <mc:Choice Requires="wps">
            <w:drawing>
              <wp:anchor distT="0" distB="0" distL="114300" distR="114300" simplePos="0" relativeHeight="252156928" behindDoc="0" locked="0" layoutInCell="1" allowOverlap="1" wp14:anchorId="6B0AF31E" wp14:editId="1E1DAB0E">
                <wp:simplePos x="0" y="0"/>
                <wp:positionH relativeFrom="column">
                  <wp:posOffset>-38100</wp:posOffset>
                </wp:positionH>
                <wp:positionV relativeFrom="paragraph">
                  <wp:posOffset>404674</wp:posOffset>
                </wp:positionV>
                <wp:extent cx="4932045" cy="0"/>
                <wp:effectExtent l="0" t="0" r="0" b="0"/>
                <wp:wrapNone/>
                <wp:docPr id="59327175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F14D1E" id="Straight Connector 3" o:spid="_x0000_s1026" style="position:absolute;z-index:2521569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57952" behindDoc="0" locked="0" layoutInCell="1" allowOverlap="1" wp14:anchorId="7337F3F3" wp14:editId="4496B680">
                <wp:simplePos x="0" y="0"/>
                <wp:positionH relativeFrom="column">
                  <wp:posOffset>0</wp:posOffset>
                </wp:positionH>
                <wp:positionV relativeFrom="paragraph">
                  <wp:posOffset>-39191</wp:posOffset>
                </wp:positionV>
                <wp:extent cx="4867910" cy="0"/>
                <wp:effectExtent l="0" t="0" r="0" b="0"/>
                <wp:wrapNone/>
                <wp:docPr id="189200077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5680FD7" id="Straight Connector 4" o:spid="_x0000_s1026" style="position:absolute;z-index:2521579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Senior Center</w:t>
      </w:r>
    </w:p>
    <w:p w14:paraId="2BAC98A7" w14:textId="77777777" w:rsidR="00033159" w:rsidRDefault="00033159" w:rsidP="00033159">
      <w:pPr>
        <w:rPr>
          <w:b/>
          <w:bCs/>
          <w:sz w:val="28"/>
          <w:szCs w:val="28"/>
        </w:rPr>
      </w:pPr>
      <w:r>
        <w:rPr>
          <w:b/>
          <w:bCs/>
          <w:sz w:val="28"/>
          <w:szCs w:val="28"/>
        </w:rPr>
        <w:t>DEPARTMENT PROFILE</w:t>
      </w:r>
    </w:p>
    <w:p w14:paraId="17691716" w14:textId="77777777" w:rsidR="00033159" w:rsidRPr="00F52D75" w:rsidRDefault="00033159" w:rsidP="00033159">
      <w:pPr>
        <w:rPr>
          <w:sz w:val="22"/>
          <w:szCs w:val="22"/>
        </w:rPr>
      </w:pPr>
      <w:r w:rsidRPr="00F52D75">
        <w:rPr>
          <w:sz w:val="22"/>
          <w:szCs w:val="22"/>
        </w:rPr>
        <w:t>The Senior Citizens Center, through a partnership with the Three Rivers Area Agency on Aging, provides many programs for the county’s senior adults. Those programs include physical exercises, arts and crafts, day trips, inspirational speakers, themed parties, bingo games, and noon-time meals. The center also provides home delivered meals to 40 citizens through the Meals-on-Wheels program. The county provides this program with a county-owned building, vehicles, and an annual supplement.</w:t>
      </w:r>
    </w:p>
    <w:p w14:paraId="35A7675B"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FC1B97" w14:paraId="6B15D701" w14:textId="77777777" w:rsidTr="002E3FA0">
        <w:trPr>
          <w:trHeight w:hRule="exact" w:val="245"/>
          <w:jc w:val="center"/>
        </w:trPr>
        <w:tc>
          <w:tcPr>
            <w:tcW w:w="3865" w:type="dxa"/>
            <w:shd w:val="clear" w:color="auto" w:fill="D9D9D9" w:themeFill="background1" w:themeFillShade="D9"/>
          </w:tcPr>
          <w:p w14:paraId="6A9CA1BA" w14:textId="77777777" w:rsidR="00FC1B97" w:rsidRPr="00205437" w:rsidRDefault="00FC1B97" w:rsidP="002E3FA0">
            <w:pPr>
              <w:jc w:val="center"/>
              <w:rPr>
                <w:b/>
                <w:bCs/>
              </w:rPr>
            </w:pPr>
            <w:r w:rsidRPr="00205437">
              <w:rPr>
                <w:b/>
                <w:bCs/>
              </w:rPr>
              <w:t>Position Title</w:t>
            </w:r>
          </w:p>
        </w:tc>
        <w:tc>
          <w:tcPr>
            <w:tcW w:w="1393" w:type="dxa"/>
            <w:shd w:val="clear" w:color="auto" w:fill="D9D9D9" w:themeFill="background1" w:themeFillShade="D9"/>
          </w:tcPr>
          <w:p w14:paraId="15F55B21" w14:textId="77777777" w:rsidR="00FC1B97" w:rsidRPr="00205437" w:rsidRDefault="00FC1B97"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00B5AC73" w14:textId="77777777" w:rsidR="00FC1B97" w:rsidRPr="00205437" w:rsidRDefault="00FC1B97"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54A578BD" w14:textId="77777777" w:rsidR="00FC1B97" w:rsidRPr="00205437" w:rsidRDefault="00FC1B97" w:rsidP="002E3FA0">
            <w:pPr>
              <w:jc w:val="center"/>
              <w:rPr>
                <w:b/>
                <w:bCs/>
              </w:rPr>
            </w:pPr>
            <w:r w:rsidRPr="00205437">
              <w:rPr>
                <w:b/>
                <w:bCs/>
              </w:rPr>
              <w:t>FY 2</w:t>
            </w:r>
            <w:r>
              <w:rPr>
                <w:b/>
                <w:bCs/>
              </w:rPr>
              <w:t>6</w:t>
            </w:r>
            <w:r w:rsidRPr="00205437">
              <w:rPr>
                <w:b/>
                <w:bCs/>
              </w:rPr>
              <w:t>-2</w:t>
            </w:r>
            <w:r>
              <w:rPr>
                <w:b/>
                <w:bCs/>
              </w:rPr>
              <w:t>7</w:t>
            </w:r>
          </w:p>
        </w:tc>
      </w:tr>
      <w:tr w:rsidR="00FC1B97" w14:paraId="633A8512" w14:textId="77777777" w:rsidTr="002E3FA0">
        <w:trPr>
          <w:trHeight w:hRule="exact" w:val="245"/>
          <w:jc w:val="center"/>
        </w:trPr>
        <w:tc>
          <w:tcPr>
            <w:tcW w:w="3865" w:type="dxa"/>
          </w:tcPr>
          <w:p w14:paraId="3FE63FB1" w14:textId="35EA709F" w:rsidR="00FC1B97" w:rsidRDefault="00506E4D" w:rsidP="002E3FA0">
            <w:r>
              <w:t>Director</w:t>
            </w:r>
          </w:p>
        </w:tc>
        <w:tc>
          <w:tcPr>
            <w:tcW w:w="1393" w:type="dxa"/>
          </w:tcPr>
          <w:p w14:paraId="7F264CBA" w14:textId="77777777" w:rsidR="00FC1B97" w:rsidRDefault="00FC1B97" w:rsidP="002E3FA0">
            <w:pPr>
              <w:jc w:val="center"/>
            </w:pPr>
            <w:r>
              <w:t>1</w:t>
            </w:r>
          </w:p>
        </w:tc>
        <w:tc>
          <w:tcPr>
            <w:tcW w:w="1712" w:type="dxa"/>
          </w:tcPr>
          <w:p w14:paraId="7B5A7D31" w14:textId="77777777" w:rsidR="00FC1B97" w:rsidRDefault="00FC1B97" w:rsidP="002E3FA0">
            <w:pPr>
              <w:jc w:val="center"/>
            </w:pPr>
            <w:r>
              <w:t>1</w:t>
            </w:r>
          </w:p>
        </w:tc>
        <w:tc>
          <w:tcPr>
            <w:tcW w:w="1592" w:type="dxa"/>
          </w:tcPr>
          <w:p w14:paraId="2240FB53" w14:textId="77777777" w:rsidR="00FC1B97" w:rsidRDefault="00FC1B97" w:rsidP="002E3FA0">
            <w:pPr>
              <w:jc w:val="center"/>
            </w:pPr>
            <w:r>
              <w:t>1</w:t>
            </w:r>
          </w:p>
          <w:p w14:paraId="5981CA4B" w14:textId="77777777" w:rsidR="00077AEB" w:rsidRDefault="00077AEB" w:rsidP="002E3FA0">
            <w:pPr>
              <w:jc w:val="center"/>
            </w:pPr>
          </w:p>
        </w:tc>
      </w:tr>
      <w:tr w:rsidR="001D1549" w14:paraId="7D0532B7" w14:textId="77777777" w:rsidTr="002E3FA0">
        <w:trPr>
          <w:trHeight w:hRule="exact" w:val="245"/>
          <w:jc w:val="center"/>
        </w:trPr>
        <w:tc>
          <w:tcPr>
            <w:tcW w:w="3865" w:type="dxa"/>
          </w:tcPr>
          <w:p w14:paraId="1A24104D" w14:textId="1FF811FE" w:rsidR="001D1549" w:rsidRDefault="001D1549" w:rsidP="002E3FA0">
            <w:r>
              <w:t>Administrative Assistant</w:t>
            </w:r>
          </w:p>
        </w:tc>
        <w:tc>
          <w:tcPr>
            <w:tcW w:w="1393" w:type="dxa"/>
          </w:tcPr>
          <w:p w14:paraId="74921DB4" w14:textId="0AD6EE48" w:rsidR="001D1549" w:rsidRDefault="001D1549" w:rsidP="002E3FA0">
            <w:pPr>
              <w:jc w:val="center"/>
            </w:pPr>
            <w:r>
              <w:t>1</w:t>
            </w:r>
          </w:p>
        </w:tc>
        <w:tc>
          <w:tcPr>
            <w:tcW w:w="1712" w:type="dxa"/>
          </w:tcPr>
          <w:p w14:paraId="248A8A63" w14:textId="79DF98A8" w:rsidR="001D1549" w:rsidRDefault="001D1549" w:rsidP="002E3FA0">
            <w:pPr>
              <w:jc w:val="center"/>
            </w:pPr>
            <w:r>
              <w:t>1</w:t>
            </w:r>
          </w:p>
        </w:tc>
        <w:tc>
          <w:tcPr>
            <w:tcW w:w="1592" w:type="dxa"/>
          </w:tcPr>
          <w:p w14:paraId="71EBC583" w14:textId="1AEE622B" w:rsidR="001D1549" w:rsidRDefault="004A1F62" w:rsidP="002E3FA0">
            <w:pPr>
              <w:jc w:val="center"/>
            </w:pPr>
            <w:r>
              <w:t>0</w:t>
            </w:r>
          </w:p>
        </w:tc>
      </w:tr>
      <w:tr w:rsidR="00FC1B97" w14:paraId="4E480767" w14:textId="77777777" w:rsidTr="002E3FA0">
        <w:trPr>
          <w:trHeight w:hRule="exact" w:val="245"/>
          <w:jc w:val="center"/>
        </w:trPr>
        <w:tc>
          <w:tcPr>
            <w:tcW w:w="3865" w:type="dxa"/>
          </w:tcPr>
          <w:p w14:paraId="570FFDF9" w14:textId="3AB3B8E7" w:rsidR="00FC1B97" w:rsidRDefault="00077AEB" w:rsidP="002E3FA0">
            <w:r>
              <w:t>Kitchen Manager</w:t>
            </w:r>
          </w:p>
        </w:tc>
        <w:tc>
          <w:tcPr>
            <w:tcW w:w="1393" w:type="dxa"/>
          </w:tcPr>
          <w:p w14:paraId="1B8F0BA8" w14:textId="14A0FBAE" w:rsidR="00FC1B97" w:rsidRDefault="00077AEB" w:rsidP="002E3FA0">
            <w:pPr>
              <w:jc w:val="center"/>
            </w:pPr>
            <w:r>
              <w:t>1</w:t>
            </w:r>
          </w:p>
        </w:tc>
        <w:tc>
          <w:tcPr>
            <w:tcW w:w="1712" w:type="dxa"/>
          </w:tcPr>
          <w:p w14:paraId="59BEE979" w14:textId="08E2634C" w:rsidR="00FC1B97" w:rsidRDefault="00077AEB" w:rsidP="002E3FA0">
            <w:pPr>
              <w:jc w:val="center"/>
            </w:pPr>
            <w:r>
              <w:t>1</w:t>
            </w:r>
          </w:p>
        </w:tc>
        <w:tc>
          <w:tcPr>
            <w:tcW w:w="1592" w:type="dxa"/>
          </w:tcPr>
          <w:p w14:paraId="0C0F9EB4" w14:textId="7F30FDBF" w:rsidR="00FC1B97" w:rsidRDefault="00077AEB" w:rsidP="002E3FA0">
            <w:pPr>
              <w:jc w:val="center"/>
            </w:pPr>
            <w:r>
              <w:t>1</w:t>
            </w:r>
          </w:p>
        </w:tc>
      </w:tr>
      <w:tr w:rsidR="00077AEB" w14:paraId="41544292" w14:textId="77777777" w:rsidTr="002E3FA0">
        <w:trPr>
          <w:trHeight w:hRule="exact" w:val="245"/>
          <w:jc w:val="center"/>
        </w:trPr>
        <w:tc>
          <w:tcPr>
            <w:tcW w:w="3865" w:type="dxa"/>
          </w:tcPr>
          <w:p w14:paraId="7F467FA9" w14:textId="6E3DE855" w:rsidR="00077AEB" w:rsidRDefault="00077AEB" w:rsidP="00077AEB">
            <w:r>
              <w:t>Transportation</w:t>
            </w:r>
          </w:p>
        </w:tc>
        <w:tc>
          <w:tcPr>
            <w:tcW w:w="1393" w:type="dxa"/>
          </w:tcPr>
          <w:p w14:paraId="4E9C83EF" w14:textId="5806F605" w:rsidR="00077AEB" w:rsidRDefault="00077AEB" w:rsidP="00077AEB">
            <w:pPr>
              <w:jc w:val="center"/>
            </w:pPr>
            <w:r>
              <w:t>2</w:t>
            </w:r>
          </w:p>
        </w:tc>
        <w:tc>
          <w:tcPr>
            <w:tcW w:w="1712" w:type="dxa"/>
          </w:tcPr>
          <w:p w14:paraId="657E464F" w14:textId="1E190273" w:rsidR="00077AEB" w:rsidRDefault="00077AEB" w:rsidP="00077AEB">
            <w:pPr>
              <w:jc w:val="center"/>
            </w:pPr>
            <w:r>
              <w:t>2</w:t>
            </w:r>
          </w:p>
        </w:tc>
        <w:tc>
          <w:tcPr>
            <w:tcW w:w="1592" w:type="dxa"/>
          </w:tcPr>
          <w:p w14:paraId="385C206A" w14:textId="407FA715" w:rsidR="00077AEB" w:rsidRDefault="00077AEB" w:rsidP="00077AEB">
            <w:pPr>
              <w:jc w:val="center"/>
            </w:pPr>
            <w:r>
              <w:t>2</w:t>
            </w:r>
          </w:p>
        </w:tc>
      </w:tr>
      <w:tr w:rsidR="00077AEB" w14:paraId="2FB677D8" w14:textId="77777777" w:rsidTr="002E3FA0">
        <w:trPr>
          <w:trHeight w:hRule="exact" w:val="245"/>
          <w:jc w:val="center"/>
        </w:trPr>
        <w:tc>
          <w:tcPr>
            <w:tcW w:w="3865" w:type="dxa"/>
          </w:tcPr>
          <w:p w14:paraId="3C50D41C" w14:textId="78E416AD" w:rsidR="00077AEB" w:rsidRDefault="00077AEB" w:rsidP="00077AEB">
            <w:r>
              <w:t>Attendant</w:t>
            </w:r>
          </w:p>
        </w:tc>
        <w:tc>
          <w:tcPr>
            <w:tcW w:w="1393" w:type="dxa"/>
          </w:tcPr>
          <w:p w14:paraId="03E5F9E9" w14:textId="3081AD3C" w:rsidR="00077AEB" w:rsidRDefault="001D1549" w:rsidP="00077AEB">
            <w:pPr>
              <w:jc w:val="center"/>
            </w:pPr>
            <w:r>
              <w:t>2</w:t>
            </w:r>
          </w:p>
        </w:tc>
        <w:tc>
          <w:tcPr>
            <w:tcW w:w="1712" w:type="dxa"/>
          </w:tcPr>
          <w:p w14:paraId="28B11AEA" w14:textId="4C7736FE" w:rsidR="00077AEB" w:rsidRDefault="001D1549" w:rsidP="00077AEB">
            <w:pPr>
              <w:jc w:val="center"/>
            </w:pPr>
            <w:r>
              <w:t>2</w:t>
            </w:r>
          </w:p>
        </w:tc>
        <w:tc>
          <w:tcPr>
            <w:tcW w:w="1592" w:type="dxa"/>
          </w:tcPr>
          <w:p w14:paraId="2D62507C" w14:textId="1F9874F5" w:rsidR="00077AEB" w:rsidRDefault="00EC7BCB" w:rsidP="00077AEB">
            <w:pPr>
              <w:jc w:val="center"/>
            </w:pPr>
            <w:r>
              <w:t>2</w:t>
            </w:r>
          </w:p>
        </w:tc>
      </w:tr>
      <w:tr w:rsidR="00077AEB" w14:paraId="5A3B8FF3" w14:textId="77777777" w:rsidTr="002E3FA0">
        <w:trPr>
          <w:trHeight w:hRule="exact" w:val="245"/>
          <w:jc w:val="center"/>
        </w:trPr>
        <w:tc>
          <w:tcPr>
            <w:tcW w:w="3865" w:type="dxa"/>
            <w:shd w:val="clear" w:color="auto" w:fill="D9D9D9" w:themeFill="background1" w:themeFillShade="D9"/>
          </w:tcPr>
          <w:p w14:paraId="0620684C" w14:textId="77777777" w:rsidR="00077AEB" w:rsidRPr="00205437" w:rsidRDefault="00077AEB" w:rsidP="00077AEB">
            <w:pPr>
              <w:rPr>
                <w:b/>
                <w:bCs/>
              </w:rPr>
            </w:pPr>
            <w:r w:rsidRPr="00205437">
              <w:rPr>
                <w:b/>
                <w:bCs/>
              </w:rPr>
              <w:t>Total Positions</w:t>
            </w:r>
          </w:p>
        </w:tc>
        <w:tc>
          <w:tcPr>
            <w:tcW w:w="1393" w:type="dxa"/>
            <w:shd w:val="clear" w:color="auto" w:fill="D9D9D9" w:themeFill="background1" w:themeFillShade="D9"/>
          </w:tcPr>
          <w:p w14:paraId="244DE262" w14:textId="2B805F0B" w:rsidR="00077AEB" w:rsidRPr="00205437" w:rsidRDefault="00077AEB" w:rsidP="00077AEB">
            <w:pPr>
              <w:jc w:val="center"/>
              <w:rPr>
                <w:b/>
                <w:bCs/>
              </w:rPr>
            </w:pPr>
            <w:r>
              <w:rPr>
                <w:b/>
                <w:bCs/>
              </w:rPr>
              <w:t>7</w:t>
            </w:r>
          </w:p>
        </w:tc>
        <w:tc>
          <w:tcPr>
            <w:tcW w:w="1712" w:type="dxa"/>
            <w:shd w:val="clear" w:color="auto" w:fill="D9D9D9" w:themeFill="background1" w:themeFillShade="D9"/>
          </w:tcPr>
          <w:p w14:paraId="5AF29AF9" w14:textId="64BFE2D8" w:rsidR="00077AEB" w:rsidRPr="00205437" w:rsidRDefault="00077AEB" w:rsidP="00077AEB">
            <w:pPr>
              <w:jc w:val="center"/>
              <w:rPr>
                <w:b/>
                <w:bCs/>
              </w:rPr>
            </w:pPr>
            <w:r>
              <w:rPr>
                <w:b/>
                <w:bCs/>
              </w:rPr>
              <w:t>7</w:t>
            </w:r>
          </w:p>
        </w:tc>
        <w:tc>
          <w:tcPr>
            <w:tcW w:w="1592" w:type="dxa"/>
            <w:shd w:val="clear" w:color="auto" w:fill="D9D9D9" w:themeFill="background1" w:themeFillShade="D9"/>
          </w:tcPr>
          <w:p w14:paraId="28302657" w14:textId="0781A435" w:rsidR="00077AEB" w:rsidRPr="00205437" w:rsidRDefault="00077AEB" w:rsidP="00077AEB">
            <w:pPr>
              <w:jc w:val="center"/>
              <w:rPr>
                <w:b/>
                <w:bCs/>
              </w:rPr>
            </w:pPr>
            <w:r>
              <w:rPr>
                <w:b/>
                <w:bCs/>
              </w:rPr>
              <w:t>6</w:t>
            </w:r>
          </w:p>
        </w:tc>
      </w:tr>
    </w:tbl>
    <w:p w14:paraId="52CF026B" w14:textId="77777777" w:rsidR="00FC1B97" w:rsidRDefault="00FC1B97" w:rsidP="00033159">
      <w:pPr>
        <w:rPr>
          <w:b/>
          <w:bCs/>
          <w:sz w:val="28"/>
          <w:szCs w:val="28"/>
        </w:rPr>
      </w:pPr>
    </w:p>
    <w:p w14:paraId="570ECBCF" w14:textId="77777777" w:rsidR="00033159" w:rsidRDefault="00033159" w:rsidP="00033159">
      <w:pPr>
        <w:rPr>
          <w:b/>
          <w:bCs/>
          <w:sz w:val="28"/>
          <w:szCs w:val="28"/>
        </w:rPr>
      </w:pPr>
      <w:r>
        <w:rPr>
          <w:b/>
          <w:bCs/>
          <w:sz w:val="28"/>
          <w:szCs w:val="28"/>
        </w:rPr>
        <w:t>BUDGET HIGHLIGHTS</w:t>
      </w:r>
    </w:p>
    <w:p w14:paraId="353FCA02" w14:textId="38D37DB3" w:rsidR="00740216" w:rsidRDefault="00556629" w:rsidP="00740216">
      <w:pPr>
        <w:pStyle w:val="ListParagraph"/>
        <w:numPr>
          <w:ilvl w:val="0"/>
          <w:numId w:val="9"/>
        </w:numPr>
      </w:pPr>
      <w:r>
        <w:t>Congregate and home delivered meals were researched and expenditures were brought more in line with historical actuals.</w:t>
      </w:r>
    </w:p>
    <w:p w14:paraId="1114AF80" w14:textId="77777777" w:rsidR="00740216" w:rsidRPr="00622DA1" w:rsidRDefault="00740216" w:rsidP="00740216">
      <w:pPr>
        <w:pStyle w:val="ListParagraph"/>
        <w:rPr>
          <w:b/>
          <w:bCs/>
          <w:sz w:val="28"/>
          <w:szCs w:val="28"/>
        </w:rPr>
      </w:pPr>
    </w:p>
    <w:p w14:paraId="1FECAB06" w14:textId="77777777" w:rsidR="00622DA1" w:rsidRDefault="00622DA1" w:rsidP="00622DA1">
      <w:pPr>
        <w:rPr>
          <w:b/>
          <w:bCs/>
          <w:sz w:val="28"/>
          <w:szCs w:val="28"/>
        </w:rPr>
      </w:pPr>
    </w:p>
    <w:p w14:paraId="0670BFFF" w14:textId="53E18FAA" w:rsidR="00622DA1" w:rsidRDefault="00556629" w:rsidP="00622DA1">
      <w:pPr>
        <w:rPr>
          <w:b/>
          <w:bCs/>
          <w:sz w:val="28"/>
          <w:szCs w:val="28"/>
        </w:rPr>
      </w:pPr>
      <w:r w:rsidRPr="00331F53">
        <w:rPr>
          <w:b/>
          <w:bCs/>
          <w:noProof/>
          <w:sz w:val="28"/>
          <w:szCs w:val="28"/>
        </w:rPr>
        <w:drawing>
          <wp:anchor distT="0" distB="0" distL="114300" distR="114300" simplePos="0" relativeHeight="252158976" behindDoc="0" locked="0" layoutInCell="1" allowOverlap="1" wp14:anchorId="659DDB36" wp14:editId="147154A2">
            <wp:simplePos x="0" y="0"/>
            <wp:positionH relativeFrom="margin">
              <wp:posOffset>408940</wp:posOffset>
            </wp:positionH>
            <wp:positionV relativeFrom="paragraph">
              <wp:posOffset>345440</wp:posOffset>
            </wp:positionV>
            <wp:extent cx="5125085" cy="2362200"/>
            <wp:effectExtent l="0" t="0" r="0" b="0"/>
            <wp:wrapNone/>
            <wp:docPr id="358982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82803" name=""/>
                    <pic:cNvPicPr/>
                  </pic:nvPicPr>
                  <pic:blipFill>
                    <a:blip r:embed="rId100">
                      <a:extLst>
                        <a:ext uri="{28A0092B-C50C-407E-A947-70E740481C1C}">
                          <a14:useLocalDpi xmlns:a14="http://schemas.microsoft.com/office/drawing/2010/main" val="0"/>
                        </a:ext>
                      </a:extLst>
                    </a:blip>
                    <a:stretch>
                      <a:fillRect/>
                    </a:stretch>
                  </pic:blipFill>
                  <pic:spPr>
                    <a:xfrm>
                      <a:off x="0" y="0"/>
                      <a:ext cx="5125085" cy="2362200"/>
                    </a:xfrm>
                    <a:prstGeom prst="rect">
                      <a:avLst/>
                    </a:prstGeom>
                  </pic:spPr>
                </pic:pic>
              </a:graphicData>
            </a:graphic>
          </wp:anchor>
        </w:drawing>
      </w:r>
    </w:p>
    <w:p w14:paraId="5587DDB8" w14:textId="42C327FB" w:rsidR="00622DA1" w:rsidRDefault="00622DA1" w:rsidP="00622DA1">
      <w:pPr>
        <w:rPr>
          <w:b/>
          <w:bCs/>
          <w:sz w:val="28"/>
          <w:szCs w:val="28"/>
        </w:rPr>
      </w:pPr>
    </w:p>
    <w:p w14:paraId="51C22B99" w14:textId="77777777" w:rsidR="00622DA1" w:rsidRDefault="00622DA1" w:rsidP="00622DA1">
      <w:pPr>
        <w:rPr>
          <w:b/>
          <w:bCs/>
          <w:sz w:val="28"/>
          <w:szCs w:val="28"/>
        </w:rPr>
      </w:pPr>
    </w:p>
    <w:p w14:paraId="69711108" w14:textId="77777777" w:rsidR="00622DA1" w:rsidRDefault="00622DA1" w:rsidP="00622DA1">
      <w:pPr>
        <w:rPr>
          <w:b/>
          <w:bCs/>
          <w:sz w:val="28"/>
          <w:szCs w:val="28"/>
        </w:rPr>
      </w:pPr>
    </w:p>
    <w:p w14:paraId="785EFA8C" w14:textId="77777777" w:rsidR="00622DA1" w:rsidRPr="00622DA1" w:rsidRDefault="00622DA1" w:rsidP="00622DA1">
      <w:pPr>
        <w:rPr>
          <w:b/>
          <w:bCs/>
          <w:sz w:val="28"/>
          <w:szCs w:val="28"/>
        </w:rPr>
      </w:pPr>
    </w:p>
    <w:p w14:paraId="37AEC1A7" w14:textId="77777777" w:rsidR="00033159" w:rsidRDefault="00033159" w:rsidP="00033159">
      <w:pPr>
        <w:rPr>
          <w:b/>
          <w:bCs/>
          <w:sz w:val="28"/>
          <w:szCs w:val="28"/>
        </w:rPr>
      </w:pPr>
    </w:p>
    <w:p w14:paraId="4647ED9F" w14:textId="77777777" w:rsidR="00033159" w:rsidRDefault="00033159" w:rsidP="00033159">
      <w:pPr>
        <w:rPr>
          <w:b/>
          <w:bCs/>
          <w:sz w:val="28"/>
          <w:szCs w:val="28"/>
        </w:rPr>
      </w:pPr>
    </w:p>
    <w:p w14:paraId="0631E121" w14:textId="77777777" w:rsidR="00033159" w:rsidRDefault="00033159" w:rsidP="00033159">
      <w:pPr>
        <w:rPr>
          <w:b/>
          <w:bCs/>
          <w:sz w:val="28"/>
          <w:szCs w:val="28"/>
        </w:rPr>
      </w:pPr>
    </w:p>
    <w:p w14:paraId="50BCB5E4" w14:textId="77777777" w:rsidR="000D2E30" w:rsidRDefault="000D2E30" w:rsidP="00746C1B">
      <w:pPr>
        <w:rPr>
          <w:b/>
          <w:bCs/>
          <w:color w:val="000000" w:themeColor="text1"/>
          <w:sz w:val="48"/>
          <w:szCs w:val="48"/>
        </w:rPr>
        <w:sectPr w:rsidR="000D2E30" w:rsidSect="00033159">
          <w:pgSz w:w="12240" w:h="15840"/>
          <w:pgMar w:top="1440" w:right="1440" w:bottom="1440" w:left="1440" w:header="720" w:footer="720" w:gutter="0"/>
          <w:cols w:space="720"/>
          <w:docGrid w:linePitch="360"/>
        </w:sectPr>
      </w:pPr>
    </w:p>
    <w:p w14:paraId="72B84601" w14:textId="58820FDD" w:rsidR="00746C1B" w:rsidRPr="0084611E" w:rsidRDefault="00746C1B" w:rsidP="00746C1B">
      <w:pPr>
        <w:rPr>
          <w:sz w:val="28"/>
          <w:szCs w:val="28"/>
        </w:rPr>
      </w:pPr>
      <w:r>
        <w:rPr>
          <w:noProof/>
        </w:rPr>
        <w:lastRenderedPageBreak/>
        <mc:AlternateContent>
          <mc:Choice Requires="wps">
            <w:drawing>
              <wp:anchor distT="0" distB="0" distL="114300" distR="114300" simplePos="0" relativeHeight="252161024" behindDoc="0" locked="0" layoutInCell="1" allowOverlap="1" wp14:anchorId="22627CF7" wp14:editId="10A78700">
                <wp:simplePos x="0" y="0"/>
                <wp:positionH relativeFrom="column">
                  <wp:posOffset>-38100</wp:posOffset>
                </wp:positionH>
                <wp:positionV relativeFrom="paragraph">
                  <wp:posOffset>404674</wp:posOffset>
                </wp:positionV>
                <wp:extent cx="4932045" cy="0"/>
                <wp:effectExtent l="0" t="0" r="0" b="0"/>
                <wp:wrapNone/>
                <wp:docPr id="193913051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68F1B5" id="Straight Connector 3" o:spid="_x0000_s1026" style="position:absolute;z-index:2521610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62048" behindDoc="0" locked="0" layoutInCell="1" allowOverlap="1" wp14:anchorId="1974F42A" wp14:editId="36C7BA90">
                <wp:simplePos x="0" y="0"/>
                <wp:positionH relativeFrom="column">
                  <wp:posOffset>0</wp:posOffset>
                </wp:positionH>
                <wp:positionV relativeFrom="paragraph">
                  <wp:posOffset>-39191</wp:posOffset>
                </wp:positionV>
                <wp:extent cx="4867910" cy="0"/>
                <wp:effectExtent l="0" t="0" r="0" b="0"/>
                <wp:wrapNone/>
                <wp:docPr id="146589201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EE2F1B9" id="Straight Connector 4" o:spid="_x0000_s1026" style="position:absolute;z-index:2521620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Senior Center - Detail</w:t>
      </w:r>
    </w:p>
    <w:p w14:paraId="42965427" w14:textId="653DC427" w:rsidR="00033159" w:rsidRDefault="00197FE2" w:rsidP="000D2E30">
      <w:pPr>
        <w:ind w:left="-450"/>
        <w:rPr>
          <w:b/>
          <w:bCs/>
          <w:sz w:val="28"/>
          <w:szCs w:val="28"/>
        </w:rPr>
      </w:pPr>
      <w:r w:rsidRPr="00197FE2">
        <w:rPr>
          <w:b/>
          <w:bCs/>
          <w:noProof/>
          <w:sz w:val="28"/>
          <w:szCs w:val="28"/>
        </w:rPr>
        <w:drawing>
          <wp:inline distT="0" distB="0" distL="0" distR="0" wp14:anchorId="0D9AF140" wp14:editId="3AC68A4D">
            <wp:extent cx="8892791" cy="4843087"/>
            <wp:effectExtent l="0" t="0" r="3810" b="0"/>
            <wp:docPr id="2117751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51048" name=""/>
                    <pic:cNvPicPr/>
                  </pic:nvPicPr>
                  <pic:blipFill>
                    <a:blip r:embed="rId101"/>
                    <a:stretch>
                      <a:fillRect/>
                    </a:stretch>
                  </pic:blipFill>
                  <pic:spPr>
                    <a:xfrm>
                      <a:off x="0" y="0"/>
                      <a:ext cx="8904153" cy="4849275"/>
                    </a:xfrm>
                    <a:prstGeom prst="rect">
                      <a:avLst/>
                    </a:prstGeom>
                  </pic:spPr>
                </pic:pic>
              </a:graphicData>
            </a:graphic>
          </wp:inline>
        </w:drawing>
      </w:r>
    </w:p>
    <w:p w14:paraId="729ABF4C" w14:textId="77777777" w:rsidR="000D2E30" w:rsidRDefault="000D2E30" w:rsidP="00033159">
      <w:pPr>
        <w:pStyle w:val="Heading1"/>
        <w:rPr>
          <w:sz w:val="36"/>
          <w:szCs w:val="36"/>
        </w:rPr>
        <w:sectPr w:rsidR="000D2E30" w:rsidSect="000D2E30">
          <w:pgSz w:w="15840" w:h="12240" w:orient="landscape"/>
          <w:pgMar w:top="1440" w:right="1440" w:bottom="1440" w:left="1440" w:header="720" w:footer="720" w:gutter="0"/>
          <w:cols w:space="720"/>
          <w:docGrid w:linePitch="360"/>
        </w:sectPr>
      </w:pPr>
    </w:p>
    <w:p w14:paraId="1DDD4D58" w14:textId="08E1600F" w:rsidR="002C02F2" w:rsidRPr="0084611E" w:rsidRDefault="002C02F2" w:rsidP="002C02F2">
      <w:pPr>
        <w:rPr>
          <w:sz w:val="28"/>
          <w:szCs w:val="28"/>
        </w:rPr>
      </w:pPr>
      <w:r>
        <w:rPr>
          <w:noProof/>
        </w:rPr>
        <w:lastRenderedPageBreak/>
        <mc:AlternateContent>
          <mc:Choice Requires="wps">
            <w:drawing>
              <wp:anchor distT="0" distB="0" distL="114300" distR="114300" simplePos="0" relativeHeight="252165120" behindDoc="0" locked="0" layoutInCell="1" allowOverlap="1" wp14:anchorId="39EFDB7E" wp14:editId="492ED0D4">
                <wp:simplePos x="0" y="0"/>
                <wp:positionH relativeFrom="column">
                  <wp:posOffset>-38100</wp:posOffset>
                </wp:positionH>
                <wp:positionV relativeFrom="paragraph">
                  <wp:posOffset>404674</wp:posOffset>
                </wp:positionV>
                <wp:extent cx="4932045" cy="0"/>
                <wp:effectExtent l="0" t="0" r="0" b="0"/>
                <wp:wrapNone/>
                <wp:docPr id="171233105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280F425" id="Straight Connector 3" o:spid="_x0000_s1026" style="position:absolute;z-index:2521651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66144" behindDoc="0" locked="0" layoutInCell="1" allowOverlap="1" wp14:anchorId="243B2604" wp14:editId="0C2E39A7">
                <wp:simplePos x="0" y="0"/>
                <wp:positionH relativeFrom="column">
                  <wp:posOffset>0</wp:posOffset>
                </wp:positionH>
                <wp:positionV relativeFrom="paragraph">
                  <wp:posOffset>-39191</wp:posOffset>
                </wp:positionV>
                <wp:extent cx="4867910" cy="0"/>
                <wp:effectExtent l="0" t="0" r="0" b="0"/>
                <wp:wrapNone/>
                <wp:docPr id="119884902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51A812" id="Straight Connector 4" o:spid="_x0000_s1026" style="position:absolute;z-index:2521661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Senior Center – Detail Continued</w:t>
      </w:r>
    </w:p>
    <w:p w14:paraId="662F4932" w14:textId="56FD9156" w:rsidR="00033159" w:rsidRDefault="00FC5E1F" w:rsidP="003E224A">
      <w:pPr>
        <w:pStyle w:val="Heading1"/>
        <w:ind w:left="-450"/>
        <w:jc w:val="left"/>
        <w:rPr>
          <w:sz w:val="36"/>
          <w:szCs w:val="36"/>
        </w:rPr>
      </w:pPr>
      <w:r w:rsidRPr="00FC5E1F">
        <w:rPr>
          <w:noProof/>
          <w:sz w:val="36"/>
          <w:szCs w:val="36"/>
        </w:rPr>
        <w:drawing>
          <wp:inline distT="0" distB="0" distL="0" distR="0" wp14:anchorId="58BD8474" wp14:editId="10971132">
            <wp:extent cx="8872695" cy="4159716"/>
            <wp:effectExtent l="0" t="0" r="5080" b="0"/>
            <wp:docPr id="783459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59727" name=""/>
                    <pic:cNvPicPr/>
                  </pic:nvPicPr>
                  <pic:blipFill>
                    <a:blip r:embed="rId102"/>
                    <a:stretch>
                      <a:fillRect/>
                    </a:stretch>
                  </pic:blipFill>
                  <pic:spPr>
                    <a:xfrm>
                      <a:off x="0" y="0"/>
                      <a:ext cx="8886073" cy="4165988"/>
                    </a:xfrm>
                    <a:prstGeom prst="rect">
                      <a:avLst/>
                    </a:prstGeom>
                  </pic:spPr>
                </pic:pic>
              </a:graphicData>
            </a:graphic>
          </wp:inline>
        </w:drawing>
      </w:r>
    </w:p>
    <w:p w14:paraId="11EF0A3B" w14:textId="77777777" w:rsidR="00033159" w:rsidRDefault="00033159" w:rsidP="00033159">
      <w:pPr>
        <w:pStyle w:val="Heading2"/>
      </w:pPr>
    </w:p>
    <w:p w14:paraId="2AA0CC08" w14:textId="77777777" w:rsidR="003E224A" w:rsidRDefault="003E224A" w:rsidP="003E224A"/>
    <w:p w14:paraId="66A8E769" w14:textId="77777777" w:rsidR="003E224A" w:rsidRDefault="003E224A" w:rsidP="003E224A"/>
    <w:p w14:paraId="321E5A5E" w14:textId="77777777" w:rsidR="00FC5E1F" w:rsidRDefault="00FC5E1F" w:rsidP="003E224A">
      <w:pPr>
        <w:sectPr w:rsidR="00FC5E1F" w:rsidSect="00FC5E1F">
          <w:pgSz w:w="15840" w:h="12240" w:orient="landscape"/>
          <w:pgMar w:top="1440" w:right="1440" w:bottom="1440" w:left="1440" w:header="720" w:footer="720" w:gutter="0"/>
          <w:cols w:space="720"/>
          <w:docGrid w:linePitch="360"/>
        </w:sectPr>
      </w:pPr>
    </w:p>
    <w:p w14:paraId="745ED72C" w14:textId="7DAD14F3" w:rsidR="00571509" w:rsidRPr="0084611E" w:rsidRDefault="00571509" w:rsidP="00571509">
      <w:pPr>
        <w:rPr>
          <w:sz w:val="28"/>
          <w:szCs w:val="28"/>
        </w:rPr>
      </w:pPr>
      <w:r>
        <w:rPr>
          <w:noProof/>
        </w:rPr>
        <w:lastRenderedPageBreak/>
        <mc:AlternateContent>
          <mc:Choice Requires="wps">
            <w:drawing>
              <wp:anchor distT="0" distB="0" distL="114300" distR="114300" simplePos="0" relativeHeight="252169216" behindDoc="0" locked="0" layoutInCell="1" allowOverlap="1" wp14:anchorId="7571A699" wp14:editId="24111FEA">
                <wp:simplePos x="0" y="0"/>
                <wp:positionH relativeFrom="column">
                  <wp:posOffset>-38100</wp:posOffset>
                </wp:positionH>
                <wp:positionV relativeFrom="paragraph">
                  <wp:posOffset>404674</wp:posOffset>
                </wp:positionV>
                <wp:extent cx="4932045" cy="0"/>
                <wp:effectExtent l="0" t="0" r="0" b="0"/>
                <wp:wrapNone/>
                <wp:docPr id="201507073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4AF5933" id="Straight Connector 3" o:spid="_x0000_s1026" style="position:absolute;z-index:2521692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70240" behindDoc="0" locked="0" layoutInCell="1" allowOverlap="1" wp14:anchorId="40020FE0" wp14:editId="2A27E33C">
                <wp:simplePos x="0" y="0"/>
                <wp:positionH relativeFrom="column">
                  <wp:posOffset>0</wp:posOffset>
                </wp:positionH>
                <wp:positionV relativeFrom="paragraph">
                  <wp:posOffset>-39191</wp:posOffset>
                </wp:positionV>
                <wp:extent cx="4867910" cy="0"/>
                <wp:effectExtent l="0" t="0" r="0" b="0"/>
                <wp:wrapNone/>
                <wp:docPr id="201984252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720DE5B" id="Straight Connector 4" o:spid="_x0000_s1026" style="position:absolute;z-index:2521702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BA54F1">
        <w:rPr>
          <w:b/>
          <w:bCs/>
          <w:color w:val="000000" w:themeColor="text1"/>
          <w:sz w:val="48"/>
          <w:szCs w:val="48"/>
        </w:rPr>
        <w:t>Sheriff’s Office</w:t>
      </w:r>
    </w:p>
    <w:p w14:paraId="0276F5DC" w14:textId="77777777" w:rsidR="00033159" w:rsidRDefault="00033159" w:rsidP="00033159">
      <w:pPr>
        <w:rPr>
          <w:b/>
          <w:bCs/>
          <w:sz w:val="28"/>
          <w:szCs w:val="28"/>
        </w:rPr>
      </w:pPr>
      <w:r>
        <w:rPr>
          <w:b/>
          <w:bCs/>
          <w:sz w:val="28"/>
          <w:szCs w:val="28"/>
        </w:rPr>
        <w:t>DEPARTMENT PROFILE</w:t>
      </w:r>
    </w:p>
    <w:p w14:paraId="28C2A5E1" w14:textId="63D93BA1" w:rsidR="00033159" w:rsidRPr="00BA54F1" w:rsidRDefault="00033159" w:rsidP="00033159">
      <w:pPr>
        <w:rPr>
          <w:sz w:val="22"/>
          <w:szCs w:val="22"/>
        </w:rPr>
      </w:pPr>
      <w:r w:rsidRPr="00BA54F1">
        <w:rPr>
          <w:sz w:val="22"/>
          <w:szCs w:val="22"/>
        </w:rPr>
        <w:t xml:space="preserve">The Sheriff is a county constitutional officer and is elected by the voters for four-year terms. This elected office is composed of eight divisions:  Uniform patrol, Criminal Investigations, Canine Division, Traffic Division, School Resource, Court Services, Civil and Warrants Division, and E-911. The Sheriff and his staff enforce all federal, state and local laws enacted for the protection of life, property, health, safety and welfare of all </w:t>
      </w:r>
      <w:r w:rsidR="00730E45" w:rsidRPr="00BA54F1">
        <w:rPr>
          <w:sz w:val="22"/>
          <w:szCs w:val="22"/>
        </w:rPr>
        <w:t>residents and</w:t>
      </w:r>
      <w:r w:rsidRPr="00BA54F1">
        <w:rPr>
          <w:sz w:val="22"/>
          <w:szCs w:val="22"/>
        </w:rPr>
        <w:t xml:space="preserve"> citizens who reside and visit. This office provides courthouse security including all courts, processes warrants, and civil papers and all writs including evictions and court ordered transports and currently operates a 32-bed county jail.</w:t>
      </w:r>
    </w:p>
    <w:p w14:paraId="4E6281FB"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E40716" w14:paraId="758FB293" w14:textId="77777777" w:rsidTr="002E3FA0">
        <w:trPr>
          <w:trHeight w:hRule="exact" w:val="245"/>
          <w:jc w:val="center"/>
        </w:trPr>
        <w:tc>
          <w:tcPr>
            <w:tcW w:w="3422" w:type="dxa"/>
            <w:shd w:val="clear" w:color="auto" w:fill="D9D9D9" w:themeFill="background1" w:themeFillShade="D9"/>
          </w:tcPr>
          <w:p w14:paraId="38C7BD67" w14:textId="77777777" w:rsidR="00E40716" w:rsidRPr="00205437" w:rsidRDefault="00E40716" w:rsidP="002E3FA0">
            <w:pPr>
              <w:jc w:val="center"/>
              <w:rPr>
                <w:b/>
                <w:bCs/>
              </w:rPr>
            </w:pPr>
            <w:r w:rsidRPr="00205437">
              <w:rPr>
                <w:b/>
                <w:bCs/>
              </w:rPr>
              <w:t>Position Title</w:t>
            </w:r>
          </w:p>
        </w:tc>
        <w:tc>
          <w:tcPr>
            <w:tcW w:w="1836" w:type="dxa"/>
            <w:shd w:val="clear" w:color="auto" w:fill="D9D9D9" w:themeFill="background1" w:themeFillShade="D9"/>
          </w:tcPr>
          <w:p w14:paraId="61B9DEEC" w14:textId="77777777" w:rsidR="00E40716" w:rsidRPr="00205437" w:rsidRDefault="00E40716"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32AA0104" w14:textId="77777777" w:rsidR="00E40716" w:rsidRPr="00205437" w:rsidRDefault="00E40716"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EF5C4E7" w14:textId="77777777" w:rsidR="00E40716" w:rsidRPr="00205437" w:rsidRDefault="00E40716" w:rsidP="002E3FA0">
            <w:pPr>
              <w:jc w:val="center"/>
              <w:rPr>
                <w:b/>
                <w:bCs/>
              </w:rPr>
            </w:pPr>
            <w:r w:rsidRPr="00205437">
              <w:rPr>
                <w:b/>
                <w:bCs/>
              </w:rPr>
              <w:t>FY 2</w:t>
            </w:r>
            <w:r>
              <w:rPr>
                <w:b/>
                <w:bCs/>
              </w:rPr>
              <w:t>6</w:t>
            </w:r>
            <w:r w:rsidRPr="00205437">
              <w:rPr>
                <w:b/>
                <w:bCs/>
              </w:rPr>
              <w:t>-2</w:t>
            </w:r>
            <w:r>
              <w:rPr>
                <w:b/>
                <w:bCs/>
              </w:rPr>
              <w:t>7</w:t>
            </w:r>
          </w:p>
        </w:tc>
      </w:tr>
      <w:tr w:rsidR="00E40716" w14:paraId="7502884B" w14:textId="77777777" w:rsidTr="002E3FA0">
        <w:trPr>
          <w:trHeight w:hRule="exact" w:val="245"/>
          <w:jc w:val="center"/>
        </w:trPr>
        <w:tc>
          <w:tcPr>
            <w:tcW w:w="3422" w:type="dxa"/>
          </w:tcPr>
          <w:p w14:paraId="24C29762" w14:textId="59F1AA69" w:rsidR="00E40716" w:rsidRDefault="00E40716" w:rsidP="002E3FA0">
            <w:r>
              <w:t>S</w:t>
            </w:r>
            <w:r w:rsidR="00E93850">
              <w:t>heriff</w:t>
            </w:r>
          </w:p>
        </w:tc>
        <w:tc>
          <w:tcPr>
            <w:tcW w:w="1836" w:type="dxa"/>
          </w:tcPr>
          <w:p w14:paraId="58364651" w14:textId="77777777" w:rsidR="00E40716" w:rsidRDefault="00E40716" w:rsidP="002E3FA0">
            <w:pPr>
              <w:jc w:val="center"/>
            </w:pPr>
            <w:r>
              <w:t>1</w:t>
            </w:r>
          </w:p>
        </w:tc>
        <w:tc>
          <w:tcPr>
            <w:tcW w:w="1712" w:type="dxa"/>
          </w:tcPr>
          <w:p w14:paraId="353488B6" w14:textId="77777777" w:rsidR="00E40716" w:rsidRDefault="00E40716" w:rsidP="002E3FA0">
            <w:pPr>
              <w:jc w:val="center"/>
            </w:pPr>
            <w:r>
              <w:t>1</w:t>
            </w:r>
          </w:p>
        </w:tc>
        <w:tc>
          <w:tcPr>
            <w:tcW w:w="1592" w:type="dxa"/>
          </w:tcPr>
          <w:p w14:paraId="3B6D8E8D" w14:textId="77777777" w:rsidR="00E40716" w:rsidRDefault="00E40716" w:rsidP="002E3FA0">
            <w:pPr>
              <w:jc w:val="center"/>
            </w:pPr>
            <w:r>
              <w:t>1</w:t>
            </w:r>
          </w:p>
        </w:tc>
      </w:tr>
      <w:tr w:rsidR="00E40716" w14:paraId="16FA26DC" w14:textId="77777777" w:rsidTr="002E3FA0">
        <w:trPr>
          <w:trHeight w:hRule="exact" w:val="245"/>
          <w:jc w:val="center"/>
        </w:trPr>
        <w:tc>
          <w:tcPr>
            <w:tcW w:w="3422" w:type="dxa"/>
          </w:tcPr>
          <w:p w14:paraId="7D33939D" w14:textId="1A8FECC7" w:rsidR="00E40716" w:rsidRDefault="00E40716" w:rsidP="002E3FA0">
            <w:r>
              <w:t>Administrative Assistant</w:t>
            </w:r>
            <w:r w:rsidR="00E93850">
              <w:t xml:space="preserve"> (Major)</w:t>
            </w:r>
          </w:p>
        </w:tc>
        <w:tc>
          <w:tcPr>
            <w:tcW w:w="1836" w:type="dxa"/>
          </w:tcPr>
          <w:p w14:paraId="3EB2DD4E" w14:textId="1E61E71B" w:rsidR="00E40716" w:rsidRDefault="00876D8A" w:rsidP="002E3FA0">
            <w:pPr>
              <w:jc w:val="center"/>
            </w:pPr>
            <w:r>
              <w:t>1</w:t>
            </w:r>
          </w:p>
        </w:tc>
        <w:tc>
          <w:tcPr>
            <w:tcW w:w="1712" w:type="dxa"/>
          </w:tcPr>
          <w:p w14:paraId="6EE0C922" w14:textId="77777777" w:rsidR="00E40716" w:rsidRDefault="00E40716" w:rsidP="002E3FA0">
            <w:pPr>
              <w:jc w:val="center"/>
            </w:pPr>
            <w:r>
              <w:t>1</w:t>
            </w:r>
          </w:p>
        </w:tc>
        <w:tc>
          <w:tcPr>
            <w:tcW w:w="1592" w:type="dxa"/>
          </w:tcPr>
          <w:p w14:paraId="40910859" w14:textId="77777777" w:rsidR="00E40716" w:rsidRDefault="00E40716" w:rsidP="002E3FA0">
            <w:pPr>
              <w:jc w:val="center"/>
            </w:pPr>
            <w:r>
              <w:t>1</w:t>
            </w:r>
          </w:p>
        </w:tc>
      </w:tr>
      <w:tr w:rsidR="00E40716" w14:paraId="54D7DF67" w14:textId="77777777" w:rsidTr="002E3FA0">
        <w:trPr>
          <w:trHeight w:hRule="exact" w:val="245"/>
          <w:jc w:val="center"/>
        </w:trPr>
        <w:tc>
          <w:tcPr>
            <w:tcW w:w="3422" w:type="dxa"/>
          </w:tcPr>
          <w:p w14:paraId="15B18850" w14:textId="56009A18" w:rsidR="00E40716" w:rsidRDefault="00E93850" w:rsidP="002E3FA0">
            <w:r>
              <w:t>Administrative Assistant</w:t>
            </w:r>
          </w:p>
        </w:tc>
        <w:tc>
          <w:tcPr>
            <w:tcW w:w="1836" w:type="dxa"/>
          </w:tcPr>
          <w:p w14:paraId="56C715FD" w14:textId="682721BB" w:rsidR="00E40716" w:rsidRDefault="00876D8A" w:rsidP="002E3FA0">
            <w:pPr>
              <w:jc w:val="center"/>
            </w:pPr>
            <w:r>
              <w:t>2</w:t>
            </w:r>
          </w:p>
        </w:tc>
        <w:tc>
          <w:tcPr>
            <w:tcW w:w="1712" w:type="dxa"/>
          </w:tcPr>
          <w:p w14:paraId="2EA37C34" w14:textId="778F9549" w:rsidR="00E40716" w:rsidRDefault="00B278FF" w:rsidP="002E3FA0">
            <w:pPr>
              <w:jc w:val="center"/>
            </w:pPr>
            <w:r>
              <w:t>2</w:t>
            </w:r>
          </w:p>
        </w:tc>
        <w:tc>
          <w:tcPr>
            <w:tcW w:w="1592" w:type="dxa"/>
          </w:tcPr>
          <w:p w14:paraId="50E0A2F1" w14:textId="0F5F5189" w:rsidR="00E40716" w:rsidRDefault="00C51BE2" w:rsidP="002E3FA0">
            <w:pPr>
              <w:jc w:val="center"/>
            </w:pPr>
            <w:r>
              <w:t>2</w:t>
            </w:r>
          </w:p>
        </w:tc>
      </w:tr>
      <w:tr w:rsidR="00E40716" w14:paraId="7F991E15" w14:textId="77777777" w:rsidTr="002E3FA0">
        <w:trPr>
          <w:trHeight w:hRule="exact" w:val="245"/>
          <w:jc w:val="center"/>
        </w:trPr>
        <w:tc>
          <w:tcPr>
            <w:tcW w:w="3422" w:type="dxa"/>
          </w:tcPr>
          <w:p w14:paraId="78A242D0" w14:textId="35280307" w:rsidR="00E40716" w:rsidRDefault="00E93850" w:rsidP="002E3FA0">
            <w:r>
              <w:t>Road Supervisor (Major)</w:t>
            </w:r>
          </w:p>
        </w:tc>
        <w:tc>
          <w:tcPr>
            <w:tcW w:w="1836" w:type="dxa"/>
          </w:tcPr>
          <w:p w14:paraId="03EA21F3" w14:textId="58A58AE1" w:rsidR="00E40716" w:rsidRDefault="00876D8A" w:rsidP="002E3FA0">
            <w:pPr>
              <w:jc w:val="center"/>
            </w:pPr>
            <w:r>
              <w:t>1</w:t>
            </w:r>
          </w:p>
        </w:tc>
        <w:tc>
          <w:tcPr>
            <w:tcW w:w="1712" w:type="dxa"/>
          </w:tcPr>
          <w:p w14:paraId="48250878" w14:textId="0B422BEF" w:rsidR="00E40716" w:rsidRDefault="00B278FF" w:rsidP="002E3FA0">
            <w:pPr>
              <w:jc w:val="center"/>
            </w:pPr>
            <w:r>
              <w:t>1</w:t>
            </w:r>
          </w:p>
        </w:tc>
        <w:tc>
          <w:tcPr>
            <w:tcW w:w="1592" w:type="dxa"/>
          </w:tcPr>
          <w:p w14:paraId="4FC2CF57" w14:textId="4785286B" w:rsidR="00E40716" w:rsidRDefault="00C51BE2" w:rsidP="002E3FA0">
            <w:pPr>
              <w:jc w:val="center"/>
            </w:pPr>
            <w:r>
              <w:t>1</w:t>
            </w:r>
          </w:p>
        </w:tc>
      </w:tr>
      <w:tr w:rsidR="00E40716" w14:paraId="76D1DCBD" w14:textId="77777777" w:rsidTr="002E3FA0">
        <w:trPr>
          <w:trHeight w:hRule="exact" w:val="245"/>
          <w:jc w:val="center"/>
        </w:trPr>
        <w:tc>
          <w:tcPr>
            <w:tcW w:w="3422" w:type="dxa"/>
          </w:tcPr>
          <w:p w14:paraId="302417E5" w14:textId="5045D31C" w:rsidR="00E40716" w:rsidRDefault="00E93850" w:rsidP="002E3FA0">
            <w:r>
              <w:t>CID</w:t>
            </w:r>
          </w:p>
        </w:tc>
        <w:tc>
          <w:tcPr>
            <w:tcW w:w="1836" w:type="dxa"/>
          </w:tcPr>
          <w:p w14:paraId="73B5873A" w14:textId="4FA93C4F" w:rsidR="00E40716" w:rsidRDefault="00876D8A" w:rsidP="002E3FA0">
            <w:pPr>
              <w:jc w:val="center"/>
            </w:pPr>
            <w:r>
              <w:t>3</w:t>
            </w:r>
          </w:p>
        </w:tc>
        <w:tc>
          <w:tcPr>
            <w:tcW w:w="1712" w:type="dxa"/>
          </w:tcPr>
          <w:p w14:paraId="1611B083" w14:textId="77164A2D" w:rsidR="00E40716" w:rsidRDefault="00B278FF" w:rsidP="002E3FA0">
            <w:pPr>
              <w:jc w:val="center"/>
            </w:pPr>
            <w:r>
              <w:t>3</w:t>
            </w:r>
          </w:p>
        </w:tc>
        <w:tc>
          <w:tcPr>
            <w:tcW w:w="1592" w:type="dxa"/>
          </w:tcPr>
          <w:p w14:paraId="3FAD4F8E" w14:textId="0A24725D" w:rsidR="00E40716" w:rsidRDefault="00C51BE2" w:rsidP="002E3FA0">
            <w:pPr>
              <w:jc w:val="center"/>
            </w:pPr>
            <w:r>
              <w:t>3</w:t>
            </w:r>
          </w:p>
        </w:tc>
      </w:tr>
      <w:tr w:rsidR="00E40716" w14:paraId="5AA0467E" w14:textId="77777777" w:rsidTr="002E3FA0">
        <w:trPr>
          <w:trHeight w:hRule="exact" w:val="245"/>
          <w:jc w:val="center"/>
        </w:trPr>
        <w:tc>
          <w:tcPr>
            <w:tcW w:w="3422" w:type="dxa"/>
          </w:tcPr>
          <w:p w14:paraId="6C0E3CE9" w14:textId="15245F73" w:rsidR="00E40716" w:rsidRDefault="0002574E" w:rsidP="002E3FA0">
            <w:r>
              <w:t>Deputy</w:t>
            </w:r>
          </w:p>
        </w:tc>
        <w:tc>
          <w:tcPr>
            <w:tcW w:w="1836" w:type="dxa"/>
          </w:tcPr>
          <w:p w14:paraId="7943B964" w14:textId="6523BDD6" w:rsidR="00E40716" w:rsidRDefault="00876D8A" w:rsidP="002E3FA0">
            <w:pPr>
              <w:jc w:val="center"/>
            </w:pPr>
            <w:r>
              <w:t>1</w:t>
            </w:r>
            <w:r w:rsidR="00C95B7C">
              <w:t>5</w:t>
            </w:r>
          </w:p>
        </w:tc>
        <w:tc>
          <w:tcPr>
            <w:tcW w:w="1712" w:type="dxa"/>
          </w:tcPr>
          <w:p w14:paraId="362C302F" w14:textId="302C6CDC" w:rsidR="00E40716" w:rsidRDefault="00B278FF" w:rsidP="002E3FA0">
            <w:pPr>
              <w:jc w:val="center"/>
            </w:pPr>
            <w:r>
              <w:t>17</w:t>
            </w:r>
          </w:p>
        </w:tc>
        <w:tc>
          <w:tcPr>
            <w:tcW w:w="1592" w:type="dxa"/>
          </w:tcPr>
          <w:p w14:paraId="5841427B" w14:textId="33E6BF46" w:rsidR="00E40716" w:rsidRDefault="00C51BE2" w:rsidP="002E3FA0">
            <w:pPr>
              <w:jc w:val="center"/>
            </w:pPr>
            <w:r>
              <w:t>19</w:t>
            </w:r>
          </w:p>
        </w:tc>
      </w:tr>
      <w:tr w:rsidR="00E40716" w14:paraId="2ED3CD1A" w14:textId="77777777" w:rsidTr="002E3FA0">
        <w:trPr>
          <w:trHeight w:hRule="exact" w:val="245"/>
          <w:jc w:val="center"/>
        </w:trPr>
        <w:tc>
          <w:tcPr>
            <w:tcW w:w="3422" w:type="dxa"/>
          </w:tcPr>
          <w:p w14:paraId="51BD397F" w14:textId="56357C61" w:rsidR="00E40716" w:rsidRDefault="0002574E" w:rsidP="002E3FA0">
            <w:r>
              <w:t>School Resource Officer (SRO)</w:t>
            </w:r>
          </w:p>
        </w:tc>
        <w:tc>
          <w:tcPr>
            <w:tcW w:w="1836" w:type="dxa"/>
          </w:tcPr>
          <w:p w14:paraId="6353A24A" w14:textId="21BD13EF" w:rsidR="00E40716" w:rsidRDefault="00876D8A" w:rsidP="002E3FA0">
            <w:pPr>
              <w:jc w:val="center"/>
            </w:pPr>
            <w:r>
              <w:t>4</w:t>
            </w:r>
          </w:p>
        </w:tc>
        <w:tc>
          <w:tcPr>
            <w:tcW w:w="1712" w:type="dxa"/>
          </w:tcPr>
          <w:p w14:paraId="1A85D2F7" w14:textId="011CCC3C" w:rsidR="00E40716" w:rsidRDefault="00764F4A" w:rsidP="002E3FA0">
            <w:pPr>
              <w:jc w:val="center"/>
            </w:pPr>
            <w:r>
              <w:t>5</w:t>
            </w:r>
          </w:p>
        </w:tc>
        <w:tc>
          <w:tcPr>
            <w:tcW w:w="1592" w:type="dxa"/>
          </w:tcPr>
          <w:p w14:paraId="1AFB1EA8" w14:textId="0520C0F3" w:rsidR="00E40716" w:rsidRDefault="00C51BE2" w:rsidP="002E3FA0">
            <w:pPr>
              <w:jc w:val="center"/>
            </w:pPr>
            <w:r>
              <w:t>5</w:t>
            </w:r>
          </w:p>
        </w:tc>
      </w:tr>
      <w:tr w:rsidR="00E40716" w14:paraId="0DF19DF8" w14:textId="77777777" w:rsidTr="002E3FA0">
        <w:trPr>
          <w:trHeight w:hRule="exact" w:val="245"/>
          <w:jc w:val="center"/>
        </w:trPr>
        <w:tc>
          <w:tcPr>
            <w:tcW w:w="3422" w:type="dxa"/>
            <w:shd w:val="clear" w:color="auto" w:fill="D9D9D9" w:themeFill="background1" w:themeFillShade="D9"/>
          </w:tcPr>
          <w:p w14:paraId="5A3054AE" w14:textId="77777777" w:rsidR="00E40716" w:rsidRPr="00205437" w:rsidRDefault="00E40716" w:rsidP="002E3FA0">
            <w:pPr>
              <w:rPr>
                <w:b/>
                <w:bCs/>
              </w:rPr>
            </w:pPr>
            <w:r w:rsidRPr="00205437">
              <w:rPr>
                <w:b/>
                <w:bCs/>
              </w:rPr>
              <w:t>Total Positions</w:t>
            </w:r>
          </w:p>
        </w:tc>
        <w:tc>
          <w:tcPr>
            <w:tcW w:w="1836" w:type="dxa"/>
            <w:shd w:val="clear" w:color="auto" w:fill="D9D9D9" w:themeFill="background1" w:themeFillShade="D9"/>
          </w:tcPr>
          <w:p w14:paraId="0B2D8386" w14:textId="76E5C7A8" w:rsidR="00E40716" w:rsidRPr="00205437" w:rsidRDefault="00E40716" w:rsidP="002E3FA0">
            <w:pPr>
              <w:jc w:val="center"/>
              <w:rPr>
                <w:b/>
                <w:bCs/>
              </w:rPr>
            </w:pPr>
            <w:r>
              <w:rPr>
                <w:b/>
                <w:bCs/>
              </w:rPr>
              <w:t>2</w:t>
            </w:r>
            <w:r w:rsidR="00C95B7C">
              <w:rPr>
                <w:b/>
                <w:bCs/>
              </w:rPr>
              <w:t>7</w:t>
            </w:r>
          </w:p>
        </w:tc>
        <w:tc>
          <w:tcPr>
            <w:tcW w:w="1712" w:type="dxa"/>
            <w:shd w:val="clear" w:color="auto" w:fill="D9D9D9" w:themeFill="background1" w:themeFillShade="D9"/>
          </w:tcPr>
          <w:p w14:paraId="6C1B617A" w14:textId="09D8830E" w:rsidR="00E40716" w:rsidRPr="00205437" w:rsidRDefault="00B278FF" w:rsidP="002E3FA0">
            <w:pPr>
              <w:jc w:val="center"/>
              <w:rPr>
                <w:b/>
                <w:bCs/>
              </w:rPr>
            </w:pPr>
            <w:r>
              <w:rPr>
                <w:b/>
                <w:bCs/>
              </w:rPr>
              <w:t>30</w:t>
            </w:r>
          </w:p>
        </w:tc>
        <w:tc>
          <w:tcPr>
            <w:tcW w:w="1592" w:type="dxa"/>
            <w:shd w:val="clear" w:color="auto" w:fill="D9D9D9" w:themeFill="background1" w:themeFillShade="D9"/>
          </w:tcPr>
          <w:p w14:paraId="71776F31" w14:textId="0DDF6994" w:rsidR="00E40716" w:rsidRPr="00205437" w:rsidRDefault="004D4330" w:rsidP="002E3FA0">
            <w:pPr>
              <w:jc w:val="center"/>
              <w:rPr>
                <w:b/>
                <w:bCs/>
              </w:rPr>
            </w:pPr>
            <w:r>
              <w:rPr>
                <w:b/>
                <w:bCs/>
              </w:rPr>
              <w:t>32</w:t>
            </w:r>
          </w:p>
        </w:tc>
      </w:tr>
    </w:tbl>
    <w:p w14:paraId="0475DDB9" w14:textId="77777777" w:rsidR="00E40716" w:rsidRDefault="00E40716" w:rsidP="00033159">
      <w:pPr>
        <w:rPr>
          <w:b/>
          <w:bCs/>
          <w:sz w:val="28"/>
          <w:szCs w:val="28"/>
        </w:rPr>
      </w:pPr>
    </w:p>
    <w:p w14:paraId="5C88872E" w14:textId="77777777" w:rsidR="00033159" w:rsidRDefault="00033159" w:rsidP="00033159">
      <w:pPr>
        <w:rPr>
          <w:b/>
          <w:bCs/>
          <w:sz w:val="28"/>
          <w:szCs w:val="28"/>
        </w:rPr>
      </w:pPr>
      <w:r>
        <w:rPr>
          <w:b/>
          <w:bCs/>
          <w:sz w:val="28"/>
          <w:szCs w:val="28"/>
        </w:rPr>
        <w:t>BUDGET HIGHLIGHTS</w:t>
      </w:r>
    </w:p>
    <w:p w14:paraId="15E13A27" w14:textId="0DE8C869" w:rsidR="00556629" w:rsidRPr="007B0A4E" w:rsidRDefault="007B0A4E" w:rsidP="00556629">
      <w:pPr>
        <w:pStyle w:val="ListParagraph"/>
        <w:numPr>
          <w:ilvl w:val="0"/>
          <w:numId w:val="9"/>
        </w:numPr>
      </w:pPr>
      <w:r>
        <w:t>Requesting</w:t>
      </w:r>
      <w:r w:rsidR="00B77A3E">
        <w:t xml:space="preserve"> 2 new deputy positions </w:t>
      </w:r>
      <w:r w:rsidR="007854EE">
        <w:t>totaling</w:t>
      </w:r>
      <w:r w:rsidR="00B77A3E">
        <w:t xml:space="preserve"> $</w:t>
      </w:r>
      <w:r w:rsidR="007854EE">
        <w:t>102,319.36</w:t>
      </w:r>
      <w:r w:rsidR="00B77A3E">
        <w:t xml:space="preserve"> plus benefits</w:t>
      </w:r>
      <w:r w:rsidR="003A4675">
        <w:t xml:space="preserve"> and additional supplies and uniforms to outfit.</w:t>
      </w:r>
    </w:p>
    <w:p w14:paraId="7C80B2EC" w14:textId="77777777" w:rsidR="00556629" w:rsidRPr="007B0A4E" w:rsidRDefault="00556629" w:rsidP="00556629">
      <w:pPr>
        <w:pStyle w:val="ListParagraph"/>
      </w:pPr>
    </w:p>
    <w:p w14:paraId="65AA567B" w14:textId="20059A77" w:rsidR="00556629" w:rsidRPr="00314B5F" w:rsidRDefault="00F25900" w:rsidP="00556629">
      <w:pPr>
        <w:pStyle w:val="ListParagraph"/>
        <w:numPr>
          <w:ilvl w:val="0"/>
          <w:numId w:val="9"/>
        </w:numPr>
      </w:pPr>
      <w:r>
        <w:t>Contract Services increase</w:t>
      </w:r>
      <w:r w:rsidR="008B4FA4">
        <w:t>d</w:t>
      </w:r>
      <w:r>
        <w:t xml:space="preserve"> </w:t>
      </w:r>
      <w:r w:rsidR="008B4FA4">
        <w:t xml:space="preserve">for additional Flock Safety cameras now totaling $67,900 and </w:t>
      </w:r>
      <w:r w:rsidR="00BB2824">
        <w:t>a new software and system</w:t>
      </w:r>
      <w:r w:rsidR="007A0F9F">
        <w:t xml:space="preserve"> to aid in investigation</w:t>
      </w:r>
      <w:r w:rsidR="0016623F">
        <w:t>s at $14,978.</w:t>
      </w:r>
    </w:p>
    <w:p w14:paraId="62FDED97" w14:textId="12038C2B" w:rsidR="00740216" w:rsidRDefault="008F4D74" w:rsidP="00740216">
      <w:pPr>
        <w:rPr>
          <w:b/>
          <w:bCs/>
          <w:sz w:val="28"/>
          <w:szCs w:val="28"/>
        </w:rPr>
      </w:pPr>
      <w:r>
        <w:rPr>
          <w:noProof/>
        </w:rPr>
        <w:drawing>
          <wp:anchor distT="0" distB="0" distL="114300" distR="114300" simplePos="0" relativeHeight="251859968" behindDoc="0" locked="0" layoutInCell="1" allowOverlap="1" wp14:anchorId="1760D2D0" wp14:editId="024DB88E">
            <wp:simplePos x="0" y="0"/>
            <wp:positionH relativeFrom="margin">
              <wp:align>center</wp:align>
            </wp:positionH>
            <wp:positionV relativeFrom="paragraph">
              <wp:posOffset>123825</wp:posOffset>
            </wp:positionV>
            <wp:extent cx="4114800" cy="1588817"/>
            <wp:effectExtent l="38100" t="38100" r="95250" b="87630"/>
            <wp:wrapNone/>
            <wp:docPr id="898606907" name="Picture 898606907" descr="Heat goes out at jail – pikecountygeorgi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t goes out at jail – pikecountygeorgia.co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14800" cy="1588817"/>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C95FC7" w14:textId="77777777" w:rsidR="00556629" w:rsidRDefault="00556629" w:rsidP="00740216">
      <w:pPr>
        <w:rPr>
          <w:b/>
          <w:bCs/>
          <w:sz w:val="28"/>
          <w:szCs w:val="28"/>
        </w:rPr>
      </w:pPr>
    </w:p>
    <w:p w14:paraId="3AE29FCC" w14:textId="6A097007" w:rsidR="00556629" w:rsidRDefault="00556629" w:rsidP="00740216">
      <w:pPr>
        <w:rPr>
          <w:b/>
          <w:bCs/>
          <w:sz w:val="28"/>
          <w:szCs w:val="28"/>
        </w:rPr>
      </w:pPr>
    </w:p>
    <w:p w14:paraId="16818518" w14:textId="3F31A0AC" w:rsidR="00556629" w:rsidRDefault="00556629" w:rsidP="00740216">
      <w:pPr>
        <w:rPr>
          <w:b/>
          <w:bCs/>
          <w:sz w:val="28"/>
          <w:szCs w:val="28"/>
        </w:rPr>
      </w:pPr>
    </w:p>
    <w:p w14:paraId="6083A056" w14:textId="77777777" w:rsidR="00556629" w:rsidRDefault="00556629" w:rsidP="00740216">
      <w:pPr>
        <w:rPr>
          <w:b/>
          <w:bCs/>
          <w:sz w:val="28"/>
          <w:szCs w:val="28"/>
        </w:rPr>
      </w:pPr>
    </w:p>
    <w:p w14:paraId="1B3248D2" w14:textId="7D4EC21F" w:rsidR="00556629" w:rsidRDefault="00556629" w:rsidP="00740216">
      <w:pPr>
        <w:rPr>
          <w:b/>
          <w:bCs/>
          <w:sz w:val="28"/>
          <w:szCs w:val="28"/>
        </w:rPr>
      </w:pPr>
    </w:p>
    <w:p w14:paraId="4C912A0C" w14:textId="77777777" w:rsidR="00D15715" w:rsidRDefault="00D15715" w:rsidP="00FB3C03">
      <w:pPr>
        <w:rPr>
          <w:b/>
          <w:bCs/>
          <w:color w:val="000000" w:themeColor="text1"/>
          <w:sz w:val="48"/>
          <w:szCs w:val="48"/>
        </w:rPr>
        <w:sectPr w:rsidR="00D15715" w:rsidSect="00033159">
          <w:pgSz w:w="12240" w:h="15840"/>
          <w:pgMar w:top="1440" w:right="1440" w:bottom="1440" w:left="1440" w:header="720" w:footer="720" w:gutter="0"/>
          <w:cols w:space="720"/>
          <w:docGrid w:linePitch="360"/>
        </w:sectPr>
      </w:pPr>
      <w:bookmarkStart w:id="12" w:name="_Toc162966693"/>
    </w:p>
    <w:p w14:paraId="4A6A0416" w14:textId="244420C6" w:rsidR="00FB3C03" w:rsidRDefault="00FB3C03" w:rsidP="00FB3C03">
      <w:pPr>
        <w:rPr>
          <w:b/>
          <w:bCs/>
          <w:color w:val="000000" w:themeColor="text1"/>
          <w:sz w:val="48"/>
          <w:szCs w:val="48"/>
        </w:rPr>
      </w:pPr>
      <w:r>
        <w:rPr>
          <w:noProof/>
        </w:rPr>
        <w:lastRenderedPageBreak/>
        <mc:AlternateContent>
          <mc:Choice Requires="wps">
            <w:drawing>
              <wp:anchor distT="0" distB="0" distL="114300" distR="114300" simplePos="0" relativeHeight="252172288" behindDoc="0" locked="0" layoutInCell="1" allowOverlap="1" wp14:anchorId="48B11183" wp14:editId="64AA1A74">
                <wp:simplePos x="0" y="0"/>
                <wp:positionH relativeFrom="column">
                  <wp:posOffset>-38100</wp:posOffset>
                </wp:positionH>
                <wp:positionV relativeFrom="paragraph">
                  <wp:posOffset>404674</wp:posOffset>
                </wp:positionV>
                <wp:extent cx="4932045" cy="0"/>
                <wp:effectExtent l="0" t="0" r="0" b="0"/>
                <wp:wrapNone/>
                <wp:docPr id="174203765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E0AFB27" id="Straight Connector 3" o:spid="_x0000_s1026" style="position:absolute;z-index:2521722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73312" behindDoc="0" locked="0" layoutInCell="1" allowOverlap="1" wp14:anchorId="417D9B17" wp14:editId="0AB3A96F">
                <wp:simplePos x="0" y="0"/>
                <wp:positionH relativeFrom="column">
                  <wp:posOffset>0</wp:posOffset>
                </wp:positionH>
                <wp:positionV relativeFrom="paragraph">
                  <wp:posOffset>-39191</wp:posOffset>
                </wp:positionV>
                <wp:extent cx="4867910" cy="0"/>
                <wp:effectExtent l="0" t="0" r="0" b="0"/>
                <wp:wrapNone/>
                <wp:docPr id="40576218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B3D78CB" id="Straight Connector 4" o:spid="_x0000_s1026" style="position:absolute;z-index:2521733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Sheriff’s Office – Detail</w:t>
      </w:r>
    </w:p>
    <w:p w14:paraId="7FCE6C5D" w14:textId="4A5985B3" w:rsidR="00FB3C03" w:rsidRDefault="00FE1A50" w:rsidP="00D15715">
      <w:pPr>
        <w:ind w:left="-450"/>
        <w:rPr>
          <w:sz w:val="28"/>
          <w:szCs w:val="28"/>
        </w:rPr>
      </w:pPr>
      <w:r w:rsidRPr="00FE1A50">
        <w:rPr>
          <w:noProof/>
          <w:sz w:val="28"/>
          <w:szCs w:val="28"/>
        </w:rPr>
        <w:drawing>
          <wp:inline distT="0" distB="0" distL="0" distR="0" wp14:anchorId="676B1072" wp14:editId="2FB76743">
            <wp:extent cx="8912888" cy="4902835"/>
            <wp:effectExtent l="0" t="0" r="2540" b="0"/>
            <wp:docPr id="1571174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74229" name=""/>
                    <pic:cNvPicPr/>
                  </pic:nvPicPr>
                  <pic:blipFill>
                    <a:blip r:embed="rId104"/>
                    <a:stretch>
                      <a:fillRect/>
                    </a:stretch>
                  </pic:blipFill>
                  <pic:spPr>
                    <a:xfrm>
                      <a:off x="0" y="0"/>
                      <a:ext cx="8918387" cy="4905860"/>
                    </a:xfrm>
                    <a:prstGeom prst="rect">
                      <a:avLst/>
                    </a:prstGeom>
                  </pic:spPr>
                </pic:pic>
              </a:graphicData>
            </a:graphic>
          </wp:inline>
        </w:drawing>
      </w:r>
    </w:p>
    <w:p w14:paraId="4A86C7D0" w14:textId="45130C4C" w:rsidR="00D15715" w:rsidRDefault="00573A50" w:rsidP="00D15715">
      <w:pPr>
        <w:rPr>
          <w:b/>
          <w:bCs/>
          <w:color w:val="000000" w:themeColor="text1"/>
          <w:sz w:val="48"/>
          <w:szCs w:val="48"/>
        </w:rPr>
      </w:pPr>
      <w:r>
        <w:rPr>
          <w:noProof/>
        </w:rPr>
        <w:lastRenderedPageBreak/>
        <mc:AlternateContent>
          <mc:Choice Requires="wps">
            <w:drawing>
              <wp:anchor distT="0" distB="0" distL="114300" distR="114300" simplePos="0" relativeHeight="252175360" behindDoc="0" locked="0" layoutInCell="1" allowOverlap="1" wp14:anchorId="72ED50FB" wp14:editId="15489676">
                <wp:simplePos x="0" y="0"/>
                <wp:positionH relativeFrom="column">
                  <wp:posOffset>-38100</wp:posOffset>
                </wp:positionH>
                <wp:positionV relativeFrom="paragraph">
                  <wp:posOffset>404674</wp:posOffset>
                </wp:positionV>
                <wp:extent cx="4932045" cy="0"/>
                <wp:effectExtent l="0" t="0" r="0" b="0"/>
                <wp:wrapNone/>
                <wp:docPr id="119548864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D4438B" id="Straight Connector 3" o:spid="_x0000_s1026" style="position:absolute;z-index:2521753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76384" behindDoc="0" locked="0" layoutInCell="1" allowOverlap="1" wp14:anchorId="1CC0E84A" wp14:editId="2F9C13EF">
                <wp:simplePos x="0" y="0"/>
                <wp:positionH relativeFrom="column">
                  <wp:posOffset>0</wp:posOffset>
                </wp:positionH>
                <wp:positionV relativeFrom="paragraph">
                  <wp:posOffset>-39191</wp:posOffset>
                </wp:positionV>
                <wp:extent cx="4867910" cy="0"/>
                <wp:effectExtent l="0" t="0" r="0" b="0"/>
                <wp:wrapNone/>
                <wp:docPr id="40323566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56D637" id="Straight Connector 4" o:spid="_x0000_s1026" style="position:absolute;z-index:2521763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15715" w:rsidRPr="00D15715">
        <w:rPr>
          <w:noProof/>
          <w:sz w:val="28"/>
          <w:szCs w:val="28"/>
        </w:rPr>
        <w:drawing>
          <wp:anchor distT="0" distB="0" distL="114300" distR="114300" simplePos="0" relativeHeight="252184576" behindDoc="0" locked="0" layoutInCell="1" allowOverlap="1" wp14:anchorId="6588A9D6" wp14:editId="0D7AEA69">
            <wp:simplePos x="0" y="0"/>
            <wp:positionH relativeFrom="column">
              <wp:posOffset>-285750</wp:posOffset>
            </wp:positionH>
            <wp:positionV relativeFrom="paragraph">
              <wp:posOffset>514350</wp:posOffset>
            </wp:positionV>
            <wp:extent cx="8934450" cy="4891405"/>
            <wp:effectExtent l="0" t="0" r="0" b="4445"/>
            <wp:wrapNone/>
            <wp:docPr id="798946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46916" name=""/>
                    <pic:cNvPicPr/>
                  </pic:nvPicPr>
                  <pic:blipFill>
                    <a:blip r:embed="rId105">
                      <a:extLst>
                        <a:ext uri="{28A0092B-C50C-407E-A947-70E740481C1C}">
                          <a14:useLocalDpi xmlns:a14="http://schemas.microsoft.com/office/drawing/2010/main" val="0"/>
                        </a:ext>
                      </a:extLst>
                    </a:blip>
                    <a:stretch>
                      <a:fillRect/>
                    </a:stretch>
                  </pic:blipFill>
                  <pic:spPr>
                    <a:xfrm>
                      <a:off x="0" y="0"/>
                      <a:ext cx="8959475" cy="4905106"/>
                    </a:xfrm>
                    <a:prstGeom prst="rect">
                      <a:avLst/>
                    </a:prstGeom>
                  </pic:spPr>
                </pic:pic>
              </a:graphicData>
            </a:graphic>
            <wp14:sizeRelH relativeFrom="margin">
              <wp14:pctWidth>0</wp14:pctWidth>
            </wp14:sizeRelH>
            <wp14:sizeRelV relativeFrom="margin">
              <wp14:pctHeight>0</wp14:pctHeight>
            </wp14:sizeRelV>
          </wp:anchor>
        </w:drawing>
      </w:r>
      <w:r w:rsidR="00D15715">
        <w:rPr>
          <w:noProof/>
        </w:rPr>
        <mc:AlternateContent>
          <mc:Choice Requires="wps">
            <w:drawing>
              <wp:anchor distT="0" distB="0" distL="114300" distR="114300" simplePos="0" relativeHeight="252182528" behindDoc="0" locked="0" layoutInCell="1" allowOverlap="1" wp14:anchorId="2FAC6382" wp14:editId="0372501E">
                <wp:simplePos x="0" y="0"/>
                <wp:positionH relativeFrom="column">
                  <wp:posOffset>-38100</wp:posOffset>
                </wp:positionH>
                <wp:positionV relativeFrom="paragraph">
                  <wp:posOffset>404674</wp:posOffset>
                </wp:positionV>
                <wp:extent cx="4932045" cy="0"/>
                <wp:effectExtent l="0" t="0" r="0" b="0"/>
                <wp:wrapNone/>
                <wp:docPr id="172777686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8B68A34" id="Straight Connector 3" o:spid="_x0000_s1026" style="position:absolute;z-index:2521825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D15715">
        <w:rPr>
          <w:noProof/>
        </w:rPr>
        <mc:AlternateContent>
          <mc:Choice Requires="wps">
            <w:drawing>
              <wp:anchor distT="0" distB="0" distL="114300" distR="114300" simplePos="0" relativeHeight="252183552" behindDoc="0" locked="0" layoutInCell="1" allowOverlap="1" wp14:anchorId="537832DD" wp14:editId="45442951">
                <wp:simplePos x="0" y="0"/>
                <wp:positionH relativeFrom="column">
                  <wp:posOffset>0</wp:posOffset>
                </wp:positionH>
                <wp:positionV relativeFrom="paragraph">
                  <wp:posOffset>-39191</wp:posOffset>
                </wp:positionV>
                <wp:extent cx="4867910" cy="0"/>
                <wp:effectExtent l="0" t="0" r="0" b="0"/>
                <wp:wrapNone/>
                <wp:docPr id="108308280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BEE1293" id="Straight Connector 4" o:spid="_x0000_s1026" style="position:absolute;z-index:2521835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15715">
        <w:rPr>
          <w:b/>
          <w:bCs/>
          <w:color w:val="000000" w:themeColor="text1"/>
          <w:sz w:val="48"/>
          <w:szCs w:val="48"/>
        </w:rPr>
        <w:t>Sheriff’s Office – Detail Continued</w:t>
      </w:r>
    </w:p>
    <w:p w14:paraId="1584A5F7" w14:textId="77777777" w:rsidR="00D15715" w:rsidRDefault="00D15715" w:rsidP="00D15715">
      <w:pPr>
        <w:rPr>
          <w:b/>
          <w:bCs/>
          <w:color w:val="000000" w:themeColor="text1"/>
          <w:sz w:val="48"/>
          <w:szCs w:val="48"/>
        </w:rPr>
      </w:pPr>
    </w:p>
    <w:p w14:paraId="60E1521F" w14:textId="77777777" w:rsidR="00D15715" w:rsidRDefault="00D15715" w:rsidP="00D15715">
      <w:pPr>
        <w:rPr>
          <w:b/>
          <w:bCs/>
          <w:color w:val="000000" w:themeColor="text1"/>
          <w:sz w:val="48"/>
          <w:szCs w:val="48"/>
        </w:rPr>
      </w:pPr>
    </w:p>
    <w:p w14:paraId="25F7CB3C" w14:textId="77777777" w:rsidR="00D15715" w:rsidRDefault="00D15715" w:rsidP="00D15715">
      <w:pPr>
        <w:rPr>
          <w:b/>
          <w:bCs/>
          <w:color w:val="000000" w:themeColor="text1"/>
          <w:sz w:val="48"/>
          <w:szCs w:val="48"/>
        </w:rPr>
      </w:pPr>
    </w:p>
    <w:p w14:paraId="619E107E" w14:textId="2594E750" w:rsidR="00573A50" w:rsidRPr="0084611E" w:rsidRDefault="00573A50" w:rsidP="00D15715">
      <w:pPr>
        <w:ind w:left="-450"/>
        <w:rPr>
          <w:sz w:val="28"/>
          <w:szCs w:val="28"/>
        </w:rPr>
      </w:pPr>
    </w:p>
    <w:p w14:paraId="71DB7CC4" w14:textId="77777777" w:rsidR="001C2FFC" w:rsidRDefault="001C2FFC" w:rsidP="001C2FFC">
      <w:pPr>
        <w:rPr>
          <w:b/>
          <w:bCs/>
          <w:color w:val="000000" w:themeColor="text1"/>
          <w:sz w:val="48"/>
          <w:szCs w:val="48"/>
        </w:rPr>
      </w:pPr>
    </w:p>
    <w:p w14:paraId="361F7641" w14:textId="77777777" w:rsidR="001C2FFC" w:rsidRDefault="001C2FFC" w:rsidP="001C2FFC">
      <w:pPr>
        <w:rPr>
          <w:b/>
          <w:bCs/>
          <w:color w:val="000000" w:themeColor="text1"/>
          <w:sz w:val="48"/>
          <w:szCs w:val="48"/>
        </w:rPr>
      </w:pPr>
    </w:p>
    <w:p w14:paraId="0BD17FE2" w14:textId="77777777" w:rsidR="001C2FFC" w:rsidRDefault="001C2FFC" w:rsidP="001C2FFC">
      <w:pPr>
        <w:rPr>
          <w:b/>
          <w:bCs/>
          <w:color w:val="000000" w:themeColor="text1"/>
          <w:sz w:val="48"/>
          <w:szCs w:val="48"/>
        </w:rPr>
      </w:pPr>
    </w:p>
    <w:p w14:paraId="1674B338" w14:textId="77777777" w:rsidR="001C2FFC" w:rsidRDefault="001C2FFC" w:rsidP="001C2FFC">
      <w:pPr>
        <w:rPr>
          <w:b/>
          <w:bCs/>
          <w:color w:val="000000" w:themeColor="text1"/>
          <w:sz w:val="48"/>
          <w:szCs w:val="48"/>
        </w:rPr>
      </w:pPr>
    </w:p>
    <w:p w14:paraId="6A9129C0" w14:textId="77777777" w:rsidR="001C2FFC" w:rsidRDefault="001C2FFC" w:rsidP="001C2FFC">
      <w:pPr>
        <w:rPr>
          <w:b/>
          <w:bCs/>
          <w:color w:val="000000" w:themeColor="text1"/>
          <w:sz w:val="48"/>
          <w:szCs w:val="48"/>
        </w:rPr>
      </w:pPr>
    </w:p>
    <w:p w14:paraId="19E2EF70" w14:textId="77777777" w:rsidR="001C2FFC" w:rsidRDefault="001C2FFC" w:rsidP="001C2FFC">
      <w:pPr>
        <w:rPr>
          <w:b/>
          <w:bCs/>
          <w:color w:val="000000" w:themeColor="text1"/>
          <w:sz w:val="48"/>
          <w:szCs w:val="48"/>
        </w:rPr>
      </w:pPr>
    </w:p>
    <w:p w14:paraId="149B1FC7" w14:textId="7B12B2E9" w:rsidR="001C2FFC" w:rsidRDefault="005A5D35" w:rsidP="001C2FFC">
      <w:pPr>
        <w:rPr>
          <w:b/>
          <w:bCs/>
          <w:color w:val="000000" w:themeColor="text1"/>
          <w:sz w:val="48"/>
          <w:szCs w:val="48"/>
        </w:rPr>
      </w:pPr>
      <w:r w:rsidRPr="005A5D35">
        <w:rPr>
          <w:noProof/>
        </w:rPr>
        <w:lastRenderedPageBreak/>
        <w:drawing>
          <wp:anchor distT="0" distB="0" distL="114300" distR="114300" simplePos="0" relativeHeight="252603392" behindDoc="0" locked="0" layoutInCell="1" allowOverlap="1" wp14:anchorId="187CDF65" wp14:editId="22EA60B3">
            <wp:simplePos x="0" y="0"/>
            <wp:positionH relativeFrom="column">
              <wp:posOffset>-281354</wp:posOffset>
            </wp:positionH>
            <wp:positionV relativeFrom="paragraph">
              <wp:posOffset>572756</wp:posOffset>
            </wp:positionV>
            <wp:extent cx="8922936" cy="2230120"/>
            <wp:effectExtent l="0" t="0" r="0" b="0"/>
            <wp:wrapNone/>
            <wp:docPr id="2120710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10946" name=""/>
                    <pic:cNvPicPr/>
                  </pic:nvPicPr>
                  <pic:blipFill>
                    <a:blip r:embed="rId106">
                      <a:extLst>
                        <a:ext uri="{28A0092B-C50C-407E-A947-70E740481C1C}">
                          <a14:useLocalDpi xmlns:a14="http://schemas.microsoft.com/office/drawing/2010/main" val="0"/>
                        </a:ext>
                      </a:extLst>
                    </a:blip>
                    <a:stretch>
                      <a:fillRect/>
                    </a:stretch>
                  </pic:blipFill>
                  <pic:spPr>
                    <a:xfrm>
                      <a:off x="0" y="0"/>
                      <a:ext cx="8935157" cy="2233174"/>
                    </a:xfrm>
                    <a:prstGeom prst="rect">
                      <a:avLst/>
                    </a:prstGeom>
                  </pic:spPr>
                </pic:pic>
              </a:graphicData>
            </a:graphic>
            <wp14:sizeRelH relativeFrom="margin">
              <wp14:pctWidth>0</wp14:pctWidth>
            </wp14:sizeRelH>
            <wp14:sizeRelV relativeFrom="margin">
              <wp14:pctHeight>0</wp14:pctHeight>
            </wp14:sizeRelV>
          </wp:anchor>
        </w:drawing>
      </w:r>
      <w:r w:rsidR="001C2FFC">
        <w:rPr>
          <w:noProof/>
        </w:rPr>
        <mc:AlternateContent>
          <mc:Choice Requires="wps">
            <w:drawing>
              <wp:anchor distT="0" distB="0" distL="114300" distR="114300" simplePos="0" relativeHeight="252178432" behindDoc="0" locked="0" layoutInCell="1" allowOverlap="1" wp14:anchorId="1E1EC074" wp14:editId="5FBF678E">
                <wp:simplePos x="0" y="0"/>
                <wp:positionH relativeFrom="column">
                  <wp:posOffset>-38100</wp:posOffset>
                </wp:positionH>
                <wp:positionV relativeFrom="paragraph">
                  <wp:posOffset>404674</wp:posOffset>
                </wp:positionV>
                <wp:extent cx="4932045" cy="0"/>
                <wp:effectExtent l="0" t="0" r="0" b="0"/>
                <wp:wrapNone/>
                <wp:docPr id="36382295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0729CEF" id="Straight Connector 3" o:spid="_x0000_s1026" style="position:absolute;z-index:2521784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1C2FFC">
        <w:rPr>
          <w:noProof/>
        </w:rPr>
        <mc:AlternateContent>
          <mc:Choice Requires="wps">
            <w:drawing>
              <wp:anchor distT="0" distB="0" distL="114300" distR="114300" simplePos="0" relativeHeight="252179456" behindDoc="0" locked="0" layoutInCell="1" allowOverlap="1" wp14:anchorId="09ACB6B1" wp14:editId="41E948F1">
                <wp:simplePos x="0" y="0"/>
                <wp:positionH relativeFrom="column">
                  <wp:posOffset>0</wp:posOffset>
                </wp:positionH>
                <wp:positionV relativeFrom="paragraph">
                  <wp:posOffset>-39191</wp:posOffset>
                </wp:positionV>
                <wp:extent cx="4867910" cy="0"/>
                <wp:effectExtent l="0" t="0" r="0" b="0"/>
                <wp:wrapNone/>
                <wp:docPr id="153913210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C4AC8DE" id="Straight Connector 4" o:spid="_x0000_s1026" style="position:absolute;z-index:2521794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1C2FFC">
        <w:rPr>
          <w:b/>
          <w:bCs/>
          <w:color w:val="000000" w:themeColor="text1"/>
          <w:sz w:val="48"/>
          <w:szCs w:val="48"/>
        </w:rPr>
        <w:t>Sheriff’s Office – Detail Continued</w:t>
      </w:r>
    </w:p>
    <w:p w14:paraId="051F40EF" w14:textId="2B4A5F23" w:rsidR="001C2FFC" w:rsidRDefault="001C2FFC" w:rsidP="00D15715">
      <w:pPr>
        <w:ind w:left="-450"/>
        <w:rPr>
          <w:b/>
          <w:bCs/>
          <w:color w:val="000000" w:themeColor="text1"/>
          <w:sz w:val="48"/>
          <w:szCs w:val="48"/>
        </w:rPr>
      </w:pPr>
    </w:p>
    <w:p w14:paraId="7806EECA" w14:textId="41873540" w:rsidR="00D15715" w:rsidRDefault="00D15715" w:rsidP="00FB3C03">
      <w:pPr>
        <w:pStyle w:val="Heading2"/>
        <w:jc w:val="left"/>
        <w:sectPr w:rsidR="00D15715" w:rsidSect="00D15715">
          <w:pgSz w:w="15840" w:h="12240" w:orient="landscape"/>
          <w:pgMar w:top="1440" w:right="1440" w:bottom="1440" w:left="1440" w:header="720" w:footer="720" w:gutter="0"/>
          <w:cols w:space="720"/>
          <w:docGrid w:linePitch="360"/>
        </w:sectPr>
      </w:pPr>
    </w:p>
    <w:bookmarkEnd w:id="12"/>
    <w:p w14:paraId="45E67ED6" w14:textId="7CE44A82" w:rsidR="00534D7F" w:rsidRPr="0084611E" w:rsidRDefault="00534D7F" w:rsidP="00534D7F">
      <w:pPr>
        <w:rPr>
          <w:sz w:val="28"/>
          <w:szCs w:val="28"/>
        </w:rPr>
      </w:pPr>
      <w:r>
        <w:rPr>
          <w:noProof/>
        </w:rPr>
        <w:lastRenderedPageBreak/>
        <mc:AlternateContent>
          <mc:Choice Requires="wps">
            <w:drawing>
              <wp:anchor distT="0" distB="0" distL="114300" distR="114300" simplePos="0" relativeHeight="252190720" behindDoc="0" locked="0" layoutInCell="1" allowOverlap="1" wp14:anchorId="369CAE49" wp14:editId="33D6F87E">
                <wp:simplePos x="0" y="0"/>
                <wp:positionH relativeFrom="column">
                  <wp:posOffset>-38100</wp:posOffset>
                </wp:positionH>
                <wp:positionV relativeFrom="paragraph">
                  <wp:posOffset>404674</wp:posOffset>
                </wp:positionV>
                <wp:extent cx="4932045" cy="0"/>
                <wp:effectExtent l="0" t="0" r="0" b="0"/>
                <wp:wrapNone/>
                <wp:docPr id="169713871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7901F2C" id="Straight Connector 3" o:spid="_x0000_s1026" style="position:absolute;z-index:2521907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91744" behindDoc="0" locked="0" layoutInCell="1" allowOverlap="1" wp14:anchorId="5907C8AC" wp14:editId="1AAA5297">
                <wp:simplePos x="0" y="0"/>
                <wp:positionH relativeFrom="column">
                  <wp:posOffset>0</wp:posOffset>
                </wp:positionH>
                <wp:positionV relativeFrom="paragraph">
                  <wp:posOffset>-39191</wp:posOffset>
                </wp:positionV>
                <wp:extent cx="4867910" cy="0"/>
                <wp:effectExtent l="0" t="0" r="0" b="0"/>
                <wp:wrapNone/>
                <wp:docPr id="82660262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D73A0FA" id="Straight Connector 4" o:spid="_x0000_s1026" style="position:absolute;z-index:2521917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Solid Waste</w:t>
      </w:r>
    </w:p>
    <w:p w14:paraId="61A2F098" w14:textId="77777777" w:rsidR="00033159" w:rsidRDefault="00033159" w:rsidP="00033159">
      <w:pPr>
        <w:rPr>
          <w:b/>
          <w:bCs/>
          <w:sz w:val="28"/>
          <w:szCs w:val="28"/>
        </w:rPr>
      </w:pPr>
      <w:r>
        <w:rPr>
          <w:b/>
          <w:bCs/>
          <w:sz w:val="28"/>
          <w:szCs w:val="28"/>
        </w:rPr>
        <w:t>DEPARTMENT PROFILE</w:t>
      </w:r>
    </w:p>
    <w:p w14:paraId="42F4E297" w14:textId="40EF4F87" w:rsidR="00033159" w:rsidRPr="00B11D1B" w:rsidRDefault="00033159" w:rsidP="00033159">
      <w:pPr>
        <w:rPr>
          <w:sz w:val="22"/>
          <w:szCs w:val="22"/>
        </w:rPr>
      </w:pPr>
      <w:r w:rsidRPr="00B11D1B">
        <w:rPr>
          <w:sz w:val="22"/>
          <w:szCs w:val="22"/>
        </w:rPr>
        <w:t xml:space="preserve">Pike County contracts with Harbin Engineering to monitor nine wells that are located on the decommissioned landfill. These wells are monitored for contamination to ensure that any </w:t>
      </w:r>
      <w:r w:rsidR="0034690F" w:rsidRPr="00B11D1B">
        <w:rPr>
          <w:sz w:val="22"/>
          <w:szCs w:val="22"/>
        </w:rPr>
        <w:t>potentially</w:t>
      </w:r>
      <w:r w:rsidRPr="00B11D1B">
        <w:rPr>
          <w:sz w:val="22"/>
          <w:szCs w:val="22"/>
        </w:rPr>
        <w:t xml:space="preserve"> hazardous waste is contained to the site and is not allowed to enter the ground water. In addition, Harbin Engineering helps the county with submitting EPD reports and applying for grants to help fund the monitoring and upkeep of the site. </w:t>
      </w:r>
    </w:p>
    <w:p w14:paraId="47A59FDC" w14:textId="1B542673" w:rsidR="00033159" w:rsidRPr="00B11D1B" w:rsidRDefault="00033159" w:rsidP="00033159">
      <w:pPr>
        <w:rPr>
          <w:sz w:val="22"/>
          <w:szCs w:val="22"/>
        </w:rPr>
      </w:pPr>
      <w:r w:rsidRPr="00B11D1B">
        <w:rPr>
          <w:sz w:val="22"/>
          <w:szCs w:val="22"/>
        </w:rPr>
        <w:t>In addition, Pike County contract</w:t>
      </w:r>
      <w:r w:rsidR="00541587">
        <w:rPr>
          <w:sz w:val="22"/>
          <w:szCs w:val="22"/>
        </w:rPr>
        <w:t>s</w:t>
      </w:r>
      <w:r w:rsidRPr="00B11D1B">
        <w:rPr>
          <w:sz w:val="22"/>
          <w:szCs w:val="22"/>
        </w:rPr>
        <w:t xml:space="preserve"> with </w:t>
      </w:r>
      <w:proofErr w:type="spellStart"/>
      <w:r w:rsidRPr="00B11D1B">
        <w:rPr>
          <w:sz w:val="22"/>
          <w:szCs w:val="22"/>
        </w:rPr>
        <w:t>Am</w:t>
      </w:r>
      <w:r w:rsidR="00DB0B9A">
        <w:rPr>
          <w:sz w:val="22"/>
          <w:szCs w:val="22"/>
        </w:rPr>
        <w:t>w</w:t>
      </w:r>
      <w:r w:rsidRPr="00B11D1B">
        <w:rPr>
          <w:sz w:val="22"/>
          <w:szCs w:val="22"/>
        </w:rPr>
        <w:t>aste</w:t>
      </w:r>
      <w:proofErr w:type="spellEnd"/>
      <w:r w:rsidRPr="00B11D1B">
        <w:rPr>
          <w:sz w:val="22"/>
          <w:szCs w:val="22"/>
        </w:rPr>
        <w:t xml:space="preserve"> </w:t>
      </w:r>
      <w:r w:rsidR="003B33C3">
        <w:rPr>
          <w:sz w:val="22"/>
          <w:szCs w:val="22"/>
        </w:rPr>
        <w:t xml:space="preserve">for </w:t>
      </w:r>
      <w:r w:rsidRPr="00B11D1B">
        <w:rPr>
          <w:sz w:val="22"/>
          <w:szCs w:val="22"/>
        </w:rPr>
        <w:t xml:space="preserve">leasing and operating the transfer station from the county for $10,000 per year. </w:t>
      </w:r>
    </w:p>
    <w:p w14:paraId="06FFFF71" w14:textId="77777777" w:rsidR="00B11D1B" w:rsidRDefault="00B11D1B" w:rsidP="00B11D1B">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B11D1B" w14:paraId="310AF4BE" w14:textId="77777777" w:rsidTr="002E3FA0">
        <w:trPr>
          <w:trHeight w:hRule="exact" w:val="245"/>
          <w:jc w:val="center"/>
        </w:trPr>
        <w:tc>
          <w:tcPr>
            <w:tcW w:w="3422" w:type="dxa"/>
            <w:shd w:val="clear" w:color="auto" w:fill="D9D9D9" w:themeFill="background1" w:themeFillShade="D9"/>
          </w:tcPr>
          <w:p w14:paraId="25F73CC3" w14:textId="77777777" w:rsidR="00B11D1B" w:rsidRPr="00205437" w:rsidRDefault="00B11D1B" w:rsidP="002E3FA0">
            <w:pPr>
              <w:jc w:val="center"/>
              <w:rPr>
                <w:b/>
                <w:bCs/>
              </w:rPr>
            </w:pPr>
            <w:r w:rsidRPr="00205437">
              <w:rPr>
                <w:b/>
                <w:bCs/>
              </w:rPr>
              <w:t>Position Title</w:t>
            </w:r>
          </w:p>
        </w:tc>
        <w:tc>
          <w:tcPr>
            <w:tcW w:w="1836" w:type="dxa"/>
            <w:shd w:val="clear" w:color="auto" w:fill="D9D9D9" w:themeFill="background1" w:themeFillShade="D9"/>
          </w:tcPr>
          <w:p w14:paraId="18E2CCD9" w14:textId="77777777" w:rsidR="00B11D1B" w:rsidRPr="00205437" w:rsidRDefault="00B11D1B"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FD969A9" w14:textId="77777777" w:rsidR="00B11D1B" w:rsidRPr="00205437" w:rsidRDefault="00B11D1B"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2B76783" w14:textId="77777777" w:rsidR="00B11D1B" w:rsidRPr="00205437" w:rsidRDefault="00B11D1B" w:rsidP="002E3FA0">
            <w:pPr>
              <w:jc w:val="center"/>
              <w:rPr>
                <w:b/>
                <w:bCs/>
              </w:rPr>
            </w:pPr>
            <w:r w:rsidRPr="00205437">
              <w:rPr>
                <w:b/>
                <w:bCs/>
              </w:rPr>
              <w:t>FY 2</w:t>
            </w:r>
            <w:r>
              <w:rPr>
                <w:b/>
                <w:bCs/>
              </w:rPr>
              <w:t>6</w:t>
            </w:r>
            <w:r w:rsidRPr="00205437">
              <w:rPr>
                <w:b/>
                <w:bCs/>
              </w:rPr>
              <w:t>-2</w:t>
            </w:r>
            <w:r>
              <w:rPr>
                <w:b/>
                <w:bCs/>
              </w:rPr>
              <w:t>7</w:t>
            </w:r>
          </w:p>
        </w:tc>
      </w:tr>
      <w:tr w:rsidR="00B11D1B" w14:paraId="56BBFBF8" w14:textId="77777777" w:rsidTr="002E3FA0">
        <w:trPr>
          <w:trHeight w:hRule="exact" w:val="245"/>
          <w:jc w:val="center"/>
        </w:trPr>
        <w:tc>
          <w:tcPr>
            <w:tcW w:w="3422" w:type="dxa"/>
          </w:tcPr>
          <w:p w14:paraId="0C5BE2EF" w14:textId="77777777" w:rsidR="00B11D1B" w:rsidRDefault="00B11D1B" w:rsidP="002E3FA0">
            <w:r>
              <w:t>No Positions in this Department</w:t>
            </w:r>
          </w:p>
        </w:tc>
        <w:tc>
          <w:tcPr>
            <w:tcW w:w="1836" w:type="dxa"/>
          </w:tcPr>
          <w:p w14:paraId="3C1DB05C" w14:textId="77777777" w:rsidR="00B11D1B" w:rsidRDefault="00B11D1B" w:rsidP="002E3FA0">
            <w:pPr>
              <w:jc w:val="center"/>
            </w:pPr>
            <w:r>
              <w:t>0</w:t>
            </w:r>
          </w:p>
        </w:tc>
        <w:tc>
          <w:tcPr>
            <w:tcW w:w="1712" w:type="dxa"/>
          </w:tcPr>
          <w:p w14:paraId="5A03827A" w14:textId="77777777" w:rsidR="00B11D1B" w:rsidRDefault="00B11D1B" w:rsidP="002E3FA0">
            <w:pPr>
              <w:jc w:val="center"/>
            </w:pPr>
            <w:r>
              <w:t>0</w:t>
            </w:r>
          </w:p>
        </w:tc>
        <w:tc>
          <w:tcPr>
            <w:tcW w:w="1592" w:type="dxa"/>
          </w:tcPr>
          <w:p w14:paraId="53B15FFB" w14:textId="77777777" w:rsidR="00B11D1B" w:rsidRDefault="00B11D1B" w:rsidP="002E3FA0">
            <w:pPr>
              <w:jc w:val="center"/>
            </w:pPr>
            <w:r>
              <w:t>0</w:t>
            </w:r>
          </w:p>
        </w:tc>
      </w:tr>
      <w:tr w:rsidR="00B11D1B" w14:paraId="0575A021" w14:textId="77777777" w:rsidTr="002E3FA0">
        <w:trPr>
          <w:trHeight w:hRule="exact" w:val="245"/>
          <w:jc w:val="center"/>
        </w:trPr>
        <w:tc>
          <w:tcPr>
            <w:tcW w:w="3422" w:type="dxa"/>
            <w:shd w:val="clear" w:color="auto" w:fill="D9D9D9" w:themeFill="background1" w:themeFillShade="D9"/>
          </w:tcPr>
          <w:p w14:paraId="04BE467E" w14:textId="77777777" w:rsidR="00B11D1B" w:rsidRPr="00205437" w:rsidRDefault="00B11D1B" w:rsidP="002E3FA0">
            <w:pPr>
              <w:rPr>
                <w:b/>
                <w:bCs/>
              </w:rPr>
            </w:pPr>
            <w:r w:rsidRPr="00205437">
              <w:rPr>
                <w:b/>
                <w:bCs/>
              </w:rPr>
              <w:t>Total Positions</w:t>
            </w:r>
          </w:p>
        </w:tc>
        <w:tc>
          <w:tcPr>
            <w:tcW w:w="1836" w:type="dxa"/>
            <w:shd w:val="clear" w:color="auto" w:fill="D9D9D9" w:themeFill="background1" w:themeFillShade="D9"/>
          </w:tcPr>
          <w:p w14:paraId="12A30ABF" w14:textId="77777777" w:rsidR="00B11D1B" w:rsidRPr="00205437" w:rsidRDefault="00B11D1B" w:rsidP="002E3FA0">
            <w:pPr>
              <w:jc w:val="center"/>
              <w:rPr>
                <w:b/>
                <w:bCs/>
              </w:rPr>
            </w:pPr>
            <w:r>
              <w:rPr>
                <w:b/>
                <w:bCs/>
              </w:rPr>
              <w:t>0</w:t>
            </w:r>
          </w:p>
        </w:tc>
        <w:tc>
          <w:tcPr>
            <w:tcW w:w="1712" w:type="dxa"/>
            <w:shd w:val="clear" w:color="auto" w:fill="D9D9D9" w:themeFill="background1" w:themeFillShade="D9"/>
          </w:tcPr>
          <w:p w14:paraId="13DFF2FE" w14:textId="77777777" w:rsidR="00B11D1B" w:rsidRPr="00205437" w:rsidRDefault="00B11D1B" w:rsidP="002E3FA0">
            <w:pPr>
              <w:jc w:val="center"/>
              <w:rPr>
                <w:b/>
                <w:bCs/>
              </w:rPr>
            </w:pPr>
            <w:r>
              <w:rPr>
                <w:b/>
                <w:bCs/>
              </w:rPr>
              <w:t>0</w:t>
            </w:r>
          </w:p>
        </w:tc>
        <w:tc>
          <w:tcPr>
            <w:tcW w:w="1592" w:type="dxa"/>
            <w:shd w:val="clear" w:color="auto" w:fill="D9D9D9" w:themeFill="background1" w:themeFillShade="D9"/>
          </w:tcPr>
          <w:p w14:paraId="1179B731" w14:textId="77777777" w:rsidR="00B11D1B" w:rsidRPr="00205437" w:rsidRDefault="00B11D1B" w:rsidP="002E3FA0">
            <w:pPr>
              <w:jc w:val="center"/>
              <w:rPr>
                <w:b/>
                <w:bCs/>
              </w:rPr>
            </w:pPr>
            <w:r>
              <w:rPr>
                <w:b/>
                <w:bCs/>
              </w:rPr>
              <w:t>0</w:t>
            </w:r>
          </w:p>
        </w:tc>
      </w:tr>
    </w:tbl>
    <w:p w14:paraId="55AD743B" w14:textId="77777777" w:rsidR="00B11D1B" w:rsidRDefault="00B11D1B" w:rsidP="00033159">
      <w:pPr>
        <w:rPr>
          <w:b/>
          <w:bCs/>
          <w:sz w:val="28"/>
          <w:szCs w:val="28"/>
        </w:rPr>
      </w:pPr>
    </w:p>
    <w:p w14:paraId="6AB4E149" w14:textId="5C8899DE" w:rsidR="00033159" w:rsidRDefault="00033159" w:rsidP="00033159">
      <w:pPr>
        <w:rPr>
          <w:b/>
          <w:bCs/>
          <w:sz w:val="28"/>
          <w:szCs w:val="28"/>
        </w:rPr>
      </w:pPr>
      <w:r>
        <w:rPr>
          <w:b/>
          <w:bCs/>
          <w:sz w:val="28"/>
          <w:szCs w:val="28"/>
        </w:rPr>
        <w:t>BUDGET HIGHLIGHTS</w:t>
      </w:r>
    </w:p>
    <w:p w14:paraId="3833AC13" w14:textId="45FFB194" w:rsidR="00033159" w:rsidRDefault="00033159" w:rsidP="00033159">
      <w:pPr>
        <w:pStyle w:val="ListParagraph"/>
        <w:numPr>
          <w:ilvl w:val="0"/>
          <w:numId w:val="8"/>
        </w:numPr>
      </w:pPr>
      <w:r w:rsidRPr="00531818">
        <w:t xml:space="preserve">AmWaste contract </w:t>
      </w:r>
      <w:r w:rsidR="00541587">
        <w:t>was</w:t>
      </w:r>
      <w:r w:rsidRPr="00531818">
        <w:t xml:space="preserve"> renew</w:t>
      </w:r>
      <w:r>
        <w:t>ed</w:t>
      </w:r>
      <w:r w:rsidRPr="00531818">
        <w:t xml:space="preserve"> on April 1, 202</w:t>
      </w:r>
      <w:r w:rsidR="00F82B49">
        <w:t>6</w:t>
      </w:r>
      <w:r w:rsidRPr="00531818">
        <w:t>,</w:t>
      </w:r>
      <w:r>
        <w:t xml:space="preserve"> for an additional year starting July 1</w:t>
      </w:r>
      <w:r w:rsidR="00541587">
        <w:t>,</w:t>
      </w:r>
      <w:r>
        <w:t xml:space="preserve"> 202</w:t>
      </w:r>
      <w:r w:rsidR="00F82B49">
        <w:t>6</w:t>
      </w:r>
      <w:r w:rsidRPr="00531818">
        <w:t>.</w:t>
      </w:r>
    </w:p>
    <w:p w14:paraId="25AE5DD1" w14:textId="77777777" w:rsidR="007A2954" w:rsidRDefault="007A2954" w:rsidP="007A2954">
      <w:pPr>
        <w:pStyle w:val="ListParagraph"/>
      </w:pPr>
    </w:p>
    <w:p w14:paraId="57FFDACB" w14:textId="33CF9D29" w:rsidR="007A2954" w:rsidRDefault="007A2954" w:rsidP="0041411F">
      <w:pPr>
        <w:pStyle w:val="ListParagraph"/>
        <w:numPr>
          <w:ilvl w:val="0"/>
          <w:numId w:val="8"/>
        </w:numPr>
      </w:pPr>
      <w:r>
        <w:t>Contract services were increased</w:t>
      </w:r>
      <w:r w:rsidR="00F550D6">
        <w:t xml:space="preserve"> $1</w:t>
      </w:r>
      <w:r w:rsidR="004349D6">
        <w:t>68</w:t>
      </w:r>
      <w:r w:rsidR="00F550D6">
        <w:t>,000</w:t>
      </w:r>
      <w:r>
        <w:t xml:space="preserve"> to cover </w:t>
      </w:r>
      <w:r w:rsidR="00BA2FE2">
        <w:t>additional</w:t>
      </w:r>
      <w:r w:rsidR="00414473">
        <w:t xml:space="preserve"> landfill remediation and</w:t>
      </w:r>
      <w:r w:rsidR="00BA2FE2">
        <w:t xml:space="preserve"> monitoring potentially required by EPD.</w:t>
      </w:r>
      <w:r w:rsidR="00C15948">
        <w:t xml:space="preserve"> This amount would be funded by a reimbursement from the Hazardous Waste Trust Fund.</w:t>
      </w:r>
    </w:p>
    <w:p w14:paraId="234FD952" w14:textId="77777777" w:rsidR="007A2954" w:rsidRDefault="007A2954" w:rsidP="007A2954"/>
    <w:p w14:paraId="6871C14E" w14:textId="77777777" w:rsidR="007A2954" w:rsidRDefault="007A2954" w:rsidP="007A2954"/>
    <w:p w14:paraId="07EF933C" w14:textId="77777777" w:rsidR="003B33C3" w:rsidRDefault="003B33C3" w:rsidP="003B33C3"/>
    <w:p w14:paraId="049C4413" w14:textId="77777777" w:rsidR="003B33C3" w:rsidRDefault="003B33C3" w:rsidP="003B33C3"/>
    <w:p w14:paraId="79AAA12C" w14:textId="77777777" w:rsidR="003B33C3" w:rsidRDefault="003B33C3" w:rsidP="003B33C3"/>
    <w:p w14:paraId="765E7DCA" w14:textId="77777777" w:rsidR="003B33C3" w:rsidRDefault="003B33C3" w:rsidP="003B33C3"/>
    <w:p w14:paraId="58598748" w14:textId="77777777" w:rsidR="003B33C3" w:rsidRDefault="003B33C3" w:rsidP="003B33C3"/>
    <w:p w14:paraId="23E5EA57" w14:textId="77777777" w:rsidR="003B33C3" w:rsidRDefault="003B33C3" w:rsidP="003B33C3"/>
    <w:p w14:paraId="48A19B98" w14:textId="77777777" w:rsidR="003B33C3" w:rsidRDefault="003B33C3" w:rsidP="003B33C3"/>
    <w:p w14:paraId="3C943CFC" w14:textId="77777777" w:rsidR="003B33C3" w:rsidRDefault="003B33C3" w:rsidP="003B33C3"/>
    <w:p w14:paraId="31AD0B35" w14:textId="77777777" w:rsidR="00867AFC" w:rsidRDefault="00867AFC" w:rsidP="003B33C3">
      <w:pPr>
        <w:rPr>
          <w:b/>
          <w:bCs/>
          <w:color w:val="000000" w:themeColor="text1"/>
          <w:sz w:val="48"/>
          <w:szCs w:val="48"/>
        </w:rPr>
        <w:sectPr w:rsidR="00867AFC" w:rsidSect="00033159">
          <w:pgSz w:w="12240" w:h="15840"/>
          <w:pgMar w:top="1440" w:right="1440" w:bottom="1440" w:left="1440" w:header="720" w:footer="720" w:gutter="0"/>
          <w:cols w:space="720"/>
          <w:docGrid w:linePitch="360"/>
        </w:sectPr>
      </w:pPr>
    </w:p>
    <w:p w14:paraId="5C5E7B06" w14:textId="09F67D40" w:rsidR="003B33C3" w:rsidRPr="0084611E" w:rsidRDefault="003B33C3" w:rsidP="003B33C3">
      <w:pPr>
        <w:rPr>
          <w:sz w:val="28"/>
          <w:szCs w:val="28"/>
        </w:rPr>
      </w:pPr>
      <w:r>
        <w:rPr>
          <w:noProof/>
        </w:rPr>
        <w:lastRenderedPageBreak/>
        <mc:AlternateContent>
          <mc:Choice Requires="wps">
            <w:drawing>
              <wp:anchor distT="0" distB="0" distL="114300" distR="114300" simplePos="0" relativeHeight="252193792" behindDoc="0" locked="0" layoutInCell="1" allowOverlap="1" wp14:anchorId="2FA26B59" wp14:editId="502FA99C">
                <wp:simplePos x="0" y="0"/>
                <wp:positionH relativeFrom="column">
                  <wp:posOffset>-38100</wp:posOffset>
                </wp:positionH>
                <wp:positionV relativeFrom="paragraph">
                  <wp:posOffset>404674</wp:posOffset>
                </wp:positionV>
                <wp:extent cx="4932045" cy="0"/>
                <wp:effectExtent l="0" t="0" r="0" b="0"/>
                <wp:wrapNone/>
                <wp:docPr id="193154078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92B913" id="Straight Connector 3" o:spid="_x0000_s1026" style="position:absolute;z-index:2521937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noProof/>
        </w:rPr>
        <mc:AlternateContent>
          <mc:Choice Requires="wps">
            <w:drawing>
              <wp:anchor distT="0" distB="0" distL="114300" distR="114300" simplePos="0" relativeHeight="252194816" behindDoc="0" locked="0" layoutInCell="1" allowOverlap="1" wp14:anchorId="7A952427" wp14:editId="4698F4C3">
                <wp:simplePos x="0" y="0"/>
                <wp:positionH relativeFrom="column">
                  <wp:posOffset>0</wp:posOffset>
                </wp:positionH>
                <wp:positionV relativeFrom="paragraph">
                  <wp:posOffset>-39191</wp:posOffset>
                </wp:positionV>
                <wp:extent cx="4867910" cy="0"/>
                <wp:effectExtent l="0" t="0" r="0" b="0"/>
                <wp:wrapNone/>
                <wp:docPr id="81875417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862EA3F" id="Straight Connector 4" o:spid="_x0000_s1026" style="position:absolute;z-index:2521948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Solid Waste - Detail</w:t>
      </w:r>
    </w:p>
    <w:p w14:paraId="20684CFE" w14:textId="2DB79230" w:rsidR="003B33C3" w:rsidRPr="00531818" w:rsidRDefault="000F1BCF" w:rsidP="00867AFC">
      <w:pPr>
        <w:ind w:left="-450"/>
      </w:pPr>
      <w:r w:rsidRPr="000F1BCF">
        <w:rPr>
          <w:noProof/>
        </w:rPr>
        <w:drawing>
          <wp:inline distT="0" distB="0" distL="0" distR="0" wp14:anchorId="76700A2F" wp14:editId="606E3610">
            <wp:extent cx="8902840" cy="1868805"/>
            <wp:effectExtent l="0" t="0" r="0" b="0"/>
            <wp:docPr id="818746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46903" name=""/>
                    <pic:cNvPicPr/>
                  </pic:nvPicPr>
                  <pic:blipFill>
                    <a:blip r:embed="rId107"/>
                    <a:stretch>
                      <a:fillRect/>
                    </a:stretch>
                  </pic:blipFill>
                  <pic:spPr>
                    <a:xfrm>
                      <a:off x="0" y="0"/>
                      <a:ext cx="8911847" cy="1870696"/>
                    </a:xfrm>
                    <a:prstGeom prst="rect">
                      <a:avLst/>
                    </a:prstGeom>
                  </pic:spPr>
                </pic:pic>
              </a:graphicData>
            </a:graphic>
          </wp:inline>
        </w:drawing>
      </w:r>
    </w:p>
    <w:p w14:paraId="315D26BA" w14:textId="77777777" w:rsidR="00033159" w:rsidRDefault="00033159" w:rsidP="00033159">
      <w:pPr>
        <w:rPr>
          <w:b/>
          <w:bCs/>
          <w:sz w:val="28"/>
          <w:szCs w:val="28"/>
        </w:rPr>
      </w:pPr>
    </w:p>
    <w:p w14:paraId="5DA36E88" w14:textId="77777777" w:rsidR="00033159" w:rsidRDefault="00033159" w:rsidP="00033159">
      <w:pPr>
        <w:rPr>
          <w:b/>
          <w:bCs/>
          <w:sz w:val="28"/>
          <w:szCs w:val="28"/>
        </w:rPr>
      </w:pPr>
    </w:p>
    <w:p w14:paraId="61D443C0" w14:textId="77777777" w:rsidR="00033159" w:rsidRDefault="00033159" w:rsidP="00033159">
      <w:pPr>
        <w:rPr>
          <w:b/>
          <w:bCs/>
          <w:sz w:val="28"/>
          <w:szCs w:val="28"/>
        </w:rPr>
      </w:pPr>
    </w:p>
    <w:p w14:paraId="5693C9DE" w14:textId="77777777" w:rsidR="00867AFC" w:rsidRDefault="00867AFC" w:rsidP="00033159">
      <w:pPr>
        <w:rPr>
          <w:b/>
          <w:bCs/>
          <w:sz w:val="28"/>
          <w:szCs w:val="28"/>
        </w:rPr>
        <w:sectPr w:rsidR="00867AFC" w:rsidSect="00867AFC">
          <w:pgSz w:w="15840" w:h="12240" w:orient="landscape"/>
          <w:pgMar w:top="1440" w:right="1440" w:bottom="1440" w:left="1440" w:header="720" w:footer="720" w:gutter="0"/>
          <w:cols w:space="720"/>
          <w:docGrid w:linePitch="360"/>
        </w:sectPr>
      </w:pPr>
    </w:p>
    <w:p w14:paraId="7D7F65F3" w14:textId="201DAA4E" w:rsidR="006E0485" w:rsidRPr="00CC22C9" w:rsidRDefault="006E0485" w:rsidP="006E0485">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971584" behindDoc="0" locked="0" layoutInCell="1" allowOverlap="1" wp14:anchorId="1B7715B6" wp14:editId="4288B977">
                <wp:simplePos x="0" y="0"/>
                <wp:positionH relativeFrom="column">
                  <wp:posOffset>-38100</wp:posOffset>
                </wp:positionH>
                <wp:positionV relativeFrom="paragraph">
                  <wp:posOffset>404674</wp:posOffset>
                </wp:positionV>
                <wp:extent cx="4932045" cy="0"/>
                <wp:effectExtent l="0" t="0" r="0" b="0"/>
                <wp:wrapNone/>
                <wp:docPr id="70484981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FA0F0DD" id="Straight Connector 3" o:spid="_x0000_s1026" style="position:absolute;z-index:2519715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972608" behindDoc="0" locked="0" layoutInCell="1" allowOverlap="1" wp14:anchorId="123FD59D" wp14:editId="35F2912C">
                <wp:simplePos x="0" y="0"/>
                <wp:positionH relativeFrom="column">
                  <wp:posOffset>0</wp:posOffset>
                </wp:positionH>
                <wp:positionV relativeFrom="paragraph">
                  <wp:posOffset>-39191</wp:posOffset>
                </wp:positionV>
                <wp:extent cx="4867910" cy="0"/>
                <wp:effectExtent l="0" t="0" r="0" b="0"/>
                <wp:wrapNone/>
                <wp:docPr id="14757522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7082459" id="Straight Connector 4" o:spid="_x0000_s1026" style="position:absolute;z-index:2519726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Tax Assessor</w:t>
      </w:r>
    </w:p>
    <w:p w14:paraId="18E7E481" w14:textId="77777777" w:rsidR="00033159" w:rsidRDefault="00033159" w:rsidP="00033159">
      <w:pPr>
        <w:rPr>
          <w:b/>
          <w:bCs/>
          <w:sz w:val="28"/>
          <w:szCs w:val="28"/>
        </w:rPr>
      </w:pPr>
      <w:r>
        <w:rPr>
          <w:b/>
          <w:bCs/>
          <w:sz w:val="28"/>
          <w:szCs w:val="28"/>
        </w:rPr>
        <w:t>DEPARTMENT PROFILE</w:t>
      </w:r>
    </w:p>
    <w:p w14:paraId="1335D9F2" w14:textId="2C88A6D6" w:rsidR="00033159" w:rsidRPr="00AC3ADA" w:rsidRDefault="00033159" w:rsidP="00033159">
      <w:pPr>
        <w:rPr>
          <w:sz w:val="22"/>
          <w:szCs w:val="22"/>
        </w:rPr>
      </w:pPr>
      <w:bookmarkStart w:id="13" w:name="_Hlk158809703"/>
      <w:r w:rsidRPr="00AC3ADA">
        <w:rPr>
          <w:sz w:val="22"/>
          <w:szCs w:val="22"/>
        </w:rPr>
        <w:t xml:space="preserve">The five-member Board of Tax Assessors is appointed by the Board of Commissioners for six-year terms. The Board of Tax Assessors hires a Chief Appraiser to run the day-to-day operations of the department. The Chief Appraiser and his staff determines what property in the county is subject to taxation, prepares annual property tax assessments, prepares the annual tax digest, examines and corrects errors in all real and personal property tax returns, and ensures that all property is returned for taxes at fair valuations and that the valuations between individual taxpayers are fairly equalized so that each pays as nearly as possible only his or her proportionate share of taxes. In addition, this department also hears taxpayer appeals regarding property tax valuations, maintains county tax records and maps of </w:t>
      </w:r>
      <w:r w:rsidR="005524C3" w:rsidRPr="00AC3ADA">
        <w:rPr>
          <w:sz w:val="22"/>
          <w:szCs w:val="22"/>
        </w:rPr>
        <w:t>greater than 10,000</w:t>
      </w:r>
      <w:r w:rsidRPr="00AC3ADA">
        <w:rPr>
          <w:sz w:val="22"/>
          <w:szCs w:val="22"/>
        </w:rPr>
        <w:t xml:space="preserve"> taxable and exempt real property parcels, </w:t>
      </w:r>
      <w:r w:rsidR="00E06227" w:rsidRPr="00AC3ADA">
        <w:rPr>
          <w:sz w:val="22"/>
          <w:szCs w:val="22"/>
        </w:rPr>
        <w:t>2,800</w:t>
      </w:r>
      <w:r w:rsidRPr="00AC3ADA">
        <w:rPr>
          <w:sz w:val="22"/>
          <w:szCs w:val="22"/>
        </w:rPr>
        <w:t xml:space="preserve"> personal property accounts, and inspects 1,1</w:t>
      </w:r>
      <w:r w:rsidR="00E06227" w:rsidRPr="00AC3ADA">
        <w:rPr>
          <w:sz w:val="22"/>
          <w:szCs w:val="22"/>
        </w:rPr>
        <w:t>50</w:t>
      </w:r>
      <w:r w:rsidRPr="00AC3ADA">
        <w:rPr>
          <w:sz w:val="22"/>
          <w:szCs w:val="22"/>
        </w:rPr>
        <w:t xml:space="preserve"> mobile homes for value. Lastly, this department compiles building costs, adheres to policies set by the Georgia Department of Revenue, and provides staff support to the Board of Tax Assessors.</w:t>
      </w:r>
    </w:p>
    <w:bookmarkEnd w:id="13"/>
    <w:p w14:paraId="13F6CB6B"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D60A81" w14:paraId="4A332B0C" w14:textId="77777777" w:rsidTr="000E1D10">
        <w:trPr>
          <w:trHeight w:hRule="exact" w:val="245"/>
          <w:jc w:val="center"/>
        </w:trPr>
        <w:tc>
          <w:tcPr>
            <w:tcW w:w="3422" w:type="dxa"/>
            <w:shd w:val="clear" w:color="auto" w:fill="D9D9D9" w:themeFill="background1" w:themeFillShade="D9"/>
          </w:tcPr>
          <w:p w14:paraId="51A763E0" w14:textId="77777777" w:rsidR="00D60A81" w:rsidRPr="00205437" w:rsidRDefault="00D60A81" w:rsidP="000E1D10">
            <w:pPr>
              <w:jc w:val="center"/>
              <w:rPr>
                <w:b/>
                <w:bCs/>
              </w:rPr>
            </w:pPr>
            <w:r w:rsidRPr="00205437">
              <w:rPr>
                <w:b/>
                <w:bCs/>
              </w:rPr>
              <w:t>Position Title</w:t>
            </w:r>
          </w:p>
        </w:tc>
        <w:tc>
          <w:tcPr>
            <w:tcW w:w="1836" w:type="dxa"/>
            <w:shd w:val="clear" w:color="auto" w:fill="D9D9D9" w:themeFill="background1" w:themeFillShade="D9"/>
          </w:tcPr>
          <w:p w14:paraId="1DAF7878" w14:textId="77777777" w:rsidR="00D60A81" w:rsidRPr="00205437" w:rsidRDefault="00D60A81" w:rsidP="000E1D1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FAD633D" w14:textId="77777777" w:rsidR="00D60A81" w:rsidRPr="00205437" w:rsidRDefault="00D60A81" w:rsidP="000E1D1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9C51E95" w14:textId="77777777" w:rsidR="00D60A81" w:rsidRPr="00205437" w:rsidRDefault="00D60A81" w:rsidP="000E1D10">
            <w:pPr>
              <w:jc w:val="center"/>
              <w:rPr>
                <w:b/>
                <w:bCs/>
              </w:rPr>
            </w:pPr>
            <w:r w:rsidRPr="00205437">
              <w:rPr>
                <w:b/>
                <w:bCs/>
              </w:rPr>
              <w:t>FY 2</w:t>
            </w:r>
            <w:r>
              <w:rPr>
                <w:b/>
                <w:bCs/>
              </w:rPr>
              <w:t>6</w:t>
            </w:r>
            <w:r w:rsidRPr="00205437">
              <w:rPr>
                <w:b/>
                <w:bCs/>
              </w:rPr>
              <w:t>-2</w:t>
            </w:r>
            <w:r>
              <w:rPr>
                <w:b/>
                <w:bCs/>
              </w:rPr>
              <w:t>7</w:t>
            </w:r>
          </w:p>
        </w:tc>
      </w:tr>
      <w:tr w:rsidR="00D60A81" w14:paraId="36E810C8" w14:textId="77777777" w:rsidTr="000E1D10">
        <w:trPr>
          <w:trHeight w:hRule="exact" w:val="245"/>
          <w:jc w:val="center"/>
        </w:trPr>
        <w:tc>
          <w:tcPr>
            <w:tcW w:w="3422" w:type="dxa"/>
          </w:tcPr>
          <w:p w14:paraId="28073AEF" w14:textId="5A208A26" w:rsidR="00D60A81" w:rsidRDefault="00D60A81" w:rsidP="000E1D10">
            <w:r>
              <w:t>Board Member (Appointed)</w:t>
            </w:r>
          </w:p>
        </w:tc>
        <w:tc>
          <w:tcPr>
            <w:tcW w:w="1836" w:type="dxa"/>
          </w:tcPr>
          <w:p w14:paraId="386CB8EB" w14:textId="7B5039C8" w:rsidR="00D60A81" w:rsidRDefault="005A2693" w:rsidP="000E1D10">
            <w:pPr>
              <w:jc w:val="center"/>
            </w:pPr>
            <w:r>
              <w:t>5</w:t>
            </w:r>
          </w:p>
        </w:tc>
        <w:tc>
          <w:tcPr>
            <w:tcW w:w="1712" w:type="dxa"/>
          </w:tcPr>
          <w:p w14:paraId="3DFEDDE5" w14:textId="18A04015" w:rsidR="00D60A81" w:rsidRDefault="00DA7D7E" w:rsidP="000E1D10">
            <w:pPr>
              <w:jc w:val="center"/>
            </w:pPr>
            <w:r>
              <w:t>5</w:t>
            </w:r>
          </w:p>
        </w:tc>
        <w:tc>
          <w:tcPr>
            <w:tcW w:w="1592" w:type="dxa"/>
          </w:tcPr>
          <w:p w14:paraId="759381D0" w14:textId="0C95734D" w:rsidR="00D60A81" w:rsidRDefault="00DA7D7E" w:rsidP="000E1D10">
            <w:pPr>
              <w:jc w:val="center"/>
            </w:pPr>
            <w:r>
              <w:t>5</w:t>
            </w:r>
          </w:p>
        </w:tc>
      </w:tr>
      <w:tr w:rsidR="00D60A81" w14:paraId="7E607BF6" w14:textId="77777777" w:rsidTr="000E1D10">
        <w:trPr>
          <w:trHeight w:hRule="exact" w:val="245"/>
          <w:jc w:val="center"/>
        </w:trPr>
        <w:tc>
          <w:tcPr>
            <w:tcW w:w="3422" w:type="dxa"/>
          </w:tcPr>
          <w:p w14:paraId="7FD8AB2F" w14:textId="6D7D7229" w:rsidR="00D60A81" w:rsidRDefault="005A2693" w:rsidP="000E1D10">
            <w:r>
              <w:t>Chief Appraiser</w:t>
            </w:r>
          </w:p>
        </w:tc>
        <w:tc>
          <w:tcPr>
            <w:tcW w:w="1836" w:type="dxa"/>
          </w:tcPr>
          <w:p w14:paraId="362C24CF" w14:textId="6A372EE5" w:rsidR="00D60A81" w:rsidRDefault="005A2693" w:rsidP="000E1D10">
            <w:pPr>
              <w:jc w:val="center"/>
            </w:pPr>
            <w:r>
              <w:t>1</w:t>
            </w:r>
          </w:p>
        </w:tc>
        <w:tc>
          <w:tcPr>
            <w:tcW w:w="1712" w:type="dxa"/>
          </w:tcPr>
          <w:p w14:paraId="568CE10E" w14:textId="77777777" w:rsidR="00D60A81" w:rsidRDefault="00D60A81" w:rsidP="000E1D10">
            <w:pPr>
              <w:jc w:val="center"/>
            </w:pPr>
            <w:r>
              <w:t>1</w:t>
            </w:r>
          </w:p>
        </w:tc>
        <w:tc>
          <w:tcPr>
            <w:tcW w:w="1592" w:type="dxa"/>
          </w:tcPr>
          <w:p w14:paraId="75A2B757" w14:textId="77777777" w:rsidR="00D60A81" w:rsidRDefault="00D60A81" w:rsidP="000E1D10">
            <w:pPr>
              <w:jc w:val="center"/>
            </w:pPr>
            <w:r>
              <w:t>1</w:t>
            </w:r>
          </w:p>
        </w:tc>
      </w:tr>
      <w:tr w:rsidR="00D60A81" w14:paraId="3CBB3D41" w14:textId="77777777" w:rsidTr="000E1D10">
        <w:trPr>
          <w:trHeight w:hRule="exact" w:val="245"/>
          <w:jc w:val="center"/>
        </w:trPr>
        <w:tc>
          <w:tcPr>
            <w:tcW w:w="3422" w:type="dxa"/>
          </w:tcPr>
          <w:p w14:paraId="56809A35" w14:textId="4372FE89" w:rsidR="00D60A81" w:rsidRDefault="005A2693" w:rsidP="000E1D10">
            <w:r>
              <w:t>Appraiser</w:t>
            </w:r>
          </w:p>
        </w:tc>
        <w:tc>
          <w:tcPr>
            <w:tcW w:w="1836" w:type="dxa"/>
          </w:tcPr>
          <w:p w14:paraId="1EA8B740" w14:textId="597CD31E" w:rsidR="00D60A81" w:rsidRDefault="005C3D17" w:rsidP="000E1D10">
            <w:pPr>
              <w:jc w:val="center"/>
            </w:pPr>
            <w:r>
              <w:t>5</w:t>
            </w:r>
          </w:p>
        </w:tc>
        <w:tc>
          <w:tcPr>
            <w:tcW w:w="1712" w:type="dxa"/>
          </w:tcPr>
          <w:p w14:paraId="498ADD7A" w14:textId="2FA4EC46" w:rsidR="00D60A81" w:rsidRDefault="00DA7D7E" w:rsidP="000E1D10">
            <w:pPr>
              <w:jc w:val="center"/>
            </w:pPr>
            <w:r>
              <w:t>5</w:t>
            </w:r>
          </w:p>
        </w:tc>
        <w:tc>
          <w:tcPr>
            <w:tcW w:w="1592" w:type="dxa"/>
          </w:tcPr>
          <w:p w14:paraId="6F5F793E" w14:textId="76290B19" w:rsidR="00D60A81" w:rsidRDefault="0067204D" w:rsidP="000E1D10">
            <w:pPr>
              <w:jc w:val="center"/>
            </w:pPr>
            <w:r>
              <w:t>4</w:t>
            </w:r>
          </w:p>
        </w:tc>
      </w:tr>
      <w:tr w:rsidR="00D60A81" w14:paraId="388E6EF5" w14:textId="77777777" w:rsidTr="000E1D10">
        <w:trPr>
          <w:trHeight w:hRule="exact" w:val="245"/>
          <w:jc w:val="center"/>
        </w:trPr>
        <w:tc>
          <w:tcPr>
            <w:tcW w:w="3422" w:type="dxa"/>
            <w:shd w:val="clear" w:color="auto" w:fill="D9D9D9" w:themeFill="background1" w:themeFillShade="D9"/>
          </w:tcPr>
          <w:p w14:paraId="7629B8A8" w14:textId="77777777" w:rsidR="00D60A81" w:rsidRPr="00205437" w:rsidRDefault="00D60A81" w:rsidP="000E1D10">
            <w:pPr>
              <w:rPr>
                <w:b/>
                <w:bCs/>
              </w:rPr>
            </w:pPr>
            <w:r w:rsidRPr="00205437">
              <w:rPr>
                <w:b/>
                <w:bCs/>
              </w:rPr>
              <w:t>Total Positions</w:t>
            </w:r>
          </w:p>
        </w:tc>
        <w:tc>
          <w:tcPr>
            <w:tcW w:w="1836" w:type="dxa"/>
            <w:shd w:val="clear" w:color="auto" w:fill="D9D9D9" w:themeFill="background1" w:themeFillShade="D9"/>
          </w:tcPr>
          <w:p w14:paraId="399E0143" w14:textId="301AB41E" w:rsidR="00D60A81" w:rsidRPr="00205437" w:rsidRDefault="005C3D17" w:rsidP="000E1D10">
            <w:pPr>
              <w:jc w:val="center"/>
              <w:rPr>
                <w:b/>
                <w:bCs/>
              </w:rPr>
            </w:pPr>
            <w:r>
              <w:rPr>
                <w:b/>
                <w:bCs/>
              </w:rPr>
              <w:t>11</w:t>
            </w:r>
          </w:p>
        </w:tc>
        <w:tc>
          <w:tcPr>
            <w:tcW w:w="1712" w:type="dxa"/>
            <w:shd w:val="clear" w:color="auto" w:fill="D9D9D9" w:themeFill="background1" w:themeFillShade="D9"/>
          </w:tcPr>
          <w:p w14:paraId="7DA34778" w14:textId="0B020C75" w:rsidR="00D60A81" w:rsidRPr="00205437" w:rsidRDefault="00DA7D7E" w:rsidP="000E1D10">
            <w:pPr>
              <w:jc w:val="center"/>
              <w:rPr>
                <w:b/>
                <w:bCs/>
              </w:rPr>
            </w:pPr>
            <w:r>
              <w:rPr>
                <w:b/>
                <w:bCs/>
              </w:rPr>
              <w:t>11</w:t>
            </w:r>
          </w:p>
        </w:tc>
        <w:tc>
          <w:tcPr>
            <w:tcW w:w="1592" w:type="dxa"/>
            <w:shd w:val="clear" w:color="auto" w:fill="D9D9D9" w:themeFill="background1" w:themeFillShade="D9"/>
          </w:tcPr>
          <w:p w14:paraId="7BF9C884" w14:textId="74B358F8" w:rsidR="00D60A81" w:rsidRPr="00205437" w:rsidRDefault="0067204D" w:rsidP="000E1D10">
            <w:pPr>
              <w:jc w:val="center"/>
              <w:rPr>
                <w:b/>
                <w:bCs/>
              </w:rPr>
            </w:pPr>
            <w:r>
              <w:rPr>
                <w:b/>
                <w:bCs/>
              </w:rPr>
              <w:t>10</w:t>
            </w:r>
          </w:p>
        </w:tc>
      </w:tr>
    </w:tbl>
    <w:p w14:paraId="2C7CFA9F" w14:textId="77777777" w:rsidR="00D60A81" w:rsidRDefault="00D60A81" w:rsidP="00033159">
      <w:pPr>
        <w:rPr>
          <w:b/>
          <w:bCs/>
          <w:sz w:val="28"/>
          <w:szCs w:val="28"/>
        </w:rPr>
      </w:pPr>
    </w:p>
    <w:p w14:paraId="6E08E48D" w14:textId="77777777" w:rsidR="00033159" w:rsidRPr="009231C6" w:rsidRDefault="00033159" w:rsidP="00033159">
      <w:pPr>
        <w:rPr>
          <w:b/>
          <w:bCs/>
          <w:sz w:val="28"/>
          <w:szCs w:val="28"/>
        </w:rPr>
      </w:pPr>
      <w:r w:rsidRPr="009231C6">
        <w:rPr>
          <w:b/>
          <w:bCs/>
          <w:sz w:val="28"/>
          <w:szCs w:val="28"/>
        </w:rPr>
        <w:t>BUDGET HIGHLIGHTS</w:t>
      </w:r>
    </w:p>
    <w:p w14:paraId="6634E709" w14:textId="7DC43C28" w:rsidR="00033159" w:rsidRDefault="001E335B" w:rsidP="00033159">
      <w:pPr>
        <w:pStyle w:val="ListParagraph"/>
        <w:numPr>
          <w:ilvl w:val="0"/>
          <w:numId w:val="8"/>
        </w:numPr>
      </w:pPr>
      <w:r>
        <w:t>An appraiser position</w:t>
      </w:r>
      <w:r w:rsidR="006267FC">
        <w:t xml:space="preserve"> became vacant during FY25-26 and</w:t>
      </w:r>
      <w:r>
        <w:t xml:space="preserve"> </w:t>
      </w:r>
      <w:r w:rsidR="00A86229">
        <w:t>was not replaced</w:t>
      </w:r>
      <w:r w:rsidR="006267FC">
        <w:t xml:space="preserve"> for the FY26-27 budget.</w:t>
      </w:r>
    </w:p>
    <w:p w14:paraId="26B21994" w14:textId="77777777" w:rsidR="006267FC" w:rsidRPr="009231C6" w:rsidRDefault="006267FC" w:rsidP="006267FC">
      <w:pPr>
        <w:pStyle w:val="ListParagraph"/>
      </w:pPr>
    </w:p>
    <w:p w14:paraId="1690412E" w14:textId="78E666FD" w:rsidR="00033159" w:rsidRDefault="00033159" w:rsidP="00033159">
      <w:pPr>
        <w:pStyle w:val="ListParagraph"/>
        <w:numPr>
          <w:ilvl w:val="0"/>
          <w:numId w:val="8"/>
        </w:numPr>
      </w:pPr>
      <w:r w:rsidRPr="00266C32">
        <w:t xml:space="preserve">Increase in Contract Services </w:t>
      </w:r>
      <w:r w:rsidR="005973BE">
        <w:t>for Norman</w:t>
      </w:r>
      <w:r w:rsidR="00EC682D">
        <w:t xml:space="preserve"> Appraisal Services to finish up</w:t>
      </w:r>
      <w:r w:rsidR="00767FED">
        <w:t xml:space="preserve"> their</w:t>
      </w:r>
      <w:r w:rsidR="00EC682D">
        <w:t xml:space="preserve"> </w:t>
      </w:r>
      <w:r w:rsidR="00767FED">
        <w:t>c</w:t>
      </w:r>
      <w:r w:rsidR="00EC682D">
        <w:t xml:space="preserve">ommercial contract and </w:t>
      </w:r>
      <w:r w:rsidR="00767FED">
        <w:t>also begin work on a sub</w:t>
      </w:r>
      <w:r w:rsidR="00195F06">
        <w:t>divisions contract.</w:t>
      </w:r>
    </w:p>
    <w:p w14:paraId="7DF6D27C" w14:textId="77777777" w:rsidR="00DE4AAC" w:rsidRDefault="00DE4AAC" w:rsidP="00DE4AAC">
      <w:pPr>
        <w:pStyle w:val="ListParagraph"/>
      </w:pPr>
    </w:p>
    <w:p w14:paraId="32BC5432" w14:textId="77777777" w:rsidR="00DE4AAC" w:rsidRDefault="00DE4AAC" w:rsidP="00DE4AAC"/>
    <w:p w14:paraId="41FDB9F7" w14:textId="77777777" w:rsidR="00DE4AAC" w:rsidRDefault="00DE4AAC" w:rsidP="00DE4AAC"/>
    <w:p w14:paraId="09DF537A" w14:textId="77777777" w:rsidR="00DE4AAC" w:rsidRDefault="00DE4AAC" w:rsidP="00DE4AAC"/>
    <w:p w14:paraId="1BB284C4" w14:textId="77777777" w:rsidR="00DE4AAC" w:rsidRDefault="00DE4AAC" w:rsidP="00DE4AAC"/>
    <w:p w14:paraId="43425EA3" w14:textId="77777777" w:rsidR="00DE4AAC" w:rsidRDefault="00DE4AAC" w:rsidP="00DE4AAC"/>
    <w:p w14:paraId="6E49DEEA" w14:textId="77777777" w:rsidR="00DE4AAC" w:rsidRDefault="00DE4AAC" w:rsidP="00DE4AAC"/>
    <w:p w14:paraId="5A32AB34" w14:textId="77777777" w:rsidR="00CE50ED" w:rsidRDefault="00CE50ED" w:rsidP="00DE4AAC">
      <w:pPr>
        <w:rPr>
          <w:b/>
          <w:bCs/>
          <w:color w:val="000000" w:themeColor="text1"/>
          <w:sz w:val="40"/>
          <w:szCs w:val="40"/>
        </w:rPr>
        <w:sectPr w:rsidR="00CE50ED" w:rsidSect="00033159">
          <w:pgSz w:w="12240" w:h="15840"/>
          <w:pgMar w:top="1440" w:right="1440" w:bottom="1440" w:left="1440" w:header="720" w:footer="720" w:gutter="0"/>
          <w:cols w:space="720"/>
          <w:docGrid w:linePitch="360"/>
        </w:sectPr>
      </w:pPr>
    </w:p>
    <w:p w14:paraId="77A52D82" w14:textId="2ADB2EF7" w:rsidR="00DE4AAC" w:rsidRDefault="00DE4AAC" w:rsidP="00DE4AAC">
      <w:pPr>
        <w:rPr>
          <w:b/>
          <w:bCs/>
          <w:color w:val="000000" w:themeColor="text1"/>
          <w:sz w:val="40"/>
          <w:szCs w:val="40"/>
        </w:rPr>
      </w:pPr>
      <w:r w:rsidRPr="0069045E">
        <w:rPr>
          <w:b/>
          <w:bCs/>
          <w:noProof/>
          <w:sz w:val="40"/>
          <w:szCs w:val="40"/>
        </w:rPr>
        <w:lastRenderedPageBreak/>
        <mc:AlternateContent>
          <mc:Choice Requires="wps">
            <w:drawing>
              <wp:anchor distT="0" distB="0" distL="114300" distR="114300" simplePos="0" relativeHeight="251980800" behindDoc="0" locked="0" layoutInCell="1" allowOverlap="1" wp14:anchorId="47C14EF1" wp14:editId="35A572D4">
                <wp:simplePos x="0" y="0"/>
                <wp:positionH relativeFrom="column">
                  <wp:posOffset>-38100</wp:posOffset>
                </wp:positionH>
                <wp:positionV relativeFrom="paragraph">
                  <wp:posOffset>404674</wp:posOffset>
                </wp:positionV>
                <wp:extent cx="4932045" cy="0"/>
                <wp:effectExtent l="0" t="0" r="0" b="0"/>
                <wp:wrapNone/>
                <wp:docPr id="176427885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CC500D0" id="Straight Connector 3" o:spid="_x0000_s1026" style="position:absolute;z-index:2519808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1981824" behindDoc="0" locked="0" layoutInCell="1" allowOverlap="1" wp14:anchorId="01223909" wp14:editId="18F2D095">
                <wp:simplePos x="0" y="0"/>
                <wp:positionH relativeFrom="column">
                  <wp:posOffset>0</wp:posOffset>
                </wp:positionH>
                <wp:positionV relativeFrom="paragraph">
                  <wp:posOffset>-39191</wp:posOffset>
                </wp:positionV>
                <wp:extent cx="4867910" cy="0"/>
                <wp:effectExtent l="0" t="0" r="0" b="0"/>
                <wp:wrapNone/>
                <wp:docPr id="88211777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2C2E429" id="Straight Connector 4" o:spid="_x0000_s1026" style="position:absolute;z-index:2519818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Tax Assessor</w:t>
      </w:r>
      <w:r w:rsidRPr="0069045E">
        <w:rPr>
          <w:b/>
          <w:bCs/>
          <w:color w:val="000000" w:themeColor="text1"/>
          <w:sz w:val="40"/>
          <w:szCs w:val="40"/>
        </w:rPr>
        <w:t xml:space="preserve"> </w:t>
      </w:r>
      <w:r>
        <w:rPr>
          <w:b/>
          <w:bCs/>
          <w:color w:val="000000" w:themeColor="text1"/>
          <w:sz w:val="40"/>
          <w:szCs w:val="40"/>
        </w:rPr>
        <w:t>–</w:t>
      </w:r>
      <w:r w:rsidRPr="0069045E">
        <w:rPr>
          <w:b/>
          <w:bCs/>
          <w:color w:val="000000" w:themeColor="text1"/>
          <w:sz w:val="40"/>
          <w:szCs w:val="40"/>
        </w:rPr>
        <w:t xml:space="preserve"> Detail</w:t>
      </w:r>
      <w:r>
        <w:rPr>
          <w:b/>
          <w:bCs/>
          <w:color w:val="000000" w:themeColor="text1"/>
          <w:sz w:val="40"/>
          <w:szCs w:val="40"/>
        </w:rPr>
        <w:t xml:space="preserve"> </w:t>
      </w:r>
    </w:p>
    <w:p w14:paraId="5E5B825E" w14:textId="00280737" w:rsidR="00DE4AAC" w:rsidRDefault="003B6356" w:rsidP="00B700CD">
      <w:pPr>
        <w:ind w:left="-450"/>
      </w:pPr>
      <w:r w:rsidRPr="003B6356">
        <w:rPr>
          <w:noProof/>
        </w:rPr>
        <w:drawing>
          <wp:inline distT="0" distB="0" distL="0" distR="0" wp14:anchorId="1AA9780A" wp14:editId="3DD98996">
            <wp:extent cx="8932985" cy="4933315"/>
            <wp:effectExtent l="0" t="0" r="1905" b="635"/>
            <wp:docPr id="1885953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53428" name=""/>
                    <pic:cNvPicPr/>
                  </pic:nvPicPr>
                  <pic:blipFill>
                    <a:blip r:embed="rId108"/>
                    <a:stretch>
                      <a:fillRect/>
                    </a:stretch>
                  </pic:blipFill>
                  <pic:spPr>
                    <a:xfrm>
                      <a:off x="0" y="0"/>
                      <a:ext cx="8938488" cy="4936354"/>
                    </a:xfrm>
                    <a:prstGeom prst="rect">
                      <a:avLst/>
                    </a:prstGeom>
                  </pic:spPr>
                </pic:pic>
              </a:graphicData>
            </a:graphic>
          </wp:inline>
        </w:drawing>
      </w:r>
    </w:p>
    <w:p w14:paraId="05656731" w14:textId="3C09B599" w:rsidR="00B700CD" w:rsidRDefault="00B700CD" w:rsidP="00B700CD">
      <w:pPr>
        <w:rPr>
          <w:b/>
          <w:bCs/>
          <w:color w:val="000000" w:themeColor="text1"/>
          <w:sz w:val="40"/>
          <w:szCs w:val="40"/>
        </w:rPr>
      </w:pPr>
      <w:r w:rsidRPr="0069045E">
        <w:rPr>
          <w:b/>
          <w:bCs/>
          <w:noProof/>
          <w:sz w:val="40"/>
          <w:szCs w:val="40"/>
        </w:rPr>
        <w:lastRenderedPageBreak/>
        <mc:AlternateContent>
          <mc:Choice Requires="wps">
            <w:drawing>
              <wp:anchor distT="0" distB="0" distL="114300" distR="114300" simplePos="0" relativeHeight="251991040" behindDoc="0" locked="0" layoutInCell="1" allowOverlap="1" wp14:anchorId="1E347CDF" wp14:editId="5B88784F">
                <wp:simplePos x="0" y="0"/>
                <wp:positionH relativeFrom="column">
                  <wp:posOffset>-38100</wp:posOffset>
                </wp:positionH>
                <wp:positionV relativeFrom="paragraph">
                  <wp:posOffset>404674</wp:posOffset>
                </wp:positionV>
                <wp:extent cx="4932045" cy="0"/>
                <wp:effectExtent l="0" t="0" r="0" b="0"/>
                <wp:wrapNone/>
                <wp:docPr id="31037476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14EC0E" id="Straight Connector 3" o:spid="_x0000_s1026" style="position:absolute;z-index:2519910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1992064" behindDoc="0" locked="0" layoutInCell="1" allowOverlap="1" wp14:anchorId="52853BFF" wp14:editId="5C5B94D4">
                <wp:simplePos x="0" y="0"/>
                <wp:positionH relativeFrom="column">
                  <wp:posOffset>0</wp:posOffset>
                </wp:positionH>
                <wp:positionV relativeFrom="paragraph">
                  <wp:posOffset>-39191</wp:posOffset>
                </wp:positionV>
                <wp:extent cx="4867910" cy="0"/>
                <wp:effectExtent l="0" t="0" r="0" b="0"/>
                <wp:wrapNone/>
                <wp:docPr id="56407216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BFE59DC" id="Straight Connector 4" o:spid="_x0000_s1026" style="position:absolute;z-index:2519920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Tax Assessor</w:t>
      </w:r>
      <w:r w:rsidRPr="0069045E">
        <w:rPr>
          <w:b/>
          <w:bCs/>
          <w:color w:val="000000" w:themeColor="text1"/>
          <w:sz w:val="40"/>
          <w:szCs w:val="40"/>
        </w:rPr>
        <w:t xml:space="preserve"> </w:t>
      </w:r>
      <w:r>
        <w:rPr>
          <w:b/>
          <w:bCs/>
          <w:color w:val="000000" w:themeColor="text1"/>
          <w:sz w:val="40"/>
          <w:szCs w:val="40"/>
        </w:rPr>
        <w:t>–</w:t>
      </w:r>
      <w:r w:rsidRPr="0069045E">
        <w:rPr>
          <w:b/>
          <w:bCs/>
          <w:color w:val="000000" w:themeColor="text1"/>
          <w:sz w:val="40"/>
          <w:szCs w:val="40"/>
        </w:rPr>
        <w:t xml:space="preserve"> Detail</w:t>
      </w:r>
      <w:r>
        <w:rPr>
          <w:b/>
          <w:bCs/>
          <w:color w:val="000000" w:themeColor="text1"/>
          <w:sz w:val="40"/>
          <w:szCs w:val="40"/>
        </w:rPr>
        <w:t xml:space="preserve"> Continued</w:t>
      </w:r>
    </w:p>
    <w:p w14:paraId="1F0961BA" w14:textId="2CCE500B" w:rsidR="002F675B" w:rsidRDefault="008F453B" w:rsidP="00680534">
      <w:pPr>
        <w:ind w:left="-450"/>
      </w:pPr>
      <w:r w:rsidRPr="008F453B">
        <w:rPr>
          <w:noProof/>
        </w:rPr>
        <w:drawing>
          <wp:inline distT="0" distB="0" distL="0" distR="0" wp14:anchorId="01E17EAE" wp14:editId="338A8EF8">
            <wp:extent cx="8848725" cy="5061585"/>
            <wp:effectExtent l="0" t="0" r="9525" b="5715"/>
            <wp:docPr id="200462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29423" name=""/>
                    <pic:cNvPicPr/>
                  </pic:nvPicPr>
                  <pic:blipFill>
                    <a:blip r:embed="rId109"/>
                    <a:stretch>
                      <a:fillRect/>
                    </a:stretch>
                  </pic:blipFill>
                  <pic:spPr>
                    <a:xfrm>
                      <a:off x="0" y="0"/>
                      <a:ext cx="8848725" cy="5061585"/>
                    </a:xfrm>
                    <a:prstGeom prst="rect">
                      <a:avLst/>
                    </a:prstGeom>
                  </pic:spPr>
                </pic:pic>
              </a:graphicData>
            </a:graphic>
          </wp:inline>
        </w:drawing>
      </w:r>
    </w:p>
    <w:p w14:paraId="5C99C759" w14:textId="6E3256DB" w:rsidR="00680534" w:rsidRDefault="002B3122" w:rsidP="00680534">
      <w:pPr>
        <w:rPr>
          <w:b/>
          <w:bCs/>
          <w:color w:val="000000" w:themeColor="text1"/>
          <w:sz w:val="40"/>
          <w:szCs w:val="40"/>
        </w:rPr>
      </w:pPr>
      <w:r w:rsidRPr="002B3122">
        <w:rPr>
          <w:b/>
          <w:bCs/>
          <w:noProof/>
          <w:color w:val="000000" w:themeColor="text1"/>
          <w:sz w:val="40"/>
          <w:szCs w:val="40"/>
        </w:rPr>
        <w:lastRenderedPageBreak/>
        <w:drawing>
          <wp:anchor distT="0" distB="0" distL="114300" distR="114300" simplePos="0" relativeHeight="252604416" behindDoc="0" locked="0" layoutInCell="1" allowOverlap="1" wp14:anchorId="5E356D55" wp14:editId="0AB2B1F6">
            <wp:simplePos x="0" y="0"/>
            <wp:positionH relativeFrom="column">
              <wp:posOffset>-281353</wp:posOffset>
            </wp:positionH>
            <wp:positionV relativeFrom="paragraph">
              <wp:posOffset>522514</wp:posOffset>
            </wp:positionV>
            <wp:extent cx="8963130" cy="1386182"/>
            <wp:effectExtent l="0" t="0" r="0" b="5080"/>
            <wp:wrapNone/>
            <wp:docPr id="1371803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03219" name=""/>
                    <pic:cNvPicPr/>
                  </pic:nvPicPr>
                  <pic:blipFill>
                    <a:blip r:embed="rId110">
                      <a:extLst>
                        <a:ext uri="{28A0092B-C50C-407E-A947-70E740481C1C}">
                          <a14:useLocalDpi xmlns:a14="http://schemas.microsoft.com/office/drawing/2010/main" val="0"/>
                        </a:ext>
                      </a:extLst>
                    </a:blip>
                    <a:stretch>
                      <a:fillRect/>
                    </a:stretch>
                  </pic:blipFill>
                  <pic:spPr>
                    <a:xfrm>
                      <a:off x="0" y="0"/>
                      <a:ext cx="9005818" cy="1392784"/>
                    </a:xfrm>
                    <a:prstGeom prst="rect">
                      <a:avLst/>
                    </a:prstGeom>
                  </pic:spPr>
                </pic:pic>
              </a:graphicData>
            </a:graphic>
            <wp14:sizeRelH relativeFrom="margin">
              <wp14:pctWidth>0</wp14:pctWidth>
            </wp14:sizeRelH>
            <wp14:sizeRelV relativeFrom="margin">
              <wp14:pctHeight>0</wp14:pctHeight>
            </wp14:sizeRelV>
          </wp:anchor>
        </w:drawing>
      </w:r>
      <w:r w:rsidR="006C3C9E" w:rsidRPr="0069045E">
        <w:rPr>
          <w:b/>
          <w:bCs/>
          <w:noProof/>
          <w:sz w:val="40"/>
          <w:szCs w:val="40"/>
        </w:rPr>
        <mc:AlternateContent>
          <mc:Choice Requires="wps">
            <w:drawing>
              <wp:anchor distT="0" distB="0" distL="114300" distR="114300" simplePos="0" relativeHeight="251986944" behindDoc="0" locked="0" layoutInCell="1" allowOverlap="1" wp14:anchorId="3DC43AB7" wp14:editId="2BF12EDA">
                <wp:simplePos x="0" y="0"/>
                <wp:positionH relativeFrom="column">
                  <wp:posOffset>-38100</wp:posOffset>
                </wp:positionH>
                <wp:positionV relativeFrom="paragraph">
                  <wp:posOffset>404674</wp:posOffset>
                </wp:positionV>
                <wp:extent cx="4932045" cy="0"/>
                <wp:effectExtent l="0" t="0" r="0" b="0"/>
                <wp:wrapNone/>
                <wp:docPr id="176333425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52D7B65" id="Straight Connector 3" o:spid="_x0000_s1026" style="position:absolute;z-index:2519869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C3C9E" w:rsidRPr="0069045E">
        <w:rPr>
          <w:b/>
          <w:bCs/>
          <w:noProof/>
          <w:sz w:val="40"/>
          <w:szCs w:val="40"/>
        </w:rPr>
        <mc:AlternateContent>
          <mc:Choice Requires="wps">
            <w:drawing>
              <wp:anchor distT="0" distB="0" distL="114300" distR="114300" simplePos="0" relativeHeight="251987968" behindDoc="0" locked="0" layoutInCell="1" allowOverlap="1" wp14:anchorId="172D3186" wp14:editId="3BD1A39E">
                <wp:simplePos x="0" y="0"/>
                <wp:positionH relativeFrom="column">
                  <wp:posOffset>0</wp:posOffset>
                </wp:positionH>
                <wp:positionV relativeFrom="paragraph">
                  <wp:posOffset>-39191</wp:posOffset>
                </wp:positionV>
                <wp:extent cx="4867910" cy="0"/>
                <wp:effectExtent l="0" t="0" r="0" b="0"/>
                <wp:wrapNone/>
                <wp:docPr id="1496301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B3AFFB2" id="Straight Connector 4" o:spid="_x0000_s1026" style="position:absolute;z-index:2519879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680534" w:rsidRPr="0069045E">
        <w:rPr>
          <w:b/>
          <w:bCs/>
          <w:noProof/>
          <w:sz w:val="40"/>
          <w:szCs w:val="40"/>
        </w:rPr>
        <mc:AlternateContent>
          <mc:Choice Requires="wps">
            <w:drawing>
              <wp:anchor distT="0" distB="0" distL="114300" distR="114300" simplePos="0" relativeHeight="251995136" behindDoc="0" locked="0" layoutInCell="1" allowOverlap="1" wp14:anchorId="351CA025" wp14:editId="7AFCB7EA">
                <wp:simplePos x="0" y="0"/>
                <wp:positionH relativeFrom="column">
                  <wp:posOffset>-38100</wp:posOffset>
                </wp:positionH>
                <wp:positionV relativeFrom="paragraph">
                  <wp:posOffset>404674</wp:posOffset>
                </wp:positionV>
                <wp:extent cx="4932045" cy="0"/>
                <wp:effectExtent l="0" t="0" r="0" b="0"/>
                <wp:wrapNone/>
                <wp:docPr id="143951864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5FD7912" id="Straight Connector 3" o:spid="_x0000_s1026" style="position:absolute;z-index:2519951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80534" w:rsidRPr="0069045E">
        <w:rPr>
          <w:b/>
          <w:bCs/>
          <w:noProof/>
          <w:sz w:val="40"/>
          <w:szCs w:val="40"/>
        </w:rPr>
        <mc:AlternateContent>
          <mc:Choice Requires="wps">
            <w:drawing>
              <wp:anchor distT="0" distB="0" distL="114300" distR="114300" simplePos="0" relativeHeight="251996160" behindDoc="0" locked="0" layoutInCell="1" allowOverlap="1" wp14:anchorId="5F27A64E" wp14:editId="0F23DDF3">
                <wp:simplePos x="0" y="0"/>
                <wp:positionH relativeFrom="column">
                  <wp:posOffset>0</wp:posOffset>
                </wp:positionH>
                <wp:positionV relativeFrom="paragraph">
                  <wp:posOffset>-39191</wp:posOffset>
                </wp:positionV>
                <wp:extent cx="4867910" cy="0"/>
                <wp:effectExtent l="0" t="0" r="0" b="0"/>
                <wp:wrapNone/>
                <wp:docPr id="2867573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49747A4" id="Straight Connector 4" o:spid="_x0000_s1026" style="position:absolute;z-index:2519961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680534">
        <w:rPr>
          <w:b/>
          <w:bCs/>
          <w:color w:val="000000" w:themeColor="text1"/>
          <w:sz w:val="40"/>
          <w:szCs w:val="40"/>
        </w:rPr>
        <w:t>Tax Assessor</w:t>
      </w:r>
      <w:r w:rsidR="00680534" w:rsidRPr="0069045E">
        <w:rPr>
          <w:b/>
          <w:bCs/>
          <w:color w:val="000000" w:themeColor="text1"/>
          <w:sz w:val="40"/>
          <w:szCs w:val="40"/>
        </w:rPr>
        <w:t xml:space="preserve"> </w:t>
      </w:r>
      <w:r w:rsidR="00680534">
        <w:rPr>
          <w:b/>
          <w:bCs/>
          <w:color w:val="000000" w:themeColor="text1"/>
          <w:sz w:val="40"/>
          <w:szCs w:val="40"/>
        </w:rPr>
        <w:t>–</w:t>
      </w:r>
      <w:r w:rsidR="00680534" w:rsidRPr="0069045E">
        <w:rPr>
          <w:b/>
          <w:bCs/>
          <w:color w:val="000000" w:themeColor="text1"/>
          <w:sz w:val="40"/>
          <w:szCs w:val="40"/>
        </w:rPr>
        <w:t xml:space="preserve"> Detail</w:t>
      </w:r>
      <w:r w:rsidR="00680534">
        <w:rPr>
          <w:b/>
          <w:bCs/>
          <w:color w:val="000000" w:themeColor="text1"/>
          <w:sz w:val="40"/>
          <w:szCs w:val="40"/>
        </w:rPr>
        <w:t xml:space="preserve"> Continued</w:t>
      </w:r>
    </w:p>
    <w:p w14:paraId="0509F79D" w14:textId="245BBB6F" w:rsidR="00680534" w:rsidRDefault="00680534" w:rsidP="00680534">
      <w:pPr>
        <w:ind w:left="-450"/>
        <w:rPr>
          <w:b/>
          <w:bCs/>
          <w:color w:val="000000" w:themeColor="text1"/>
          <w:sz w:val="40"/>
          <w:szCs w:val="40"/>
        </w:rPr>
      </w:pPr>
    </w:p>
    <w:p w14:paraId="7198EE09" w14:textId="4F4E3E04" w:rsidR="00421E21" w:rsidRPr="00266C32" w:rsidRDefault="00421E21" w:rsidP="00DE4AAC"/>
    <w:p w14:paraId="37212D52" w14:textId="77777777" w:rsidR="00033159" w:rsidRDefault="00033159" w:rsidP="00033159">
      <w:pPr>
        <w:rPr>
          <w:b/>
          <w:bCs/>
          <w:sz w:val="28"/>
          <w:szCs w:val="28"/>
        </w:rPr>
      </w:pPr>
    </w:p>
    <w:p w14:paraId="0ED471B1" w14:textId="77777777" w:rsidR="00033159" w:rsidRDefault="00033159" w:rsidP="00033159">
      <w:pPr>
        <w:rPr>
          <w:b/>
          <w:bCs/>
          <w:sz w:val="28"/>
          <w:szCs w:val="28"/>
        </w:rPr>
      </w:pPr>
    </w:p>
    <w:p w14:paraId="071A510C" w14:textId="77777777" w:rsidR="00033159" w:rsidRDefault="00033159" w:rsidP="00680534">
      <w:pPr>
        <w:pStyle w:val="Heading2"/>
        <w:ind w:left="-450"/>
        <w:sectPr w:rsidR="00033159" w:rsidSect="00CE50ED">
          <w:pgSz w:w="15840" w:h="12240" w:orient="landscape"/>
          <w:pgMar w:top="1440" w:right="1440" w:bottom="1440" w:left="1440" w:header="720" w:footer="720" w:gutter="0"/>
          <w:cols w:space="720"/>
          <w:docGrid w:linePitch="360"/>
        </w:sectPr>
      </w:pPr>
    </w:p>
    <w:bookmarkStart w:id="14" w:name="_Hlk158710835"/>
    <w:p w14:paraId="0B2CE92E" w14:textId="196F7C79" w:rsidR="00201BCF" w:rsidRPr="00CC22C9" w:rsidRDefault="00201BCF" w:rsidP="00201BCF">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1949056" behindDoc="0" locked="0" layoutInCell="1" allowOverlap="1" wp14:anchorId="54FA3279" wp14:editId="1D6F1E9B">
                <wp:simplePos x="0" y="0"/>
                <wp:positionH relativeFrom="column">
                  <wp:posOffset>-38100</wp:posOffset>
                </wp:positionH>
                <wp:positionV relativeFrom="paragraph">
                  <wp:posOffset>404674</wp:posOffset>
                </wp:positionV>
                <wp:extent cx="4932045" cy="0"/>
                <wp:effectExtent l="0" t="0" r="0" b="0"/>
                <wp:wrapNone/>
                <wp:docPr id="32986942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6BC92F" id="Straight Connector 3" o:spid="_x0000_s1026" style="position:absolute;z-index:2519490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1950080" behindDoc="0" locked="0" layoutInCell="1" allowOverlap="1" wp14:anchorId="4AF5E132" wp14:editId="55CD208B">
                <wp:simplePos x="0" y="0"/>
                <wp:positionH relativeFrom="column">
                  <wp:posOffset>0</wp:posOffset>
                </wp:positionH>
                <wp:positionV relativeFrom="paragraph">
                  <wp:posOffset>-39191</wp:posOffset>
                </wp:positionV>
                <wp:extent cx="4867910" cy="0"/>
                <wp:effectExtent l="0" t="0" r="0" b="0"/>
                <wp:wrapNone/>
                <wp:docPr id="146979640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0F9C5C" id="Straight Connector 4" o:spid="_x0000_s1026" style="position:absolute;z-index:2519500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Tax</w:t>
      </w:r>
      <w:r w:rsidR="002A4FF2">
        <w:rPr>
          <w:b/>
          <w:bCs/>
          <w:sz w:val="48"/>
          <w:szCs w:val="48"/>
        </w:rPr>
        <w:t xml:space="preserve"> Commissioner</w:t>
      </w:r>
    </w:p>
    <w:p w14:paraId="6ED80143" w14:textId="77777777" w:rsidR="00033159" w:rsidRDefault="00033159" w:rsidP="00033159">
      <w:pPr>
        <w:rPr>
          <w:b/>
          <w:bCs/>
          <w:sz w:val="28"/>
          <w:szCs w:val="28"/>
        </w:rPr>
      </w:pPr>
      <w:r>
        <w:rPr>
          <w:b/>
          <w:bCs/>
          <w:sz w:val="28"/>
          <w:szCs w:val="28"/>
        </w:rPr>
        <w:t>DEPARTMENT PROFILE</w:t>
      </w:r>
    </w:p>
    <w:p w14:paraId="6FB569B6" w14:textId="1B9929F5" w:rsidR="00033159" w:rsidRPr="002A4FF2" w:rsidRDefault="00033159" w:rsidP="00033159">
      <w:pPr>
        <w:rPr>
          <w:sz w:val="22"/>
          <w:szCs w:val="22"/>
        </w:rPr>
      </w:pPr>
      <w:bookmarkStart w:id="15" w:name="_Hlk158809890"/>
      <w:r w:rsidRPr="002A4FF2">
        <w:rPr>
          <w:sz w:val="22"/>
          <w:szCs w:val="22"/>
        </w:rPr>
        <w:t xml:space="preserve">The Tax Commissioner is elected by the voters for four-year terms. The Tax Commissioner is responsible for collecting all </w:t>
      </w:r>
      <w:r w:rsidR="002A4FF2">
        <w:rPr>
          <w:sz w:val="22"/>
          <w:szCs w:val="22"/>
        </w:rPr>
        <w:t>C</w:t>
      </w:r>
      <w:r w:rsidRPr="002A4FF2">
        <w:rPr>
          <w:sz w:val="22"/>
          <w:szCs w:val="22"/>
        </w:rPr>
        <w:t xml:space="preserve">ounty, Board of Education, and state property taxes as well as motor vehicle taxes. </w:t>
      </w:r>
      <w:r w:rsidRPr="002A4FF2">
        <w:rPr>
          <w:rFonts w:cstheme="minorHAnsi"/>
          <w:sz w:val="22"/>
          <w:szCs w:val="22"/>
        </w:rPr>
        <w:t>In addition, this office collects</w:t>
      </w:r>
      <w:r w:rsidRPr="002A4FF2">
        <w:rPr>
          <w:rFonts w:eastAsia="Times New Roman" w:cstheme="minorHAnsi"/>
          <w:color w:val="000000"/>
          <w:sz w:val="22"/>
          <w:szCs w:val="22"/>
        </w:rPr>
        <w:t xml:space="preserve"> property taxes for the cities of Zebulon and Williamson</w:t>
      </w:r>
      <w:r w:rsidRPr="002A4FF2">
        <w:rPr>
          <w:rFonts w:cstheme="minorHAnsi"/>
          <w:sz w:val="22"/>
          <w:szCs w:val="22"/>
        </w:rPr>
        <w:t xml:space="preserve">. </w:t>
      </w:r>
      <w:r w:rsidRPr="002A4FF2">
        <w:rPr>
          <w:sz w:val="22"/>
          <w:szCs w:val="22"/>
        </w:rPr>
        <w:t xml:space="preserve">The Tax Commissioner mails approximately </w:t>
      </w:r>
      <w:r w:rsidRPr="002A4FF2">
        <w:rPr>
          <w:rFonts w:cstheme="minorHAnsi"/>
          <w:sz w:val="22"/>
          <w:szCs w:val="22"/>
        </w:rPr>
        <w:t>13,00</w:t>
      </w:r>
      <w:r w:rsidR="00BE67C3">
        <w:rPr>
          <w:rFonts w:cstheme="minorHAnsi"/>
          <w:sz w:val="22"/>
          <w:szCs w:val="22"/>
        </w:rPr>
        <w:t>0</w:t>
      </w:r>
      <w:r w:rsidRPr="002A4FF2">
        <w:rPr>
          <w:sz w:val="22"/>
          <w:szCs w:val="22"/>
        </w:rPr>
        <w:t xml:space="preserve"> real </w:t>
      </w:r>
      <w:r w:rsidRPr="002A4FF2">
        <w:rPr>
          <w:rFonts w:cstheme="minorHAnsi"/>
          <w:sz w:val="22"/>
          <w:szCs w:val="22"/>
        </w:rPr>
        <w:t xml:space="preserve">and </w:t>
      </w:r>
      <w:r w:rsidRPr="002A4FF2">
        <w:rPr>
          <w:sz w:val="22"/>
          <w:szCs w:val="22"/>
        </w:rPr>
        <w:t xml:space="preserve">personal property tax bills, </w:t>
      </w:r>
      <w:r w:rsidRPr="002A4FF2">
        <w:rPr>
          <w:rFonts w:cstheme="minorHAnsi"/>
          <w:sz w:val="22"/>
          <w:szCs w:val="22"/>
        </w:rPr>
        <w:t>243 mobile home tax bills, and 31,</w:t>
      </w:r>
      <w:r w:rsidR="00BE67C3">
        <w:rPr>
          <w:rFonts w:cstheme="minorHAnsi"/>
          <w:sz w:val="22"/>
          <w:szCs w:val="22"/>
        </w:rPr>
        <w:t>500</w:t>
      </w:r>
      <w:r w:rsidRPr="002A4FF2">
        <w:rPr>
          <w:sz w:val="22"/>
          <w:szCs w:val="22"/>
        </w:rPr>
        <w:t xml:space="preserve"> motor vehicle </w:t>
      </w:r>
      <w:r w:rsidRPr="002A4FF2">
        <w:rPr>
          <w:rFonts w:cstheme="minorHAnsi"/>
          <w:sz w:val="22"/>
          <w:szCs w:val="22"/>
        </w:rPr>
        <w:t>registrations.</w:t>
      </w:r>
      <w:r w:rsidRPr="002A4FF2">
        <w:rPr>
          <w:sz w:val="22"/>
          <w:szCs w:val="22"/>
        </w:rPr>
        <w:t xml:space="preserve"> This elected official also issues executions against delinquent taxpayers, sells motor vehicle license plates, transfers vehicle titles, </w:t>
      </w:r>
      <w:r w:rsidRPr="002A4FF2">
        <w:rPr>
          <w:rFonts w:eastAsia="Times New Roman" w:cstheme="minorHAnsi"/>
          <w:color w:val="000000"/>
          <w:sz w:val="22"/>
          <w:szCs w:val="22"/>
        </w:rPr>
        <w:t>collect</w:t>
      </w:r>
      <w:r w:rsidR="00C259E9">
        <w:rPr>
          <w:rFonts w:eastAsia="Times New Roman" w:cstheme="minorHAnsi"/>
          <w:color w:val="000000"/>
          <w:sz w:val="22"/>
          <w:szCs w:val="22"/>
        </w:rPr>
        <w:t>s</w:t>
      </w:r>
      <w:r w:rsidRPr="002A4FF2">
        <w:rPr>
          <w:rFonts w:eastAsia="Times New Roman" w:cstheme="minorHAnsi"/>
          <w:color w:val="000000"/>
          <w:sz w:val="22"/>
          <w:szCs w:val="22"/>
        </w:rPr>
        <w:t xml:space="preserve"> motor vehicle annual ad valorem &amp; mobile home taxes for the municipalities, timber taxes, </w:t>
      </w:r>
      <w:r w:rsidRPr="002A4FF2">
        <w:rPr>
          <w:rFonts w:cstheme="minorHAnsi"/>
          <w:sz w:val="22"/>
          <w:szCs w:val="22"/>
        </w:rPr>
        <w:t xml:space="preserve">and issues mobile home decals. In addition, the Tax Commissioner also serves as the </w:t>
      </w:r>
      <w:r w:rsidRPr="002A4FF2">
        <w:rPr>
          <w:rFonts w:eastAsia="Times New Roman" w:cstheme="minorHAnsi"/>
          <w:color w:val="000000"/>
          <w:sz w:val="22"/>
          <w:szCs w:val="22"/>
        </w:rPr>
        <w:t>ex-officio sheriff where she processes non-judicial sales for taxes owed.</w:t>
      </w:r>
    </w:p>
    <w:bookmarkEnd w:id="15"/>
    <w:p w14:paraId="1DA56D6B"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8B4D07" w14:paraId="36153D0C" w14:textId="77777777" w:rsidTr="000E1D10">
        <w:trPr>
          <w:trHeight w:hRule="exact" w:val="245"/>
          <w:jc w:val="center"/>
        </w:trPr>
        <w:tc>
          <w:tcPr>
            <w:tcW w:w="3422" w:type="dxa"/>
            <w:shd w:val="clear" w:color="auto" w:fill="D9D9D9" w:themeFill="background1" w:themeFillShade="D9"/>
          </w:tcPr>
          <w:p w14:paraId="7C6F8A39" w14:textId="77777777" w:rsidR="008B4D07" w:rsidRPr="00205437" w:rsidRDefault="008B4D07" w:rsidP="000E1D10">
            <w:pPr>
              <w:jc w:val="center"/>
              <w:rPr>
                <w:b/>
                <w:bCs/>
              </w:rPr>
            </w:pPr>
            <w:r w:rsidRPr="00205437">
              <w:rPr>
                <w:b/>
                <w:bCs/>
              </w:rPr>
              <w:t>Position Title</w:t>
            </w:r>
          </w:p>
        </w:tc>
        <w:tc>
          <w:tcPr>
            <w:tcW w:w="1836" w:type="dxa"/>
            <w:shd w:val="clear" w:color="auto" w:fill="D9D9D9" w:themeFill="background1" w:themeFillShade="D9"/>
          </w:tcPr>
          <w:p w14:paraId="5E16B274" w14:textId="77777777" w:rsidR="008B4D07" w:rsidRPr="00205437" w:rsidRDefault="008B4D07" w:rsidP="000E1D1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7C8EED3" w14:textId="77777777" w:rsidR="008B4D07" w:rsidRPr="00205437" w:rsidRDefault="008B4D07" w:rsidP="000E1D1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27ED098" w14:textId="77777777" w:rsidR="008B4D07" w:rsidRPr="00205437" w:rsidRDefault="008B4D07" w:rsidP="000E1D10">
            <w:pPr>
              <w:jc w:val="center"/>
              <w:rPr>
                <w:b/>
                <w:bCs/>
              </w:rPr>
            </w:pPr>
            <w:r w:rsidRPr="00205437">
              <w:rPr>
                <w:b/>
                <w:bCs/>
              </w:rPr>
              <w:t>FY 2</w:t>
            </w:r>
            <w:r>
              <w:rPr>
                <w:b/>
                <w:bCs/>
              </w:rPr>
              <w:t>6</w:t>
            </w:r>
            <w:r w:rsidRPr="00205437">
              <w:rPr>
                <w:b/>
                <w:bCs/>
              </w:rPr>
              <w:t>-2</w:t>
            </w:r>
            <w:r>
              <w:rPr>
                <w:b/>
                <w:bCs/>
              </w:rPr>
              <w:t>7</w:t>
            </w:r>
          </w:p>
        </w:tc>
      </w:tr>
      <w:tr w:rsidR="008B4D07" w14:paraId="661D34EB" w14:textId="77777777" w:rsidTr="000E1D10">
        <w:trPr>
          <w:trHeight w:hRule="exact" w:val="245"/>
          <w:jc w:val="center"/>
        </w:trPr>
        <w:tc>
          <w:tcPr>
            <w:tcW w:w="3422" w:type="dxa"/>
          </w:tcPr>
          <w:p w14:paraId="67D3C96D" w14:textId="3FC76F2E" w:rsidR="008B4D07" w:rsidRDefault="00D348DB" w:rsidP="000E1D10">
            <w:r>
              <w:t>Tax Commissioner</w:t>
            </w:r>
          </w:p>
        </w:tc>
        <w:tc>
          <w:tcPr>
            <w:tcW w:w="1836" w:type="dxa"/>
          </w:tcPr>
          <w:p w14:paraId="42E35328" w14:textId="77777777" w:rsidR="008B4D07" w:rsidRDefault="008B4D07" w:rsidP="000E1D10">
            <w:pPr>
              <w:jc w:val="center"/>
            </w:pPr>
            <w:r>
              <w:t>1</w:t>
            </w:r>
          </w:p>
        </w:tc>
        <w:tc>
          <w:tcPr>
            <w:tcW w:w="1712" w:type="dxa"/>
          </w:tcPr>
          <w:p w14:paraId="25FA0956" w14:textId="77777777" w:rsidR="008B4D07" w:rsidRDefault="008B4D07" w:rsidP="000E1D10">
            <w:pPr>
              <w:jc w:val="center"/>
            </w:pPr>
            <w:r>
              <w:t>1</w:t>
            </w:r>
          </w:p>
        </w:tc>
        <w:tc>
          <w:tcPr>
            <w:tcW w:w="1592" w:type="dxa"/>
          </w:tcPr>
          <w:p w14:paraId="0444FFFD" w14:textId="77777777" w:rsidR="008B4D07" w:rsidRDefault="008B4D07" w:rsidP="000E1D10">
            <w:pPr>
              <w:jc w:val="center"/>
            </w:pPr>
            <w:r>
              <w:t>1</w:t>
            </w:r>
          </w:p>
        </w:tc>
      </w:tr>
      <w:tr w:rsidR="008B4D07" w14:paraId="02E54820" w14:textId="77777777" w:rsidTr="000E1D10">
        <w:trPr>
          <w:trHeight w:hRule="exact" w:val="245"/>
          <w:jc w:val="center"/>
        </w:trPr>
        <w:tc>
          <w:tcPr>
            <w:tcW w:w="3422" w:type="dxa"/>
          </w:tcPr>
          <w:p w14:paraId="09841B6D" w14:textId="1D79EA92" w:rsidR="008B4D07" w:rsidRDefault="00BE2F3D" w:rsidP="000E1D10">
            <w:r>
              <w:t>Clerk</w:t>
            </w:r>
            <w:r w:rsidR="008B4D07">
              <w:t xml:space="preserve"> (</w:t>
            </w:r>
            <w:r>
              <w:t>Part</w:t>
            </w:r>
            <w:r w:rsidR="008B4D07">
              <w:t>-Time)</w:t>
            </w:r>
          </w:p>
        </w:tc>
        <w:tc>
          <w:tcPr>
            <w:tcW w:w="1836" w:type="dxa"/>
          </w:tcPr>
          <w:p w14:paraId="2C1CE856" w14:textId="77777777" w:rsidR="008B4D07" w:rsidRDefault="008B4D07" w:rsidP="000E1D10">
            <w:pPr>
              <w:jc w:val="center"/>
            </w:pPr>
            <w:r>
              <w:t>1</w:t>
            </w:r>
          </w:p>
        </w:tc>
        <w:tc>
          <w:tcPr>
            <w:tcW w:w="1712" w:type="dxa"/>
          </w:tcPr>
          <w:p w14:paraId="6C09E682" w14:textId="77777777" w:rsidR="008B4D07" w:rsidRDefault="008B4D07" w:rsidP="000E1D10">
            <w:pPr>
              <w:jc w:val="center"/>
            </w:pPr>
            <w:r>
              <w:t>1</w:t>
            </w:r>
          </w:p>
        </w:tc>
        <w:tc>
          <w:tcPr>
            <w:tcW w:w="1592" w:type="dxa"/>
          </w:tcPr>
          <w:p w14:paraId="52DCFD11" w14:textId="77777777" w:rsidR="008B4D07" w:rsidRDefault="008B4D07" w:rsidP="000E1D10">
            <w:pPr>
              <w:jc w:val="center"/>
            </w:pPr>
            <w:r>
              <w:t>1</w:t>
            </w:r>
          </w:p>
        </w:tc>
      </w:tr>
      <w:tr w:rsidR="008B4D07" w14:paraId="6415FCBF" w14:textId="77777777" w:rsidTr="000E1D10">
        <w:trPr>
          <w:trHeight w:hRule="exact" w:val="245"/>
          <w:jc w:val="center"/>
        </w:trPr>
        <w:tc>
          <w:tcPr>
            <w:tcW w:w="3422" w:type="dxa"/>
          </w:tcPr>
          <w:p w14:paraId="310CAA06" w14:textId="1D37AC8C" w:rsidR="008B4D07" w:rsidRDefault="00BE2F3D" w:rsidP="000E1D10">
            <w:r>
              <w:t>Clerk</w:t>
            </w:r>
            <w:r w:rsidR="008B4D07">
              <w:t xml:space="preserve"> (</w:t>
            </w:r>
            <w:r>
              <w:t>Full</w:t>
            </w:r>
            <w:r w:rsidR="008B4D07">
              <w:t>-Time)</w:t>
            </w:r>
          </w:p>
        </w:tc>
        <w:tc>
          <w:tcPr>
            <w:tcW w:w="1836" w:type="dxa"/>
          </w:tcPr>
          <w:p w14:paraId="4DE37D13" w14:textId="578F47CF" w:rsidR="008B4D07" w:rsidRDefault="00BE2F3D" w:rsidP="000E1D10">
            <w:pPr>
              <w:jc w:val="center"/>
            </w:pPr>
            <w:r>
              <w:t>3</w:t>
            </w:r>
          </w:p>
        </w:tc>
        <w:tc>
          <w:tcPr>
            <w:tcW w:w="1712" w:type="dxa"/>
          </w:tcPr>
          <w:p w14:paraId="2B422B07" w14:textId="00C7E7DB" w:rsidR="008B4D07" w:rsidRDefault="00BE2F3D" w:rsidP="000E1D10">
            <w:pPr>
              <w:jc w:val="center"/>
            </w:pPr>
            <w:r>
              <w:t>3</w:t>
            </w:r>
          </w:p>
        </w:tc>
        <w:tc>
          <w:tcPr>
            <w:tcW w:w="1592" w:type="dxa"/>
          </w:tcPr>
          <w:p w14:paraId="24797F51" w14:textId="45C1B200" w:rsidR="008B4D07" w:rsidRDefault="00CC2A44" w:rsidP="000E1D10">
            <w:pPr>
              <w:jc w:val="center"/>
            </w:pPr>
            <w:r>
              <w:t>3</w:t>
            </w:r>
          </w:p>
        </w:tc>
      </w:tr>
      <w:tr w:rsidR="008B4D07" w14:paraId="5DADE5E3" w14:textId="77777777" w:rsidTr="000E1D10">
        <w:trPr>
          <w:trHeight w:hRule="exact" w:val="245"/>
          <w:jc w:val="center"/>
        </w:trPr>
        <w:tc>
          <w:tcPr>
            <w:tcW w:w="3422" w:type="dxa"/>
            <w:shd w:val="clear" w:color="auto" w:fill="D9D9D9" w:themeFill="background1" w:themeFillShade="D9"/>
          </w:tcPr>
          <w:p w14:paraId="23132380" w14:textId="77777777" w:rsidR="008B4D07" w:rsidRPr="00205437" w:rsidRDefault="008B4D07" w:rsidP="000E1D10">
            <w:pPr>
              <w:rPr>
                <w:b/>
                <w:bCs/>
              </w:rPr>
            </w:pPr>
            <w:r w:rsidRPr="00205437">
              <w:rPr>
                <w:b/>
                <w:bCs/>
              </w:rPr>
              <w:t>Total Positions</w:t>
            </w:r>
          </w:p>
        </w:tc>
        <w:tc>
          <w:tcPr>
            <w:tcW w:w="1836" w:type="dxa"/>
            <w:shd w:val="clear" w:color="auto" w:fill="D9D9D9" w:themeFill="background1" w:themeFillShade="D9"/>
          </w:tcPr>
          <w:p w14:paraId="3045B586" w14:textId="0905DE59" w:rsidR="008B4D07" w:rsidRPr="00205437" w:rsidRDefault="00BE2F3D" w:rsidP="000E1D10">
            <w:pPr>
              <w:jc w:val="center"/>
              <w:rPr>
                <w:b/>
                <w:bCs/>
              </w:rPr>
            </w:pPr>
            <w:r>
              <w:rPr>
                <w:b/>
                <w:bCs/>
              </w:rPr>
              <w:t>5</w:t>
            </w:r>
          </w:p>
        </w:tc>
        <w:tc>
          <w:tcPr>
            <w:tcW w:w="1712" w:type="dxa"/>
            <w:shd w:val="clear" w:color="auto" w:fill="D9D9D9" w:themeFill="background1" w:themeFillShade="D9"/>
          </w:tcPr>
          <w:p w14:paraId="7D51AF37" w14:textId="57597875" w:rsidR="008B4D07" w:rsidRPr="00205437" w:rsidRDefault="00BE2F3D" w:rsidP="000E1D10">
            <w:pPr>
              <w:jc w:val="center"/>
              <w:rPr>
                <w:b/>
                <w:bCs/>
              </w:rPr>
            </w:pPr>
            <w:r>
              <w:rPr>
                <w:b/>
                <w:bCs/>
              </w:rPr>
              <w:t>5</w:t>
            </w:r>
          </w:p>
        </w:tc>
        <w:tc>
          <w:tcPr>
            <w:tcW w:w="1592" w:type="dxa"/>
            <w:shd w:val="clear" w:color="auto" w:fill="D9D9D9" w:themeFill="background1" w:themeFillShade="D9"/>
          </w:tcPr>
          <w:p w14:paraId="41BBD381" w14:textId="33CE93D0" w:rsidR="008B4D07" w:rsidRPr="00205437" w:rsidRDefault="00CC2A44" w:rsidP="000E1D10">
            <w:pPr>
              <w:jc w:val="center"/>
              <w:rPr>
                <w:b/>
                <w:bCs/>
              </w:rPr>
            </w:pPr>
            <w:r>
              <w:rPr>
                <w:b/>
                <w:bCs/>
              </w:rPr>
              <w:t>5</w:t>
            </w:r>
          </w:p>
        </w:tc>
      </w:tr>
    </w:tbl>
    <w:p w14:paraId="28B68095" w14:textId="77777777" w:rsidR="008B4D07" w:rsidRDefault="008B4D07" w:rsidP="00033159">
      <w:pPr>
        <w:rPr>
          <w:b/>
          <w:bCs/>
          <w:sz w:val="28"/>
          <w:szCs w:val="28"/>
        </w:rPr>
      </w:pPr>
    </w:p>
    <w:p w14:paraId="43004009" w14:textId="2302424E" w:rsidR="00033159" w:rsidRPr="0019209F" w:rsidRDefault="00033159" w:rsidP="00033159">
      <w:pPr>
        <w:rPr>
          <w:b/>
          <w:bCs/>
          <w:sz w:val="28"/>
          <w:szCs w:val="28"/>
        </w:rPr>
      </w:pPr>
      <w:r w:rsidRPr="0019209F">
        <w:rPr>
          <w:b/>
          <w:bCs/>
          <w:sz w:val="28"/>
          <w:szCs w:val="28"/>
        </w:rPr>
        <w:t>BUDGET HIGHLIGHTS</w:t>
      </w:r>
    </w:p>
    <w:bookmarkEnd w:id="14"/>
    <w:p w14:paraId="288EBC4C" w14:textId="5D8CDB99" w:rsidR="0019209F" w:rsidRDefault="0019209F" w:rsidP="0019209F">
      <w:pPr>
        <w:pStyle w:val="ListParagraph"/>
        <w:numPr>
          <w:ilvl w:val="0"/>
          <w:numId w:val="13"/>
        </w:numPr>
      </w:pPr>
      <w:r>
        <w:t>Increases from prior year relate to</w:t>
      </w:r>
      <w:r w:rsidR="00663154">
        <w:t xml:space="preserve"> </w:t>
      </w:r>
      <w:r w:rsidR="00A95755">
        <w:t>part-time position hours change,</w:t>
      </w:r>
      <w:r>
        <w:t xml:space="preserve"> insurance and retirement contributions</w:t>
      </w:r>
    </w:p>
    <w:p w14:paraId="1D0CDD7C" w14:textId="77777777" w:rsidR="00A95755" w:rsidRDefault="00A95755" w:rsidP="00A95755">
      <w:pPr>
        <w:pStyle w:val="ListParagraph"/>
      </w:pPr>
    </w:p>
    <w:p w14:paraId="50169DCF" w14:textId="61DFC4CA" w:rsidR="00A95755" w:rsidRDefault="008E1FA4" w:rsidP="00A95755">
      <w:pPr>
        <w:pStyle w:val="ListParagraph"/>
        <w:numPr>
          <w:ilvl w:val="0"/>
          <w:numId w:val="13"/>
        </w:numPr>
      </w:pPr>
      <w:r w:rsidRPr="008E1FA4">
        <w:t xml:space="preserve">As of late April 2026, the Georgia Senate passed </w:t>
      </w:r>
      <w:r w:rsidR="001D7326">
        <w:t>SB 33</w:t>
      </w:r>
      <w:r w:rsidRPr="008E1FA4">
        <w:t xml:space="preserve">, a major </w:t>
      </w:r>
      <w:r w:rsidR="00F14BEE">
        <w:t xml:space="preserve">homestead </w:t>
      </w:r>
      <w:r w:rsidRPr="008E1FA4">
        <w:t xml:space="preserve">property tax overhaul that caps annual assessment growth at 3%. </w:t>
      </w:r>
      <w:r w:rsidR="009A7308">
        <w:t xml:space="preserve">The bill removes the opt-out </w:t>
      </w:r>
      <w:r w:rsidR="00816511">
        <w:t>provision that was allowed under HB 581 but allows the addition of a</w:t>
      </w:r>
      <w:r w:rsidR="005D3DFC">
        <w:t>n</w:t>
      </w:r>
      <w:r w:rsidR="00816511">
        <w:t xml:space="preserve"> LHOST (Local Homestead Option</w:t>
      </w:r>
      <w:r w:rsidR="005D3DFC">
        <w:t xml:space="preserve"> Sales Tax) to recapture a portion of the lost revenues.</w:t>
      </w:r>
      <w:r w:rsidR="00A959D3">
        <w:t xml:space="preserve"> The maximum allowable county sales tax percentage will be </w:t>
      </w:r>
      <w:r w:rsidR="00F14BEE">
        <w:t>9%.</w:t>
      </w:r>
    </w:p>
    <w:p w14:paraId="5E522229" w14:textId="2A2D06E5" w:rsidR="008214FF" w:rsidRDefault="008214FF" w:rsidP="00CD2113">
      <w:pPr>
        <w:jc w:val="center"/>
        <w:rPr>
          <w:highlight w:val="yellow"/>
        </w:rPr>
        <w:sectPr w:rsidR="008214FF" w:rsidSect="00E75B63">
          <w:pgSz w:w="12240" w:h="15840"/>
          <w:pgMar w:top="1440" w:right="1440" w:bottom="1440" w:left="1440" w:header="720" w:footer="720" w:gutter="0"/>
          <w:cols w:space="720"/>
          <w:docGrid w:linePitch="360"/>
        </w:sectPr>
      </w:pPr>
      <w:r w:rsidRPr="008214FF">
        <w:rPr>
          <w:noProof/>
        </w:rPr>
        <w:drawing>
          <wp:anchor distT="0" distB="0" distL="114300" distR="114300" simplePos="0" relativeHeight="251969536" behindDoc="0" locked="0" layoutInCell="1" allowOverlap="1" wp14:anchorId="1C6E52F7" wp14:editId="57CDE734">
            <wp:simplePos x="0" y="0"/>
            <wp:positionH relativeFrom="margin">
              <wp:align>center</wp:align>
            </wp:positionH>
            <wp:positionV relativeFrom="paragraph">
              <wp:posOffset>13970</wp:posOffset>
            </wp:positionV>
            <wp:extent cx="2095500" cy="1343116"/>
            <wp:effectExtent l="0" t="0" r="0" b="9525"/>
            <wp:wrapNone/>
            <wp:docPr id="335768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68583"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95500" cy="1343116"/>
                    </a:xfrm>
                    <a:prstGeom prst="rect">
                      <a:avLst/>
                    </a:prstGeom>
                  </pic:spPr>
                </pic:pic>
              </a:graphicData>
            </a:graphic>
            <wp14:sizeRelH relativeFrom="margin">
              <wp14:pctWidth>0</wp14:pctWidth>
            </wp14:sizeRelH>
            <wp14:sizeRelV relativeFrom="margin">
              <wp14:pctHeight>0</wp14:pctHeight>
            </wp14:sizeRelV>
          </wp:anchor>
        </w:drawing>
      </w:r>
    </w:p>
    <w:p w14:paraId="0A485DBF" w14:textId="69894D1E" w:rsidR="000258C9" w:rsidRDefault="000258C9" w:rsidP="000258C9">
      <w:pPr>
        <w:rPr>
          <w:b/>
          <w:bCs/>
          <w:color w:val="000000" w:themeColor="text1"/>
          <w:sz w:val="40"/>
          <w:szCs w:val="40"/>
        </w:rPr>
      </w:pPr>
      <w:r w:rsidRPr="0069045E">
        <w:rPr>
          <w:b/>
          <w:bCs/>
          <w:noProof/>
          <w:sz w:val="40"/>
          <w:szCs w:val="40"/>
        </w:rPr>
        <w:lastRenderedPageBreak/>
        <mc:AlternateContent>
          <mc:Choice Requires="wps">
            <w:drawing>
              <wp:anchor distT="0" distB="0" distL="114300" distR="114300" simplePos="0" relativeHeight="251952128" behindDoc="0" locked="0" layoutInCell="1" allowOverlap="1" wp14:anchorId="67B475D4" wp14:editId="536075DA">
                <wp:simplePos x="0" y="0"/>
                <wp:positionH relativeFrom="column">
                  <wp:posOffset>-38100</wp:posOffset>
                </wp:positionH>
                <wp:positionV relativeFrom="paragraph">
                  <wp:posOffset>404674</wp:posOffset>
                </wp:positionV>
                <wp:extent cx="4932045" cy="0"/>
                <wp:effectExtent l="0" t="0" r="0" b="0"/>
                <wp:wrapNone/>
                <wp:docPr id="141787323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7C838FB" id="Straight Connector 3"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69045E">
        <w:rPr>
          <w:b/>
          <w:bCs/>
          <w:noProof/>
          <w:sz w:val="40"/>
          <w:szCs w:val="40"/>
        </w:rPr>
        <mc:AlternateContent>
          <mc:Choice Requires="wps">
            <w:drawing>
              <wp:anchor distT="0" distB="0" distL="114300" distR="114300" simplePos="0" relativeHeight="251953152" behindDoc="0" locked="0" layoutInCell="1" allowOverlap="1" wp14:anchorId="0C1BA3E8" wp14:editId="1B6BB0DC">
                <wp:simplePos x="0" y="0"/>
                <wp:positionH relativeFrom="column">
                  <wp:posOffset>0</wp:posOffset>
                </wp:positionH>
                <wp:positionV relativeFrom="paragraph">
                  <wp:posOffset>-39191</wp:posOffset>
                </wp:positionV>
                <wp:extent cx="4867910" cy="0"/>
                <wp:effectExtent l="0" t="0" r="0" b="0"/>
                <wp:wrapNone/>
                <wp:docPr id="93731897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279B0B7" id="Straight Connector 4" o:spid="_x0000_s1026" style="position:absolute;z-index:2519531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Tax Commissioner</w:t>
      </w:r>
      <w:r w:rsidRPr="0069045E">
        <w:rPr>
          <w:b/>
          <w:bCs/>
          <w:color w:val="000000" w:themeColor="text1"/>
          <w:sz w:val="40"/>
          <w:szCs w:val="40"/>
        </w:rPr>
        <w:t xml:space="preserve"> </w:t>
      </w:r>
      <w:r>
        <w:rPr>
          <w:b/>
          <w:bCs/>
          <w:color w:val="000000" w:themeColor="text1"/>
          <w:sz w:val="40"/>
          <w:szCs w:val="40"/>
        </w:rPr>
        <w:t>–</w:t>
      </w:r>
      <w:r w:rsidRPr="0069045E">
        <w:rPr>
          <w:b/>
          <w:bCs/>
          <w:color w:val="000000" w:themeColor="text1"/>
          <w:sz w:val="40"/>
          <w:szCs w:val="40"/>
        </w:rPr>
        <w:t xml:space="preserve"> Detail</w:t>
      </w:r>
      <w:r>
        <w:rPr>
          <w:b/>
          <w:bCs/>
          <w:color w:val="000000" w:themeColor="text1"/>
          <w:sz w:val="40"/>
          <w:szCs w:val="40"/>
        </w:rPr>
        <w:t xml:space="preserve"> </w:t>
      </w:r>
    </w:p>
    <w:p w14:paraId="6BF82B68" w14:textId="7E64731B" w:rsidR="000258C9" w:rsidRDefault="00AA10D8" w:rsidP="000823B5">
      <w:pPr>
        <w:ind w:left="-450"/>
        <w:rPr>
          <w:b/>
          <w:bCs/>
          <w:color w:val="000000" w:themeColor="text1"/>
          <w:sz w:val="40"/>
          <w:szCs w:val="40"/>
        </w:rPr>
      </w:pPr>
      <w:r w:rsidRPr="00AA10D8">
        <w:rPr>
          <w:b/>
          <w:bCs/>
          <w:noProof/>
          <w:color w:val="000000" w:themeColor="text1"/>
          <w:sz w:val="40"/>
          <w:szCs w:val="40"/>
        </w:rPr>
        <w:drawing>
          <wp:inline distT="0" distB="0" distL="0" distR="0" wp14:anchorId="6EA0CD50" wp14:editId="281C68CB">
            <wp:extent cx="8902840" cy="4858385"/>
            <wp:effectExtent l="0" t="0" r="0" b="0"/>
            <wp:docPr id="81700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05447" name=""/>
                    <pic:cNvPicPr/>
                  </pic:nvPicPr>
                  <pic:blipFill>
                    <a:blip r:embed="rId112"/>
                    <a:stretch>
                      <a:fillRect/>
                    </a:stretch>
                  </pic:blipFill>
                  <pic:spPr>
                    <a:xfrm>
                      <a:off x="0" y="0"/>
                      <a:ext cx="8909934" cy="4862256"/>
                    </a:xfrm>
                    <a:prstGeom prst="rect">
                      <a:avLst/>
                    </a:prstGeom>
                  </pic:spPr>
                </pic:pic>
              </a:graphicData>
            </a:graphic>
          </wp:inline>
        </w:drawing>
      </w:r>
    </w:p>
    <w:p w14:paraId="5F33E3D3" w14:textId="2B8F4ADB" w:rsidR="00C33664" w:rsidRDefault="0018785E" w:rsidP="00C33664">
      <w:pPr>
        <w:rPr>
          <w:b/>
          <w:bCs/>
          <w:color w:val="000000" w:themeColor="text1"/>
          <w:sz w:val="40"/>
          <w:szCs w:val="40"/>
        </w:rPr>
      </w:pPr>
      <w:r w:rsidRPr="0018785E">
        <w:rPr>
          <w:noProof/>
        </w:rPr>
        <w:lastRenderedPageBreak/>
        <w:drawing>
          <wp:anchor distT="0" distB="0" distL="114300" distR="114300" simplePos="0" relativeHeight="252605440" behindDoc="0" locked="0" layoutInCell="1" allowOverlap="1" wp14:anchorId="6D773612" wp14:editId="533CBAB0">
            <wp:simplePos x="0" y="0"/>
            <wp:positionH relativeFrom="column">
              <wp:posOffset>-231112</wp:posOffset>
            </wp:positionH>
            <wp:positionV relativeFrom="paragraph">
              <wp:posOffset>522514</wp:posOffset>
            </wp:positionV>
            <wp:extent cx="8862646" cy="4119245"/>
            <wp:effectExtent l="0" t="0" r="0" b="0"/>
            <wp:wrapNone/>
            <wp:docPr id="2119208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08313" name=""/>
                    <pic:cNvPicPr/>
                  </pic:nvPicPr>
                  <pic:blipFill>
                    <a:blip r:embed="rId113">
                      <a:extLst>
                        <a:ext uri="{28A0092B-C50C-407E-A947-70E740481C1C}">
                          <a14:useLocalDpi xmlns:a14="http://schemas.microsoft.com/office/drawing/2010/main" val="0"/>
                        </a:ext>
                      </a:extLst>
                    </a:blip>
                    <a:stretch>
                      <a:fillRect/>
                    </a:stretch>
                  </pic:blipFill>
                  <pic:spPr>
                    <a:xfrm>
                      <a:off x="0" y="0"/>
                      <a:ext cx="8872889" cy="4124006"/>
                    </a:xfrm>
                    <a:prstGeom prst="rect">
                      <a:avLst/>
                    </a:prstGeom>
                  </pic:spPr>
                </pic:pic>
              </a:graphicData>
            </a:graphic>
            <wp14:sizeRelH relativeFrom="margin">
              <wp14:pctWidth>0</wp14:pctWidth>
            </wp14:sizeRelH>
            <wp14:sizeRelV relativeFrom="margin">
              <wp14:pctHeight>0</wp14:pctHeight>
            </wp14:sizeRelV>
          </wp:anchor>
        </w:drawing>
      </w:r>
      <w:r w:rsidR="00C33664" w:rsidRPr="0069045E">
        <w:rPr>
          <w:b/>
          <w:bCs/>
          <w:noProof/>
          <w:sz w:val="40"/>
          <w:szCs w:val="40"/>
        </w:rPr>
        <mc:AlternateContent>
          <mc:Choice Requires="wps">
            <w:drawing>
              <wp:anchor distT="0" distB="0" distL="114300" distR="114300" simplePos="0" relativeHeight="251962368" behindDoc="0" locked="0" layoutInCell="1" allowOverlap="1" wp14:anchorId="44B072D1" wp14:editId="51622D6F">
                <wp:simplePos x="0" y="0"/>
                <wp:positionH relativeFrom="column">
                  <wp:posOffset>-38100</wp:posOffset>
                </wp:positionH>
                <wp:positionV relativeFrom="paragraph">
                  <wp:posOffset>404674</wp:posOffset>
                </wp:positionV>
                <wp:extent cx="4932045" cy="0"/>
                <wp:effectExtent l="0" t="0" r="0" b="0"/>
                <wp:wrapNone/>
                <wp:docPr id="154310464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6C47813" id="Straight Connector 3" o:spid="_x0000_s1026" style="position:absolute;z-index:2519623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C33664" w:rsidRPr="0069045E">
        <w:rPr>
          <w:b/>
          <w:bCs/>
          <w:noProof/>
          <w:sz w:val="40"/>
          <w:szCs w:val="40"/>
        </w:rPr>
        <mc:AlternateContent>
          <mc:Choice Requires="wps">
            <w:drawing>
              <wp:anchor distT="0" distB="0" distL="114300" distR="114300" simplePos="0" relativeHeight="251963392" behindDoc="0" locked="0" layoutInCell="1" allowOverlap="1" wp14:anchorId="4BDD9442" wp14:editId="0E8D90BB">
                <wp:simplePos x="0" y="0"/>
                <wp:positionH relativeFrom="column">
                  <wp:posOffset>0</wp:posOffset>
                </wp:positionH>
                <wp:positionV relativeFrom="paragraph">
                  <wp:posOffset>-39191</wp:posOffset>
                </wp:positionV>
                <wp:extent cx="4867910" cy="0"/>
                <wp:effectExtent l="0" t="0" r="0" b="0"/>
                <wp:wrapNone/>
                <wp:docPr id="106498270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744C3A" id="Straight Connector 4" o:spid="_x0000_s1026" style="position:absolute;z-index:2519633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C33664">
        <w:rPr>
          <w:b/>
          <w:bCs/>
          <w:color w:val="000000" w:themeColor="text1"/>
          <w:sz w:val="40"/>
          <w:szCs w:val="40"/>
        </w:rPr>
        <w:t>Tax Commissioner</w:t>
      </w:r>
      <w:r w:rsidR="00C33664" w:rsidRPr="0069045E">
        <w:rPr>
          <w:b/>
          <w:bCs/>
          <w:color w:val="000000" w:themeColor="text1"/>
          <w:sz w:val="40"/>
          <w:szCs w:val="40"/>
        </w:rPr>
        <w:t xml:space="preserve"> </w:t>
      </w:r>
      <w:r w:rsidR="00C33664">
        <w:rPr>
          <w:b/>
          <w:bCs/>
          <w:color w:val="000000" w:themeColor="text1"/>
          <w:sz w:val="40"/>
          <w:szCs w:val="40"/>
        </w:rPr>
        <w:t>–</w:t>
      </w:r>
      <w:r w:rsidR="00C33664" w:rsidRPr="0069045E">
        <w:rPr>
          <w:b/>
          <w:bCs/>
          <w:color w:val="000000" w:themeColor="text1"/>
          <w:sz w:val="40"/>
          <w:szCs w:val="40"/>
        </w:rPr>
        <w:t xml:space="preserve"> Detail</w:t>
      </w:r>
      <w:r w:rsidR="00C33664">
        <w:rPr>
          <w:b/>
          <w:bCs/>
          <w:color w:val="000000" w:themeColor="text1"/>
          <w:sz w:val="40"/>
          <w:szCs w:val="40"/>
        </w:rPr>
        <w:t xml:space="preserve"> Continued</w:t>
      </w:r>
    </w:p>
    <w:p w14:paraId="484F7814" w14:textId="54F08E48" w:rsidR="00C33664" w:rsidRDefault="00266525" w:rsidP="00266525">
      <w:pPr>
        <w:ind w:left="-450"/>
      </w:pPr>
      <w:r>
        <w:t xml:space="preserve"> </w:t>
      </w:r>
    </w:p>
    <w:p w14:paraId="713834BE" w14:textId="77777777" w:rsidR="00C33664" w:rsidRDefault="00C33664" w:rsidP="00730D51"/>
    <w:p w14:paraId="4F2E7C93" w14:textId="77777777" w:rsidR="00C33664" w:rsidRDefault="00C33664" w:rsidP="00730D51"/>
    <w:p w14:paraId="2666C75C" w14:textId="77777777" w:rsidR="00C33664" w:rsidRDefault="00C33664" w:rsidP="00730D51"/>
    <w:p w14:paraId="65AAD381" w14:textId="77777777" w:rsidR="00C33664" w:rsidRDefault="00C33664" w:rsidP="00730D51"/>
    <w:p w14:paraId="1F3C1665" w14:textId="77777777" w:rsidR="00C33664" w:rsidRDefault="00C33664" w:rsidP="00730D51"/>
    <w:p w14:paraId="33F50386" w14:textId="77777777" w:rsidR="000823B5" w:rsidRDefault="000823B5" w:rsidP="00730D51">
      <w:pPr>
        <w:rPr>
          <w:highlight w:val="yellow"/>
        </w:rPr>
        <w:sectPr w:rsidR="000823B5" w:rsidSect="000823B5">
          <w:pgSz w:w="15840" w:h="12240" w:orient="landscape"/>
          <w:pgMar w:top="1440" w:right="1440" w:bottom="1440" w:left="1440" w:header="720" w:footer="720" w:gutter="0"/>
          <w:cols w:space="720"/>
          <w:docGrid w:linePitch="360"/>
        </w:sectPr>
      </w:pPr>
    </w:p>
    <w:bookmarkStart w:id="16" w:name="_Toc162966696"/>
    <w:p w14:paraId="645C5E9B" w14:textId="77777777" w:rsidR="00280084" w:rsidRDefault="00280084" w:rsidP="00280084">
      <w:pPr>
        <w:rPr>
          <w:b/>
          <w:bCs/>
          <w:sz w:val="48"/>
          <w:szCs w:val="48"/>
        </w:rPr>
      </w:pPr>
      <w:r>
        <w:rPr>
          <w:b/>
          <w:bCs/>
          <w:noProof/>
          <w:sz w:val="48"/>
          <w:szCs w:val="48"/>
        </w:rPr>
        <w:lastRenderedPageBreak/>
        <mc:AlternateContent>
          <mc:Choice Requires="wps">
            <w:drawing>
              <wp:anchor distT="0" distB="0" distL="114300" distR="114300" simplePos="0" relativeHeight="252197888" behindDoc="0" locked="0" layoutInCell="1" allowOverlap="1" wp14:anchorId="7D3BE1A6" wp14:editId="7D4C8EBE">
                <wp:simplePos x="0" y="0"/>
                <wp:positionH relativeFrom="column">
                  <wp:posOffset>-38100</wp:posOffset>
                </wp:positionH>
                <wp:positionV relativeFrom="paragraph">
                  <wp:posOffset>404674</wp:posOffset>
                </wp:positionV>
                <wp:extent cx="4932045" cy="0"/>
                <wp:effectExtent l="0" t="0" r="0" b="0"/>
                <wp:wrapNone/>
                <wp:docPr id="19804859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75D278" id="Straight Connector 3" o:spid="_x0000_s1026" style="position:absolute;z-index:2521978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198912" behindDoc="0" locked="0" layoutInCell="1" allowOverlap="1" wp14:anchorId="7D0D0F86" wp14:editId="7919754C">
                <wp:simplePos x="0" y="0"/>
                <wp:positionH relativeFrom="column">
                  <wp:posOffset>0</wp:posOffset>
                </wp:positionH>
                <wp:positionV relativeFrom="paragraph">
                  <wp:posOffset>-39191</wp:posOffset>
                </wp:positionV>
                <wp:extent cx="4867910" cy="0"/>
                <wp:effectExtent l="0" t="0" r="0" b="0"/>
                <wp:wrapNone/>
                <wp:docPr id="102016050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65CBE52" id="Straight Connector 4" o:spid="_x0000_s1026" style="position:absolute;z-index:2521989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sz w:val="48"/>
          <w:szCs w:val="48"/>
        </w:rPr>
        <w:t>General Fund Transfers</w:t>
      </w:r>
    </w:p>
    <w:p w14:paraId="0AB73B15" w14:textId="77777777" w:rsidR="0092405C" w:rsidRDefault="0092405C" w:rsidP="0092405C">
      <w:pPr>
        <w:pStyle w:val="ListParagraph"/>
        <w:numPr>
          <w:ilvl w:val="0"/>
          <w:numId w:val="29"/>
        </w:numPr>
      </w:pPr>
      <w:r>
        <w:t>$203,700 Transfer out of General Fund to LMIG to cover the county match requirements</w:t>
      </w:r>
    </w:p>
    <w:p w14:paraId="5253C299" w14:textId="77777777" w:rsidR="00815053" w:rsidRDefault="00815053" w:rsidP="00815053">
      <w:pPr>
        <w:pStyle w:val="ListParagraph"/>
      </w:pPr>
    </w:p>
    <w:p w14:paraId="32625225" w14:textId="55C0DD71" w:rsidR="0092405C" w:rsidRDefault="0092405C" w:rsidP="0092405C">
      <w:pPr>
        <w:pStyle w:val="ListParagraph"/>
        <w:numPr>
          <w:ilvl w:val="0"/>
          <w:numId w:val="29"/>
        </w:numPr>
      </w:pPr>
      <w:r>
        <w:t>$</w:t>
      </w:r>
      <w:r w:rsidR="0068411C">
        <w:t>361,372</w:t>
      </w:r>
      <w:r>
        <w:t xml:space="preserve"> Transfer out of General Fund to CAIP to cover capital improvements in various dep</w:t>
      </w:r>
      <w:r w:rsidR="00CC7EFF">
        <w:t>artments</w:t>
      </w:r>
    </w:p>
    <w:p w14:paraId="0C600AA5" w14:textId="74326C6C" w:rsidR="00815053" w:rsidRDefault="00815053" w:rsidP="00815053">
      <w:pPr>
        <w:pStyle w:val="ListParagraph"/>
      </w:pPr>
    </w:p>
    <w:p w14:paraId="00F63428" w14:textId="5C6321D7" w:rsidR="0092405C" w:rsidRDefault="0092405C" w:rsidP="0092405C">
      <w:pPr>
        <w:pStyle w:val="ListParagraph"/>
        <w:numPr>
          <w:ilvl w:val="0"/>
          <w:numId w:val="29"/>
        </w:numPr>
      </w:pPr>
      <w:r>
        <w:t>$</w:t>
      </w:r>
      <w:r w:rsidR="00CC7EFF">
        <w:t>795,</w:t>
      </w:r>
      <w:r w:rsidR="0068411C">
        <w:t>125</w:t>
      </w:r>
      <w:r>
        <w:t xml:space="preserve"> Transfer out of General Fund to E911 to supplement the cost of E911 operations that is not covered by the revenues charged to phone lines</w:t>
      </w:r>
    </w:p>
    <w:p w14:paraId="42BB3C76" w14:textId="5CC72AEC" w:rsidR="0092405C" w:rsidRDefault="002E35D6" w:rsidP="00261B31">
      <w:pPr>
        <w:ind w:left="-450"/>
        <w:rPr>
          <w:b/>
          <w:bCs/>
          <w:sz w:val="48"/>
          <w:szCs w:val="48"/>
        </w:rPr>
      </w:pPr>
      <w:r w:rsidRPr="002E35D6">
        <w:rPr>
          <w:b/>
          <w:bCs/>
          <w:noProof/>
          <w:sz w:val="48"/>
          <w:szCs w:val="48"/>
        </w:rPr>
        <w:drawing>
          <wp:anchor distT="0" distB="0" distL="114300" distR="114300" simplePos="0" relativeHeight="252606464" behindDoc="0" locked="0" layoutInCell="1" allowOverlap="1" wp14:anchorId="5FC68E8D" wp14:editId="1A4FA10F">
            <wp:simplePos x="0" y="0"/>
            <wp:positionH relativeFrom="column">
              <wp:posOffset>-261257</wp:posOffset>
            </wp:positionH>
            <wp:positionV relativeFrom="paragraph">
              <wp:posOffset>57185</wp:posOffset>
            </wp:positionV>
            <wp:extent cx="8822453" cy="2602109"/>
            <wp:effectExtent l="0" t="0" r="0" b="8255"/>
            <wp:wrapNone/>
            <wp:docPr id="49552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22379" name=""/>
                    <pic:cNvPicPr/>
                  </pic:nvPicPr>
                  <pic:blipFill>
                    <a:blip r:embed="rId114">
                      <a:extLst>
                        <a:ext uri="{28A0092B-C50C-407E-A947-70E740481C1C}">
                          <a14:useLocalDpi xmlns:a14="http://schemas.microsoft.com/office/drawing/2010/main" val="0"/>
                        </a:ext>
                      </a:extLst>
                    </a:blip>
                    <a:stretch>
                      <a:fillRect/>
                    </a:stretch>
                  </pic:blipFill>
                  <pic:spPr>
                    <a:xfrm>
                      <a:off x="0" y="0"/>
                      <a:ext cx="8843434" cy="2608297"/>
                    </a:xfrm>
                    <a:prstGeom prst="rect">
                      <a:avLst/>
                    </a:prstGeom>
                  </pic:spPr>
                </pic:pic>
              </a:graphicData>
            </a:graphic>
            <wp14:sizeRelH relativeFrom="margin">
              <wp14:pctWidth>0</wp14:pctWidth>
            </wp14:sizeRelH>
            <wp14:sizeRelV relativeFrom="margin">
              <wp14:pctHeight>0</wp14:pctHeight>
            </wp14:sizeRelV>
          </wp:anchor>
        </w:drawing>
      </w:r>
    </w:p>
    <w:p w14:paraId="482637EA" w14:textId="3C8AAE70" w:rsidR="00B017DE" w:rsidRPr="007E033D" w:rsidRDefault="00B017DE" w:rsidP="007E033D">
      <w:pPr>
        <w:rPr>
          <w:b/>
          <w:bCs/>
          <w:sz w:val="48"/>
          <w:szCs w:val="48"/>
        </w:rPr>
        <w:sectPr w:rsidR="00B017DE" w:rsidRPr="007E033D" w:rsidSect="00CC7EFF">
          <w:pgSz w:w="15840" w:h="12240" w:orient="landscape"/>
          <w:pgMar w:top="1440" w:right="1440" w:bottom="1440" w:left="1440" w:header="720" w:footer="720" w:gutter="0"/>
          <w:cols w:space="720"/>
          <w:docGrid w:linePitch="360"/>
        </w:sectPr>
      </w:pPr>
    </w:p>
    <w:bookmarkStart w:id="17" w:name="_Toc162966697"/>
    <w:bookmarkEnd w:id="16"/>
    <w:p w14:paraId="3179FC43" w14:textId="5D16E24E" w:rsidR="001879E9" w:rsidRPr="005A4E69" w:rsidRDefault="001879E9" w:rsidP="001879E9">
      <w:pPr>
        <w:rPr>
          <w:b/>
          <w:bCs/>
          <w:sz w:val="48"/>
          <w:szCs w:val="48"/>
        </w:rPr>
      </w:pPr>
      <w:r w:rsidRPr="005A4E69">
        <w:rPr>
          <w:b/>
          <w:bCs/>
          <w:noProof/>
          <w:sz w:val="48"/>
          <w:szCs w:val="48"/>
        </w:rPr>
        <w:lastRenderedPageBreak/>
        <mc:AlternateContent>
          <mc:Choice Requires="wps">
            <w:drawing>
              <wp:anchor distT="0" distB="0" distL="114300" distR="114300" simplePos="0" relativeHeight="252201984" behindDoc="0" locked="0" layoutInCell="1" allowOverlap="1" wp14:anchorId="2FCF73B4" wp14:editId="25720226">
                <wp:simplePos x="0" y="0"/>
                <wp:positionH relativeFrom="column">
                  <wp:posOffset>-38100</wp:posOffset>
                </wp:positionH>
                <wp:positionV relativeFrom="paragraph">
                  <wp:posOffset>404674</wp:posOffset>
                </wp:positionV>
                <wp:extent cx="4932045" cy="0"/>
                <wp:effectExtent l="0" t="0" r="0" b="0"/>
                <wp:wrapNone/>
                <wp:docPr id="112617704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ED19B97" id="Straight Connector 3" o:spid="_x0000_s1026" style="position:absolute;z-index:2522019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03008" behindDoc="0" locked="0" layoutInCell="1" allowOverlap="1" wp14:anchorId="5CC507DA" wp14:editId="0DCB1608">
                <wp:simplePos x="0" y="0"/>
                <wp:positionH relativeFrom="column">
                  <wp:posOffset>0</wp:posOffset>
                </wp:positionH>
                <wp:positionV relativeFrom="paragraph">
                  <wp:posOffset>-39191</wp:posOffset>
                </wp:positionV>
                <wp:extent cx="4867910" cy="0"/>
                <wp:effectExtent l="0" t="0" r="0" b="0"/>
                <wp:wrapNone/>
                <wp:docPr id="95106971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09A014F" id="Straight Connector 4"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bookmarkEnd w:id="17"/>
    <w:p w14:paraId="26B1D4C6" w14:textId="02941729" w:rsidR="00033159" w:rsidRPr="005A4E69" w:rsidRDefault="00A41749" w:rsidP="00A04C53">
      <w:pPr>
        <w:pStyle w:val="Heading1"/>
        <w:spacing w:line="480" w:lineRule="auto"/>
        <w:jc w:val="left"/>
        <w:rPr>
          <w:b/>
          <w:bCs/>
          <w:i/>
          <w:iCs/>
          <w:color w:val="auto"/>
          <w:sz w:val="36"/>
          <w:szCs w:val="36"/>
        </w:rPr>
      </w:pPr>
      <w:r w:rsidRPr="005A4E69">
        <w:rPr>
          <w:b/>
          <w:bCs/>
          <w:i/>
          <w:iCs/>
          <w:color w:val="auto"/>
          <w:sz w:val="36"/>
          <w:szCs w:val="36"/>
        </w:rPr>
        <w:t>AGENCY PROFILES</w:t>
      </w:r>
    </w:p>
    <w:p w14:paraId="1FAC8D21" w14:textId="32D09598" w:rsidR="00013EEA" w:rsidRPr="00F50D3B" w:rsidRDefault="00013EEA" w:rsidP="00013EEA">
      <w:pPr>
        <w:spacing w:line="240" w:lineRule="auto"/>
        <w:rPr>
          <w:rFonts w:cstheme="minorHAnsi"/>
          <w:sz w:val="22"/>
          <w:szCs w:val="22"/>
          <w:shd w:val="clear" w:color="auto" w:fill="FFFFFF"/>
        </w:rPr>
      </w:pPr>
      <w:r w:rsidRPr="00F50D3B">
        <w:rPr>
          <w:rFonts w:cstheme="minorHAnsi"/>
          <w:sz w:val="22"/>
          <w:szCs w:val="22"/>
          <w:shd w:val="clear" w:color="auto" w:fill="FFFFFF"/>
        </w:rPr>
        <w:t xml:space="preserve">The Pike County Board of </w:t>
      </w:r>
      <w:r w:rsidR="000D1411" w:rsidRPr="00F50D3B">
        <w:rPr>
          <w:rFonts w:cstheme="minorHAnsi"/>
          <w:sz w:val="22"/>
          <w:szCs w:val="22"/>
          <w:shd w:val="clear" w:color="auto" w:fill="FFFFFF"/>
        </w:rPr>
        <w:t xml:space="preserve">Commissioners funds </w:t>
      </w:r>
      <w:r w:rsidR="008061AA" w:rsidRPr="00F50D3B">
        <w:rPr>
          <w:rFonts w:cstheme="minorHAnsi"/>
          <w:sz w:val="22"/>
          <w:szCs w:val="22"/>
          <w:shd w:val="clear" w:color="auto" w:fill="FFFFFF"/>
        </w:rPr>
        <w:t>11 agencies that are outside the structure of Pike County government operations.  The county considers these 11 agencies essential to the county residents, and therefore, partly funds their annual operations</w:t>
      </w:r>
      <w:r w:rsidR="00A45C66">
        <w:rPr>
          <w:rFonts w:cstheme="minorHAnsi"/>
          <w:sz w:val="22"/>
          <w:szCs w:val="22"/>
          <w:shd w:val="clear" w:color="auto" w:fill="FFFFFF"/>
        </w:rPr>
        <w:t>.</w:t>
      </w:r>
    </w:p>
    <w:p w14:paraId="16AEEAD9" w14:textId="77777777" w:rsidR="002C1314" w:rsidRPr="005A4E69" w:rsidRDefault="002C1314" w:rsidP="00013EEA">
      <w:pPr>
        <w:spacing w:line="240" w:lineRule="auto"/>
        <w:rPr>
          <w:rFonts w:cstheme="minorHAnsi"/>
          <w:shd w:val="clear" w:color="auto" w:fill="FFFFFF"/>
        </w:rPr>
      </w:pPr>
    </w:p>
    <w:p w14:paraId="4D32960D" w14:textId="761DBE08" w:rsidR="00033159" w:rsidRPr="005A4E69" w:rsidRDefault="00033159" w:rsidP="002C1314">
      <w:pPr>
        <w:pStyle w:val="Heading2"/>
        <w:jc w:val="left"/>
        <w:rPr>
          <w:b/>
          <w:bCs/>
          <w:sz w:val="28"/>
          <w:szCs w:val="28"/>
        </w:rPr>
      </w:pPr>
      <w:bookmarkStart w:id="18" w:name="_Toc162966698"/>
      <w:r w:rsidRPr="005A4E69">
        <w:rPr>
          <w:b/>
          <w:bCs/>
          <w:sz w:val="28"/>
          <w:szCs w:val="28"/>
          <w:u w:val="single"/>
        </w:rPr>
        <w:t>Agribusiness Authority</w:t>
      </w:r>
      <w:bookmarkEnd w:id="18"/>
    </w:p>
    <w:p w14:paraId="7D6187AF" w14:textId="684AFAB2" w:rsidR="00C541CE" w:rsidRPr="00F50D3B" w:rsidRDefault="00033159" w:rsidP="00033159">
      <w:pPr>
        <w:rPr>
          <w:rFonts w:cstheme="minorHAnsi"/>
          <w:sz w:val="22"/>
          <w:szCs w:val="22"/>
          <w:shd w:val="clear" w:color="auto" w:fill="FFFFFF"/>
        </w:rPr>
      </w:pPr>
      <w:r w:rsidRPr="00F50D3B">
        <w:rPr>
          <w:rFonts w:cstheme="minorHAnsi"/>
          <w:sz w:val="22"/>
          <w:szCs w:val="22"/>
          <w:shd w:val="clear" w:color="auto" w:fill="FFFFFF"/>
        </w:rPr>
        <w:t>The Pike County Agri-Business Authority was created in 1995</w:t>
      </w:r>
      <w:r w:rsidR="006D302F" w:rsidRPr="00F50D3B">
        <w:rPr>
          <w:rFonts w:cstheme="minorHAnsi"/>
          <w:sz w:val="22"/>
          <w:szCs w:val="22"/>
          <w:shd w:val="clear" w:color="auto" w:fill="FFFFFF"/>
        </w:rPr>
        <w:t xml:space="preserve"> with five appointed board members</w:t>
      </w:r>
      <w:r w:rsidRPr="00F50D3B">
        <w:rPr>
          <w:rFonts w:cstheme="minorHAnsi"/>
          <w:sz w:val="22"/>
          <w:szCs w:val="22"/>
          <w:shd w:val="clear" w:color="auto" w:fill="FFFFFF"/>
        </w:rPr>
        <w:t xml:space="preserve"> to encompass many duties, including educational programs related to farm and domestic animals and livestock and for the exhibition of Pike County Agriculture and Agribusiness. The Agri-Business Authority may be involved in many projects and programs to promote agriculture in Pike County. This Authority is funded through Grants, the Board of Commissioners, and revenues they collect from the operation of Chestnut Oaks Facility and events.</w:t>
      </w:r>
    </w:p>
    <w:p w14:paraId="52EFF81E" w14:textId="44B2D877" w:rsidR="001F7357" w:rsidRDefault="001F7357" w:rsidP="001F7357">
      <w:pPr>
        <w:rPr>
          <w:b/>
          <w:bCs/>
          <w:sz w:val="28"/>
          <w:szCs w:val="28"/>
        </w:rPr>
      </w:pPr>
      <w:r>
        <w:rPr>
          <w:b/>
          <w:bCs/>
          <w:sz w:val="28"/>
          <w:szCs w:val="28"/>
        </w:rPr>
        <w:t>BUDGET HIGHLIGHTS</w:t>
      </w:r>
    </w:p>
    <w:p w14:paraId="5B0E7070" w14:textId="5935184B" w:rsidR="001F7357" w:rsidRDefault="003952BE" w:rsidP="001F7357">
      <w:pPr>
        <w:pStyle w:val="ListParagraph"/>
        <w:numPr>
          <w:ilvl w:val="0"/>
          <w:numId w:val="8"/>
        </w:numPr>
      </w:pPr>
      <w:r>
        <w:t xml:space="preserve">FY26-27 </w:t>
      </w:r>
      <w:r w:rsidR="00D40B04">
        <w:t xml:space="preserve">will be the first year of a </w:t>
      </w:r>
      <w:proofErr w:type="gramStart"/>
      <w:r w:rsidR="00D40B04">
        <w:t>20 year</w:t>
      </w:r>
      <w:proofErr w:type="gramEnd"/>
      <w:r w:rsidR="00D40B04">
        <w:t xml:space="preserve"> payback</w:t>
      </w:r>
      <w:r w:rsidR="00C6033D">
        <w:t xml:space="preserve"> to the county for the cost of the Chestnut Oaks facility.</w:t>
      </w:r>
    </w:p>
    <w:p w14:paraId="466E16A6" w14:textId="08A222E7" w:rsidR="005A4E69" w:rsidRDefault="005A4E69" w:rsidP="00033159">
      <w:pPr>
        <w:rPr>
          <w:rFonts w:cstheme="minorHAnsi"/>
          <w:shd w:val="clear" w:color="auto" w:fill="FFFFFF"/>
        </w:rPr>
      </w:pPr>
    </w:p>
    <w:p w14:paraId="50474FD3" w14:textId="21F0659D" w:rsidR="005A4E69" w:rsidRDefault="005A4E69" w:rsidP="00033159">
      <w:pPr>
        <w:rPr>
          <w:rFonts w:cstheme="minorHAnsi"/>
          <w:shd w:val="clear" w:color="auto" w:fill="FFFFFF"/>
        </w:rPr>
      </w:pPr>
    </w:p>
    <w:p w14:paraId="28B35055" w14:textId="24251A19" w:rsidR="00033159" w:rsidRDefault="008A46D3" w:rsidP="00033159">
      <w:pPr>
        <w:rPr>
          <w:rFonts w:cstheme="minorHAnsi"/>
          <w:shd w:val="clear" w:color="auto" w:fill="FFFFFF"/>
        </w:rPr>
      </w:pPr>
      <w:r>
        <w:rPr>
          <w:rFonts w:cstheme="minorHAnsi"/>
          <w:noProof/>
          <w:shd w:val="clear" w:color="auto" w:fill="FFFFFF"/>
        </w:rPr>
        <w:drawing>
          <wp:anchor distT="0" distB="0" distL="114300" distR="114300" simplePos="0" relativeHeight="252204032" behindDoc="0" locked="0" layoutInCell="1" allowOverlap="1" wp14:anchorId="4BFE7506" wp14:editId="1D29D6D2">
            <wp:simplePos x="0" y="0"/>
            <wp:positionH relativeFrom="margin">
              <wp:align>center</wp:align>
            </wp:positionH>
            <wp:positionV relativeFrom="paragraph">
              <wp:posOffset>52902</wp:posOffset>
            </wp:positionV>
            <wp:extent cx="3291419" cy="2265922"/>
            <wp:effectExtent l="38100" t="38100" r="99695" b="96520"/>
            <wp:wrapNone/>
            <wp:docPr id="1072438448"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91419" cy="2265922"/>
                    </a:xfrm>
                    <a:prstGeom prst="rect">
                      <a:avLst/>
                    </a:prstGeom>
                    <a:noFill/>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33159">
        <w:rPr>
          <w:rFonts w:cstheme="minorHAnsi"/>
          <w:shd w:val="clear" w:color="auto" w:fill="FFFFFF"/>
        </w:rPr>
        <w:t xml:space="preserve"> </w:t>
      </w:r>
    </w:p>
    <w:p w14:paraId="1EB1B1B4" w14:textId="7041B762" w:rsidR="005A3F84" w:rsidRDefault="005A3F84" w:rsidP="00033159">
      <w:pPr>
        <w:rPr>
          <w:rFonts w:cstheme="minorHAnsi"/>
          <w:shd w:val="clear" w:color="auto" w:fill="FFFFFF"/>
        </w:rPr>
      </w:pPr>
    </w:p>
    <w:p w14:paraId="36AC302A" w14:textId="77777777" w:rsidR="005A3F84" w:rsidRDefault="005A3F84" w:rsidP="00033159">
      <w:pPr>
        <w:rPr>
          <w:rFonts w:cstheme="minorHAnsi"/>
          <w:shd w:val="clear" w:color="auto" w:fill="FFFFFF"/>
        </w:rPr>
      </w:pPr>
    </w:p>
    <w:p w14:paraId="677F3BEC" w14:textId="77777777" w:rsidR="00F50D3B" w:rsidRDefault="00F50D3B" w:rsidP="00033159">
      <w:pPr>
        <w:rPr>
          <w:rFonts w:cstheme="minorHAnsi"/>
          <w:shd w:val="clear" w:color="auto" w:fill="FFFFFF"/>
        </w:rPr>
        <w:sectPr w:rsidR="00F50D3B" w:rsidSect="00F50D3B">
          <w:pgSz w:w="12240" w:h="15840"/>
          <w:pgMar w:top="1440" w:right="1440" w:bottom="1440" w:left="1440" w:header="720" w:footer="720" w:gutter="0"/>
          <w:cols w:space="720"/>
          <w:docGrid w:linePitch="360"/>
        </w:sectPr>
      </w:pPr>
    </w:p>
    <w:p w14:paraId="3EBE3F2F" w14:textId="5327E984" w:rsidR="005A3F84" w:rsidRDefault="005A3F84" w:rsidP="005A3F84">
      <w:pPr>
        <w:rPr>
          <w:b/>
          <w:bCs/>
          <w:sz w:val="40"/>
          <w:szCs w:val="40"/>
        </w:rPr>
      </w:pPr>
      <w:r w:rsidRPr="005A3F84">
        <w:rPr>
          <w:b/>
          <w:bCs/>
          <w:noProof/>
          <w:sz w:val="40"/>
          <w:szCs w:val="40"/>
        </w:rPr>
        <w:lastRenderedPageBreak/>
        <mc:AlternateContent>
          <mc:Choice Requires="wps">
            <w:drawing>
              <wp:anchor distT="0" distB="0" distL="114300" distR="114300" simplePos="0" relativeHeight="252206080" behindDoc="0" locked="0" layoutInCell="1" allowOverlap="1" wp14:anchorId="238ACBA9" wp14:editId="652A1838">
                <wp:simplePos x="0" y="0"/>
                <wp:positionH relativeFrom="column">
                  <wp:posOffset>-38100</wp:posOffset>
                </wp:positionH>
                <wp:positionV relativeFrom="paragraph">
                  <wp:posOffset>404674</wp:posOffset>
                </wp:positionV>
                <wp:extent cx="4932045" cy="0"/>
                <wp:effectExtent l="0" t="0" r="0" b="0"/>
                <wp:wrapNone/>
                <wp:docPr id="1464657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2EA43E8" id="Straight Connector 3" o:spid="_x0000_s1026" style="position:absolute;z-index:2522060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3F84">
        <w:rPr>
          <w:b/>
          <w:bCs/>
          <w:noProof/>
          <w:sz w:val="40"/>
          <w:szCs w:val="40"/>
        </w:rPr>
        <mc:AlternateContent>
          <mc:Choice Requires="wps">
            <w:drawing>
              <wp:anchor distT="0" distB="0" distL="114300" distR="114300" simplePos="0" relativeHeight="252207104" behindDoc="0" locked="0" layoutInCell="1" allowOverlap="1" wp14:anchorId="76B9F421" wp14:editId="56D79D4F">
                <wp:simplePos x="0" y="0"/>
                <wp:positionH relativeFrom="column">
                  <wp:posOffset>0</wp:posOffset>
                </wp:positionH>
                <wp:positionV relativeFrom="paragraph">
                  <wp:posOffset>-39191</wp:posOffset>
                </wp:positionV>
                <wp:extent cx="4867910" cy="0"/>
                <wp:effectExtent l="0" t="0" r="0" b="0"/>
                <wp:wrapNone/>
                <wp:docPr id="102505348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3C71E2C" id="Straight Connector 4" o:spid="_x0000_s1026" style="position:absolute;z-index:2522071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3F84">
        <w:rPr>
          <w:b/>
          <w:bCs/>
          <w:sz w:val="40"/>
          <w:szCs w:val="40"/>
        </w:rPr>
        <w:t>Outside Agencies – Agribusiness Authority</w:t>
      </w:r>
    </w:p>
    <w:p w14:paraId="7CC82339" w14:textId="4CCFA02D" w:rsidR="00C2478A" w:rsidRDefault="00784548" w:rsidP="00C2478A">
      <w:pPr>
        <w:ind w:left="-450"/>
        <w:rPr>
          <w:b/>
          <w:bCs/>
          <w:sz w:val="40"/>
          <w:szCs w:val="40"/>
        </w:rPr>
      </w:pPr>
      <w:r w:rsidRPr="00784548">
        <w:rPr>
          <w:b/>
          <w:bCs/>
          <w:noProof/>
          <w:sz w:val="40"/>
          <w:szCs w:val="40"/>
        </w:rPr>
        <w:drawing>
          <wp:inline distT="0" distB="0" distL="0" distR="0" wp14:anchorId="5440C992" wp14:editId="69103719">
            <wp:extent cx="8882743" cy="2682875"/>
            <wp:effectExtent l="0" t="0" r="0" b="3175"/>
            <wp:docPr id="1169064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64116" name=""/>
                    <pic:cNvPicPr/>
                  </pic:nvPicPr>
                  <pic:blipFill>
                    <a:blip r:embed="rId116"/>
                    <a:stretch>
                      <a:fillRect/>
                    </a:stretch>
                  </pic:blipFill>
                  <pic:spPr>
                    <a:xfrm>
                      <a:off x="0" y="0"/>
                      <a:ext cx="8886481" cy="2684004"/>
                    </a:xfrm>
                    <a:prstGeom prst="rect">
                      <a:avLst/>
                    </a:prstGeom>
                  </pic:spPr>
                </pic:pic>
              </a:graphicData>
            </a:graphic>
          </wp:inline>
        </w:drawing>
      </w:r>
    </w:p>
    <w:p w14:paraId="119B1D1C" w14:textId="77777777" w:rsidR="00C2478A" w:rsidRPr="005A3F84" w:rsidRDefault="00C2478A" w:rsidP="005A3F84">
      <w:pPr>
        <w:rPr>
          <w:b/>
          <w:bCs/>
          <w:sz w:val="40"/>
          <w:szCs w:val="40"/>
        </w:rPr>
      </w:pPr>
    </w:p>
    <w:p w14:paraId="4239A663" w14:textId="77777777" w:rsidR="00033159" w:rsidRDefault="00033159" w:rsidP="00033159">
      <w:pPr>
        <w:pStyle w:val="Heading1"/>
        <w:rPr>
          <w:sz w:val="36"/>
          <w:szCs w:val="36"/>
        </w:rPr>
      </w:pPr>
    </w:p>
    <w:p w14:paraId="38B10C7E" w14:textId="77777777" w:rsidR="00033159" w:rsidRDefault="00033159" w:rsidP="00033159">
      <w:pPr>
        <w:pStyle w:val="Heading1"/>
        <w:rPr>
          <w:sz w:val="36"/>
          <w:szCs w:val="36"/>
        </w:rPr>
      </w:pPr>
    </w:p>
    <w:p w14:paraId="7B390028" w14:textId="77777777" w:rsidR="00033159" w:rsidRDefault="00033159" w:rsidP="00033159">
      <w:pPr>
        <w:pStyle w:val="Heading1"/>
        <w:rPr>
          <w:sz w:val="36"/>
          <w:szCs w:val="36"/>
        </w:rPr>
      </w:pPr>
    </w:p>
    <w:p w14:paraId="48038F93" w14:textId="77777777" w:rsidR="00C2478A" w:rsidRDefault="00C2478A" w:rsidP="00033159">
      <w:pPr>
        <w:pStyle w:val="Heading1"/>
        <w:rPr>
          <w:sz w:val="36"/>
          <w:szCs w:val="36"/>
        </w:rPr>
        <w:sectPr w:rsidR="00C2478A" w:rsidSect="00C2478A">
          <w:pgSz w:w="15840" w:h="12240" w:orient="landscape"/>
          <w:pgMar w:top="1440" w:right="1440" w:bottom="1440" w:left="1440" w:header="720" w:footer="720" w:gutter="0"/>
          <w:cols w:space="720"/>
          <w:docGrid w:linePitch="360"/>
        </w:sectPr>
      </w:pPr>
    </w:p>
    <w:p w14:paraId="28CA6D77" w14:textId="77777777" w:rsidR="005048C1" w:rsidRPr="005A4E69" w:rsidRDefault="005048C1" w:rsidP="005048C1">
      <w:pPr>
        <w:rPr>
          <w:b/>
          <w:bCs/>
          <w:sz w:val="48"/>
          <w:szCs w:val="48"/>
        </w:rPr>
      </w:pPr>
      <w:r w:rsidRPr="005A4E69">
        <w:rPr>
          <w:b/>
          <w:bCs/>
          <w:noProof/>
          <w:sz w:val="48"/>
          <w:szCs w:val="48"/>
        </w:rPr>
        <w:lastRenderedPageBreak/>
        <mc:AlternateContent>
          <mc:Choice Requires="wps">
            <w:drawing>
              <wp:anchor distT="0" distB="0" distL="114300" distR="114300" simplePos="0" relativeHeight="252212224" behindDoc="0" locked="0" layoutInCell="1" allowOverlap="1" wp14:anchorId="732F0ED7" wp14:editId="6F59556C">
                <wp:simplePos x="0" y="0"/>
                <wp:positionH relativeFrom="column">
                  <wp:posOffset>-38100</wp:posOffset>
                </wp:positionH>
                <wp:positionV relativeFrom="paragraph">
                  <wp:posOffset>404674</wp:posOffset>
                </wp:positionV>
                <wp:extent cx="4932045" cy="0"/>
                <wp:effectExtent l="0" t="0" r="0" b="0"/>
                <wp:wrapNone/>
                <wp:docPr id="207264242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640C858" id="Straight Connector 3" o:spid="_x0000_s1026" style="position:absolute;z-index:2522122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13248" behindDoc="0" locked="0" layoutInCell="1" allowOverlap="1" wp14:anchorId="512F123C" wp14:editId="15DB6755">
                <wp:simplePos x="0" y="0"/>
                <wp:positionH relativeFrom="column">
                  <wp:posOffset>0</wp:posOffset>
                </wp:positionH>
                <wp:positionV relativeFrom="paragraph">
                  <wp:posOffset>-39191</wp:posOffset>
                </wp:positionV>
                <wp:extent cx="4867910" cy="0"/>
                <wp:effectExtent l="0" t="0" r="0" b="0"/>
                <wp:wrapNone/>
                <wp:docPr id="138064800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85FD45" id="Straight Connector 4" o:spid="_x0000_s1026" style="position:absolute;z-index:2522132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78D642BF" w14:textId="77777777" w:rsidR="005048C1" w:rsidRPr="005A4E69" w:rsidRDefault="005048C1" w:rsidP="005048C1">
      <w:pPr>
        <w:pStyle w:val="Heading1"/>
        <w:spacing w:line="480" w:lineRule="auto"/>
        <w:jc w:val="left"/>
        <w:rPr>
          <w:b/>
          <w:bCs/>
          <w:i/>
          <w:iCs/>
          <w:color w:val="auto"/>
          <w:sz w:val="36"/>
          <w:szCs w:val="36"/>
        </w:rPr>
      </w:pPr>
      <w:r w:rsidRPr="005A4E69">
        <w:rPr>
          <w:b/>
          <w:bCs/>
          <w:i/>
          <w:iCs/>
          <w:color w:val="auto"/>
          <w:sz w:val="36"/>
          <w:szCs w:val="36"/>
        </w:rPr>
        <w:t>AGENCY PROFILES</w:t>
      </w:r>
    </w:p>
    <w:p w14:paraId="4ECB9564" w14:textId="366C157E" w:rsidR="005048C1" w:rsidRPr="00F50D3B" w:rsidRDefault="005048C1" w:rsidP="005048C1">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534777D0" w14:textId="77777777" w:rsidR="00F50D3B" w:rsidRPr="00F50D3B" w:rsidRDefault="00F50D3B" w:rsidP="005048C1">
      <w:pPr>
        <w:spacing w:line="240" w:lineRule="auto"/>
        <w:rPr>
          <w:rFonts w:cstheme="minorHAnsi"/>
          <w:sz w:val="22"/>
          <w:szCs w:val="22"/>
          <w:shd w:val="clear" w:color="auto" w:fill="FFFFFF"/>
        </w:rPr>
      </w:pPr>
    </w:p>
    <w:p w14:paraId="46889FD7" w14:textId="77777777" w:rsidR="00033159" w:rsidRPr="00F50D3B" w:rsidRDefault="00033159" w:rsidP="00F50D3B">
      <w:pPr>
        <w:pStyle w:val="Heading2"/>
        <w:jc w:val="left"/>
        <w:rPr>
          <w:b/>
          <w:bCs/>
          <w:sz w:val="28"/>
          <w:szCs w:val="28"/>
          <w:u w:val="single"/>
        </w:rPr>
      </w:pPr>
      <w:bookmarkStart w:id="19" w:name="_Toc162966699"/>
      <w:r w:rsidRPr="00F50D3B">
        <w:rPr>
          <w:b/>
          <w:bCs/>
          <w:sz w:val="28"/>
          <w:szCs w:val="28"/>
          <w:u w:val="single"/>
        </w:rPr>
        <w:t>Ambulance Contract</w:t>
      </w:r>
      <w:bookmarkEnd w:id="19"/>
    </w:p>
    <w:p w14:paraId="2D595F2A" w14:textId="332F95F0" w:rsidR="00C06FD8" w:rsidRDefault="00033159" w:rsidP="00033159">
      <w:pPr>
        <w:rPr>
          <w:sz w:val="22"/>
          <w:szCs w:val="22"/>
        </w:rPr>
      </w:pPr>
      <w:r w:rsidRPr="00F50D3B">
        <w:rPr>
          <w:sz w:val="22"/>
          <w:szCs w:val="22"/>
        </w:rPr>
        <w:t xml:space="preserve">In June of 2022 Pike County renewed their contract with AmeriPro EMS. This contract will automatically renew each year not to exceed five renewals through June 30, 2027.  AmeriPro is responsible for providing two ambulances, twenty-four hours a day, seven days a week, 365 days a year, dedicated to 911 calls for emergency. The county uses the Commission on Accreditation for Ambulance Services Standards and the National Fire &amp; Protection Administration Standard for response times of 8 minutes and 59 seconds for all life-threatening emergency responses three miles or less from the staging location. All calls over three miles and non-life-threatening emergency responses will have a standard response time of less than 12 minutes. Each ambulance will be staffed with a minimum of one Paramedic level EMS provider and one other EMS provider. The cost for this service to the County will be $68,500 per month beginning 6/10/2022, and the annual subsidy increase will only be 3% per year on the anniversary date of the agreement.      </w:t>
      </w:r>
    </w:p>
    <w:p w14:paraId="58A4A181" w14:textId="77777777" w:rsidR="00C06FD8" w:rsidRDefault="00C06FD8" w:rsidP="00C06FD8">
      <w:pPr>
        <w:rPr>
          <w:b/>
          <w:bCs/>
          <w:sz w:val="28"/>
          <w:szCs w:val="28"/>
        </w:rPr>
      </w:pPr>
      <w:r>
        <w:rPr>
          <w:b/>
          <w:bCs/>
          <w:sz w:val="28"/>
          <w:szCs w:val="28"/>
        </w:rPr>
        <w:t>BUDGET HIGHLIGHTS</w:t>
      </w:r>
    </w:p>
    <w:p w14:paraId="3ED4A423" w14:textId="2A566442" w:rsidR="00C06FD8" w:rsidRDefault="00694A96" w:rsidP="00C06FD8">
      <w:pPr>
        <w:pStyle w:val="ListParagraph"/>
        <w:numPr>
          <w:ilvl w:val="0"/>
          <w:numId w:val="8"/>
        </w:numPr>
      </w:pPr>
      <w:r>
        <w:t xml:space="preserve">The 3% </w:t>
      </w:r>
      <w:r w:rsidR="00E0089A">
        <w:t>annually contracted increase will total ambulance services at $</w:t>
      </w:r>
      <w:r w:rsidR="005E4C68">
        <w:t>925,169</w:t>
      </w:r>
      <w:r w:rsidR="00E0089A">
        <w:t xml:space="preserve"> for FY26-27.</w:t>
      </w:r>
    </w:p>
    <w:p w14:paraId="0B053120" w14:textId="77777777" w:rsidR="00C06FD8" w:rsidRDefault="00C06FD8" w:rsidP="00033159">
      <w:pPr>
        <w:rPr>
          <w:sz w:val="22"/>
          <w:szCs w:val="22"/>
        </w:rPr>
      </w:pPr>
    </w:p>
    <w:p w14:paraId="176ED1A0" w14:textId="77777777" w:rsidR="005E4C68" w:rsidRDefault="005E4C68" w:rsidP="00033159">
      <w:pPr>
        <w:rPr>
          <w:sz w:val="22"/>
          <w:szCs w:val="22"/>
        </w:rPr>
      </w:pPr>
    </w:p>
    <w:p w14:paraId="0F682CA1" w14:textId="77777777" w:rsidR="005E4C68" w:rsidRDefault="005E4C68" w:rsidP="00033159">
      <w:pPr>
        <w:rPr>
          <w:sz w:val="22"/>
          <w:szCs w:val="22"/>
        </w:rPr>
      </w:pPr>
    </w:p>
    <w:p w14:paraId="435931D8" w14:textId="77777777" w:rsidR="005E4C68" w:rsidRDefault="005E4C68" w:rsidP="00033159">
      <w:pPr>
        <w:rPr>
          <w:sz w:val="22"/>
          <w:szCs w:val="22"/>
        </w:rPr>
      </w:pPr>
    </w:p>
    <w:p w14:paraId="7910649F" w14:textId="77777777" w:rsidR="005E4C68" w:rsidRDefault="005E4C68" w:rsidP="00033159">
      <w:pPr>
        <w:rPr>
          <w:sz w:val="22"/>
          <w:szCs w:val="22"/>
        </w:rPr>
      </w:pPr>
    </w:p>
    <w:p w14:paraId="2EC2CCA7" w14:textId="77777777" w:rsidR="005E4C68" w:rsidRDefault="005E4C68" w:rsidP="00033159">
      <w:pPr>
        <w:rPr>
          <w:sz w:val="22"/>
          <w:szCs w:val="22"/>
        </w:rPr>
      </w:pPr>
    </w:p>
    <w:p w14:paraId="5296FA10" w14:textId="77777777" w:rsidR="005E4C68" w:rsidRDefault="005E4C68" w:rsidP="00033159">
      <w:pPr>
        <w:rPr>
          <w:sz w:val="22"/>
          <w:szCs w:val="22"/>
        </w:rPr>
      </w:pPr>
    </w:p>
    <w:p w14:paraId="07E3FF52" w14:textId="77777777" w:rsidR="005E4C68" w:rsidRDefault="005E4C68" w:rsidP="00033159">
      <w:pPr>
        <w:rPr>
          <w:sz w:val="22"/>
          <w:szCs w:val="22"/>
        </w:rPr>
      </w:pPr>
    </w:p>
    <w:p w14:paraId="7046D3A1" w14:textId="77777777" w:rsidR="005E4C68" w:rsidRDefault="005E4C68" w:rsidP="00033159">
      <w:pPr>
        <w:rPr>
          <w:sz w:val="22"/>
          <w:szCs w:val="22"/>
        </w:rPr>
      </w:pPr>
    </w:p>
    <w:p w14:paraId="268C9F0E" w14:textId="77777777" w:rsidR="00D21970" w:rsidRDefault="00D21970" w:rsidP="005E4C68">
      <w:pPr>
        <w:rPr>
          <w:b/>
          <w:bCs/>
          <w:sz w:val="40"/>
          <w:szCs w:val="40"/>
        </w:rPr>
        <w:sectPr w:rsidR="00D21970" w:rsidSect="00033159">
          <w:pgSz w:w="12240" w:h="15840"/>
          <w:pgMar w:top="1440" w:right="1440" w:bottom="1440" w:left="1440" w:header="720" w:footer="720" w:gutter="0"/>
          <w:cols w:space="720"/>
          <w:docGrid w:linePitch="360"/>
        </w:sectPr>
      </w:pPr>
    </w:p>
    <w:p w14:paraId="55EB3D6E" w14:textId="2DC209C3" w:rsidR="005E4C68" w:rsidRDefault="005E4C68" w:rsidP="005E4C68">
      <w:pPr>
        <w:rPr>
          <w:b/>
          <w:bCs/>
          <w:sz w:val="40"/>
          <w:szCs w:val="40"/>
        </w:rPr>
      </w:pPr>
      <w:r w:rsidRPr="005E4C68">
        <w:rPr>
          <w:b/>
          <w:bCs/>
          <w:noProof/>
          <w:sz w:val="40"/>
          <w:szCs w:val="40"/>
        </w:rPr>
        <w:lastRenderedPageBreak/>
        <mc:AlternateContent>
          <mc:Choice Requires="wps">
            <w:drawing>
              <wp:anchor distT="0" distB="0" distL="114300" distR="114300" simplePos="0" relativeHeight="252215296" behindDoc="0" locked="0" layoutInCell="1" allowOverlap="1" wp14:anchorId="60F8792E" wp14:editId="1820192D">
                <wp:simplePos x="0" y="0"/>
                <wp:positionH relativeFrom="column">
                  <wp:posOffset>-38100</wp:posOffset>
                </wp:positionH>
                <wp:positionV relativeFrom="paragraph">
                  <wp:posOffset>404674</wp:posOffset>
                </wp:positionV>
                <wp:extent cx="4932045" cy="0"/>
                <wp:effectExtent l="0" t="0" r="0" b="0"/>
                <wp:wrapNone/>
                <wp:docPr id="79252240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89168A2" id="Straight Connector 3" o:spid="_x0000_s1026" style="position:absolute;z-index:25221529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E4C68">
        <w:rPr>
          <w:b/>
          <w:bCs/>
          <w:noProof/>
          <w:sz w:val="40"/>
          <w:szCs w:val="40"/>
        </w:rPr>
        <mc:AlternateContent>
          <mc:Choice Requires="wps">
            <w:drawing>
              <wp:anchor distT="0" distB="0" distL="114300" distR="114300" simplePos="0" relativeHeight="252216320" behindDoc="0" locked="0" layoutInCell="1" allowOverlap="1" wp14:anchorId="3F4F0775" wp14:editId="55DDF0F0">
                <wp:simplePos x="0" y="0"/>
                <wp:positionH relativeFrom="column">
                  <wp:posOffset>0</wp:posOffset>
                </wp:positionH>
                <wp:positionV relativeFrom="paragraph">
                  <wp:posOffset>-39191</wp:posOffset>
                </wp:positionV>
                <wp:extent cx="4867910" cy="0"/>
                <wp:effectExtent l="0" t="0" r="0" b="0"/>
                <wp:wrapNone/>
                <wp:docPr id="118120746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D4D8A0C" id="Straight Connector 4" o:spid="_x0000_s1026" style="position:absolute;z-index:25221632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E4C68">
        <w:rPr>
          <w:b/>
          <w:bCs/>
          <w:sz w:val="40"/>
          <w:szCs w:val="40"/>
        </w:rPr>
        <w:t>Outside Agencies – Ambulance Contract</w:t>
      </w:r>
    </w:p>
    <w:p w14:paraId="760A7AAC" w14:textId="07FD367D" w:rsidR="000047EE" w:rsidRDefault="002D50FE" w:rsidP="00D21970">
      <w:pPr>
        <w:ind w:left="-450"/>
        <w:rPr>
          <w:b/>
          <w:bCs/>
          <w:sz w:val="40"/>
          <w:szCs w:val="40"/>
        </w:rPr>
      </w:pPr>
      <w:r w:rsidRPr="00D21970">
        <w:rPr>
          <w:b/>
          <w:bCs/>
          <w:noProof/>
          <w:sz w:val="40"/>
          <w:szCs w:val="40"/>
        </w:rPr>
        <w:drawing>
          <wp:anchor distT="0" distB="0" distL="114300" distR="114300" simplePos="0" relativeHeight="252217344" behindDoc="0" locked="0" layoutInCell="1" allowOverlap="1" wp14:anchorId="127E2771" wp14:editId="21FB182D">
            <wp:simplePos x="0" y="0"/>
            <wp:positionH relativeFrom="column">
              <wp:posOffset>-283210</wp:posOffset>
            </wp:positionH>
            <wp:positionV relativeFrom="paragraph">
              <wp:posOffset>85725</wp:posOffset>
            </wp:positionV>
            <wp:extent cx="8821420" cy="1880235"/>
            <wp:effectExtent l="0" t="0" r="0" b="5715"/>
            <wp:wrapNone/>
            <wp:docPr id="168416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64264" name=""/>
                    <pic:cNvPicPr/>
                  </pic:nvPicPr>
                  <pic:blipFill>
                    <a:blip r:embed="rId117">
                      <a:extLst>
                        <a:ext uri="{28A0092B-C50C-407E-A947-70E740481C1C}">
                          <a14:useLocalDpi xmlns:a14="http://schemas.microsoft.com/office/drawing/2010/main" val="0"/>
                        </a:ext>
                      </a:extLst>
                    </a:blip>
                    <a:stretch>
                      <a:fillRect/>
                    </a:stretch>
                  </pic:blipFill>
                  <pic:spPr>
                    <a:xfrm>
                      <a:off x="0" y="0"/>
                      <a:ext cx="8821420" cy="1880235"/>
                    </a:xfrm>
                    <a:prstGeom prst="rect">
                      <a:avLst/>
                    </a:prstGeom>
                  </pic:spPr>
                </pic:pic>
              </a:graphicData>
            </a:graphic>
            <wp14:sizeRelH relativeFrom="margin">
              <wp14:pctWidth>0</wp14:pctWidth>
            </wp14:sizeRelH>
            <wp14:sizeRelV relativeFrom="margin">
              <wp14:pctHeight>0</wp14:pctHeight>
            </wp14:sizeRelV>
          </wp:anchor>
        </w:drawing>
      </w:r>
    </w:p>
    <w:p w14:paraId="051BC6C6" w14:textId="1CB1B2B7" w:rsidR="000047EE" w:rsidRPr="005E4C68" w:rsidRDefault="000047EE" w:rsidP="005E4C68">
      <w:pPr>
        <w:rPr>
          <w:b/>
          <w:bCs/>
          <w:sz w:val="40"/>
          <w:szCs w:val="40"/>
        </w:rPr>
        <w:sectPr w:rsidR="000047EE" w:rsidRPr="005E4C68" w:rsidSect="00D21970">
          <w:pgSz w:w="15840" w:h="12240" w:orient="landscape"/>
          <w:pgMar w:top="1440" w:right="1440" w:bottom="1440" w:left="1440" w:header="720" w:footer="720" w:gutter="0"/>
          <w:cols w:space="720"/>
          <w:docGrid w:linePitch="360"/>
        </w:sectPr>
      </w:pPr>
    </w:p>
    <w:bookmarkStart w:id="20" w:name="_Toc162966700"/>
    <w:p w14:paraId="2BCC4837" w14:textId="77777777" w:rsidR="00055750" w:rsidRPr="005A4E69" w:rsidRDefault="00055750" w:rsidP="00055750">
      <w:pPr>
        <w:rPr>
          <w:b/>
          <w:bCs/>
          <w:sz w:val="48"/>
          <w:szCs w:val="48"/>
        </w:rPr>
      </w:pPr>
      <w:r w:rsidRPr="005A4E69">
        <w:rPr>
          <w:b/>
          <w:bCs/>
          <w:noProof/>
          <w:sz w:val="48"/>
          <w:szCs w:val="48"/>
        </w:rPr>
        <w:lastRenderedPageBreak/>
        <mc:AlternateContent>
          <mc:Choice Requires="wps">
            <w:drawing>
              <wp:anchor distT="0" distB="0" distL="114300" distR="114300" simplePos="0" relativeHeight="252219392" behindDoc="0" locked="0" layoutInCell="1" allowOverlap="1" wp14:anchorId="3B8A8B39" wp14:editId="4D0BD3A9">
                <wp:simplePos x="0" y="0"/>
                <wp:positionH relativeFrom="column">
                  <wp:posOffset>-38100</wp:posOffset>
                </wp:positionH>
                <wp:positionV relativeFrom="paragraph">
                  <wp:posOffset>404674</wp:posOffset>
                </wp:positionV>
                <wp:extent cx="4932045" cy="0"/>
                <wp:effectExtent l="0" t="0" r="0" b="0"/>
                <wp:wrapNone/>
                <wp:docPr id="171010675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A9716F8" id="Straight Connector 3" o:spid="_x0000_s1026" style="position:absolute;z-index:2522193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20416" behindDoc="0" locked="0" layoutInCell="1" allowOverlap="1" wp14:anchorId="59C3DEF2" wp14:editId="4A4CE0FA">
                <wp:simplePos x="0" y="0"/>
                <wp:positionH relativeFrom="column">
                  <wp:posOffset>0</wp:posOffset>
                </wp:positionH>
                <wp:positionV relativeFrom="paragraph">
                  <wp:posOffset>-39191</wp:posOffset>
                </wp:positionV>
                <wp:extent cx="4867910" cy="0"/>
                <wp:effectExtent l="0" t="0" r="0" b="0"/>
                <wp:wrapNone/>
                <wp:docPr id="136263118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3261655" id="Straight Connector 4" o:spid="_x0000_s1026" style="position:absolute;z-index:2522204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56FB3747" w14:textId="77777777" w:rsidR="00055750" w:rsidRPr="005A4E69" w:rsidRDefault="00055750" w:rsidP="00055750">
      <w:pPr>
        <w:pStyle w:val="Heading1"/>
        <w:spacing w:line="480" w:lineRule="auto"/>
        <w:jc w:val="left"/>
        <w:rPr>
          <w:b/>
          <w:bCs/>
          <w:i/>
          <w:iCs/>
          <w:color w:val="auto"/>
          <w:sz w:val="36"/>
          <w:szCs w:val="36"/>
        </w:rPr>
      </w:pPr>
      <w:r w:rsidRPr="005A4E69">
        <w:rPr>
          <w:b/>
          <w:bCs/>
          <w:i/>
          <w:iCs/>
          <w:color w:val="auto"/>
          <w:sz w:val="36"/>
          <w:szCs w:val="36"/>
        </w:rPr>
        <w:t>AGENCY PROFILES</w:t>
      </w:r>
    </w:p>
    <w:p w14:paraId="7E847BB3" w14:textId="77777777" w:rsidR="00055750" w:rsidRPr="00F50D3B" w:rsidRDefault="00055750" w:rsidP="00055750">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01874364" w14:textId="77777777" w:rsidR="00055750" w:rsidRDefault="00055750" w:rsidP="00055750">
      <w:pPr>
        <w:pStyle w:val="Heading2"/>
        <w:jc w:val="left"/>
        <w:rPr>
          <w:b/>
          <w:bCs/>
          <w:sz w:val="28"/>
          <w:szCs w:val="28"/>
          <w:u w:val="single"/>
        </w:rPr>
      </w:pPr>
    </w:p>
    <w:p w14:paraId="15A54276" w14:textId="77C5FCFC" w:rsidR="00033159" w:rsidRPr="00055750" w:rsidRDefault="00033159" w:rsidP="00055750">
      <w:pPr>
        <w:pStyle w:val="Heading2"/>
        <w:jc w:val="left"/>
        <w:rPr>
          <w:b/>
          <w:bCs/>
          <w:sz w:val="28"/>
          <w:szCs w:val="28"/>
          <w:u w:val="single"/>
        </w:rPr>
      </w:pPr>
      <w:r w:rsidRPr="00055750">
        <w:rPr>
          <w:b/>
          <w:bCs/>
          <w:sz w:val="28"/>
          <w:szCs w:val="28"/>
          <w:u w:val="single"/>
        </w:rPr>
        <w:t>Community Services</w:t>
      </w:r>
      <w:bookmarkEnd w:id="20"/>
    </w:p>
    <w:p w14:paraId="61AA1322" w14:textId="77777777" w:rsidR="00033159" w:rsidRDefault="00033159" w:rsidP="00033159">
      <w:pPr>
        <w:rPr>
          <w:sz w:val="22"/>
          <w:szCs w:val="22"/>
        </w:rPr>
      </w:pPr>
      <w:r w:rsidRPr="00055750">
        <w:rPr>
          <w:sz w:val="22"/>
          <w:szCs w:val="22"/>
        </w:rPr>
        <w:t>Pike County appoints 1 member of the regional community services board which serves Butts, Fayette, Henrey, Lamar, Pike, Spalding, and Upson. This board acts in accordance with O.C.G.A. 37-2-6. Members serve a 3-year term.  This board serves to address issues in the administration of mental health, developmental disabilities, addictive diseases, and other disability services.</w:t>
      </w:r>
    </w:p>
    <w:p w14:paraId="3A01CFD0" w14:textId="77777777" w:rsidR="00B213DE" w:rsidRDefault="00B213DE" w:rsidP="00033159">
      <w:pPr>
        <w:rPr>
          <w:sz w:val="22"/>
          <w:szCs w:val="22"/>
        </w:rPr>
      </w:pPr>
    </w:p>
    <w:p w14:paraId="55FC8EBE" w14:textId="4229DA7D" w:rsidR="00B213DE" w:rsidRDefault="00284278" w:rsidP="00033159">
      <w:pPr>
        <w:rPr>
          <w:sz w:val="22"/>
          <w:szCs w:val="22"/>
        </w:rPr>
      </w:pPr>
      <w:r w:rsidRPr="00284278">
        <w:rPr>
          <w:noProof/>
          <w:sz w:val="22"/>
          <w:szCs w:val="22"/>
        </w:rPr>
        <w:drawing>
          <wp:anchor distT="0" distB="0" distL="114300" distR="114300" simplePos="0" relativeHeight="252225536" behindDoc="0" locked="0" layoutInCell="1" allowOverlap="1" wp14:anchorId="11DAFAE0" wp14:editId="26AC3AB5">
            <wp:simplePos x="0" y="0"/>
            <wp:positionH relativeFrom="column">
              <wp:posOffset>39057</wp:posOffset>
            </wp:positionH>
            <wp:positionV relativeFrom="paragraph">
              <wp:posOffset>151953</wp:posOffset>
            </wp:positionV>
            <wp:extent cx="2076740" cy="828791"/>
            <wp:effectExtent l="38100" t="38100" r="95250" b="104775"/>
            <wp:wrapNone/>
            <wp:docPr id="581480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80676" name=""/>
                    <pic:cNvPicPr/>
                  </pic:nvPicPr>
                  <pic:blipFill>
                    <a:blip r:embed="rId118">
                      <a:extLst>
                        <a:ext uri="{28A0092B-C50C-407E-A947-70E740481C1C}">
                          <a14:useLocalDpi xmlns:a14="http://schemas.microsoft.com/office/drawing/2010/main" val="0"/>
                        </a:ext>
                      </a:extLst>
                    </a:blip>
                    <a:stretch>
                      <a:fillRect/>
                    </a:stretch>
                  </pic:blipFill>
                  <pic:spPr>
                    <a:xfrm>
                      <a:off x="0" y="0"/>
                      <a:ext cx="2076740" cy="828791"/>
                    </a:xfrm>
                    <a:prstGeom prst="rect">
                      <a:avLst/>
                    </a:prstGeom>
                    <a:effectLst>
                      <a:outerShdw blurRad="50800" dist="38100" dir="2700000" algn="tl" rotWithShape="0">
                        <a:prstClr val="black">
                          <a:alpha val="40000"/>
                        </a:prstClr>
                      </a:outerShdw>
                    </a:effectLst>
                  </pic:spPr>
                </pic:pic>
              </a:graphicData>
            </a:graphic>
          </wp:anchor>
        </w:drawing>
      </w:r>
    </w:p>
    <w:p w14:paraId="07C89D94" w14:textId="1E0508A8" w:rsidR="00B213DE" w:rsidRDefault="00B213DE" w:rsidP="00033159">
      <w:pPr>
        <w:rPr>
          <w:sz w:val="22"/>
          <w:szCs w:val="22"/>
        </w:rPr>
      </w:pPr>
    </w:p>
    <w:p w14:paraId="00015949" w14:textId="403AEA6D" w:rsidR="00B213DE" w:rsidRDefault="00284278" w:rsidP="00033159">
      <w:pPr>
        <w:rPr>
          <w:sz w:val="22"/>
          <w:szCs w:val="22"/>
        </w:rPr>
      </w:pPr>
      <w:r w:rsidRPr="00B213DE">
        <w:rPr>
          <w:noProof/>
          <w:sz w:val="22"/>
          <w:szCs w:val="22"/>
        </w:rPr>
        <w:drawing>
          <wp:anchor distT="0" distB="0" distL="114300" distR="114300" simplePos="0" relativeHeight="252224512" behindDoc="0" locked="0" layoutInCell="1" allowOverlap="1" wp14:anchorId="10034B14" wp14:editId="3854E6CE">
            <wp:simplePos x="0" y="0"/>
            <wp:positionH relativeFrom="margin">
              <wp:posOffset>1795145</wp:posOffset>
            </wp:positionH>
            <wp:positionV relativeFrom="paragraph">
              <wp:posOffset>10160</wp:posOffset>
            </wp:positionV>
            <wp:extent cx="3876040" cy="3239770"/>
            <wp:effectExtent l="38100" t="38100" r="86360" b="93980"/>
            <wp:wrapNone/>
            <wp:docPr id="323454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54825" name=""/>
                    <pic:cNvPicPr/>
                  </pic:nvPicPr>
                  <pic:blipFill>
                    <a:blip r:embed="rId119">
                      <a:extLst>
                        <a:ext uri="{28A0092B-C50C-407E-A947-70E740481C1C}">
                          <a14:useLocalDpi xmlns:a14="http://schemas.microsoft.com/office/drawing/2010/main" val="0"/>
                        </a:ext>
                      </a:extLst>
                    </a:blip>
                    <a:stretch>
                      <a:fillRect/>
                    </a:stretch>
                  </pic:blipFill>
                  <pic:spPr>
                    <a:xfrm>
                      <a:off x="0" y="0"/>
                      <a:ext cx="3876040" cy="3239770"/>
                    </a:xfrm>
                    <a:prstGeom prst="rect">
                      <a:avLst/>
                    </a:prstGeom>
                    <a:effectLst>
                      <a:outerShdw blurRad="50800" dist="38100" dir="2700000" algn="tl" rotWithShape="0">
                        <a:prstClr val="black">
                          <a:alpha val="40000"/>
                        </a:prstClr>
                      </a:outerShdw>
                    </a:effectLst>
                  </pic:spPr>
                </pic:pic>
              </a:graphicData>
            </a:graphic>
          </wp:anchor>
        </w:drawing>
      </w:r>
    </w:p>
    <w:p w14:paraId="04650880" w14:textId="77777777" w:rsidR="004F7ACE" w:rsidRDefault="004F7ACE" w:rsidP="00033159">
      <w:pPr>
        <w:rPr>
          <w:sz w:val="22"/>
          <w:szCs w:val="22"/>
        </w:rPr>
      </w:pPr>
    </w:p>
    <w:p w14:paraId="35F7B002" w14:textId="77777777" w:rsidR="004F7ACE" w:rsidRDefault="004F7ACE" w:rsidP="00033159">
      <w:pPr>
        <w:rPr>
          <w:sz w:val="22"/>
          <w:szCs w:val="22"/>
        </w:rPr>
      </w:pPr>
    </w:p>
    <w:p w14:paraId="6C10EBB6" w14:textId="77777777" w:rsidR="004F7ACE" w:rsidRDefault="004F7ACE" w:rsidP="00033159">
      <w:pPr>
        <w:rPr>
          <w:sz w:val="22"/>
          <w:szCs w:val="22"/>
        </w:rPr>
      </w:pPr>
    </w:p>
    <w:p w14:paraId="1D312032" w14:textId="77777777" w:rsidR="004F7ACE" w:rsidRDefault="004F7ACE" w:rsidP="00033159">
      <w:pPr>
        <w:rPr>
          <w:sz w:val="22"/>
          <w:szCs w:val="22"/>
        </w:rPr>
      </w:pPr>
    </w:p>
    <w:p w14:paraId="03D05147" w14:textId="77777777" w:rsidR="004F7ACE" w:rsidRDefault="004F7ACE" w:rsidP="00033159">
      <w:pPr>
        <w:rPr>
          <w:sz w:val="22"/>
          <w:szCs w:val="22"/>
        </w:rPr>
      </w:pPr>
    </w:p>
    <w:p w14:paraId="20856302" w14:textId="77777777" w:rsidR="004F7ACE" w:rsidRDefault="004F7ACE" w:rsidP="00033159">
      <w:pPr>
        <w:rPr>
          <w:sz w:val="22"/>
          <w:szCs w:val="22"/>
        </w:rPr>
      </w:pPr>
    </w:p>
    <w:p w14:paraId="3EF81C89" w14:textId="77777777" w:rsidR="004F7ACE" w:rsidRDefault="004F7ACE" w:rsidP="00033159">
      <w:pPr>
        <w:rPr>
          <w:sz w:val="22"/>
          <w:szCs w:val="22"/>
        </w:rPr>
      </w:pPr>
    </w:p>
    <w:p w14:paraId="697B29FE" w14:textId="77777777" w:rsidR="004F7ACE" w:rsidRDefault="004F7ACE" w:rsidP="00033159">
      <w:pPr>
        <w:rPr>
          <w:sz w:val="22"/>
          <w:szCs w:val="22"/>
        </w:rPr>
      </w:pPr>
    </w:p>
    <w:p w14:paraId="63D69F97" w14:textId="77777777" w:rsidR="004F7ACE" w:rsidRDefault="004F7ACE" w:rsidP="00033159">
      <w:pPr>
        <w:rPr>
          <w:sz w:val="22"/>
          <w:szCs w:val="22"/>
        </w:rPr>
      </w:pPr>
    </w:p>
    <w:p w14:paraId="3548AD9A" w14:textId="77777777" w:rsidR="004F7ACE" w:rsidRDefault="004F7ACE" w:rsidP="00033159">
      <w:pPr>
        <w:rPr>
          <w:sz w:val="22"/>
          <w:szCs w:val="22"/>
        </w:rPr>
      </w:pPr>
    </w:p>
    <w:p w14:paraId="5AF2D86D" w14:textId="77777777" w:rsidR="004F7ACE" w:rsidRDefault="004F7ACE" w:rsidP="00033159">
      <w:pPr>
        <w:rPr>
          <w:sz w:val="22"/>
          <w:szCs w:val="22"/>
        </w:rPr>
      </w:pPr>
    </w:p>
    <w:p w14:paraId="4F637FC9" w14:textId="77777777" w:rsidR="002D50FE" w:rsidRDefault="002D50FE" w:rsidP="004F7ACE">
      <w:pPr>
        <w:rPr>
          <w:b/>
          <w:bCs/>
          <w:sz w:val="40"/>
          <w:szCs w:val="40"/>
        </w:rPr>
        <w:sectPr w:rsidR="002D50FE" w:rsidSect="00033159">
          <w:pgSz w:w="12240" w:h="15840"/>
          <w:pgMar w:top="1440" w:right="1440" w:bottom="1440" w:left="1440" w:header="720" w:footer="720" w:gutter="0"/>
          <w:cols w:space="720"/>
          <w:docGrid w:linePitch="360"/>
        </w:sectPr>
      </w:pPr>
    </w:p>
    <w:p w14:paraId="3A464BEC" w14:textId="01B6F452" w:rsidR="004F7ACE" w:rsidRDefault="002D50FE" w:rsidP="004F7ACE">
      <w:pPr>
        <w:rPr>
          <w:b/>
          <w:bCs/>
          <w:sz w:val="40"/>
          <w:szCs w:val="40"/>
        </w:rPr>
      </w:pPr>
      <w:r w:rsidRPr="002D50FE">
        <w:rPr>
          <w:b/>
          <w:bCs/>
          <w:noProof/>
          <w:sz w:val="40"/>
          <w:szCs w:val="40"/>
        </w:rPr>
        <w:lastRenderedPageBreak/>
        <w:drawing>
          <wp:anchor distT="0" distB="0" distL="114300" distR="114300" simplePos="0" relativeHeight="252226560" behindDoc="0" locked="0" layoutInCell="1" allowOverlap="1" wp14:anchorId="5F04CA5D" wp14:editId="0984357A">
            <wp:simplePos x="0" y="0"/>
            <wp:positionH relativeFrom="column">
              <wp:posOffset>-283210</wp:posOffset>
            </wp:positionH>
            <wp:positionV relativeFrom="paragraph">
              <wp:posOffset>539929</wp:posOffset>
            </wp:positionV>
            <wp:extent cx="8834907" cy="2305050"/>
            <wp:effectExtent l="0" t="0" r="4445" b="0"/>
            <wp:wrapNone/>
            <wp:docPr id="172524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4462" name=""/>
                    <pic:cNvPicPr/>
                  </pic:nvPicPr>
                  <pic:blipFill>
                    <a:blip r:embed="rId120">
                      <a:extLst>
                        <a:ext uri="{28A0092B-C50C-407E-A947-70E740481C1C}">
                          <a14:useLocalDpi xmlns:a14="http://schemas.microsoft.com/office/drawing/2010/main" val="0"/>
                        </a:ext>
                      </a:extLst>
                    </a:blip>
                    <a:stretch>
                      <a:fillRect/>
                    </a:stretch>
                  </pic:blipFill>
                  <pic:spPr>
                    <a:xfrm>
                      <a:off x="0" y="0"/>
                      <a:ext cx="8834907" cy="2305050"/>
                    </a:xfrm>
                    <a:prstGeom prst="rect">
                      <a:avLst/>
                    </a:prstGeom>
                  </pic:spPr>
                </pic:pic>
              </a:graphicData>
            </a:graphic>
            <wp14:sizeRelH relativeFrom="margin">
              <wp14:pctWidth>0</wp14:pctWidth>
            </wp14:sizeRelH>
            <wp14:sizeRelV relativeFrom="margin">
              <wp14:pctHeight>0</wp14:pctHeight>
            </wp14:sizeRelV>
          </wp:anchor>
        </w:drawing>
      </w:r>
      <w:r w:rsidR="004F7ACE" w:rsidRPr="005E4C68">
        <w:rPr>
          <w:b/>
          <w:bCs/>
          <w:noProof/>
          <w:sz w:val="40"/>
          <w:szCs w:val="40"/>
        </w:rPr>
        <mc:AlternateContent>
          <mc:Choice Requires="wps">
            <w:drawing>
              <wp:anchor distT="0" distB="0" distL="114300" distR="114300" simplePos="0" relativeHeight="252222464" behindDoc="0" locked="0" layoutInCell="1" allowOverlap="1" wp14:anchorId="2B76EC1C" wp14:editId="04C780F5">
                <wp:simplePos x="0" y="0"/>
                <wp:positionH relativeFrom="column">
                  <wp:posOffset>-38100</wp:posOffset>
                </wp:positionH>
                <wp:positionV relativeFrom="paragraph">
                  <wp:posOffset>404674</wp:posOffset>
                </wp:positionV>
                <wp:extent cx="4932045" cy="0"/>
                <wp:effectExtent l="0" t="0" r="0" b="0"/>
                <wp:wrapNone/>
                <wp:docPr id="88842048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B9C3925" id="Straight Connector 3" o:spid="_x0000_s1026" style="position:absolute;z-index:2522224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F7ACE" w:rsidRPr="005E4C68">
        <w:rPr>
          <w:b/>
          <w:bCs/>
          <w:noProof/>
          <w:sz w:val="40"/>
          <w:szCs w:val="40"/>
        </w:rPr>
        <mc:AlternateContent>
          <mc:Choice Requires="wps">
            <w:drawing>
              <wp:anchor distT="0" distB="0" distL="114300" distR="114300" simplePos="0" relativeHeight="252223488" behindDoc="0" locked="0" layoutInCell="1" allowOverlap="1" wp14:anchorId="75DBECB4" wp14:editId="1114A33D">
                <wp:simplePos x="0" y="0"/>
                <wp:positionH relativeFrom="column">
                  <wp:posOffset>0</wp:posOffset>
                </wp:positionH>
                <wp:positionV relativeFrom="paragraph">
                  <wp:posOffset>-39191</wp:posOffset>
                </wp:positionV>
                <wp:extent cx="4867910" cy="0"/>
                <wp:effectExtent l="0" t="0" r="0" b="0"/>
                <wp:wrapNone/>
                <wp:docPr id="20183134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C0D07C4" id="Straight Connector 4" o:spid="_x0000_s1026" style="position:absolute;z-index:2522234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F7ACE" w:rsidRPr="005E4C68">
        <w:rPr>
          <w:b/>
          <w:bCs/>
          <w:sz w:val="40"/>
          <w:szCs w:val="40"/>
        </w:rPr>
        <w:t xml:space="preserve">Outside Agencies – </w:t>
      </w:r>
      <w:r w:rsidR="004F7ACE">
        <w:rPr>
          <w:b/>
          <w:bCs/>
          <w:sz w:val="40"/>
          <w:szCs w:val="40"/>
        </w:rPr>
        <w:t>Community Services</w:t>
      </w:r>
    </w:p>
    <w:p w14:paraId="5E1D0965" w14:textId="56472082" w:rsidR="004F7ACE" w:rsidRDefault="004F7ACE" w:rsidP="002D50FE">
      <w:pPr>
        <w:ind w:left="-450"/>
        <w:rPr>
          <w:b/>
          <w:bCs/>
          <w:sz w:val="40"/>
          <w:szCs w:val="40"/>
        </w:rPr>
      </w:pPr>
    </w:p>
    <w:p w14:paraId="372A2B98" w14:textId="77777777" w:rsidR="002D50FE" w:rsidRDefault="002D50FE" w:rsidP="002D50FE">
      <w:pPr>
        <w:pStyle w:val="Heading1"/>
        <w:jc w:val="left"/>
        <w:rPr>
          <w:sz w:val="36"/>
          <w:szCs w:val="36"/>
        </w:rPr>
        <w:sectPr w:rsidR="002D50FE" w:rsidSect="002D50FE">
          <w:pgSz w:w="15840" w:h="12240" w:orient="landscape"/>
          <w:pgMar w:top="1440" w:right="1440" w:bottom="1440" w:left="1440" w:header="720" w:footer="720" w:gutter="0"/>
          <w:cols w:space="720"/>
          <w:docGrid w:linePitch="360"/>
        </w:sectPr>
      </w:pPr>
    </w:p>
    <w:bookmarkStart w:id="21" w:name="_Toc162966701"/>
    <w:p w14:paraId="31B1DC4D" w14:textId="77777777" w:rsidR="00807627" w:rsidRPr="005A4E69" w:rsidRDefault="00807627" w:rsidP="00807627">
      <w:pPr>
        <w:rPr>
          <w:b/>
          <w:bCs/>
          <w:sz w:val="48"/>
          <w:szCs w:val="48"/>
        </w:rPr>
      </w:pPr>
      <w:r w:rsidRPr="005A4E69">
        <w:rPr>
          <w:b/>
          <w:bCs/>
          <w:noProof/>
          <w:sz w:val="48"/>
          <w:szCs w:val="48"/>
        </w:rPr>
        <w:lastRenderedPageBreak/>
        <mc:AlternateContent>
          <mc:Choice Requires="wps">
            <w:drawing>
              <wp:anchor distT="0" distB="0" distL="114300" distR="114300" simplePos="0" relativeHeight="252228608" behindDoc="0" locked="0" layoutInCell="1" allowOverlap="1" wp14:anchorId="233B53FC" wp14:editId="3611BCE5">
                <wp:simplePos x="0" y="0"/>
                <wp:positionH relativeFrom="column">
                  <wp:posOffset>-38100</wp:posOffset>
                </wp:positionH>
                <wp:positionV relativeFrom="paragraph">
                  <wp:posOffset>404674</wp:posOffset>
                </wp:positionV>
                <wp:extent cx="4932045" cy="0"/>
                <wp:effectExtent l="0" t="0" r="0" b="0"/>
                <wp:wrapNone/>
                <wp:docPr id="2104973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287550B" id="Straight Connector 3" o:spid="_x0000_s1026" style="position:absolute;z-index:2522286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29632" behindDoc="0" locked="0" layoutInCell="1" allowOverlap="1" wp14:anchorId="61886891" wp14:editId="4920788A">
                <wp:simplePos x="0" y="0"/>
                <wp:positionH relativeFrom="column">
                  <wp:posOffset>0</wp:posOffset>
                </wp:positionH>
                <wp:positionV relativeFrom="paragraph">
                  <wp:posOffset>-39191</wp:posOffset>
                </wp:positionV>
                <wp:extent cx="4867910" cy="0"/>
                <wp:effectExtent l="0" t="0" r="0" b="0"/>
                <wp:wrapNone/>
                <wp:docPr id="52573992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97F8324" id="Straight Connector 4" o:spid="_x0000_s1026" style="position:absolute;z-index:2522296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0F5D50A4" w14:textId="77777777" w:rsidR="00807627" w:rsidRPr="005A4E69" w:rsidRDefault="00807627" w:rsidP="00807627">
      <w:pPr>
        <w:pStyle w:val="Heading1"/>
        <w:spacing w:line="480" w:lineRule="auto"/>
        <w:jc w:val="left"/>
        <w:rPr>
          <w:b/>
          <w:bCs/>
          <w:i/>
          <w:iCs/>
          <w:color w:val="auto"/>
          <w:sz w:val="36"/>
          <w:szCs w:val="36"/>
        </w:rPr>
      </w:pPr>
      <w:r w:rsidRPr="005A4E69">
        <w:rPr>
          <w:b/>
          <w:bCs/>
          <w:i/>
          <w:iCs/>
          <w:color w:val="auto"/>
          <w:sz w:val="36"/>
          <w:szCs w:val="36"/>
        </w:rPr>
        <w:t>AGENCY PROFILES</w:t>
      </w:r>
    </w:p>
    <w:p w14:paraId="09EB4ED1" w14:textId="77777777" w:rsidR="00807627" w:rsidRDefault="00807627" w:rsidP="00807627">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6AB53C8B" w14:textId="77777777" w:rsidR="00807627" w:rsidRPr="00F50D3B" w:rsidRDefault="00807627" w:rsidP="00807627">
      <w:pPr>
        <w:spacing w:line="240" w:lineRule="auto"/>
        <w:rPr>
          <w:rFonts w:cstheme="minorHAnsi"/>
          <w:sz w:val="22"/>
          <w:szCs w:val="22"/>
          <w:shd w:val="clear" w:color="auto" w:fill="FFFFFF"/>
        </w:rPr>
      </w:pPr>
    </w:p>
    <w:p w14:paraId="3E7DF473" w14:textId="0D72C131" w:rsidR="00033159" w:rsidRPr="006C37F2" w:rsidRDefault="00033159" w:rsidP="002D50FE">
      <w:pPr>
        <w:pStyle w:val="Heading2"/>
        <w:jc w:val="left"/>
      </w:pPr>
      <w:r w:rsidRPr="00807627">
        <w:rPr>
          <w:b/>
          <w:bCs/>
          <w:sz w:val="28"/>
          <w:szCs w:val="28"/>
          <w:u w:val="single"/>
        </w:rPr>
        <w:t>County Agent (EXTENSION SERVICES)</w:t>
      </w:r>
      <w:bookmarkEnd w:id="21"/>
    </w:p>
    <w:p w14:paraId="20C2A444" w14:textId="77777777" w:rsidR="00033159" w:rsidRPr="00807627" w:rsidRDefault="00033159" w:rsidP="00033159">
      <w:pPr>
        <w:rPr>
          <w:sz w:val="22"/>
          <w:szCs w:val="22"/>
        </w:rPr>
      </w:pPr>
      <w:r w:rsidRPr="00807627">
        <w:rPr>
          <w:sz w:val="22"/>
          <w:szCs w:val="22"/>
        </w:rPr>
        <w:t>This department, under the direction of the University of Georgia Cooperative Extension, distributes updated agricultural research material to local agricultural producers, farmers, and homeowners. This department has three program areas: Agriculture &amp; Natural Resources, Family &amp; Consumer Sciences, and 4-H Youth Development. The Agriculture &amp; Natural Resources program provides soil, water, and forage testing, insect identification, plant disease diagnostics, and educational workshops on lawns, pastures, vegetables, sustainable agriculture, and livestock. The Family &amp; Consumer Sciences program deals with all aspects of the economics and management of the home and community including nutrition, food preparation, parenting, early childhood education, and family economics. The 4-H Youth Development program assists 4</w:t>
      </w:r>
      <w:r w:rsidRPr="00807627">
        <w:rPr>
          <w:sz w:val="22"/>
          <w:szCs w:val="22"/>
          <w:vertAlign w:val="superscript"/>
        </w:rPr>
        <w:t>th</w:t>
      </w:r>
      <w:r w:rsidRPr="00807627">
        <w:rPr>
          <w:sz w:val="22"/>
          <w:szCs w:val="22"/>
        </w:rPr>
        <w:t>-12</w:t>
      </w:r>
      <w:r w:rsidRPr="00807627">
        <w:rPr>
          <w:sz w:val="22"/>
          <w:szCs w:val="22"/>
          <w:vertAlign w:val="superscript"/>
        </w:rPr>
        <w:t>th</w:t>
      </w:r>
      <w:r w:rsidRPr="00807627">
        <w:rPr>
          <w:sz w:val="22"/>
          <w:szCs w:val="22"/>
        </w:rPr>
        <w:t xml:space="preserve"> graders in acquiring knowledge, developing life skills, and forming attitudes that will enable them to become self-directing, productive, and contributing members of society.</w:t>
      </w:r>
    </w:p>
    <w:p w14:paraId="66248088"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953AEA" w14:paraId="69AFE90E" w14:textId="77777777" w:rsidTr="002E3FA0">
        <w:trPr>
          <w:trHeight w:hRule="exact" w:val="245"/>
          <w:jc w:val="center"/>
        </w:trPr>
        <w:tc>
          <w:tcPr>
            <w:tcW w:w="3422" w:type="dxa"/>
            <w:shd w:val="clear" w:color="auto" w:fill="D9D9D9" w:themeFill="background1" w:themeFillShade="D9"/>
          </w:tcPr>
          <w:p w14:paraId="17CED9DA" w14:textId="77777777" w:rsidR="00953AEA" w:rsidRPr="00205437" w:rsidRDefault="00953AEA" w:rsidP="002E3FA0">
            <w:pPr>
              <w:jc w:val="center"/>
              <w:rPr>
                <w:b/>
                <w:bCs/>
              </w:rPr>
            </w:pPr>
            <w:r w:rsidRPr="00205437">
              <w:rPr>
                <w:b/>
                <w:bCs/>
              </w:rPr>
              <w:t>Position Title</w:t>
            </w:r>
          </w:p>
        </w:tc>
        <w:tc>
          <w:tcPr>
            <w:tcW w:w="1836" w:type="dxa"/>
            <w:shd w:val="clear" w:color="auto" w:fill="D9D9D9" w:themeFill="background1" w:themeFillShade="D9"/>
          </w:tcPr>
          <w:p w14:paraId="758837DD" w14:textId="77777777" w:rsidR="00953AEA" w:rsidRPr="00205437" w:rsidRDefault="00953AEA"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05D417EB" w14:textId="77777777" w:rsidR="00953AEA" w:rsidRPr="00205437" w:rsidRDefault="00953AEA"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4A644F3" w14:textId="77777777" w:rsidR="00953AEA" w:rsidRPr="00205437" w:rsidRDefault="00953AEA" w:rsidP="002E3FA0">
            <w:pPr>
              <w:jc w:val="center"/>
              <w:rPr>
                <w:b/>
                <w:bCs/>
              </w:rPr>
            </w:pPr>
            <w:r w:rsidRPr="00205437">
              <w:rPr>
                <w:b/>
                <w:bCs/>
              </w:rPr>
              <w:t>FY 2</w:t>
            </w:r>
            <w:r>
              <w:rPr>
                <w:b/>
                <w:bCs/>
              </w:rPr>
              <w:t>6</w:t>
            </w:r>
            <w:r w:rsidRPr="00205437">
              <w:rPr>
                <w:b/>
                <w:bCs/>
              </w:rPr>
              <w:t>-2</w:t>
            </w:r>
            <w:r>
              <w:rPr>
                <w:b/>
                <w:bCs/>
              </w:rPr>
              <w:t>7</w:t>
            </w:r>
          </w:p>
        </w:tc>
      </w:tr>
      <w:tr w:rsidR="00953AEA" w14:paraId="59942895" w14:textId="77777777" w:rsidTr="002E3FA0">
        <w:trPr>
          <w:trHeight w:hRule="exact" w:val="245"/>
          <w:jc w:val="center"/>
        </w:trPr>
        <w:tc>
          <w:tcPr>
            <w:tcW w:w="3422" w:type="dxa"/>
          </w:tcPr>
          <w:p w14:paraId="1C8CA291" w14:textId="26B183A3" w:rsidR="00953AEA" w:rsidRDefault="002F2E3E" w:rsidP="002E3FA0">
            <w:r>
              <w:t>County Agent</w:t>
            </w:r>
          </w:p>
        </w:tc>
        <w:tc>
          <w:tcPr>
            <w:tcW w:w="1836" w:type="dxa"/>
          </w:tcPr>
          <w:p w14:paraId="5A455E67" w14:textId="77777777" w:rsidR="00953AEA" w:rsidRDefault="00953AEA" w:rsidP="002E3FA0">
            <w:pPr>
              <w:jc w:val="center"/>
            </w:pPr>
            <w:r>
              <w:t>1</w:t>
            </w:r>
          </w:p>
        </w:tc>
        <w:tc>
          <w:tcPr>
            <w:tcW w:w="1712" w:type="dxa"/>
          </w:tcPr>
          <w:p w14:paraId="32438B6E" w14:textId="77777777" w:rsidR="00953AEA" w:rsidRDefault="00953AEA" w:rsidP="002E3FA0">
            <w:pPr>
              <w:jc w:val="center"/>
            </w:pPr>
            <w:r>
              <w:t>1</w:t>
            </w:r>
          </w:p>
        </w:tc>
        <w:tc>
          <w:tcPr>
            <w:tcW w:w="1592" w:type="dxa"/>
          </w:tcPr>
          <w:p w14:paraId="6448D805" w14:textId="77777777" w:rsidR="00953AEA" w:rsidRDefault="00953AEA" w:rsidP="002E3FA0">
            <w:pPr>
              <w:jc w:val="center"/>
            </w:pPr>
            <w:r>
              <w:t>1</w:t>
            </w:r>
          </w:p>
        </w:tc>
      </w:tr>
      <w:tr w:rsidR="00953AEA" w14:paraId="3AD3A6E8" w14:textId="77777777" w:rsidTr="002E3FA0">
        <w:trPr>
          <w:trHeight w:hRule="exact" w:val="245"/>
          <w:jc w:val="center"/>
        </w:trPr>
        <w:tc>
          <w:tcPr>
            <w:tcW w:w="3422" w:type="dxa"/>
          </w:tcPr>
          <w:p w14:paraId="23E5C422" w14:textId="27EDA24B" w:rsidR="00953AEA" w:rsidRDefault="002C7FE3" w:rsidP="002E3FA0">
            <w:r>
              <w:t>Administrative Assistant</w:t>
            </w:r>
          </w:p>
        </w:tc>
        <w:tc>
          <w:tcPr>
            <w:tcW w:w="1836" w:type="dxa"/>
          </w:tcPr>
          <w:p w14:paraId="40A20453" w14:textId="77777777" w:rsidR="00953AEA" w:rsidRDefault="00953AEA" w:rsidP="002E3FA0">
            <w:pPr>
              <w:jc w:val="center"/>
            </w:pPr>
            <w:r>
              <w:t>1</w:t>
            </w:r>
          </w:p>
        </w:tc>
        <w:tc>
          <w:tcPr>
            <w:tcW w:w="1712" w:type="dxa"/>
          </w:tcPr>
          <w:p w14:paraId="228CB1EE" w14:textId="77777777" w:rsidR="00953AEA" w:rsidRDefault="00953AEA" w:rsidP="002E3FA0">
            <w:pPr>
              <w:jc w:val="center"/>
            </w:pPr>
            <w:r>
              <w:t>1</w:t>
            </w:r>
          </w:p>
        </w:tc>
        <w:tc>
          <w:tcPr>
            <w:tcW w:w="1592" w:type="dxa"/>
          </w:tcPr>
          <w:p w14:paraId="0A92BFC5" w14:textId="77777777" w:rsidR="00953AEA" w:rsidRDefault="00953AEA" w:rsidP="002E3FA0">
            <w:pPr>
              <w:jc w:val="center"/>
            </w:pPr>
            <w:r>
              <w:t>1</w:t>
            </w:r>
          </w:p>
        </w:tc>
      </w:tr>
      <w:tr w:rsidR="00953AEA" w14:paraId="164164A0" w14:textId="77777777" w:rsidTr="002E3FA0">
        <w:trPr>
          <w:trHeight w:hRule="exact" w:val="245"/>
          <w:jc w:val="center"/>
        </w:trPr>
        <w:tc>
          <w:tcPr>
            <w:tcW w:w="3422" w:type="dxa"/>
          </w:tcPr>
          <w:p w14:paraId="64B6F0EA" w14:textId="479049AE" w:rsidR="00953AEA" w:rsidRDefault="00293593" w:rsidP="002E3FA0">
            <w:r>
              <w:t>4</w:t>
            </w:r>
            <w:r w:rsidR="00DE6710">
              <w:t>-</w:t>
            </w:r>
            <w:r>
              <w:t>H Youth</w:t>
            </w:r>
            <w:r w:rsidR="00DE6710">
              <w:t xml:space="preserve"> Coordinator</w:t>
            </w:r>
          </w:p>
        </w:tc>
        <w:tc>
          <w:tcPr>
            <w:tcW w:w="1836" w:type="dxa"/>
          </w:tcPr>
          <w:p w14:paraId="59452AA8" w14:textId="6B671BB6" w:rsidR="00953AEA" w:rsidRDefault="00DE6710" w:rsidP="002E3FA0">
            <w:pPr>
              <w:jc w:val="center"/>
            </w:pPr>
            <w:r>
              <w:t>1</w:t>
            </w:r>
          </w:p>
        </w:tc>
        <w:tc>
          <w:tcPr>
            <w:tcW w:w="1712" w:type="dxa"/>
          </w:tcPr>
          <w:p w14:paraId="4D824D37" w14:textId="6322DF54" w:rsidR="00953AEA" w:rsidRDefault="00DE6710" w:rsidP="002E3FA0">
            <w:pPr>
              <w:jc w:val="center"/>
            </w:pPr>
            <w:r>
              <w:t>1</w:t>
            </w:r>
          </w:p>
        </w:tc>
        <w:tc>
          <w:tcPr>
            <w:tcW w:w="1592" w:type="dxa"/>
          </w:tcPr>
          <w:p w14:paraId="1AD91D2F" w14:textId="44F058D0" w:rsidR="00953AEA" w:rsidRDefault="004B2737" w:rsidP="002E3FA0">
            <w:pPr>
              <w:jc w:val="center"/>
            </w:pPr>
            <w:r>
              <w:t>1</w:t>
            </w:r>
          </w:p>
        </w:tc>
      </w:tr>
      <w:tr w:rsidR="00953AEA" w14:paraId="122A263E" w14:textId="77777777" w:rsidTr="002E3FA0">
        <w:trPr>
          <w:trHeight w:hRule="exact" w:val="245"/>
          <w:jc w:val="center"/>
        </w:trPr>
        <w:tc>
          <w:tcPr>
            <w:tcW w:w="3422" w:type="dxa"/>
            <w:shd w:val="clear" w:color="auto" w:fill="D9D9D9" w:themeFill="background1" w:themeFillShade="D9"/>
          </w:tcPr>
          <w:p w14:paraId="65BE0BB7" w14:textId="77777777" w:rsidR="00953AEA" w:rsidRPr="00205437" w:rsidRDefault="00953AEA" w:rsidP="002E3FA0">
            <w:pPr>
              <w:rPr>
                <w:b/>
                <w:bCs/>
              </w:rPr>
            </w:pPr>
            <w:r w:rsidRPr="00205437">
              <w:rPr>
                <w:b/>
                <w:bCs/>
              </w:rPr>
              <w:t>Total Positions</w:t>
            </w:r>
          </w:p>
        </w:tc>
        <w:tc>
          <w:tcPr>
            <w:tcW w:w="1836" w:type="dxa"/>
            <w:shd w:val="clear" w:color="auto" w:fill="D9D9D9" w:themeFill="background1" w:themeFillShade="D9"/>
          </w:tcPr>
          <w:p w14:paraId="46D45128" w14:textId="0B4F591F" w:rsidR="00953AEA" w:rsidRPr="00205437" w:rsidRDefault="00DE6710" w:rsidP="002E3FA0">
            <w:pPr>
              <w:jc w:val="center"/>
              <w:rPr>
                <w:b/>
                <w:bCs/>
              </w:rPr>
            </w:pPr>
            <w:r>
              <w:rPr>
                <w:b/>
                <w:bCs/>
              </w:rPr>
              <w:t>3</w:t>
            </w:r>
          </w:p>
        </w:tc>
        <w:tc>
          <w:tcPr>
            <w:tcW w:w="1712" w:type="dxa"/>
            <w:shd w:val="clear" w:color="auto" w:fill="D9D9D9" w:themeFill="background1" w:themeFillShade="D9"/>
          </w:tcPr>
          <w:p w14:paraId="5A3A5807" w14:textId="03E7D219" w:rsidR="00953AEA" w:rsidRPr="00205437" w:rsidRDefault="004B2737" w:rsidP="002E3FA0">
            <w:pPr>
              <w:jc w:val="center"/>
              <w:rPr>
                <w:b/>
                <w:bCs/>
              </w:rPr>
            </w:pPr>
            <w:r>
              <w:rPr>
                <w:b/>
                <w:bCs/>
              </w:rPr>
              <w:t>3</w:t>
            </w:r>
          </w:p>
        </w:tc>
        <w:tc>
          <w:tcPr>
            <w:tcW w:w="1592" w:type="dxa"/>
            <w:shd w:val="clear" w:color="auto" w:fill="D9D9D9" w:themeFill="background1" w:themeFillShade="D9"/>
          </w:tcPr>
          <w:p w14:paraId="0B4FDEFC" w14:textId="3C34ADB6" w:rsidR="00953AEA" w:rsidRPr="00205437" w:rsidRDefault="004B2737" w:rsidP="002E3FA0">
            <w:pPr>
              <w:jc w:val="center"/>
              <w:rPr>
                <w:b/>
                <w:bCs/>
              </w:rPr>
            </w:pPr>
            <w:r>
              <w:rPr>
                <w:b/>
                <w:bCs/>
              </w:rPr>
              <w:t>3</w:t>
            </w:r>
          </w:p>
        </w:tc>
      </w:tr>
    </w:tbl>
    <w:p w14:paraId="6B222413" w14:textId="77777777" w:rsidR="00953AEA" w:rsidRDefault="00953AEA" w:rsidP="00033159">
      <w:pPr>
        <w:rPr>
          <w:b/>
          <w:bCs/>
          <w:sz w:val="28"/>
          <w:szCs w:val="28"/>
        </w:rPr>
      </w:pPr>
    </w:p>
    <w:p w14:paraId="4EC3BBB7" w14:textId="313173D0" w:rsidR="00033159" w:rsidRDefault="00033159" w:rsidP="00033159">
      <w:r>
        <w:rPr>
          <w:b/>
          <w:bCs/>
          <w:sz w:val="28"/>
          <w:szCs w:val="28"/>
        </w:rPr>
        <w:t>BUDGET HIGHLIGHTS</w:t>
      </w:r>
    </w:p>
    <w:p w14:paraId="46054907" w14:textId="355A1618" w:rsidR="00033159" w:rsidRDefault="00EF3E30" w:rsidP="00033159">
      <w:pPr>
        <w:pStyle w:val="ListParagraph"/>
        <w:numPr>
          <w:ilvl w:val="0"/>
          <w:numId w:val="25"/>
        </w:numPr>
      </w:pPr>
      <w:r>
        <w:t xml:space="preserve">All positions </w:t>
      </w:r>
      <w:r w:rsidR="00A17206">
        <w:t xml:space="preserve">are now paid through the contract services </w:t>
      </w:r>
      <w:r w:rsidR="005C289C">
        <w:t>account.</w:t>
      </w:r>
      <w:r w:rsidR="00921982">
        <w:t xml:space="preserve"> (County Agent and </w:t>
      </w:r>
      <w:r w:rsidR="00AA138E">
        <w:t>Admin</w:t>
      </w:r>
      <w:r w:rsidR="00025A21">
        <w:t xml:space="preserve">istrative Assistant: ≈ </w:t>
      </w:r>
      <w:r w:rsidR="00425D14">
        <w:t>3</w:t>
      </w:r>
      <w:r w:rsidR="00B446AD">
        <w:t>3</w:t>
      </w:r>
      <w:r w:rsidR="00025A21">
        <w:t>% BOC / 6</w:t>
      </w:r>
      <w:r w:rsidR="00B446AD">
        <w:t>7</w:t>
      </w:r>
      <w:r w:rsidR="00025A21">
        <w:t>% UGA</w:t>
      </w:r>
      <w:r w:rsidR="00CA37EF">
        <w:t>) (4-H Youth Coordinator: 100% County)</w:t>
      </w:r>
    </w:p>
    <w:p w14:paraId="37BF6E18" w14:textId="77777777" w:rsidR="00241A91" w:rsidRDefault="00241A91" w:rsidP="00241A91"/>
    <w:p w14:paraId="35FC04F4" w14:textId="77777777" w:rsidR="00241A91" w:rsidRDefault="00241A91" w:rsidP="00241A91"/>
    <w:p w14:paraId="40B5D9F1" w14:textId="77777777" w:rsidR="00241A91" w:rsidRDefault="00241A91" w:rsidP="00241A91"/>
    <w:p w14:paraId="35AEBF78" w14:textId="77777777" w:rsidR="00241A91" w:rsidRDefault="00241A91" w:rsidP="00241A91"/>
    <w:p w14:paraId="67A96126" w14:textId="77777777" w:rsidR="00241A91" w:rsidRDefault="00241A91" w:rsidP="00241A91">
      <w:pPr>
        <w:rPr>
          <w:b/>
          <w:bCs/>
          <w:sz w:val="40"/>
          <w:szCs w:val="40"/>
        </w:rPr>
        <w:sectPr w:rsidR="00241A91" w:rsidSect="00033159">
          <w:pgSz w:w="12240" w:h="15840"/>
          <w:pgMar w:top="1440" w:right="1440" w:bottom="1440" w:left="1440" w:header="720" w:footer="720" w:gutter="0"/>
          <w:cols w:space="720"/>
          <w:docGrid w:linePitch="360"/>
        </w:sectPr>
      </w:pPr>
    </w:p>
    <w:p w14:paraId="54CDBD80" w14:textId="16DF2682" w:rsidR="00033159" w:rsidRDefault="00414EAD" w:rsidP="00414EAD">
      <w:pPr>
        <w:rPr>
          <w:sz w:val="36"/>
          <w:szCs w:val="36"/>
        </w:rPr>
      </w:pPr>
      <w:r>
        <w:rPr>
          <w:noProof/>
          <w:sz w:val="36"/>
          <w:szCs w:val="36"/>
        </w:rPr>
        <w:lastRenderedPageBreak/>
        <w:drawing>
          <wp:anchor distT="0" distB="0" distL="114300" distR="114300" simplePos="0" relativeHeight="252233728" behindDoc="0" locked="0" layoutInCell="1" allowOverlap="1" wp14:anchorId="4740516D" wp14:editId="2D364AC5">
            <wp:simplePos x="0" y="0"/>
            <wp:positionH relativeFrom="column">
              <wp:posOffset>-283336</wp:posOffset>
            </wp:positionH>
            <wp:positionV relativeFrom="paragraph">
              <wp:posOffset>540913</wp:posOffset>
            </wp:positionV>
            <wp:extent cx="8860665" cy="4816358"/>
            <wp:effectExtent l="0" t="0" r="0" b="3810"/>
            <wp:wrapNone/>
            <wp:docPr id="43795617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92536" cy="4833682"/>
                    </a:xfrm>
                    <a:prstGeom prst="rect">
                      <a:avLst/>
                    </a:prstGeom>
                    <a:noFill/>
                  </pic:spPr>
                </pic:pic>
              </a:graphicData>
            </a:graphic>
            <wp14:sizeRelH relativeFrom="margin">
              <wp14:pctWidth>0</wp14:pctWidth>
            </wp14:sizeRelH>
            <wp14:sizeRelV relativeFrom="margin">
              <wp14:pctHeight>0</wp14:pctHeight>
            </wp14:sizeRelV>
          </wp:anchor>
        </w:drawing>
      </w:r>
      <w:r w:rsidR="00241A91" w:rsidRPr="005E4C68">
        <w:rPr>
          <w:b/>
          <w:bCs/>
          <w:noProof/>
          <w:sz w:val="40"/>
          <w:szCs w:val="40"/>
        </w:rPr>
        <mc:AlternateContent>
          <mc:Choice Requires="wps">
            <w:drawing>
              <wp:anchor distT="0" distB="0" distL="114300" distR="114300" simplePos="0" relativeHeight="252231680" behindDoc="0" locked="0" layoutInCell="1" allowOverlap="1" wp14:anchorId="4D97AC60" wp14:editId="228FBB2C">
                <wp:simplePos x="0" y="0"/>
                <wp:positionH relativeFrom="column">
                  <wp:posOffset>-38100</wp:posOffset>
                </wp:positionH>
                <wp:positionV relativeFrom="paragraph">
                  <wp:posOffset>404674</wp:posOffset>
                </wp:positionV>
                <wp:extent cx="4932045" cy="0"/>
                <wp:effectExtent l="0" t="0" r="0" b="0"/>
                <wp:wrapNone/>
                <wp:docPr id="104836170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5F869E" id="Straight Connector 3" o:spid="_x0000_s1026" style="position:absolute;z-index:2522316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241A91" w:rsidRPr="005E4C68">
        <w:rPr>
          <w:b/>
          <w:bCs/>
          <w:noProof/>
          <w:sz w:val="40"/>
          <w:szCs w:val="40"/>
        </w:rPr>
        <mc:AlternateContent>
          <mc:Choice Requires="wps">
            <w:drawing>
              <wp:anchor distT="0" distB="0" distL="114300" distR="114300" simplePos="0" relativeHeight="252232704" behindDoc="0" locked="0" layoutInCell="1" allowOverlap="1" wp14:anchorId="3746AA54" wp14:editId="2D01289E">
                <wp:simplePos x="0" y="0"/>
                <wp:positionH relativeFrom="column">
                  <wp:posOffset>0</wp:posOffset>
                </wp:positionH>
                <wp:positionV relativeFrom="paragraph">
                  <wp:posOffset>-39191</wp:posOffset>
                </wp:positionV>
                <wp:extent cx="4867910" cy="0"/>
                <wp:effectExtent l="0" t="0" r="0" b="0"/>
                <wp:wrapNone/>
                <wp:docPr id="106232253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899B026" id="Straight Connector 4" o:spid="_x0000_s1026" style="position:absolute;z-index:2522327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241A91" w:rsidRPr="005E4C68">
        <w:rPr>
          <w:b/>
          <w:bCs/>
          <w:sz w:val="40"/>
          <w:szCs w:val="40"/>
        </w:rPr>
        <w:t xml:space="preserve">Outside Agencies – </w:t>
      </w:r>
      <w:r w:rsidR="00241A91">
        <w:rPr>
          <w:b/>
          <w:bCs/>
          <w:sz w:val="40"/>
          <w:szCs w:val="40"/>
        </w:rPr>
        <w:t>County Agent (Ext. Services</w:t>
      </w:r>
      <w:r>
        <w:rPr>
          <w:b/>
          <w:bCs/>
          <w:sz w:val="40"/>
          <w:szCs w:val="40"/>
        </w:rPr>
        <w:t>)</w:t>
      </w:r>
    </w:p>
    <w:p w14:paraId="408E73EC" w14:textId="09E92FBB" w:rsidR="00414EAD" w:rsidRDefault="00414EAD" w:rsidP="00414EAD">
      <w:pPr>
        <w:ind w:left="-450"/>
        <w:rPr>
          <w:sz w:val="36"/>
          <w:szCs w:val="36"/>
        </w:rPr>
      </w:pPr>
    </w:p>
    <w:p w14:paraId="73EBBB87" w14:textId="5574166E" w:rsidR="00033159" w:rsidRDefault="00033159" w:rsidP="00033159">
      <w:pPr>
        <w:pStyle w:val="Heading1"/>
        <w:rPr>
          <w:sz w:val="36"/>
          <w:szCs w:val="36"/>
        </w:rPr>
      </w:pPr>
    </w:p>
    <w:p w14:paraId="358616B1" w14:textId="77777777" w:rsidR="00033159" w:rsidRDefault="00033159" w:rsidP="00033159">
      <w:pPr>
        <w:pStyle w:val="Heading1"/>
        <w:rPr>
          <w:sz w:val="36"/>
          <w:szCs w:val="36"/>
        </w:rPr>
      </w:pPr>
    </w:p>
    <w:p w14:paraId="74214676" w14:textId="77777777" w:rsidR="00033159" w:rsidRDefault="00033159" w:rsidP="00033159">
      <w:pPr>
        <w:pStyle w:val="Heading1"/>
        <w:rPr>
          <w:sz w:val="36"/>
          <w:szCs w:val="36"/>
        </w:rPr>
      </w:pPr>
    </w:p>
    <w:p w14:paraId="755B8722" w14:textId="77777777" w:rsidR="00033159" w:rsidRDefault="00033159" w:rsidP="00033159">
      <w:pPr>
        <w:pStyle w:val="Heading2"/>
      </w:pPr>
    </w:p>
    <w:p w14:paraId="0DB37408" w14:textId="77777777" w:rsidR="00414EAD" w:rsidRDefault="00414EAD" w:rsidP="00414EAD"/>
    <w:p w14:paraId="48CACF4D" w14:textId="77777777" w:rsidR="00414EAD" w:rsidRDefault="00414EAD" w:rsidP="00414EAD"/>
    <w:p w14:paraId="64A9DCA8" w14:textId="77777777" w:rsidR="00414EAD" w:rsidRDefault="00414EAD" w:rsidP="00414EAD"/>
    <w:p w14:paraId="32A63B6F" w14:textId="77777777" w:rsidR="00414EAD" w:rsidRDefault="00414EAD" w:rsidP="00414EAD"/>
    <w:p w14:paraId="56367398" w14:textId="77777777" w:rsidR="00414EAD" w:rsidRDefault="00414EAD" w:rsidP="00414EAD"/>
    <w:p w14:paraId="75454E50" w14:textId="77777777" w:rsidR="00414EAD" w:rsidRDefault="00414EAD" w:rsidP="00414EAD"/>
    <w:p w14:paraId="1574C617" w14:textId="77777777" w:rsidR="00414EAD" w:rsidRDefault="00414EAD" w:rsidP="00414EAD"/>
    <w:p w14:paraId="1F85171F" w14:textId="77777777" w:rsidR="00414EAD" w:rsidRDefault="00414EAD" w:rsidP="00414EAD"/>
    <w:p w14:paraId="2F6A5B0A" w14:textId="77777777" w:rsidR="00414EAD" w:rsidRDefault="00414EAD" w:rsidP="00414EAD"/>
    <w:p w14:paraId="3216DFD7" w14:textId="77777777" w:rsidR="00414EAD" w:rsidRDefault="00414EAD" w:rsidP="00414EAD"/>
    <w:p w14:paraId="424CEE5C" w14:textId="5A6131A9" w:rsidR="00414EAD" w:rsidRDefault="00414EAD" w:rsidP="00414EAD">
      <w:pPr>
        <w:rPr>
          <w:b/>
          <w:bCs/>
          <w:sz w:val="32"/>
          <w:szCs w:val="32"/>
        </w:rPr>
      </w:pPr>
      <w:r w:rsidRPr="00414EAD">
        <w:rPr>
          <w:b/>
          <w:bCs/>
          <w:noProof/>
          <w:sz w:val="32"/>
          <w:szCs w:val="32"/>
        </w:rPr>
        <w:lastRenderedPageBreak/>
        <mc:AlternateContent>
          <mc:Choice Requires="wps">
            <w:drawing>
              <wp:anchor distT="0" distB="0" distL="114300" distR="114300" simplePos="0" relativeHeight="252235776" behindDoc="0" locked="0" layoutInCell="1" allowOverlap="1" wp14:anchorId="4772D093" wp14:editId="6BA2847F">
                <wp:simplePos x="0" y="0"/>
                <wp:positionH relativeFrom="column">
                  <wp:posOffset>-38100</wp:posOffset>
                </wp:positionH>
                <wp:positionV relativeFrom="paragraph">
                  <wp:posOffset>404674</wp:posOffset>
                </wp:positionV>
                <wp:extent cx="4932045" cy="0"/>
                <wp:effectExtent l="0" t="0" r="0" b="0"/>
                <wp:wrapNone/>
                <wp:docPr id="113169393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A073F09" id="Straight Connector 3" o:spid="_x0000_s1026" style="position:absolute;z-index:2522357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414EAD">
        <w:rPr>
          <w:b/>
          <w:bCs/>
          <w:noProof/>
          <w:sz w:val="32"/>
          <w:szCs w:val="32"/>
        </w:rPr>
        <mc:AlternateContent>
          <mc:Choice Requires="wps">
            <w:drawing>
              <wp:anchor distT="0" distB="0" distL="114300" distR="114300" simplePos="0" relativeHeight="252236800" behindDoc="0" locked="0" layoutInCell="1" allowOverlap="1" wp14:anchorId="2E452712" wp14:editId="2DF8AFD0">
                <wp:simplePos x="0" y="0"/>
                <wp:positionH relativeFrom="column">
                  <wp:posOffset>0</wp:posOffset>
                </wp:positionH>
                <wp:positionV relativeFrom="paragraph">
                  <wp:posOffset>-39191</wp:posOffset>
                </wp:positionV>
                <wp:extent cx="4867910" cy="0"/>
                <wp:effectExtent l="0" t="0" r="0" b="0"/>
                <wp:wrapNone/>
                <wp:docPr id="12482000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761B32A" id="Straight Connector 4" o:spid="_x0000_s1026" style="position:absolute;z-index:2522368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414EAD">
        <w:rPr>
          <w:b/>
          <w:bCs/>
          <w:sz w:val="32"/>
          <w:szCs w:val="32"/>
        </w:rPr>
        <w:t>Outside Agencies – County Agent (Ext. Services</w:t>
      </w:r>
      <w:r>
        <w:rPr>
          <w:b/>
          <w:bCs/>
          <w:sz w:val="32"/>
          <w:szCs w:val="32"/>
        </w:rPr>
        <w:t>) - Continued</w:t>
      </w:r>
    </w:p>
    <w:p w14:paraId="516C8F88" w14:textId="4473AE59" w:rsidR="00414EAD" w:rsidRDefault="006955B2" w:rsidP="00414EAD">
      <w:pPr>
        <w:rPr>
          <w:b/>
          <w:bCs/>
          <w:sz w:val="32"/>
          <w:szCs w:val="32"/>
        </w:rPr>
      </w:pPr>
      <w:r w:rsidRPr="006955B2">
        <w:rPr>
          <w:b/>
          <w:bCs/>
          <w:noProof/>
          <w:sz w:val="32"/>
          <w:szCs w:val="32"/>
        </w:rPr>
        <w:drawing>
          <wp:anchor distT="0" distB="0" distL="114300" distR="114300" simplePos="0" relativeHeight="252607488" behindDoc="0" locked="0" layoutInCell="1" allowOverlap="1" wp14:anchorId="5233C587" wp14:editId="439F91A8">
            <wp:simplePos x="0" y="0"/>
            <wp:positionH relativeFrom="column">
              <wp:posOffset>-301452</wp:posOffset>
            </wp:positionH>
            <wp:positionV relativeFrom="paragraph">
              <wp:posOffset>148911</wp:posOffset>
            </wp:positionV>
            <wp:extent cx="8943033" cy="3385820"/>
            <wp:effectExtent l="0" t="0" r="0" b="5080"/>
            <wp:wrapNone/>
            <wp:docPr id="1830964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64348" name=""/>
                    <pic:cNvPicPr/>
                  </pic:nvPicPr>
                  <pic:blipFill>
                    <a:blip r:embed="rId122">
                      <a:extLst>
                        <a:ext uri="{28A0092B-C50C-407E-A947-70E740481C1C}">
                          <a14:useLocalDpi xmlns:a14="http://schemas.microsoft.com/office/drawing/2010/main" val="0"/>
                        </a:ext>
                      </a:extLst>
                    </a:blip>
                    <a:stretch>
                      <a:fillRect/>
                    </a:stretch>
                  </pic:blipFill>
                  <pic:spPr>
                    <a:xfrm>
                      <a:off x="0" y="0"/>
                      <a:ext cx="8959116" cy="3391909"/>
                    </a:xfrm>
                    <a:prstGeom prst="rect">
                      <a:avLst/>
                    </a:prstGeom>
                  </pic:spPr>
                </pic:pic>
              </a:graphicData>
            </a:graphic>
            <wp14:sizeRelH relativeFrom="margin">
              <wp14:pctWidth>0</wp14:pctWidth>
            </wp14:sizeRelH>
            <wp14:sizeRelV relativeFrom="margin">
              <wp14:pctHeight>0</wp14:pctHeight>
            </wp14:sizeRelV>
          </wp:anchor>
        </w:drawing>
      </w:r>
    </w:p>
    <w:p w14:paraId="2BAE220F" w14:textId="414D1036" w:rsidR="00414EAD" w:rsidRDefault="00414EAD" w:rsidP="00414EAD">
      <w:pPr>
        <w:rPr>
          <w:b/>
          <w:bCs/>
          <w:sz w:val="32"/>
          <w:szCs w:val="32"/>
        </w:rPr>
      </w:pPr>
    </w:p>
    <w:p w14:paraId="3B99059E" w14:textId="10D30ACD" w:rsidR="00414EAD" w:rsidRPr="00414EAD" w:rsidRDefault="00414EAD" w:rsidP="00E00FB5">
      <w:pPr>
        <w:ind w:left="-450"/>
        <w:rPr>
          <w:sz w:val="32"/>
          <w:szCs w:val="32"/>
        </w:rPr>
        <w:sectPr w:rsidR="00414EAD" w:rsidRPr="00414EAD" w:rsidSect="00241A91">
          <w:pgSz w:w="15840" w:h="12240" w:orient="landscape"/>
          <w:pgMar w:top="1440" w:right="1440" w:bottom="1440" w:left="1440" w:header="720" w:footer="720" w:gutter="0"/>
          <w:cols w:space="720"/>
          <w:docGrid w:linePitch="360"/>
        </w:sectPr>
      </w:pPr>
    </w:p>
    <w:p w14:paraId="13E1CDB8" w14:textId="77777777" w:rsidR="004B4DA8" w:rsidRPr="005A4E69" w:rsidRDefault="004B4DA8" w:rsidP="004B4DA8">
      <w:pPr>
        <w:rPr>
          <w:b/>
          <w:bCs/>
          <w:sz w:val="48"/>
          <w:szCs w:val="48"/>
        </w:rPr>
      </w:pPr>
      <w:r w:rsidRPr="005A4E69">
        <w:rPr>
          <w:b/>
          <w:bCs/>
          <w:noProof/>
          <w:sz w:val="48"/>
          <w:szCs w:val="48"/>
        </w:rPr>
        <w:lastRenderedPageBreak/>
        <mc:AlternateContent>
          <mc:Choice Requires="wps">
            <w:drawing>
              <wp:anchor distT="0" distB="0" distL="114300" distR="114300" simplePos="0" relativeHeight="252239872" behindDoc="0" locked="0" layoutInCell="1" allowOverlap="1" wp14:anchorId="3FF718BA" wp14:editId="057C6B0B">
                <wp:simplePos x="0" y="0"/>
                <wp:positionH relativeFrom="column">
                  <wp:posOffset>-38100</wp:posOffset>
                </wp:positionH>
                <wp:positionV relativeFrom="paragraph">
                  <wp:posOffset>404674</wp:posOffset>
                </wp:positionV>
                <wp:extent cx="4932045" cy="0"/>
                <wp:effectExtent l="0" t="0" r="0" b="0"/>
                <wp:wrapNone/>
                <wp:docPr id="20304489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89BF03A" id="Straight Connector 3" o:spid="_x0000_s1026" style="position:absolute;z-index:2522398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40896" behindDoc="0" locked="0" layoutInCell="1" allowOverlap="1" wp14:anchorId="112345D0" wp14:editId="1139F49D">
                <wp:simplePos x="0" y="0"/>
                <wp:positionH relativeFrom="column">
                  <wp:posOffset>0</wp:posOffset>
                </wp:positionH>
                <wp:positionV relativeFrom="paragraph">
                  <wp:posOffset>-39191</wp:posOffset>
                </wp:positionV>
                <wp:extent cx="4867910" cy="0"/>
                <wp:effectExtent l="0" t="0" r="0" b="0"/>
                <wp:wrapNone/>
                <wp:docPr id="191496068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B3D24CF" id="Straight Connector 4" o:spid="_x0000_s1026" style="position:absolute;z-index:2522408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589DC05E" w14:textId="77777777" w:rsidR="004B4DA8" w:rsidRPr="005A4E69" w:rsidRDefault="004B4DA8" w:rsidP="004B4DA8">
      <w:pPr>
        <w:pStyle w:val="Heading1"/>
        <w:spacing w:line="480" w:lineRule="auto"/>
        <w:jc w:val="left"/>
        <w:rPr>
          <w:b/>
          <w:bCs/>
          <w:i/>
          <w:iCs/>
          <w:color w:val="auto"/>
          <w:sz w:val="36"/>
          <w:szCs w:val="36"/>
        </w:rPr>
      </w:pPr>
      <w:r w:rsidRPr="005A4E69">
        <w:rPr>
          <w:b/>
          <w:bCs/>
          <w:i/>
          <w:iCs/>
          <w:color w:val="auto"/>
          <w:sz w:val="36"/>
          <w:szCs w:val="36"/>
        </w:rPr>
        <w:t>AGENCY PROFILES</w:t>
      </w:r>
    </w:p>
    <w:p w14:paraId="36E9BCA7" w14:textId="77777777" w:rsidR="004B4DA8" w:rsidRDefault="004B4DA8" w:rsidP="004B4DA8">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637CD0D2" w14:textId="77777777" w:rsidR="002B3314" w:rsidRDefault="002B3314" w:rsidP="001E7C8C">
      <w:pPr>
        <w:pStyle w:val="Heading2"/>
        <w:jc w:val="left"/>
        <w:rPr>
          <w:b/>
          <w:bCs/>
          <w:sz w:val="28"/>
          <w:szCs w:val="28"/>
          <w:u w:val="single"/>
        </w:rPr>
      </w:pPr>
    </w:p>
    <w:p w14:paraId="5760FB6F" w14:textId="3661DD8A" w:rsidR="001E7C8C" w:rsidRPr="00FD147C" w:rsidRDefault="001E7C8C" w:rsidP="001E7C8C">
      <w:pPr>
        <w:pStyle w:val="Heading2"/>
        <w:jc w:val="left"/>
        <w:rPr>
          <w:b/>
          <w:bCs/>
          <w:sz w:val="28"/>
          <w:szCs w:val="28"/>
          <w:highlight w:val="yellow"/>
        </w:rPr>
      </w:pPr>
      <w:r>
        <w:rPr>
          <w:b/>
          <w:bCs/>
          <w:sz w:val="28"/>
          <w:szCs w:val="28"/>
          <w:u w:val="single"/>
        </w:rPr>
        <w:t>Development Authority of Pike County</w:t>
      </w:r>
    </w:p>
    <w:p w14:paraId="2A3E560C" w14:textId="77777777" w:rsidR="00033159" w:rsidRPr="005D0C16" w:rsidRDefault="00033159" w:rsidP="00033159">
      <w:pPr>
        <w:rPr>
          <w:sz w:val="22"/>
          <w:szCs w:val="22"/>
        </w:rPr>
      </w:pPr>
      <w:r w:rsidRPr="005D0C16">
        <w:rPr>
          <w:sz w:val="22"/>
          <w:szCs w:val="22"/>
        </w:rPr>
        <w:t>The seven-member board, which was later updated to a ten-member board to include the Chairman of the Board of Commissioners, Mayor of Zebulon, and Superintendent of Schools is a created development authority created to promote trade, commerce, industry, and employment opportunities for the public good and general welfare of Pike County. Each of these members serves a four-year term. This authority acts in accordance with the Georgia Development Authorities Law, O.C.G.A. 36-62-1. The Authority is responsible for marketing and developing the county’s two industrial business parks, the Zebulon Business Park, and the Hwy 41 Business Park.</w:t>
      </w:r>
    </w:p>
    <w:p w14:paraId="3477CB79"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5D0C16" w14:paraId="65B0FFAB" w14:textId="77777777" w:rsidTr="002E3FA0">
        <w:trPr>
          <w:trHeight w:hRule="exact" w:val="245"/>
          <w:jc w:val="center"/>
        </w:trPr>
        <w:tc>
          <w:tcPr>
            <w:tcW w:w="3422" w:type="dxa"/>
            <w:shd w:val="clear" w:color="auto" w:fill="D9D9D9" w:themeFill="background1" w:themeFillShade="D9"/>
          </w:tcPr>
          <w:p w14:paraId="23AC5CA7" w14:textId="77777777" w:rsidR="005D0C16" w:rsidRPr="00205437" w:rsidRDefault="005D0C16" w:rsidP="002E3FA0">
            <w:pPr>
              <w:jc w:val="center"/>
              <w:rPr>
                <w:b/>
                <w:bCs/>
              </w:rPr>
            </w:pPr>
            <w:r w:rsidRPr="00205437">
              <w:rPr>
                <w:b/>
                <w:bCs/>
              </w:rPr>
              <w:t>Position Title</w:t>
            </w:r>
          </w:p>
        </w:tc>
        <w:tc>
          <w:tcPr>
            <w:tcW w:w="1836" w:type="dxa"/>
            <w:shd w:val="clear" w:color="auto" w:fill="D9D9D9" w:themeFill="background1" w:themeFillShade="D9"/>
          </w:tcPr>
          <w:p w14:paraId="266B489D" w14:textId="77777777" w:rsidR="005D0C16" w:rsidRPr="00205437" w:rsidRDefault="005D0C16"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7CCD6F9F" w14:textId="77777777" w:rsidR="005D0C16" w:rsidRPr="00205437" w:rsidRDefault="005D0C16"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704016A1" w14:textId="77777777" w:rsidR="005D0C16" w:rsidRPr="00205437" w:rsidRDefault="005D0C16" w:rsidP="002E3FA0">
            <w:pPr>
              <w:jc w:val="center"/>
              <w:rPr>
                <w:b/>
                <w:bCs/>
              </w:rPr>
            </w:pPr>
            <w:r w:rsidRPr="00205437">
              <w:rPr>
                <w:b/>
                <w:bCs/>
              </w:rPr>
              <w:t>FY 2</w:t>
            </w:r>
            <w:r>
              <w:rPr>
                <w:b/>
                <w:bCs/>
              </w:rPr>
              <w:t>6</w:t>
            </w:r>
            <w:r w:rsidRPr="00205437">
              <w:rPr>
                <w:b/>
                <w:bCs/>
              </w:rPr>
              <w:t>-2</w:t>
            </w:r>
            <w:r>
              <w:rPr>
                <w:b/>
                <w:bCs/>
              </w:rPr>
              <w:t>7</w:t>
            </w:r>
          </w:p>
        </w:tc>
      </w:tr>
      <w:tr w:rsidR="005D0C16" w14:paraId="5370DED7" w14:textId="77777777" w:rsidTr="002E3FA0">
        <w:trPr>
          <w:trHeight w:hRule="exact" w:val="245"/>
          <w:jc w:val="center"/>
        </w:trPr>
        <w:tc>
          <w:tcPr>
            <w:tcW w:w="3422" w:type="dxa"/>
          </w:tcPr>
          <w:p w14:paraId="524D3396" w14:textId="094F8A00" w:rsidR="005D0C16" w:rsidRDefault="005D0C16" w:rsidP="002E3FA0">
            <w:r>
              <w:t>Executive Director</w:t>
            </w:r>
          </w:p>
        </w:tc>
        <w:tc>
          <w:tcPr>
            <w:tcW w:w="1836" w:type="dxa"/>
          </w:tcPr>
          <w:p w14:paraId="76C0F3FB" w14:textId="77777777" w:rsidR="005D0C16" w:rsidRDefault="005D0C16" w:rsidP="002E3FA0">
            <w:pPr>
              <w:jc w:val="center"/>
            </w:pPr>
            <w:r>
              <w:t>1</w:t>
            </w:r>
          </w:p>
        </w:tc>
        <w:tc>
          <w:tcPr>
            <w:tcW w:w="1712" w:type="dxa"/>
          </w:tcPr>
          <w:p w14:paraId="635CD300" w14:textId="77777777" w:rsidR="005D0C16" w:rsidRDefault="005D0C16" w:rsidP="002E3FA0">
            <w:pPr>
              <w:jc w:val="center"/>
            </w:pPr>
            <w:r>
              <w:t>1</w:t>
            </w:r>
          </w:p>
        </w:tc>
        <w:tc>
          <w:tcPr>
            <w:tcW w:w="1592" w:type="dxa"/>
          </w:tcPr>
          <w:p w14:paraId="7B1799B6" w14:textId="77777777" w:rsidR="005D0C16" w:rsidRDefault="005D0C16" w:rsidP="002E3FA0">
            <w:pPr>
              <w:jc w:val="center"/>
            </w:pPr>
            <w:r>
              <w:t>1</w:t>
            </w:r>
          </w:p>
        </w:tc>
      </w:tr>
      <w:tr w:rsidR="005D0C16" w14:paraId="53DE068A" w14:textId="77777777" w:rsidTr="002E3FA0">
        <w:trPr>
          <w:trHeight w:hRule="exact" w:val="245"/>
          <w:jc w:val="center"/>
        </w:trPr>
        <w:tc>
          <w:tcPr>
            <w:tcW w:w="3422" w:type="dxa"/>
            <w:shd w:val="clear" w:color="auto" w:fill="D9D9D9" w:themeFill="background1" w:themeFillShade="D9"/>
          </w:tcPr>
          <w:p w14:paraId="6AC12C54" w14:textId="77777777" w:rsidR="005D0C16" w:rsidRPr="00205437" w:rsidRDefault="005D0C16" w:rsidP="002E3FA0">
            <w:pPr>
              <w:rPr>
                <w:b/>
                <w:bCs/>
              </w:rPr>
            </w:pPr>
            <w:r w:rsidRPr="00205437">
              <w:rPr>
                <w:b/>
                <w:bCs/>
              </w:rPr>
              <w:t>Total Positions</w:t>
            </w:r>
          </w:p>
        </w:tc>
        <w:tc>
          <w:tcPr>
            <w:tcW w:w="1836" w:type="dxa"/>
            <w:shd w:val="clear" w:color="auto" w:fill="D9D9D9" w:themeFill="background1" w:themeFillShade="D9"/>
          </w:tcPr>
          <w:p w14:paraId="0FCE7427" w14:textId="702CC622" w:rsidR="005D0C16" w:rsidRPr="00205437" w:rsidRDefault="005D0C16" w:rsidP="002E3FA0">
            <w:pPr>
              <w:jc w:val="center"/>
              <w:rPr>
                <w:b/>
                <w:bCs/>
              </w:rPr>
            </w:pPr>
            <w:r>
              <w:rPr>
                <w:b/>
                <w:bCs/>
              </w:rPr>
              <w:t>1</w:t>
            </w:r>
          </w:p>
        </w:tc>
        <w:tc>
          <w:tcPr>
            <w:tcW w:w="1712" w:type="dxa"/>
            <w:shd w:val="clear" w:color="auto" w:fill="D9D9D9" w:themeFill="background1" w:themeFillShade="D9"/>
          </w:tcPr>
          <w:p w14:paraId="7E4AA347" w14:textId="7938E2BF" w:rsidR="005D0C16" w:rsidRPr="00205437" w:rsidRDefault="005D0C16" w:rsidP="002E3FA0">
            <w:pPr>
              <w:jc w:val="center"/>
              <w:rPr>
                <w:b/>
                <w:bCs/>
              </w:rPr>
            </w:pPr>
            <w:r>
              <w:rPr>
                <w:b/>
                <w:bCs/>
              </w:rPr>
              <w:t>1</w:t>
            </w:r>
          </w:p>
        </w:tc>
        <w:tc>
          <w:tcPr>
            <w:tcW w:w="1592" w:type="dxa"/>
            <w:shd w:val="clear" w:color="auto" w:fill="D9D9D9" w:themeFill="background1" w:themeFillShade="D9"/>
          </w:tcPr>
          <w:p w14:paraId="1066D3F5" w14:textId="710C56D0" w:rsidR="005D0C16" w:rsidRPr="00205437" w:rsidRDefault="005D0C16" w:rsidP="002E3FA0">
            <w:pPr>
              <w:jc w:val="center"/>
              <w:rPr>
                <w:b/>
                <w:bCs/>
              </w:rPr>
            </w:pPr>
            <w:r>
              <w:rPr>
                <w:b/>
                <w:bCs/>
              </w:rPr>
              <w:t>1</w:t>
            </w:r>
          </w:p>
        </w:tc>
      </w:tr>
    </w:tbl>
    <w:p w14:paraId="4CA286EC" w14:textId="77777777" w:rsidR="005D0C16" w:rsidRDefault="005D0C16" w:rsidP="00033159">
      <w:pPr>
        <w:rPr>
          <w:b/>
          <w:bCs/>
          <w:sz w:val="28"/>
          <w:szCs w:val="28"/>
        </w:rPr>
      </w:pPr>
    </w:p>
    <w:p w14:paraId="143AB454" w14:textId="77777777" w:rsidR="00033159" w:rsidRDefault="00033159" w:rsidP="00033159">
      <w:pPr>
        <w:rPr>
          <w:b/>
          <w:bCs/>
          <w:sz w:val="28"/>
          <w:szCs w:val="28"/>
        </w:rPr>
      </w:pPr>
      <w:r>
        <w:rPr>
          <w:b/>
          <w:bCs/>
          <w:sz w:val="28"/>
          <w:szCs w:val="28"/>
        </w:rPr>
        <w:t>BUDGET HIGHLIGHTS</w:t>
      </w:r>
    </w:p>
    <w:p w14:paraId="2B24A527" w14:textId="71B816A1" w:rsidR="00033159" w:rsidRDefault="00033159" w:rsidP="00033159">
      <w:pPr>
        <w:pStyle w:val="ListParagraph"/>
        <w:numPr>
          <w:ilvl w:val="0"/>
          <w:numId w:val="25"/>
        </w:numPr>
      </w:pPr>
      <w:r>
        <w:t>The Development</w:t>
      </w:r>
      <w:r w:rsidR="002F30CB">
        <w:t xml:space="preserve"> Authority’s</w:t>
      </w:r>
      <w:r>
        <w:t xml:space="preserve"> </w:t>
      </w:r>
      <w:r w:rsidR="00283A7D">
        <w:t>current millage</w:t>
      </w:r>
      <w:r w:rsidR="002F30CB">
        <w:t xml:space="preserve"> rate is set at 0.25</w:t>
      </w:r>
      <w:r>
        <w:t>.</w:t>
      </w:r>
    </w:p>
    <w:p w14:paraId="2A5EB260" w14:textId="77777777" w:rsidR="00F734EC" w:rsidRDefault="00F734EC" w:rsidP="00F734EC">
      <w:pPr>
        <w:pStyle w:val="ListParagraph"/>
      </w:pPr>
    </w:p>
    <w:p w14:paraId="37E08A35" w14:textId="0DEDC526" w:rsidR="00033159" w:rsidRDefault="00033159" w:rsidP="00033159">
      <w:pPr>
        <w:pStyle w:val="ListParagraph"/>
        <w:numPr>
          <w:ilvl w:val="0"/>
          <w:numId w:val="25"/>
        </w:numPr>
      </w:pPr>
      <w:r>
        <w:t>The County will budget for both revenues and expenditures to help keep cost</w:t>
      </w:r>
      <w:r w:rsidR="00F734EC">
        <w:t>s</w:t>
      </w:r>
      <w:r>
        <w:t xml:space="preserve"> of the authority as low as possible and offer a competitive benefits package for help in retaining qualified employees. The County will be reimbursed monthly by the D</w:t>
      </w:r>
      <w:r w:rsidR="00654FD6">
        <w:t xml:space="preserve">evelopment </w:t>
      </w:r>
      <w:r>
        <w:t>A</w:t>
      </w:r>
      <w:r w:rsidR="00654FD6">
        <w:t>uthority</w:t>
      </w:r>
      <w:r>
        <w:t xml:space="preserve"> for expen</w:t>
      </w:r>
      <w:r w:rsidR="00A268CB">
        <w:t xml:space="preserve">ditures </w:t>
      </w:r>
      <w:r>
        <w:t xml:space="preserve">the county </w:t>
      </w:r>
      <w:r w:rsidR="00654FD6">
        <w:t>incurs</w:t>
      </w:r>
      <w:r>
        <w:t>. Those budget lines are:</w:t>
      </w:r>
    </w:p>
    <w:p w14:paraId="3C22E035" w14:textId="77777777" w:rsidR="00033159" w:rsidRDefault="00033159" w:rsidP="00033159">
      <w:pPr>
        <w:pStyle w:val="ListParagraph"/>
        <w:numPr>
          <w:ilvl w:val="1"/>
          <w:numId w:val="25"/>
        </w:numPr>
      </w:pPr>
      <w:r>
        <w:t>Regular Employees</w:t>
      </w:r>
    </w:p>
    <w:p w14:paraId="210019A3" w14:textId="77777777" w:rsidR="00033159" w:rsidRDefault="00033159" w:rsidP="00033159">
      <w:pPr>
        <w:pStyle w:val="ListParagraph"/>
        <w:numPr>
          <w:ilvl w:val="1"/>
          <w:numId w:val="25"/>
        </w:numPr>
      </w:pPr>
      <w:r>
        <w:t>Group Insurance</w:t>
      </w:r>
    </w:p>
    <w:p w14:paraId="1BE44787" w14:textId="77777777" w:rsidR="00033159" w:rsidRDefault="00033159" w:rsidP="00033159">
      <w:pPr>
        <w:pStyle w:val="ListParagraph"/>
        <w:numPr>
          <w:ilvl w:val="1"/>
          <w:numId w:val="25"/>
        </w:numPr>
      </w:pPr>
      <w:r>
        <w:t>FICA/Medicare</w:t>
      </w:r>
    </w:p>
    <w:p w14:paraId="7F6300C5" w14:textId="63A647B5" w:rsidR="00077C41" w:rsidRDefault="00EC2FAF" w:rsidP="00033159">
      <w:pPr>
        <w:pStyle w:val="ListParagraph"/>
        <w:numPr>
          <w:ilvl w:val="1"/>
          <w:numId w:val="25"/>
        </w:numPr>
      </w:pPr>
      <w:r>
        <w:t>Retirement Contributions</w:t>
      </w:r>
    </w:p>
    <w:p w14:paraId="6599D336" w14:textId="73E23C02" w:rsidR="00EC2FAF" w:rsidRDefault="00EC2FAF" w:rsidP="00033159">
      <w:pPr>
        <w:pStyle w:val="ListParagraph"/>
        <w:numPr>
          <w:ilvl w:val="1"/>
          <w:numId w:val="25"/>
        </w:numPr>
      </w:pPr>
      <w:r>
        <w:t>Cell Phone – Communications</w:t>
      </w:r>
    </w:p>
    <w:p w14:paraId="0F07AAD7" w14:textId="5383199F" w:rsidR="00EC2FAF" w:rsidRDefault="00EC2FAF" w:rsidP="00033159">
      <w:pPr>
        <w:pStyle w:val="ListParagraph"/>
        <w:numPr>
          <w:ilvl w:val="1"/>
          <w:numId w:val="25"/>
        </w:numPr>
      </w:pPr>
      <w:r>
        <w:t>Contract Services</w:t>
      </w:r>
    </w:p>
    <w:p w14:paraId="1444F780" w14:textId="77777777" w:rsidR="001C1492" w:rsidRDefault="001C1492" w:rsidP="001C1492"/>
    <w:p w14:paraId="74B9CCB1" w14:textId="77777777" w:rsidR="00A53217" w:rsidRDefault="00A53217" w:rsidP="001C1492">
      <w:pPr>
        <w:rPr>
          <w:b/>
          <w:bCs/>
          <w:sz w:val="32"/>
          <w:szCs w:val="32"/>
        </w:rPr>
        <w:sectPr w:rsidR="00A53217" w:rsidSect="00033159">
          <w:pgSz w:w="12240" w:h="15840"/>
          <w:pgMar w:top="1440" w:right="1440" w:bottom="1440" w:left="1440" w:header="720" w:footer="720" w:gutter="0"/>
          <w:cols w:space="720"/>
          <w:docGrid w:linePitch="360"/>
        </w:sectPr>
      </w:pPr>
    </w:p>
    <w:p w14:paraId="63F01E06" w14:textId="727DE590" w:rsidR="001C1492" w:rsidRPr="001C1492" w:rsidRDefault="001C1492" w:rsidP="001C1492">
      <w:pPr>
        <w:rPr>
          <w:b/>
          <w:bCs/>
          <w:sz w:val="32"/>
          <w:szCs w:val="32"/>
        </w:rPr>
      </w:pPr>
      <w:r w:rsidRPr="001C1492">
        <w:rPr>
          <w:b/>
          <w:bCs/>
          <w:noProof/>
          <w:sz w:val="32"/>
          <w:szCs w:val="32"/>
        </w:rPr>
        <w:lastRenderedPageBreak/>
        <mc:AlternateContent>
          <mc:Choice Requires="wps">
            <w:drawing>
              <wp:anchor distT="0" distB="0" distL="114300" distR="114300" simplePos="0" relativeHeight="252242944" behindDoc="0" locked="0" layoutInCell="1" allowOverlap="1" wp14:anchorId="579803EC" wp14:editId="4A4D2DCE">
                <wp:simplePos x="0" y="0"/>
                <wp:positionH relativeFrom="column">
                  <wp:posOffset>-38100</wp:posOffset>
                </wp:positionH>
                <wp:positionV relativeFrom="paragraph">
                  <wp:posOffset>404674</wp:posOffset>
                </wp:positionV>
                <wp:extent cx="4932045" cy="0"/>
                <wp:effectExtent l="0" t="0" r="0" b="0"/>
                <wp:wrapNone/>
                <wp:docPr id="212040013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8B61225" id="Straight Connector 3" o:spid="_x0000_s1026" style="position:absolute;z-index:2522429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1C1492">
        <w:rPr>
          <w:b/>
          <w:bCs/>
          <w:noProof/>
          <w:sz w:val="32"/>
          <w:szCs w:val="32"/>
        </w:rPr>
        <mc:AlternateContent>
          <mc:Choice Requires="wps">
            <w:drawing>
              <wp:anchor distT="0" distB="0" distL="114300" distR="114300" simplePos="0" relativeHeight="252243968" behindDoc="0" locked="0" layoutInCell="1" allowOverlap="1" wp14:anchorId="63E6121A" wp14:editId="0C516CF4">
                <wp:simplePos x="0" y="0"/>
                <wp:positionH relativeFrom="column">
                  <wp:posOffset>0</wp:posOffset>
                </wp:positionH>
                <wp:positionV relativeFrom="paragraph">
                  <wp:posOffset>-39191</wp:posOffset>
                </wp:positionV>
                <wp:extent cx="4867910" cy="0"/>
                <wp:effectExtent l="0" t="0" r="0" b="0"/>
                <wp:wrapNone/>
                <wp:docPr id="18882866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6C4AFA5" id="Straight Connector 4" o:spid="_x0000_s1026" style="position:absolute;z-index:2522439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1C1492">
        <w:rPr>
          <w:b/>
          <w:bCs/>
          <w:sz w:val="32"/>
          <w:szCs w:val="32"/>
        </w:rPr>
        <w:t>Outside Agencies – Development Authority of Pike County</w:t>
      </w:r>
    </w:p>
    <w:p w14:paraId="1F98BA32" w14:textId="62DCC3B7" w:rsidR="00033159" w:rsidRPr="00EE2A70" w:rsidRDefault="009139F6" w:rsidP="00A53217">
      <w:pPr>
        <w:ind w:left="-450"/>
      </w:pPr>
      <w:r w:rsidRPr="009139F6">
        <w:rPr>
          <w:noProof/>
        </w:rPr>
        <w:drawing>
          <wp:anchor distT="0" distB="0" distL="114300" distR="114300" simplePos="0" relativeHeight="252608512" behindDoc="0" locked="0" layoutInCell="1" allowOverlap="1" wp14:anchorId="39B47709" wp14:editId="78B52EB6">
            <wp:simplePos x="0" y="0"/>
            <wp:positionH relativeFrom="column">
              <wp:posOffset>-281354</wp:posOffset>
            </wp:positionH>
            <wp:positionV relativeFrom="paragraph">
              <wp:posOffset>118766</wp:posOffset>
            </wp:positionV>
            <wp:extent cx="8932985" cy="3808095"/>
            <wp:effectExtent l="0" t="0" r="1905" b="1905"/>
            <wp:wrapNone/>
            <wp:docPr id="2029816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16393" name=""/>
                    <pic:cNvPicPr/>
                  </pic:nvPicPr>
                  <pic:blipFill>
                    <a:blip r:embed="rId123">
                      <a:extLst>
                        <a:ext uri="{28A0092B-C50C-407E-A947-70E740481C1C}">
                          <a14:useLocalDpi xmlns:a14="http://schemas.microsoft.com/office/drawing/2010/main" val="0"/>
                        </a:ext>
                      </a:extLst>
                    </a:blip>
                    <a:stretch>
                      <a:fillRect/>
                    </a:stretch>
                  </pic:blipFill>
                  <pic:spPr>
                    <a:xfrm>
                      <a:off x="0" y="0"/>
                      <a:ext cx="8936978" cy="3809797"/>
                    </a:xfrm>
                    <a:prstGeom prst="rect">
                      <a:avLst/>
                    </a:prstGeom>
                  </pic:spPr>
                </pic:pic>
              </a:graphicData>
            </a:graphic>
            <wp14:sizeRelH relativeFrom="margin">
              <wp14:pctWidth>0</wp14:pctWidth>
            </wp14:sizeRelH>
            <wp14:sizeRelV relativeFrom="margin">
              <wp14:pctHeight>0</wp14:pctHeight>
            </wp14:sizeRelV>
          </wp:anchor>
        </w:drawing>
      </w:r>
    </w:p>
    <w:p w14:paraId="412BD3D3" w14:textId="1D512C2F" w:rsidR="00033159" w:rsidRPr="00EE2A70" w:rsidRDefault="00033159" w:rsidP="00033159"/>
    <w:p w14:paraId="496A2051" w14:textId="49FBB765" w:rsidR="00033159" w:rsidRDefault="00033159" w:rsidP="00A53217">
      <w:pPr>
        <w:pStyle w:val="Heading2"/>
        <w:ind w:left="-450"/>
        <w:sectPr w:rsidR="00033159" w:rsidSect="00A53217">
          <w:pgSz w:w="15840" w:h="12240" w:orient="landscape"/>
          <w:pgMar w:top="1440" w:right="1440" w:bottom="1440" w:left="1440" w:header="720" w:footer="720" w:gutter="0"/>
          <w:cols w:space="720"/>
          <w:docGrid w:linePitch="360"/>
        </w:sectPr>
      </w:pPr>
    </w:p>
    <w:bookmarkStart w:id="22" w:name="_Toc162966703"/>
    <w:p w14:paraId="5E8641D1" w14:textId="77777777" w:rsidR="00132757" w:rsidRPr="005A4E69" w:rsidRDefault="00132757" w:rsidP="00132757">
      <w:pPr>
        <w:rPr>
          <w:b/>
          <w:bCs/>
          <w:sz w:val="48"/>
          <w:szCs w:val="48"/>
        </w:rPr>
      </w:pPr>
      <w:r w:rsidRPr="005A4E69">
        <w:rPr>
          <w:b/>
          <w:bCs/>
          <w:noProof/>
          <w:sz w:val="48"/>
          <w:szCs w:val="48"/>
        </w:rPr>
        <w:lastRenderedPageBreak/>
        <mc:AlternateContent>
          <mc:Choice Requires="wps">
            <w:drawing>
              <wp:anchor distT="0" distB="0" distL="114300" distR="114300" simplePos="0" relativeHeight="252247040" behindDoc="0" locked="0" layoutInCell="1" allowOverlap="1" wp14:anchorId="69D77375" wp14:editId="09753DCD">
                <wp:simplePos x="0" y="0"/>
                <wp:positionH relativeFrom="column">
                  <wp:posOffset>-38100</wp:posOffset>
                </wp:positionH>
                <wp:positionV relativeFrom="paragraph">
                  <wp:posOffset>404674</wp:posOffset>
                </wp:positionV>
                <wp:extent cx="4932045" cy="0"/>
                <wp:effectExtent l="0" t="0" r="0" b="0"/>
                <wp:wrapNone/>
                <wp:docPr id="11258372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148970D" id="Straight Connector 3" o:spid="_x0000_s1026" style="position:absolute;z-index:2522470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48064" behindDoc="0" locked="0" layoutInCell="1" allowOverlap="1" wp14:anchorId="71D0A355" wp14:editId="6C16E71E">
                <wp:simplePos x="0" y="0"/>
                <wp:positionH relativeFrom="column">
                  <wp:posOffset>0</wp:posOffset>
                </wp:positionH>
                <wp:positionV relativeFrom="paragraph">
                  <wp:posOffset>-39191</wp:posOffset>
                </wp:positionV>
                <wp:extent cx="4867910" cy="0"/>
                <wp:effectExtent l="0" t="0" r="0" b="0"/>
                <wp:wrapNone/>
                <wp:docPr id="185807185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1862663" id="Straight Connector 4"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5F97D593" w14:textId="77777777" w:rsidR="00132757" w:rsidRPr="005A4E69" w:rsidRDefault="00132757" w:rsidP="00132757">
      <w:pPr>
        <w:pStyle w:val="Heading1"/>
        <w:spacing w:line="480" w:lineRule="auto"/>
        <w:jc w:val="left"/>
        <w:rPr>
          <w:b/>
          <w:bCs/>
          <w:i/>
          <w:iCs/>
          <w:color w:val="auto"/>
          <w:sz w:val="36"/>
          <w:szCs w:val="36"/>
        </w:rPr>
      </w:pPr>
      <w:r w:rsidRPr="005A4E69">
        <w:rPr>
          <w:b/>
          <w:bCs/>
          <w:i/>
          <w:iCs/>
          <w:color w:val="auto"/>
          <w:sz w:val="36"/>
          <w:szCs w:val="36"/>
        </w:rPr>
        <w:t>AGENCY PROFILES</w:t>
      </w:r>
    </w:p>
    <w:p w14:paraId="5EE962C2" w14:textId="77777777" w:rsidR="00132757" w:rsidRPr="00F50D3B" w:rsidRDefault="00132757" w:rsidP="00132757">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3A7E9E12" w14:textId="77777777" w:rsidR="00132757" w:rsidRDefault="00132757" w:rsidP="00132757">
      <w:pPr>
        <w:pStyle w:val="Heading2"/>
        <w:jc w:val="left"/>
        <w:rPr>
          <w:b/>
          <w:bCs/>
          <w:sz w:val="28"/>
          <w:szCs w:val="28"/>
          <w:u w:val="single"/>
        </w:rPr>
      </w:pPr>
    </w:p>
    <w:p w14:paraId="2682DA1A" w14:textId="17046A95" w:rsidR="00132757" w:rsidRPr="00055750" w:rsidRDefault="00E3079B" w:rsidP="00132757">
      <w:pPr>
        <w:pStyle w:val="Heading2"/>
        <w:jc w:val="left"/>
        <w:rPr>
          <w:b/>
          <w:bCs/>
          <w:sz w:val="28"/>
          <w:szCs w:val="28"/>
          <w:u w:val="single"/>
        </w:rPr>
      </w:pPr>
      <w:r>
        <w:rPr>
          <w:b/>
          <w:bCs/>
          <w:sz w:val="28"/>
          <w:szCs w:val="28"/>
          <w:u w:val="single"/>
        </w:rPr>
        <w:t>Forestry</w:t>
      </w:r>
    </w:p>
    <w:p w14:paraId="1B4159F1" w14:textId="700ACB69" w:rsidR="000E0DBD" w:rsidRDefault="000E0DBD" w:rsidP="000E0DBD">
      <w:r>
        <w:t>Pike County provides supplemental funding to the Georgia Forestry Commission to assist the county in forest management and conservation, fire prevention and suppression, and educational benefits.</w:t>
      </w:r>
    </w:p>
    <w:p w14:paraId="200CD9B3" w14:textId="77777777" w:rsidR="00C01263" w:rsidRDefault="00C01263" w:rsidP="00C01263">
      <w:pPr>
        <w:rPr>
          <w:b/>
          <w:bCs/>
          <w:sz w:val="28"/>
          <w:szCs w:val="28"/>
        </w:rPr>
      </w:pPr>
      <w:r>
        <w:rPr>
          <w:b/>
          <w:bCs/>
          <w:sz w:val="28"/>
          <w:szCs w:val="28"/>
        </w:rPr>
        <w:t>BUDGET HIGHLIGHTS</w:t>
      </w:r>
    </w:p>
    <w:p w14:paraId="280875A8" w14:textId="77777777" w:rsidR="00C01263" w:rsidRPr="004E76F6" w:rsidRDefault="00C01263" w:rsidP="00C01263">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5C742A3C" w14:textId="77777777" w:rsidR="000E0DBD" w:rsidRDefault="000E0DBD" w:rsidP="000E0DBD"/>
    <w:p w14:paraId="04B6F8FB" w14:textId="77777777" w:rsidR="00C01263" w:rsidRDefault="00C01263" w:rsidP="000E0DBD"/>
    <w:p w14:paraId="43B21CB7" w14:textId="77777777" w:rsidR="00C01263" w:rsidRDefault="00C01263" w:rsidP="000E0DBD"/>
    <w:p w14:paraId="365F587B" w14:textId="77777777" w:rsidR="0091665F" w:rsidRDefault="0091665F" w:rsidP="000E0DBD"/>
    <w:p w14:paraId="57C2BDB0" w14:textId="77777777" w:rsidR="0091665F" w:rsidRDefault="0091665F" w:rsidP="000E0DBD"/>
    <w:p w14:paraId="7A1C42CD" w14:textId="77777777" w:rsidR="0091665F" w:rsidRDefault="0091665F" w:rsidP="000E0DBD"/>
    <w:p w14:paraId="73AC984C" w14:textId="77777777" w:rsidR="0091665F" w:rsidRDefault="0091665F" w:rsidP="000E0DBD"/>
    <w:p w14:paraId="365BC46B" w14:textId="0F3D579A" w:rsidR="0091665F" w:rsidRDefault="0091665F" w:rsidP="000E0DBD">
      <w:r w:rsidRPr="0091665F">
        <w:rPr>
          <w:noProof/>
        </w:rPr>
        <w:drawing>
          <wp:anchor distT="0" distB="0" distL="114300" distR="114300" simplePos="0" relativeHeight="252249088" behindDoc="0" locked="0" layoutInCell="1" allowOverlap="1" wp14:anchorId="66624F14" wp14:editId="70B3F5E4">
            <wp:simplePos x="0" y="0"/>
            <wp:positionH relativeFrom="column">
              <wp:posOffset>1674254</wp:posOffset>
            </wp:positionH>
            <wp:positionV relativeFrom="paragraph">
              <wp:posOffset>18791</wp:posOffset>
            </wp:positionV>
            <wp:extent cx="2586651" cy="1867436"/>
            <wp:effectExtent l="38100" t="38100" r="99695" b="95250"/>
            <wp:wrapNone/>
            <wp:docPr id="2018400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00508" name=""/>
                    <pic:cNvPicPr/>
                  </pic:nvPicPr>
                  <pic:blipFill>
                    <a:blip r:embed="rId124">
                      <a:extLst>
                        <a:ext uri="{28A0092B-C50C-407E-A947-70E740481C1C}">
                          <a14:useLocalDpi xmlns:a14="http://schemas.microsoft.com/office/drawing/2010/main" val="0"/>
                        </a:ext>
                      </a:extLst>
                    </a:blip>
                    <a:stretch>
                      <a:fillRect/>
                    </a:stretch>
                  </pic:blipFill>
                  <pic:spPr>
                    <a:xfrm>
                      <a:off x="0" y="0"/>
                      <a:ext cx="2592120" cy="187138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6330BE" w14:textId="06268808" w:rsidR="0091665F" w:rsidRDefault="0091665F" w:rsidP="000E0DBD"/>
    <w:p w14:paraId="182C189D" w14:textId="77777777" w:rsidR="00132757" w:rsidRDefault="00132757" w:rsidP="00033159">
      <w:pPr>
        <w:pStyle w:val="Heading2"/>
      </w:pPr>
    </w:p>
    <w:p w14:paraId="488CD9A4" w14:textId="77777777" w:rsidR="00132757" w:rsidRDefault="00132757" w:rsidP="00033159">
      <w:pPr>
        <w:pStyle w:val="Heading2"/>
      </w:pPr>
    </w:p>
    <w:bookmarkEnd w:id="22"/>
    <w:p w14:paraId="1C09C99F" w14:textId="77777777" w:rsidR="00132757" w:rsidRDefault="00132757" w:rsidP="00033159"/>
    <w:p w14:paraId="16DD98D2" w14:textId="77777777" w:rsidR="00132757" w:rsidRDefault="00132757" w:rsidP="00033159"/>
    <w:p w14:paraId="7C95B5D7" w14:textId="77777777" w:rsidR="00132757" w:rsidRDefault="00132757" w:rsidP="00033159"/>
    <w:p w14:paraId="11A6789C" w14:textId="77777777" w:rsidR="00132757" w:rsidRDefault="00132757" w:rsidP="00033159"/>
    <w:p w14:paraId="1AE27175" w14:textId="77777777" w:rsidR="00132757" w:rsidRDefault="00132757" w:rsidP="00033159"/>
    <w:p w14:paraId="43BB1137" w14:textId="77777777" w:rsidR="005D5A79" w:rsidRDefault="005D5A79" w:rsidP="005D5A79">
      <w:pPr>
        <w:rPr>
          <w:b/>
          <w:bCs/>
          <w:sz w:val="40"/>
          <w:szCs w:val="40"/>
        </w:rPr>
        <w:sectPr w:rsidR="005D5A79" w:rsidSect="00033159">
          <w:pgSz w:w="12240" w:h="15840"/>
          <w:pgMar w:top="1440" w:right="1440" w:bottom="1440" w:left="1440" w:header="720" w:footer="720" w:gutter="0"/>
          <w:cols w:space="720"/>
          <w:docGrid w:linePitch="360"/>
        </w:sectPr>
      </w:pPr>
    </w:p>
    <w:p w14:paraId="5D9C4D15" w14:textId="47A57896" w:rsidR="005D5A79" w:rsidRPr="008B7EE2" w:rsidRDefault="005D5A79" w:rsidP="005D5A79">
      <w:pPr>
        <w:rPr>
          <w:b/>
          <w:bCs/>
          <w:sz w:val="48"/>
          <w:szCs w:val="48"/>
        </w:rPr>
      </w:pPr>
      <w:r w:rsidRPr="008B7EE2">
        <w:rPr>
          <w:b/>
          <w:bCs/>
          <w:noProof/>
          <w:sz w:val="48"/>
          <w:szCs w:val="48"/>
        </w:rPr>
        <w:lastRenderedPageBreak/>
        <mc:AlternateContent>
          <mc:Choice Requires="wps">
            <w:drawing>
              <wp:anchor distT="0" distB="0" distL="114300" distR="114300" simplePos="0" relativeHeight="252251136" behindDoc="0" locked="0" layoutInCell="1" allowOverlap="1" wp14:anchorId="0F644211" wp14:editId="26E1D673">
                <wp:simplePos x="0" y="0"/>
                <wp:positionH relativeFrom="column">
                  <wp:posOffset>-38100</wp:posOffset>
                </wp:positionH>
                <wp:positionV relativeFrom="paragraph">
                  <wp:posOffset>404674</wp:posOffset>
                </wp:positionV>
                <wp:extent cx="4932045" cy="0"/>
                <wp:effectExtent l="0" t="0" r="0" b="0"/>
                <wp:wrapNone/>
                <wp:docPr id="88522282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A0D9B06" id="Straight Connector 3" o:spid="_x0000_s1026" style="position:absolute;z-index:2522511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8B7EE2">
        <w:rPr>
          <w:b/>
          <w:bCs/>
          <w:noProof/>
          <w:sz w:val="48"/>
          <w:szCs w:val="48"/>
        </w:rPr>
        <mc:AlternateContent>
          <mc:Choice Requires="wps">
            <w:drawing>
              <wp:anchor distT="0" distB="0" distL="114300" distR="114300" simplePos="0" relativeHeight="252252160" behindDoc="0" locked="0" layoutInCell="1" allowOverlap="1" wp14:anchorId="0C5323A5" wp14:editId="6C8B21CB">
                <wp:simplePos x="0" y="0"/>
                <wp:positionH relativeFrom="column">
                  <wp:posOffset>0</wp:posOffset>
                </wp:positionH>
                <wp:positionV relativeFrom="paragraph">
                  <wp:posOffset>-39191</wp:posOffset>
                </wp:positionV>
                <wp:extent cx="4867910" cy="0"/>
                <wp:effectExtent l="0" t="0" r="0" b="0"/>
                <wp:wrapNone/>
                <wp:docPr id="208974554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8969200" id="Straight Connector 4" o:spid="_x0000_s1026" style="position:absolute;z-index:2522521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8B7EE2">
        <w:rPr>
          <w:b/>
          <w:bCs/>
          <w:sz w:val="48"/>
          <w:szCs w:val="48"/>
        </w:rPr>
        <w:t>Outside Agencies – Forestry</w:t>
      </w:r>
    </w:p>
    <w:p w14:paraId="5045FBEA" w14:textId="320FE570" w:rsidR="005D5A79" w:rsidRPr="00EE2A70" w:rsidRDefault="002D1BA2" w:rsidP="005D5A79">
      <w:pPr>
        <w:ind w:left="-450"/>
      </w:pPr>
      <w:r w:rsidRPr="002D1BA2">
        <w:rPr>
          <w:noProof/>
        </w:rPr>
        <w:drawing>
          <wp:anchor distT="0" distB="0" distL="114300" distR="114300" simplePos="0" relativeHeight="252253184" behindDoc="0" locked="0" layoutInCell="1" allowOverlap="1" wp14:anchorId="4B756E6B" wp14:editId="703248B2">
            <wp:simplePos x="0" y="0"/>
            <wp:positionH relativeFrom="column">
              <wp:posOffset>-283336</wp:posOffset>
            </wp:positionH>
            <wp:positionV relativeFrom="paragraph">
              <wp:posOffset>99945</wp:posOffset>
            </wp:positionV>
            <wp:extent cx="8860665" cy="1854200"/>
            <wp:effectExtent l="0" t="0" r="0" b="0"/>
            <wp:wrapNone/>
            <wp:docPr id="2122881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81592" name=""/>
                    <pic:cNvPicPr/>
                  </pic:nvPicPr>
                  <pic:blipFill>
                    <a:blip r:embed="rId125">
                      <a:extLst>
                        <a:ext uri="{28A0092B-C50C-407E-A947-70E740481C1C}">
                          <a14:useLocalDpi xmlns:a14="http://schemas.microsoft.com/office/drawing/2010/main" val="0"/>
                        </a:ext>
                      </a:extLst>
                    </a:blip>
                    <a:stretch>
                      <a:fillRect/>
                    </a:stretch>
                  </pic:blipFill>
                  <pic:spPr>
                    <a:xfrm>
                      <a:off x="0" y="0"/>
                      <a:ext cx="8895989" cy="1861592"/>
                    </a:xfrm>
                    <a:prstGeom prst="rect">
                      <a:avLst/>
                    </a:prstGeom>
                  </pic:spPr>
                </pic:pic>
              </a:graphicData>
            </a:graphic>
            <wp14:sizeRelH relativeFrom="margin">
              <wp14:pctWidth>0</wp14:pctWidth>
            </wp14:sizeRelH>
            <wp14:sizeRelV relativeFrom="margin">
              <wp14:pctHeight>0</wp14:pctHeight>
            </wp14:sizeRelV>
          </wp:anchor>
        </w:drawing>
      </w:r>
    </w:p>
    <w:p w14:paraId="27DE1F52" w14:textId="77777777" w:rsidR="005D5A79" w:rsidRPr="00EE2A70" w:rsidRDefault="005D5A79" w:rsidP="005D5A79"/>
    <w:p w14:paraId="3433605C" w14:textId="77777777" w:rsidR="005D5A79" w:rsidRDefault="005D5A79" w:rsidP="00033159"/>
    <w:p w14:paraId="09B1BC29" w14:textId="77777777" w:rsidR="00132757" w:rsidRDefault="00132757" w:rsidP="00033159"/>
    <w:p w14:paraId="57A0C80F" w14:textId="77777777" w:rsidR="00132757" w:rsidRDefault="00132757" w:rsidP="00033159"/>
    <w:p w14:paraId="67D8896A" w14:textId="77777777" w:rsidR="00132757" w:rsidRDefault="00132757" w:rsidP="00033159"/>
    <w:p w14:paraId="5A832C7D" w14:textId="77777777" w:rsidR="00132757" w:rsidRDefault="00132757" w:rsidP="00033159"/>
    <w:p w14:paraId="626C12D1" w14:textId="77777777" w:rsidR="00132757" w:rsidRDefault="00132757" w:rsidP="00033159"/>
    <w:p w14:paraId="7A903F59" w14:textId="77777777" w:rsidR="005D5A79" w:rsidRDefault="005D5A79" w:rsidP="00033159">
      <w:pPr>
        <w:sectPr w:rsidR="005D5A79" w:rsidSect="005D5A79">
          <w:pgSz w:w="15840" w:h="12240" w:orient="landscape"/>
          <w:pgMar w:top="1440" w:right="1440" w:bottom="1440" w:left="1440" w:header="720" w:footer="720" w:gutter="0"/>
          <w:cols w:space="720"/>
          <w:docGrid w:linePitch="360"/>
        </w:sectPr>
      </w:pPr>
    </w:p>
    <w:bookmarkStart w:id="23" w:name="_Toc162966704"/>
    <w:p w14:paraId="1845ECAB" w14:textId="77777777" w:rsidR="005631BE" w:rsidRPr="005A4E69" w:rsidRDefault="005631BE" w:rsidP="005631BE">
      <w:pPr>
        <w:rPr>
          <w:b/>
          <w:bCs/>
          <w:sz w:val="48"/>
          <w:szCs w:val="48"/>
        </w:rPr>
      </w:pPr>
      <w:r w:rsidRPr="005A4E69">
        <w:rPr>
          <w:b/>
          <w:bCs/>
          <w:noProof/>
          <w:sz w:val="48"/>
          <w:szCs w:val="48"/>
        </w:rPr>
        <w:lastRenderedPageBreak/>
        <mc:AlternateContent>
          <mc:Choice Requires="wps">
            <w:drawing>
              <wp:anchor distT="0" distB="0" distL="114300" distR="114300" simplePos="0" relativeHeight="252255232" behindDoc="0" locked="0" layoutInCell="1" allowOverlap="1" wp14:anchorId="66A19347" wp14:editId="5F9BF27E">
                <wp:simplePos x="0" y="0"/>
                <wp:positionH relativeFrom="column">
                  <wp:posOffset>-38100</wp:posOffset>
                </wp:positionH>
                <wp:positionV relativeFrom="paragraph">
                  <wp:posOffset>404674</wp:posOffset>
                </wp:positionV>
                <wp:extent cx="4932045" cy="0"/>
                <wp:effectExtent l="0" t="0" r="0" b="0"/>
                <wp:wrapNone/>
                <wp:docPr id="144570621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2BB724C" id="Straight Connector 3" o:spid="_x0000_s1026" style="position:absolute;z-index:2522552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56256" behindDoc="0" locked="0" layoutInCell="1" allowOverlap="1" wp14:anchorId="7CB2B498" wp14:editId="6EC72FD7">
                <wp:simplePos x="0" y="0"/>
                <wp:positionH relativeFrom="column">
                  <wp:posOffset>0</wp:posOffset>
                </wp:positionH>
                <wp:positionV relativeFrom="paragraph">
                  <wp:posOffset>-39191</wp:posOffset>
                </wp:positionV>
                <wp:extent cx="4867910" cy="0"/>
                <wp:effectExtent l="0" t="0" r="0" b="0"/>
                <wp:wrapNone/>
                <wp:docPr id="15467270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140A8A1" id="Straight Connector 4" o:spid="_x0000_s1026" style="position:absolute;z-index:2522562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4D952507" w14:textId="23D7979C" w:rsidR="005631BE" w:rsidRPr="005A4E69" w:rsidRDefault="005631BE" w:rsidP="005631BE">
      <w:pPr>
        <w:pStyle w:val="Heading1"/>
        <w:spacing w:line="480" w:lineRule="auto"/>
        <w:jc w:val="left"/>
        <w:rPr>
          <w:b/>
          <w:bCs/>
          <w:i/>
          <w:iCs/>
          <w:color w:val="auto"/>
          <w:sz w:val="36"/>
          <w:szCs w:val="36"/>
        </w:rPr>
      </w:pPr>
      <w:r w:rsidRPr="005A4E69">
        <w:rPr>
          <w:b/>
          <w:bCs/>
          <w:i/>
          <w:iCs/>
          <w:color w:val="auto"/>
          <w:sz w:val="36"/>
          <w:szCs w:val="36"/>
        </w:rPr>
        <w:t>AGENCY PROFILES</w:t>
      </w:r>
    </w:p>
    <w:p w14:paraId="6DBA4D44" w14:textId="180539F1" w:rsidR="005631BE" w:rsidRPr="00F50D3B" w:rsidRDefault="005631BE" w:rsidP="005631BE">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1F330DBC" w14:textId="65645A7D" w:rsidR="005631BE" w:rsidRDefault="005631BE" w:rsidP="005631BE">
      <w:pPr>
        <w:pStyle w:val="Heading2"/>
        <w:jc w:val="left"/>
        <w:rPr>
          <w:b/>
          <w:bCs/>
          <w:sz w:val="28"/>
          <w:szCs w:val="28"/>
          <w:u w:val="single"/>
        </w:rPr>
      </w:pPr>
    </w:p>
    <w:p w14:paraId="04A2ABA9" w14:textId="0C3EB9B3" w:rsidR="005631BE" w:rsidRPr="00055750" w:rsidRDefault="005631BE" w:rsidP="005631BE">
      <w:pPr>
        <w:pStyle w:val="Heading2"/>
        <w:jc w:val="left"/>
        <w:rPr>
          <w:b/>
          <w:bCs/>
          <w:sz w:val="28"/>
          <w:szCs w:val="28"/>
          <w:u w:val="single"/>
        </w:rPr>
      </w:pPr>
      <w:r>
        <w:rPr>
          <w:b/>
          <w:bCs/>
          <w:sz w:val="28"/>
          <w:szCs w:val="28"/>
          <w:u w:val="single"/>
        </w:rPr>
        <w:t>Georgia Division of Family and Children Services (DFACS)</w:t>
      </w:r>
    </w:p>
    <w:p w14:paraId="39E2064B" w14:textId="72086556" w:rsidR="00F8404F" w:rsidRDefault="00F8404F" w:rsidP="005631BE">
      <w:r w:rsidRPr="00F8404F">
        <w:rPr>
          <w:sz w:val="22"/>
          <w:szCs w:val="22"/>
        </w:rPr>
        <w:t>This state agency, under the direction of the Georgia Department of Human Services Region 4, provides and administers all welfare and public assistance functions for the county including such programs as temporary assistance to needy families (TANF), adult Medicaid, food stamps, employment services, child protective social services, foster care, and adoptions. The county provides this agency with an annual supplement.</w:t>
      </w:r>
    </w:p>
    <w:p w14:paraId="6B52EAC8" w14:textId="114908C4" w:rsidR="005631BE" w:rsidRDefault="005631BE" w:rsidP="005631BE">
      <w:pPr>
        <w:rPr>
          <w:b/>
          <w:bCs/>
          <w:sz w:val="28"/>
          <w:szCs w:val="28"/>
        </w:rPr>
      </w:pPr>
      <w:r>
        <w:rPr>
          <w:b/>
          <w:bCs/>
          <w:sz w:val="28"/>
          <w:szCs w:val="28"/>
        </w:rPr>
        <w:t>BUDGET HIGHLIGHTS</w:t>
      </w:r>
    </w:p>
    <w:p w14:paraId="6705DAA3" w14:textId="77777777" w:rsidR="005631BE" w:rsidRPr="004E76F6" w:rsidRDefault="005631BE" w:rsidP="005631BE">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5308EBAB" w14:textId="553FAB34" w:rsidR="005631BE" w:rsidRDefault="005631BE" w:rsidP="00033159">
      <w:pPr>
        <w:pStyle w:val="Heading2"/>
      </w:pPr>
    </w:p>
    <w:bookmarkEnd w:id="23"/>
    <w:p w14:paraId="56E9F0C3" w14:textId="0BA22AC2" w:rsidR="00281576" w:rsidRDefault="00281576" w:rsidP="00033159"/>
    <w:p w14:paraId="1B83F0EB" w14:textId="4724847C" w:rsidR="00281576" w:rsidRDefault="006342C2" w:rsidP="00033159">
      <w:r w:rsidRPr="006342C2">
        <w:rPr>
          <w:noProof/>
        </w:rPr>
        <w:drawing>
          <wp:anchor distT="0" distB="0" distL="114300" distR="114300" simplePos="0" relativeHeight="252257280" behindDoc="0" locked="0" layoutInCell="1" allowOverlap="1" wp14:anchorId="418FD2D8" wp14:editId="3A354256">
            <wp:simplePos x="0" y="0"/>
            <wp:positionH relativeFrom="margin">
              <wp:align>center</wp:align>
            </wp:positionH>
            <wp:positionV relativeFrom="paragraph">
              <wp:posOffset>230505</wp:posOffset>
            </wp:positionV>
            <wp:extent cx="2614411" cy="2569432"/>
            <wp:effectExtent l="38100" t="38100" r="90805" b="97790"/>
            <wp:wrapNone/>
            <wp:docPr id="68717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77683" name=""/>
                    <pic:cNvPicPr/>
                  </pic:nvPicPr>
                  <pic:blipFill>
                    <a:blip r:embed="rId126">
                      <a:extLst>
                        <a:ext uri="{28A0092B-C50C-407E-A947-70E740481C1C}">
                          <a14:useLocalDpi xmlns:a14="http://schemas.microsoft.com/office/drawing/2010/main" val="0"/>
                        </a:ext>
                      </a:extLst>
                    </a:blip>
                    <a:stretch>
                      <a:fillRect/>
                    </a:stretch>
                  </pic:blipFill>
                  <pic:spPr>
                    <a:xfrm>
                      <a:off x="0" y="0"/>
                      <a:ext cx="2614411" cy="25694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F2679D2" w14:textId="3593B9D5" w:rsidR="00281576" w:rsidRDefault="00281576" w:rsidP="00033159"/>
    <w:p w14:paraId="3D55630A" w14:textId="79ADFD47" w:rsidR="00281576" w:rsidRDefault="00281576" w:rsidP="00033159"/>
    <w:p w14:paraId="1CC764FF" w14:textId="77777777" w:rsidR="00281576" w:rsidRDefault="00281576" w:rsidP="00033159"/>
    <w:p w14:paraId="78B881A6" w14:textId="77777777" w:rsidR="00281576" w:rsidRDefault="00281576" w:rsidP="00033159"/>
    <w:p w14:paraId="524EE33D" w14:textId="77777777" w:rsidR="00281576" w:rsidRDefault="00281576" w:rsidP="00033159"/>
    <w:p w14:paraId="6EEF420F" w14:textId="77777777" w:rsidR="00281576" w:rsidRDefault="00281576" w:rsidP="00033159"/>
    <w:p w14:paraId="2D4E3C9F" w14:textId="77777777" w:rsidR="00281576" w:rsidRDefault="00281576" w:rsidP="00033159"/>
    <w:p w14:paraId="016ADFCB" w14:textId="77777777" w:rsidR="00281576" w:rsidRDefault="00281576" w:rsidP="00033159"/>
    <w:p w14:paraId="46896380" w14:textId="77777777" w:rsidR="00281576" w:rsidRDefault="00281576" w:rsidP="00033159"/>
    <w:p w14:paraId="4FF8E66F" w14:textId="77777777" w:rsidR="004C01C2" w:rsidRDefault="004C01C2" w:rsidP="00033159"/>
    <w:p w14:paraId="13AB90CD" w14:textId="77777777" w:rsidR="008B7EE2" w:rsidRDefault="008B7EE2" w:rsidP="004C01C2">
      <w:pPr>
        <w:rPr>
          <w:b/>
          <w:bCs/>
          <w:sz w:val="48"/>
          <w:szCs w:val="48"/>
        </w:rPr>
        <w:sectPr w:rsidR="008B7EE2" w:rsidSect="00033159">
          <w:pgSz w:w="12240" w:h="15840"/>
          <w:pgMar w:top="1440" w:right="1440" w:bottom="1440" w:left="1440" w:header="720" w:footer="720" w:gutter="0"/>
          <w:cols w:space="720"/>
          <w:docGrid w:linePitch="360"/>
        </w:sectPr>
      </w:pPr>
    </w:p>
    <w:p w14:paraId="7D361D9D" w14:textId="64892E9C" w:rsidR="004C01C2" w:rsidRPr="008B7EE2" w:rsidRDefault="008E38C4" w:rsidP="004C01C2">
      <w:pPr>
        <w:rPr>
          <w:b/>
          <w:bCs/>
          <w:sz w:val="48"/>
          <w:szCs w:val="48"/>
        </w:rPr>
      </w:pPr>
      <w:r w:rsidRPr="008E38C4">
        <w:rPr>
          <w:noProof/>
        </w:rPr>
        <w:lastRenderedPageBreak/>
        <w:drawing>
          <wp:anchor distT="0" distB="0" distL="114300" distR="114300" simplePos="0" relativeHeight="252261376" behindDoc="0" locked="0" layoutInCell="1" allowOverlap="1" wp14:anchorId="43E58E18" wp14:editId="1D27BBFE">
            <wp:simplePos x="0" y="0"/>
            <wp:positionH relativeFrom="column">
              <wp:posOffset>-283210</wp:posOffset>
            </wp:positionH>
            <wp:positionV relativeFrom="paragraph">
              <wp:posOffset>566599</wp:posOffset>
            </wp:positionV>
            <wp:extent cx="8834907" cy="1944370"/>
            <wp:effectExtent l="0" t="0" r="4445" b="0"/>
            <wp:wrapNone/>
            <wp:docPr id="1679969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69187" name=""/>
                    <pic:cNvPicPr/>
                  </pic:nvPicPr>
                  <pic:blipFill>
                    <a:blip r:embed="rId127">
                      <a:extLst>
                        <a:ext uri="{28A0092B-C50C-407E-A947-70E740481C1C}">
                          <a14:useLocalDpi xmlns:a14="http://schemas.microsoft.com/office/drawing/2010/main" val="0"/>
                        </a:ext>
                      </a:extLst>
                    </a:blip>
                    <a:stretch>
                      <a:fillRect/>
                    </a:stretch>
                  </pic:blipFill>
                  <pic:spPr>
                    <a:xfrm>
                      <a:off x="0" y="0"/>
                      <a:ext cx="8834907" cy="1944370"/>
                    </a:xfrm>
                    <a:prstGeom prst="rect">
                      <a:avLst/>
                    </a:prstGeom>
                  </pic:spPr>
                </pic:pic>
              </a:graphicData>
            </a:graphic>
            <wp14:sizeRelH relativeFrom="margin">
              <wp14:pctWidth>0</wp14:pctWidth>
            </wp14:sizeRelH>
            <wp14:sizeRelV relativeFrom="margin">
              <wp14:pctHeight>0</wp14:pctHeight>
            </wp14:sizeRelV>
          </wp:anchor>
        </w:drawing>
      </w:r>
      <w:r w:rsidR="004C01C2" w:rsidRPr="008B7EE2">
        <w:rPr>
          <w:b/>
          <w:bCs/>
          <w:noProof/>
          <w:sz w:val="48"/>
          <w:szCs w:val="48"/>
        </w:rPr>
        <mc:AlternateContent>
          <mc:Choice Requires="wps">
            <w:drawing>
              <wp:anchor distT="0" distB="0" distL="114300" distR="114300" simplePos="0" relativeHeight="252259328" behindDoc="0" locked="0" layoutInCell="1" allowOverlap="1" wp14:anchorId="57EE9D06" wp14:editId="780ACF03">
                <wp:simplePos x="0" y="0"/>
                <wp:positionH relativeFrom="column">
                  <wp:posOffset>-38100</wp:posOffset>
                </wp:positionH>
                <wp:positionV relativeFrom="paragraph">
                  <wp:posOffset>404674</wp:posOffset>
                </wp:positionV>
                <wp:extent cx="4932045" cy="0"/>
                <wp:effectExtent l="0" t="0" r="0" b="0"/>
                <wp:wrapNone/>
                <wp:docPr id="80187555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2CF6E99" id="Straight Connector 3" o:spid="_x0000_s1026" style="position:absolute;z-index:2522593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C01C2" w:rsidRPr="008B7EE2">
        <w:rPr>
          <w:b/>
          <w:bCs/>
          <w:noProof/>
          <w:sz w:val="48"/>
          <w:szCs w:val="48"/>
        </w:rPr>
        <mc:AlternateContent>
          <mc:Choice Requires="wps">
            <w:drawing>
              <wp:anchor distT="0" distB="0" distL="114300" distR="114300" simplePos="0" relativeHeight="252260352" behindDoc="0" locked="0" layoutInCell="1" allowOverlap="1" wp14:anchorId="51B48C24" wp14:editId="16712A35">
                <wp:simplePos x="0" y="0"/>
                <wp:positionH relativeFrom="column">
                  <wp:posOffset>0</wp:posOffset>
                </wp:positionH>
                <wp:positionV relativeFrom="paragraph">
                  <wp:posOffset>-39191</wp:posOffset>
                </wp:positionV>
                <wp:extent cx="4867910" cy="0"/>
                <wp:effectExtent l="0" t="0" r="0" b="0"/>
                <wp:wrapNone/>
                <wp:docPr id="14996461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D9A1A4B" id="Straight Connector 4" o:spid="_x0000_s1026" style="position:absolute;z-index:2522603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C01C2" w:rsidRPr="008B7EE2">
        <w:rPr>
          <w:b/>
          <w:bCs/>
          <w:sz w:val="48"/>
          <w:szCs w:val="48"/>
        </w:rPr>
        <w:t xml:space="preserve">Outside Agencies – </w:t>
      </w:r>
      <w:r w:rsidR="008B7EE2" w:rsidRPr="008B7EE2">
        <w:rPr>
          <w:b/>
          <w:bCs/>
          <w:sz w:val="48"/>
          <w:szCs w:val="48"/>
        </w:rPr>
        <w:t>DFACS</w:t>
      </w:r>
    </w:p>
    <w:p w14:paraId="201B1A21" w14:textId="16C6D294" w:rsidR="004C01C2" w:rsidRPr="00EE2A70" w:rsidRDefault="004C01C2" w:rsidP="004C01C2">
      <w:pPr>
        <w:ind w:left="-450"/>
      </w:pPr>
    </w:p>
    <w:p w14:paraId="4AC634D6" w14:textId="77777777" w:rsidR="004C01C2" w:rsidRPr="00EE2A70" w:rsidRDefault="004C01C2" w:rsidP="004C01C2"/>
    <w:p w14:paraId="30E5CF35" w14:textId="77777777" w:rsidR="004C01C2" w:rsidRDefault="004C01C2" w:rsidP="004C01C2"/>
    <w:p w14:paraId="7B4AF972" w14:textId="77777777" w:rsidR="004C01C2" w:rsidRDefault="004C01C2" w:rsidP="004C01C2"/>
    <w:p w14:paraId="0650786A" w14:textId="77777777" w:rsidR="004C01C2" w:rsidRDefault="004C01C2" w:rsidP="004C01C2"/>
    <w:p w14:paraId="5828207F" w14:textId="77777777" w:rsidR="004C01C2" w:rsidRDefault="004C01C2" w:rsidP="004C01C2"/>
    <w:p w14:paraId="16738580" w14:textId="77777777" w:rsidR="004C01C2" w:rsidRDefault="004C01C2" w:rsidP="004C01C2"/>
    <w:p w14:paraId="68D53F69" w14:textId="77777777" w:rsidR="004C01C2" w:rsidRDefault="004C01C2" w:rsidP="004C01C2"/>
    <w:p w14:paraId="7C0F978E" w14:textId="77777777" w:rsidR="004C01C2" w:rsidRDefault="004C01C2" w:rsidP="00033159"/>
    <w:p w14:paraId="619DD866" w14:textId="77777777" w:rsidR="00281576" w:rsidRDefault="00281576" w:rsidP="00033159"/>
    <w:p w14:paraId="7ACDE756" w14:textId="77777777" w:rsidR="00281576" w:rsidRDefault="00281576" w:rsidP="00033159"/>
    <w:p w14:paraId="14753144" w14:textId="77777777" w:rsidR="00281576" w:rsidRDefault="00281576" w:rsidP="00033159"/>
    <w:p w14:paraId="7E13905E" w14:textId="77777777" w:rsidR="00281576" w:rsidRDefault="00281576" w:rsidP="00033159"/>
    <w:p w14:paraId="37DEC58A" w14:textId="77777777" w:rsidR="008B7EE2" w:rsidRDefault="008B7EE2" w:rsidP="00033159">
      <w:pPr>
        <w:sectPr w:rsidR="008B7EE2" w:rsidSect="008B7EE2">
          <w:pgSz w:w="15840" w:h="12240" w:orient="landscape"/>
          <w:pgMar w:top="1440" w:right="1440" w:bottom="1440" w:left="1440" w:header="720" w:footer="720" w:gutter="0"/>
          <w:cols w:space="720"/>
          <w:docGrid w:linePitch="360"/>
        </w:sectPr>
      </w:pPr>
    </w:p>
    <w:p w14:paraId="025193B4" w14:textId="77777777" w:rsidR="008615F9" w:rsidRPr="005A4E69" w:rsidRDefault="008615F9" w:rsidP="008615F9">
      <w:pPr>
        <w:rPr>
          <w:b/>
          <w:bCs/>
          <w:sz w:val="48"/>
          <w:szCs w:val="48"/>
        </w:rPr>
      </w:pPr>
      <w:r w:rsidRPr="005A4E69">
        <w:rPr>
          <w:b/>
          <w:bCs/>
          <w:noProof/>
          <w:sz w:val="48"/>
          <w:szCs w:val="48"/>
        </w:rPr>
        <w:lastRenderedPageBreak/>
        <mc:AlternateContent>
          <mc:Choice Requires="wps">
            <w:drawing>
              <wp:anchor distT="0" distB="0" distL="114300" distR="114300" simplePos="0" relativeHeight="252271616" behindDoc="0" locked="0" layoutInCell="1" allowOverlap="1" wp14:anchorId="7D4BCBE5" wp14:editId="5FDA1D94">
                <wp:simplePos x="0" y="0"/>
                <wp:positionH relativeFrom="column">
                  <wp:posOffset>-38100</wp:posOffset>
                </wp:positionH>
                <wp:positionV relativeFrom="paragraph">
                  <wp:posOffset>404674</wp:posOffset>
                </wp:positionV>
                <wp:extent cx="4932045" cy="0"/>
                <wp:effectExtent l="0" t="0" r="0" b="0"/>
                <wp:wrapNone/>
                <wp:docPr id="54097246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08DB8D5" id="Straight Connector 3" o:spid="_x0000_s1026" style="position:absolute;z-index:2522716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5A4E69">
        <w:rPr>
          <w:b/>
          <w:bCs/>
          <w:noProof/>
          <w:sz w:val="48"/>
          <w:szCs w:val="48"/>
        </w:rPr>
        <mc:AlternateContent>
          <mc:Choice Requires="wps">
            <w:drawing>
              <wp:anchor distT="0" distB="0" distL="114300" distR="114300" simplePos="0" relativeHeight="252272640" behindDoc="0" locked="0" layoutInCell="1" allowOverlap="1" wp14:anchorId="4DADADAD" wp14:editId="1AECA9CE">
                <wp:simplePos x="0" y="0"/>
                <wp:positionH relativeFrom="column">
                  <wp:posOffset>0</wp:posOffset>
                </wp:positionH>
                <wp:positionV relativeFrom="paragraph">
                  <wp:posOffset>-39191</wp:posOffset>
                </wp:positionV>
                <wp:extent cx="4867910" cy="0"/>
                <wp:effectExtent l="0" t="0" r="0" b="0"/>
                <wp:wrapNone/>
                <wp:docPr id="84936616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B354BD" id="Straight Connector 4" o:spid="_x0000_s1026" style="position:absolute;z-index:2522726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5A4E69">
        <w:rPr>
          <w:b/>
          <w:bCs/>
          <w:sz w:val="48"/>
          <w:szCs w:val="48"/>
        </w:rPr>
        <w:t>Outside Agencies</w:t>
      </w:r>
    </w:p>
    <w:p w14:paraId="0E9C0A81" w14:textId="4548B38C" w:rsidR="008615F9" w:rsidRPr="005A4E69" w:rsidRDefault="008615F9" w:rsidP="008615F9">
      <w:pPr>
        <w:pStyle w:val="Heading1"/>
        <w:spacing w:line="480" w:lineRule="auto"/>
        <w:jc w:val="left"/>
        <w:rPr>
          <w:b/>
          <w:bCs/>
          <w:i/>
          <w:iCs/>
          <w:color w:val="auto"/>
          <w:sz w:val="36"/>
          <w:szCs w:val="36"/>
        </w:rPr>
      </w:pPr>
      <w:r w:rsidRPr="005A4E69">
        <w:rPr>
          <w:b/>
          <w:bCs/>
          <w:i/>
          <w:iCs/>
          <w:color w:val="auto"/>
          <w:sz w:val="36"/>
          <w:szCs w:val="36"/>
        </w:rPr>
        <w:t>AGENCY PROFILES</w:t>
      </w:r>
    </w:p>
    <w:p w14:paraId="134BAD7E" w14:textId="77777777" w:rsidR="008615F9" w:rsidRPr="00F50D3B" w:rsidRDefault="008615F9" w:rsidP="008615F9">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594B6ED9" w14:textId="77777777" w:rsidR="008615F9" w:rsidRDefault="008615F9" w:rsidP="008615F9">
      <w:pPr>
        <w:pStyle w:val="Heading2"/>
        <w:jc w:val="left"/>
        <w:rPr>
          <w:b/>
          <w:bCs/>
          <w:sz w:val="28"/>
          <w:szCs w:val="28"/>
          <w:u w:val="single"/>
        </w:rPr>
      </w:pPr>
    </w:p>
    <w:p w14:paraId="3DE85DE3" w14:textId="24E48180" w:rsidR="008615F9" w:rsidRPr="00055750" w:rsidRDefault="008615F9" w:rsidP="008615F9">
      <w:pPr>
        <w:pStyle w:val="Heading2"/>
        <w:jc w:val="left"/>
        <w:rPr>
          <w:b/>
          <w:bCs/>
          <w:sz w:val="28"/>
          <w:szCs w:val="28"/>
          <w:u w:val="single"/>
        </w:rPr>
      </w:pPr>
      <w:r>
        <w:rPr>
          <w:b/>
          <w:bCs/>
          <w:sz w:val="28"/>
          <w:szCs w:val="28"/>
          <w:u w:val="single"/>
        </w:rPr>
        <w:t>Health Department</w:t>
      </w:r>
    </w:p>
    <w:p w14:paraId="734E5A0E" w14:textId="472638AD" w:rsidR="008615F9" w:rsidRPr="008615F9" w:rsidRDefault="008615F9" w:rsidP="008615F9">
      <w:pPr>
        <w:rPr>
          <w:sz w:val="22"/>
          <w:szCs w:val="22"/>
        </w:rPr>
      </w:pPr>
      <w:r w:rsidRPr="008615F9">
        <w:rPr>
          <w:sz w:val="22"/>
          <w:szCs w:val="22"/>
        </w:rPr>
        <w:t>This state agency, under the direction of the local Board of Health, determines the county’s health needs and develops programs to meet those needs. This agency administers numerous community health related programs such as children and adult immunizations, hearing, vision, and dental screenings, STD screenings and treatment, TB detection and treatment, tobacco use prevention, teen clinic, women’s health programs, emergency preparedness, WIC program, and maintains vital records including birth and death certificates. In addition, this agency has an environmental health unit that reviews plans and inspects tourist accommodations, inspects cleanliness of restaurants, inspects public swimming pools, evaluates, and protects private water wells, issues septic tank permits, performs rabies control activities, investigates health and disease related issues, and performs various public education activities. The county provides this agency with a county-owned building and an annual supplement.</w:t>
      </w:r>
    </w:p>
    <w:p w14:paraId="7BEAE478" w14:textId="463D43F9" w:rsidR="008615F9" w:rsidRDefault="008615F9" w:rsidP="008615F9">
      <w:pPr>
        <w:rPr>
          <w:b/>
          <w:bCs/>
          <w:sz w:val="28"/>
          <w:szCs w:val="28"/>
        </w:rPr>
      </w:pPr>
      <w:r>
        <w:rPr>
          <w:b/>
          <w:bCs/>
          <w:sz w:val="28"/>
          <w:szCs w:val="28"/>
        </w:rPr>
        <w:t>BUDGET HIGHLIGHTS</w:t>
      </w:r>
    </w:p>
    <w:p w14:paraId="7C61516A" w14:textId="280852E4" w:rsidR="00033159" w:rsidRDefault="00375A52" w:rsidP="00033159">
      <w:pPr>
        <w:pStyle w:val="ListParagraph"/>
        <w:numPr>
          <w:ilvl w:val="0"/>
          <w:numId w:val="26"/>
        </w:numPr>
      </w:pPr>
      <w:r>
        <w:t xml:space="preserve">Two </w:t>
      </w:r>
      <w:r w:rsidR="00033159">
        <w:t>year</w:t>
      </w:r>
      <w:r>
        <w:t xml:space="preserve">s </w:t>
      </w:r>
      <w:proofErr w:type="gramStart"/>
      <w:r>
        <w:t>ago</w:t>
      </w:r>
      <w:proofErr w:type="gramEnd"/>
      <w:r w:rsidR="00033159">
        <w:t xml:space="preserve"> the Health Dept. assigned Ben Trotter </w:t>
      </w:r>
      <w:r w:rsidR="00A56D0D">
        <w:t>f</w:t>
      </w:r>
      <w:r w:rsidR="00033159">
        <w:t>ull-</w:t>
      </w:r>
      <w:r w:rsidR="00A56D0D">
        <w:t>t</w:t>
      </w:r>
      <w:r w:rsidR="00033159">
        <w:t>ime to Pike</w:t>
      </w:r>
      <w:r w:rsidR="00A56D0D">
        <w:t xml:space="preserve"> County</w:t>
      </w:r>
      <w:r w:rsidR="00033159">
        <w:t xml:space="preserve"> and this is currently being funded by a State Grant that is set to expire in November </w:t>
      </w:r>
      <w:r w:rsidR="00D60899">
        <w:t>2027 or FY27-28</w:t>
      </w:r>
      <w:r w:rsidR="00033159">
        <w:t>. The Health Dept</w:t>
      </w:r>
      <w:r w:rsidR="00FA21EF">
        <w:t>.</w:t>
      </w:r>
      <w:r w:rsidR="00033159">
        <w:t xml:space="preserve"> is requesting the county begin to cover a part of the </w:t>
      </w:r>
      <w:r w:rsidR="00B91C5C">
        <w:t>expenditures</w:t>
      </w:r>
      <w:r w:rsidR="00033159">
        <w:t xml:space="preserve"> incurred by this move that was originally shared between Upson, Pike and</w:t>
      </w:r>
      <w:r w:rsidR="007E4725">
        <w:t xml:space="preserve"> the</w:t>
      </w:r>
      <w:r w:rsidR="00033159">
        <w:t xml:space="preserve"> State. </w:t>
      </w:r>
      <w:r w:rsidR="0013361D">
        <w:t>T</w:t>
      </w:r>
      <w:r w:rsidR="00033159">
        <w:t>he cost that will need to be covered by the County fully in</w:t>
      </w:r>
      <w:r w:rsidR="00C17F2A">
        <w:t xml:space="preserve"> FY2</w:t>
      </w:r>
      <w:r w:rsidR="004254CA">
        <w:t>7-28</w:t>
      </w:r>
      <w:r w:rsidR="00033159">
        <w:t xml:space="preserve"> is currently $66,902. </w:t>
      </w:r>
    </w:p>
    <w:p w14:paraId="219D51BC" w14:textId="2623E8EB" w:rsidR="00A56D0D" w:rsidRDefault="00A56D0D" w:rsidP="00A56D0D">
      <w:pPr>
        <w:pStyle w:val="ListParagraph"/>
      </w:pPr>
    </w:p>
    <w:p w14:paraId="66890E69" w14:textId="111957BF" w:rsidR="004254CA" w:rsidRDefault="00C07DE4" w:rsidP="00A56D0D">
      <w:pPr>
        <w:pStyle w:val="ListParagraph"/>
      </w:pPr>
      <w:r w:rsidRPr="00C07DE4">
        <w:rPr>
          <w:noProof/>
        </w:rPr>
        <w:drawing>
          <wp:anchor distT="0" distB="0" distL="114300" distR="114300" simplePos="0" relativeHeight="252525568" behindDoc="0" locked="0" layoutInCell="1" allowOverlap="1" wp14:anchorId="3D19A853" wp14:editId="58B5FF56">
            <wp:simplePos x="0" y="0"/>
            <wp:positionH relativeFrom="margin">
              <wp:align>center</wp:align>
            </wp:positionH>
            <wp:positionV relativeFrom="paragraph">
              <wp:posOffset>52822</wp:posOffset>
            </wp:positionV>
            <wp:extent cx="2962141" cy="1730963"/>
            <wp:effectExtent l="38100" t="38100" r="86360" b="98425"/>
            <wp:wrapNone/>
            <wp:docPr id="1260517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17383" name=""/>
                    <pic:cNvPicPr/>
                  </pic:nvPicPr>
                  <pic:blipFill>
                    <a:blip r:embed="rId128">
                      <a:extLst>
                        <a:ext uri="{28A0092B-C50C-407E-A947-70E740481C1C}">
                          <a14:useLocalDpi xmlns:a14="http://schemas.microsoft.com/office/drawing/2010/main" val="0"/>
                        </a:ext>
                      </a:extLst>
                    </a:blip>
                    <a:stretch>
                      <a:fillRect/>
                    </a:stretch>
                  </pic:blipFill>
                  <pic:spPr>
                    <a:xfrm>
                      <a:off x="0" y="0"/>
                      <a:ext cx="2962141" cy="173096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800590F" w14:textId="6FC26E96" w:rsidR="004254CA" w:rsidRDefault="004254CA" w:rsidP="00A56D0D">
      <w:pPr>
        <w:pStyle w:val="ListParagraph"/>
      </w:pPr>
    </w:p>
    <w:p w14:paraId="70BD421A" w14:textId="41E0A204" w:rsidR="004254CA" w:rsidRDefault="004254CA" w:rsidP="00C07DE4">
      <w:pPr>
        <w:pStyle w:val="ListParagraph"/>
        <w:jc w:val="center"/>
      </w:pPr>
    </w:p>
    <w:p w14:paraId="6AE51FBA" w14:textId="77777777" w:rsidR="004254CA" w:rsidRDefault="004254CA" w:rsidP="00A56D0D">
      <w:pPr>
        <w:pStyle w:val="ListParagraph"/>
      </w:pPr>
    </w:p>
    <w:p w14:paraId="3EB550D2" w14:textId="77777777" w:rsidR="004254CA" w:rsidRDefault="004254CA" w:rsidP="00A56D0D">
      <w:pPr>
        <w:pStyle w:val="ListParagraph"/>
      </w:pPr>
    </w:p>
    <w:p w14:paraId="566761CC" w14:textId="77777777" w:rsidR="004254CA" w:rsidRDefault="004254CA" w:rsidP="00A56D0D">
      <w:pPr>
        <w:pStyle w:val="ListParagraph"/>
      </w:pPr>
    </w:p>
    <w:p w14:paraId="7713E7C1" w14:textId="77777777" w:rsidR="004254CA" w:rsidRDefault="004254CA" w:rsidP="00A56D0D">
      <w:pPr>
        <w:pStyle w:val="ListParagraph"/>
      </w:pPr>
    </w:p>
    <w:p w14:paraId="390EACA0" w14:textId="77777777" w:rsidR="004254CA" w:rsidRDefault="004254CA" w:rsidP="00A56D0D">
      <w:pPr>
        <w:pStyle w:val="ListParagraph"/>
      </w:pPr>
    </w:p>
    <w:p w14:paraId="63433576" w14:textId="77777777" w:rsidR="004254CA" w:rsidRDefault="004254CA" w:rsidP="00A56D0D">
      <w:pPr>
        <w:pStyle w:val="ListParagraph"/>
      </w:pPr>
    </w:p>
    <w:p w14:paraId="1B2635F3" w14:textId="77777777" w:rsidR="004254CA" w:rsidRDefault="004254CA" w:rsidP="00A56D0D">
      <w:pPr>
        <w:pStyle w:val="ListParagraph"/>
      </w:pPr>
    </w:p>
    <w:p w14:paraId="5B46F78E" w14:textId="77777777" w:rsidR="004254CA" w:rsidRDefault="004254CA" w:rsidP="00A56D0D">
      <w:pPr>
        <w:pStyle w:val="ListParagraph"/>
      </w:pPr>
    </w:p>
    <w:p w14:paraId="7D9BDF2C" w14:textId="77777777" w:rsidR="004254CA" w:rsidRDefault="004254CA" w:rsidP="004254CA">
      <w:pPr>
        <w:rPr>
          <w:b/>
          <w:bCs/>
          <w:sz w:val="48"/>
          <w:szCs w:val="48"/>
        </w:rPr>
        <w:sectPr w:rsidR="004254CA" w:rsidSect="00033159">
          <w:pgSz w:w="12240" w:h="15840"/>
          <w:pgMar w:top="1440" w:right="1440" w:bottom="1440" w:left="1440" w:header="720" w:footer="720" w:gutter="0"/>
          <w:cols w:space="720"/>
          <w:docGrid w:linePitch="360"/>
        </w:sectPr>
      </w:pPr>
    </w:p>
    <w:p w14:paraId="617818A2" w14:textId="663D78FE" w:rsidR="004254CA" w:rsidRPr="008B7EE2" w:rsidRDefault="001B21B5" w:rsidP="004254CA">
      <w:pPr>
        <w:rPr>
          <w:b/>
          <w:bCs/>
          <w:sz w:val="48"/>
          <w:szCs w:val="48"/>
        </w:rPr>
      </w:pPr>
      <w:r w:rsidRPr="001B21B5">
        <w:rPr>
          <w:noProof/>
        </w:rPr>
        <w:lastRenderedPageBreak/>
        <w:drawing>
          <wp:anchor distT="0" distB="0" distL="114300" distR="114300" simplePos="0" relativeHeight="252276736" behindDoc="0" locked="0" layoutInCell="1" allowOverlap="1" wp14:anchorId="3DE108C4" wp14:editId="243CE4CC">
            <wp:simplePos x="0" y="0"/>
            <wp:positionH relativeFrom="column">
              <wp:posOffset>-283210</wp:posOffset>
            </wp:positionH>
            <wp:positionV relativeFrom="paragraph">
              <wp:posOffset>604699</wp:posOffset>
            </wp:positionV>
            <wp:extent cx="8834907" cy="1954530"/>
            <wp:effectExtent l="0" t="0" r="4445" b="7620"/>
            <wp:wrapNone/>
            <wp:docPr id="687907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07206" name=""/>
                    <pic:cNvPicPr/>
                  </pic:nvPicPr>
                  <pic:blipFill>
                    <a:blip r:embed="rId129">
                      <a:extLst>
                        <a:ext uri="{28A0092B-C50C-407E-A947-70E740481C1C}">
                          <a14:useLocalDpi xmlns:a14="http://schemas.microsoft.com/office/drawing/2010/main" val="0"/>
                        </a:ext>
                      </a:extLst>
                    </a:blip>
                    <a:stretch>
                      <a:fillRect/>
                    </a:stretch>
                  </pic:blipFill>
                  <pic:spPr>
                    <a:xfrm>
                      <a:off x="0" y="0"/>
                      <a:ext cx="8834907" cy="1954530"/>
                    </a:xfrm>
                    <a:prstGeom prst="rect">
                      <a:avLst/>
                    </a:prstGeom>
                  </pic:spPr>
                </pic:pic>
              </a:graphicData>
            </a:graphic>
            <wp14:sizeRelH relativeFrom="margin">
              <wp14:pctWidth>0</wp14:pctWidth>
            </wp14:sizeRelH>
            <wp14:sizeRelV relativeFrom="margin">
              <wp14:pctHeight>0</wp14:pctHeight>
            </wp14:sizeRelV>
          </wp:anchor>
        </w:drawing>
      </w:r>
      <w:r w:rsidR="004254CA" w:rsidRPr="008B7EE2">
        <w:rPr>
          <w:b/>
          <w:bCs/>
          <w:noProof/>
          <w:sz w:val="48"/>
          <w:szCs w:val="48"/>
        </w:rPr>
        <mc:AlternateContent>
          <mc:Choice Requires="wps">
            <w:drawing>
              <wp:anchor distT="0" distB="0" distL="114300" distR="114300" simplePos="0" relativeHeight="252274688" behindDoc="0" locked="0" layoutInCell="1" allowOverlap="1" wp14:anchorId="15103CD6" wp14:editId="2AFA94AB">
                <wp:simplePos x="0" y="0"/>
                <wp:positionH relativeFrom="column">
                  <wp:posOffset>-38100</wp:posOffset>
                </wp:positionH>
                <wp:positionV relativeFrom="paragraph">
                  <wp:posOffset>404674</wp:posOffset>
                </wp:positionV>
                <wp:extent cx="4932045" cy="0"/>
                <wp:effectExtent l="0" t="0" r="0" b="0"/>
                <wp:wrapNone/>
                <wp:docPr id="194655751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8AA0A3" id="Straight Connector 3" o:spid="_x0000_s1026" style="position:absolute;z-index:2522746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254CA" w:rsidRPr="008B7EE2">
        <w:rPr>
          <w:b/>
          <w:bCs/>
          <w:noProof/>
          <w:sz w:val="48"/>
          <w:szCs w:val="48"/>
        </w:rPr>
        <mc:AlternateContent>
          <mc:Choice Requires="wps">
            <w:drawing>
              <wp:anchor distT="0" distB="0" distL="114300" distR="114300" simplePos="0" relativeHeight="252275712" behindDoc="0" locked="0" layoutInCell="1" allowOverlap="1" wp14:anchorId="6A261D10" wp14:editId="5335F0D0">
                <wp:simplePos x="0" y="0"/>
                <wp:positionH relativeFrom="column">
                  <wp:posOffset>0</wp:posOffset>
                </wp:positionH>
                <wp:positionV relativeFrom="paragraph">
                  <wp:posOffset>-39191</wp:posOffset>
                </wp:positionV>
                <wp:extent cx="4867910" cy="0"/>
                <wp:effectExtent l="0" t="0" r="0" b="0"/>
                <wp:wrapNone/>
                <wp:docPr id="25653825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424956E" id="Straight Connector 4" o:spid="_x0000_s1026" style="position:absolute;z-index:2522757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254CA" w:rsidRPr="008B7EE2">
        <w:rPr>
          <w:b/>
          <w:bCs/>
          <w:sz w:val="48"/>
          <w:szCs w:val="48"/>
        </w:rPr>
        <w:t xml:space="preserve">Outside Agencies – </w:t>
      </w:r>
      <w:r w:rsidR="004254CA">
        <w:rPr>
          <w:b/>
          <w:bCs/>
          <w:sz w:val="48"/>
          <w:szCs w:val="48"/>
        </w:rPr>
        <w:t>Health Department</w:t>
      </w:r>
    </w:p>
    <w:p w14:paraId="5755E3C7" w14:textId="085CABF5" w:rsidR="004254CA" w:rsidRPr="00EE2A70" w:rsidRDefault="004254CA" w:rsidP="004254CA">
      <w:pPr>
        <w:ind w:left="-450"/>
      </w:pPr>
    </w:p>
    <w:p w14:paraId="2CD1FCC1" w14:textId="2BC012F6" w:rsidR="004254CA" w:rsidRDefault="004254CA" w:rsidP="00A56D0D">
      <w:pPr>
        <w:pStyle w:val="ListParagraph"/>
      </w:pPr>
    </w:p>
    <w:p w14:paraId="68CEAC14" w14:textId="487599DE" w:rsidR="004254CA" w:rsidRDefault="004254CA" w:rsidP="00A56D0D">
      <w:pPr>
        <w:pStyle w:val="ListParagraph"/>
      </w:pPr>
    </w:p>
    <w:p w14:paraId="7F074A6E" w14:textId="77777777" w:rsidR="004254CA" w:rsidRDefault="004254CA" w:rsidP="00A56D0D">
      <w:pPr>
        <w:pStyle w:val="ListParagraph"/>
      </w:pPr>
    </w:p>
    <w:p w14:paraId="2B7D8C8F" w14:textId="77777777" w:rsidR="004254CA" w:rsidRDefault="004254CA" w:rsidP="00A56D0D">
      <w:pPr>
        <w:pStyle w:val="ListParagraph"/>
      </w:pPr>
    </w:p>
    <w:p w14:paraId="53AB1580" w14:textId="77777777" w:rsidR="004254CA" w:rsidRDefault="004254CA" w:rsidP="00A56D0D">
      <w:pPr>
        <w:pStyle w:val="ListParagraph"/>
      </w:pPr>
    </w:p>
    <w:p w14:paraId="605430B3" w14:textId="390BBD19" w:rsidR="004254CA" w:rsidRDefault="004254CA" w:rsidP="00A56D0D">
      <w:pPr>
        <w:pStyle w:val="ListParagraph"/>
      </w:pPr>
    </w:p>
    <w:p w14:paraId="7949B88B" w14:textId="77777777" w:rsidR="004254CA" w:rsidRDefault="004254CA" w:rsidP="00A56D0D">
      <w:pPr>
        <w:pStyle w:val="ListParagraph"/>
      </w:pPr>
    </w:p>
    <w:p w14:paraId="6D4F6D6D" w14:textId="7975C35C" w:rsidR="004254CA" w:rsidRDefault="004254CA" w:rsidP="00A56D0D">
      <w:pPr>
        <w:pStyle w:val="ListParagraph"/>
      </w:pPr>
    </w:p>
    <w:p w14:paraId="192D2176" w14:textId="6C6E0E65" w:rsidR="004254CA" w:rsidRDefault="004254CA" w:rsidP="00A56D0D">
      <w:pPr>
        <w:pStyle w:val="ListParagraph"/>
      </w:pPr>
    </w:p>
    <w:p w14:paraId="2E500F90" w14:textId="77777777" w:rsidR="004254CA" w:rsidRDefault="004254CA" w:rsidP="00A56D0D">
      <w:pPr>
        <w:pStyle w:val="ListParagraph"/>
      </w:pPr>
    </w:p>
    <w:p w14:paraId="38DAC93E" w14:textId="77777777" w:rsidR="004254CA" w:rsidRDefault="004254CA" w:rsidP="00A56D0D">
      <w:pPr>
        <w:pStyle w:val="ListParagraph"/>
      </w:pPr>
    </w:p>
    <w:p w14:paraId="5A26C36D" w14:textId="77777777" w:rsidR="004254CA" w:rsidRDefault="004254CA" w:rsidP="00A56D0D">
      <w:pPr>
        <w:pStyle w:val="ListParagraph"/>
      </w:pPr>
    </w:p>
    <w:p w14:paraId="2D628500" w14:textId="77777777" w:rsidR="004254CA" w:rsidRDefault="004254CA" w:rsidP="00A56D0D">
      <w:pPr>
        <w:pStyle w:val="ListParagraph"/>
      </w:pPr>
    </w:p>
    <w:p w14:paraId="6BF9010F" w14:textId="77777777" w:rsidR="004254CA" w:rsidRDefault="004254CA" w:rsidP="00A56D0D">
      <w:pPr>
        <w:pStyle w:val="ListParagraph"/>
      </w:pPr>
    </w:p>
    <w:p w14:paraId="09F2F657" w14:textId="63547B9B" w:rsidR="004254CA" w:rsidRDefault="004254CA" w:rsidP="00A56D0D">
      <w:pPr>
        <w:pStyle w:val="ListParagraph"/>
      </w:pPr>
    </w:p>
    <w:p w14:paraId="7CBF3E7B" w14:textId="77777777" w:rsidR="004254CA" w:rsidRDefault="004254CA" w:rsidP="00A56D0D">
      <w:pPr>
        <w:pStyle w:val="ListParagraph"/>
      </w:pPr>
    </w:p>
    <w:p w14:paraId="054B953F" w14:textId="77777777" w:rsidR="004254CA" w:rsidRDefault="004254CA" w:rsidP="00A56D0D">
      <w:pPr>
        <w:pStyle w:val="ListParagraph"/>
      </w:pPr>
    </w:p>
    <w:p w14:paraId="5FCD88C1" w14:textId="77777777" w:rsidR="004254CA" w:rsidRDefault="004254CA" w:rsidP="00A56D0D">
      <w:pPr>
        <w:pStyle w:val="ListParagraph"/>
        <w:sectPr w:rsidR="004254CA" w:rsidSect="004254CA">
          <w:pgSz w:w="15840" w:h="12240" w:orient="landscape"/>
          <w:pgMar w:top="1440" w:right="1440" w:bottom="1440" w:left="1440" w:header="720" w:footer="720" w:gutter="0"/>
          <w:cols w:space="720"/>
          <w:docGrid w:linePitch="360"/>
        </w:sectPr>
      </w:pPr>
    </w:p>
    <w:p w14:paraId="24EF94D8" w14:textId="62EB35CB" w:rsidR="00715371" w:rsidRDefault="00715371" w:rsidP="00715371">
      <w:pPr>
        <w:rPr>
          <w:b/>
          <w:bCs/>
          <w:color w:val="000000" w:themeColor="text1"/>
          <w:sz w:val="48"/>
          <w:szCs w:val="48"/>
        </w:rPr>
      </w:pPr>
      <w:r w:rsidRPr="00906CF4">
        <w:rPr>
          <w:b/>
          <w:bCs/>
          <w:noProof/>
          <w:sz w:val="48"/>
          <w:szCs w:val="48"/>
        </w:rPr>
        <w:lastRenderedPageBreak/>
        <mc:AlternateContent>
          <mc:Choice Requires="wps">
            <w:drawing>
              <wp:anchor distT="0" distB="0" distL="114300" distR="114300" simplePos="0" relativeHeight="252076032" behindDoc="0" locked="0" layoutInCell="1" allowOverlap="1" wp14:anchorId="6656C565" wp14:editId="29DFA0B7">
                <wp:simplePos x="0" y="0"/>
                <wp:positionH relativeFrom="column">
                  <wp:posOffset>-38100</wp:posOffset>
                </wp:positionH>
                <wp:positionV relativeFrom="paragraph">
                  <wp:posOffset>404674</wp:posOffset>
                </wp:positionV>
                <wp:extent cx="4932045" cy="0"/>
                <wp:effectExtent l="0" t="0" r="0" b="0"/>
                <wp:wrapNone/>
                <wp:docPr id="107915223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056C94E" id="Straight Connector 3" o:spid="_x0000_s1026" style="position:absolute;z-index:2520760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06CF4">
        <w:rPr>
          <w:b/>
          <w:bCs/>
          <w:noProof/>
          <w:sz w:val="48"/>
          <w:szCs w:val="48"/>
        </w:rPr>
        <mc:AlternateContent>
          <mc:Choice Requires="wps">
            <w:drawing>
              <wp:anchor distT="0" distB="0" distL="114300" distR="114300" simplePos="0" relativeHeight="252077056" behindDoc="0" locked="0" layoutInCell="1" allowOverlap="1" wp14:anchorId="03254AFA" wp14:editId="48B9F8AA">
                <wp:simplePos x="0" y="0"/>
                <wp:positionH relativeFrom="column">
                  <wp:posOffset>0</wp:posOffset>
                </wp:positionH>
                <wp:positionV relativeFrom="paragraph">
                  <wp:posOffset>-39191</wp:posOffset>
                </wp:positionV>
                <wp:extent cx="4867910" cy="0"/>
                <wp:effectExtent l="0" t="0" r="0" b="0"/>
                <wp:wrapNone/>
                <wp:docPr id="111613364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D0AED52" id="Straight Connector 4" o:spid="_x0000_s1026" style="position:absolute;z-index:2520770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546726">
        <w:rPr>
          <w:b/>
          <w:bCs/>
          <w:color w:val="000000" w:themeColor="text1"/>
          <w:sz w:val="48"/>
          <w:szCs w:val="48"/>
        </w:rPr>
        <w:t>Outside Agencies</w:t>
      </w:r>
    </w:p>
    <w:p w14:paraId="54746B28" w14:textId="77777777" w:rsidR="00546726" w:rsidRPr="005A4E69" w:rsidRDefault="00546726" w:rsidP="00546726">
      <w:pPr>
        <w:pStyle w:val="Heading1"/>
        <w:spacing w:line="480" w:lineRule="auto"/>
        <w:jc w:val="left"/>
        <w:rPr>
          <w:b/>
          <w:bCs/>
          <w:i/>
          <w:iCs/>
          <w:color w:val="auto"/>
          <w:sz w:val="36"/>
          <w:szCs w:val="36"/>
        </w:rPr>
      </w:pPr>
      <w:r w:rsidRPr="005A4E69">
        <w:rPr>
          <w:b/>
          <w:bCs/>
          <w:i/>
          <w:iCs/>
          <w:color w:val="auto"/>
          <w:sz w:val="36"/>
          <w:szCs w:val="36"/>
        </w:rPr>
        <w:t>AGENCY PROFILES</w:t>
      </w:r>
    </w:p>
    <w:p w14:paraId="113FCF0D" w14:textId="77777777" w:rsidR="00546726" w:rsidRPr="00F50D3B" w:rsidRDefault="00546726" w:rsidP="00546726">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45033657" w14:textId="77777777" w:rsidR="00546726" w:rsidRPr="00442B71" w:rsidRDefault="00546726" w:rsidP="00715371">
      <w:pPr>
        <w:rPr>
          <w:sz w:val="28"/>
          <w:szCs w:val="28"/>
        </w:rPr>
      </w:pPr>
    </w:p>
    <w:p w14:paraId="162DD98B" w14:textId="2493B61C" w:rsidR="00715371" w:rsidRPr="00546726" w:rsidRDefault="003143D2" w:rsidP="00546726">
      <w:pPr>
        <w:pStyle w:val="Heading2"/>
        <w:jc w:val="left"/>
        <w:rPr>
          <w:b/>
          <w:bCs/>
          <w:sz w:val="28"/>
          <w:szCs w:val="28"/>
          <w:u w:val="single"/>
        </w:rPr>
      </w:pPr>
      <w:r>
        <w:rPr>
          <w:b/>
          <w:bCs/>
          <w:sz w:val="28"/>
          <w:szCs w:val="28"/>
          <w:u w:val="single"/>
        </w:rPr>
        <w:t xml:space="preserve">Pike County Public </w:t>
      </w:r>
      <w:r w:rsidR="00546726">
        <w:rPr>
          <w:b/>
          <w:bCs/>
          <w:sz w:val="28"/>
          <w:szCs w:val="28"/>
          <w:u w:val="single"/>
        </w:rPr>
        <w:t>Library</w:t>
      </w:r>
    </w:p>
    <w:p w14:paraId="77FF7060" w14:textId="4ACB0DFD" w:rsidR="00715371" w:rsidRPr="00817575" w:rsidRDefault="00715371" w:rsidP="00715371">
      <w:pPr>
        <w:rPr>
          <w:sz w:val="22"/>
          <w:szCs w:val="22"/>
        </w:rPr>
      </w:pPr>
      <w:r w:rsidRPr="00817575">
        <w:rPr>
          <w:sz w:val="22"/>
          <w:szCs w:val="22"/>
        </w:rPr>
        <w:t xml:space="preserve">The </w:t>
      </w:r>
      <w:r w:rsidR="00FC26FC" w:rsidRPr="00817575">
        <w:rPr>
          <w:sz w:val="22"/>
          <w:szCs w:val="22"/>
        </w:rPr>
        <w:t>Pike County Public</w:t>
      </w:r>
      <w:r w:rsidRPr="00817575">
        <w:rPr>
          <w:sz w:val="22"/>
          <w:szCs w:val="22"/>
        </w:rPr>
        <w:t xml:space="preserve"> Library offers a full range of library services to all citizens of the county to meet the citizens’ informational, educational, and recreational needs. As a part of the Flint River Regional Library system</w:t>
      </w:r>
      <w:r w:rsidR="00607AD9" w:rsidRPr="00817575">
        <w:rPr>
          <w:sz w:val="22"/>
          <w:szCs w:val="22"/>
        </w:rPr>
        <w:t xml:space="preserve"> of </w:t>
      </w:r>
      <w:r w:rsidRPr="00817575">
        <w:rPr>
          <w:sz w:val="22"/>
          <w:szCs w:val="22"/>
        </w:rPr>
        <w:t>nine libraries (Barnesville-Lamar, Fayette, Griffin-Spalding, Jackson-Butts, Milner, Monroe, Peachtree City, Pike and Tyrone)</w:t>
      </w:r>
      <w:r w:rsidR="00607AD9" w:rsidRPr="00817575">
        <w:rPr>
          <w:sz w:val="22"/>
          <w:szCs w:val="22"/>
        </w:rPr>
        <w:t>.  The system</w:t>
      </w:r>
      <w:r w:rsidRPr="00817575">
        <w:rPr>
          <w:sz w:val="22"/>
          <w:szCs w:val="22"/>
        </w:rPr>
        <w:t xml:space="preserve"> is headquartered in Griffin. The library is a member of the Public Information Network for Electronic Services (PINES) to increase the community’s access to information. </w:t>
      </w:r>
    </w:p>
    <w:p w14:paraId="1D870CA3" w14:textId="77777777" w:rsidR="00715371" w:rsidRDefault="00715371" w:rsidP="00715371">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A558CA" w14:paraId="4E21389E" w14:textId="77777777" w:rsidTr="002E3FA0">
        <w:trPr>
          <w:trHeight w:hRule="exact" w:val="245"/>
          <w:jc w:val="center"/>
        </w:trPr>
        <w:tc>
          <w:tcPr>
            <w:tcW w:w="3865" w:type="dxa"/>
            <w:shd w:val="clear" w:color="auto" w:fill="D9D9D9" w:themeFill="background1" w:themeFillShade="D9"/>
          </w:tcPr>
          <w:p w14:paraId="24471322" w14:textId="77777777" w:rsidR="00A558CA" w:rsidRPr="00205437" w:rsidRDefault="00A558CA" w:rsidP="002E3FA0">
            <w:pPr>
              <w:jc w:val="center"/>
              <w:rPr>
                <w:b/>
                <w:bCs/>
              </w:rPr>
            </w:pPr>
            <w:r w:rsidRPr="00205437">
              <w:rPr>
                <w:b/>
                <w:bCs/>
              </w:rPr>
              <w:t>Position Title</w:t>
            </w:r>
          </w:p>
        </w:tc>
        <w:tc>
          <w:tcPr>
            <w:tcW w:w="1393" w:type="dxa"/>
            <w:shd w:val="clear" w:color="auto" w:fill="D9D9D9" w:themeFill="background1" w:themeFillShade="D9"/>
          </w:tcPr>
          <w:p w14:paraId="55B5CFF9" w14:textId="77777777" w:rsidR="00A558CA" w:rsidRPr="00205437" w:rsidRDefault="00A558CA"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3AF86E61" w14:textId="77777777" w:rsidR="00A558CA" w:rsidRPr="00205437" w:rsidRDefault="00A558CA"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7AF60CB" w14:textId="77777777" w:rsidR="00A558CA" w:rsidRPr="00205437" w:rsidRDefault="00A558CA" w:rsidP="002E3FA0">
            <w:pPr>
              <w:jc w:val="center"/>
              <w:rPr>
                <w:b/>
                <w:bCs/>
              </w:rPr>
            </w:pPr>
            <w:r w:rsidRPr="00205437">
              <w:rPr>
                <w:b/>
                <w:bCs/>
              </w:rPr>
              <w:t>FY 2</w:t>
            </w:r>
            <w:r>
              <w:rPr>
                <w:b/>
                <w:bCs/>
              </w:rPr>
              <w:t>6</w:t>
            </w:r>
            <w:r w:rsidRPr="00205437">
              <w:rPr>
                <w:b/>
                <w:bCs/>
              </w:rPr>
              <w:t>-2</w:t>
            </w:r>
            <w:r>
              <w:rPr>
                <w:b/>
                <w:bCs/>
              </w:rPr>
              <w:t>7</w:t>
            </w:r>
          </w:p>
        </w:tc>
      </w:tr>
      <w:tr w:rsidR="00A558CA" w14:paraId="6F56B4FF" w14:textId="77777777" w:rsidTr="002E3FA0">
        <w:trPr>
          <w:trHeight w:hRule="exact" w:val="245"/>
          <w:jc w:val="center"/>
        </w:trPr>
        <w:tc>
          <w:tcPr>
            <w:tcW w:w="3865" w:type="dxa"/>
          </w:tcPr>
          <w:p w14:paraId="6B85DC50" w14:textId="35952DA0" w:rsidR="00A558CA" w:rsidRDefault="00A558CA" w:rsidP="002E3FA0">
            <w:r>
              <w:t>Manager</w:t>
            </w:r>
          </w:p>
        </w:tc>
        <w:tc>
          <w:tcPr>
            <w:tcW w:w="1393" w:type="dxa"/>
          </w:tcPr>
          <w:p w14:paraId="0961DDE1" w14:textId="77777777" w:rsidR="00A558CA" w:rsidRDefault="00A558CA" w:rsidP="002E3FA0">
            <w:pPr>
              <w:jc w:val="center"/>
            </w:pPr>
            <w:r>
              <w:t>1</w:t>
            </w:r>
          </w:p>
        </w:tc>
        <w:tc>
          <w:tcPr>
            <w:tcW w:w="1712" w:type="dxa"/>
          </w:tcPr>
          <w:p w14:paraId="0A89BB1C" w14:textId="77777777" w:rsidR="00A558CA" w:rsidRDefault="00A558CA" w:rsidP="002E3FA0">
            <w:pPr>
              <w:jc w:val="center"/>
            </w:pPr>
            <w:r>
              <w:t>1</w:t>
            </w:r>
          </w:p>
        </w:tc>
        <w:tc>
          <w:tcPr>
            <w:tcW w:w="1592" w:type="dxa"/>
          </w:tcPr>
          <w:p w14:paraId="60DBE7C1" w14:textId="77777777" w:rsidR="00A558CA" w:rsidRDefault="00A558CA" w:rsidP="002E3FA0">
            <w:pPr>
              <w:jc w:val="center"/>
            </w:pPr>
            <w:r>
              <w:t>1</w:t>
            </w:r>
          </w:p>
        </w:tc>
      </w:tr>
      <w:tr w:rsidR="00A558CA" w14:paraId="08417DBD" w14:textId="77777777" w:rsidTr="002E3FA0">
        <w:trPr>
          <w:trHeight w:hRule="exact" w:val="245"/>
          <w:jc w:val="center"/>
        </w:trPr>
        <w:tc>
          <w:tcPr>
            <w:tcW w:w="3865" w:type="dxa"/>
          </w:tcPr>
          <w:p w14:paraId="6C6A8B54" w14:textId="1123A65B" w:rsidR="00A558CA" w:rsidRDefault="0016173F" w:rsidP="002E3FA0">
            <w:r>
              <w:t>Assistant</w:t>
            </w:r>
            <w:r w:rsidR="00A558CA">
              <w:t xml:space="preserve"> Manager</w:t>
            </w:r>
          </w:p>
        </w:tc>
        <w:tc>
          <w:tcPr>
            <w:tcW w:w="1393" w:type="dxa"/>
          </w:tcPr>
          <w:p w14:paraId="4E6FF68C" w14:textId="77777777" w:rsidR="00A558CA" w:rsidRDefault="00A558CA" w:rsidP="002E3FA0">
            <w:pPr>
              <w:jc w:val="center"/>
            </w:pPr>
            <w:r>
              <w:t>1</w:t>
            </w:r>
          </w:p>
        </w:tc>
        <w:tc>
          <w:tcPr>
            <w:tcW w:w="1712" w:type="dxa"/>
          </w:tcPr>
          <w:p w14:paraId="38523B64" w14:textId="77777777" w:rsidR="00A558CA" w:rsidRDefault="00A558CA" w:rsidP="002E3FA0">
            <w:pPr>
              <w:jc w:val="center"/>
            </w:pPr>
            <w:r>
              <w:t>1</w:t>
            </w:r>
          </w:p>
        </w:tc>
        <w:tc>
          <w:tcPr>
            <w:tcW w:w="1592" w:type="dxa"/>
          </w:tcPr>
          <w:p w14:paraId="45BD3FB3" w14:textId="77777777" w:rsidR="00A558CA" w:rsidRDefault="00A558CA" w:rsidP="002E3FA0">
            <w:pPr>
              <w:jc w:val="center"/>
            </w:pPr>
            <w:r>
              <w:t>1</w:t>
            </w:r>
          </w:p>
        </w:tc>
      </w:tr>
      <w:tr w:rsidR="00A558CA" w14:paraId="5DEDEE2B" w14:textId="77777777" w:rsidTr="002E3FA0">
        <w:trPr>
          <w:trHeight w:hRule="exact" w:val="245"/>
          <w:jc w:val="center"/>
        </w:trPr>
        <w:tc>
          <w:tcPr>
            <w:tcW w:w="3865" w:type="dxa"/>
          </w:tcPr>
          <w:p w14:paraId="5381689E" w14:textId="459F8EB8" w:rsidR="00A558CA" w:rsidRDefault="00A558CA" w:rsidP="002E3FA0">
            <w:r>
              <w:t>Librarian</w:t>
            </w:r>
          </w:p>
        </w:tc>
        <w:tc>
          <w:tcPr>
            <w:tcW w:w="1393" w:type="dxa"/>
          </w:tcPr>
          <w:p w14:paraId="26974EA4" w14:textId="5EC47EB9" w:rsidR="00A558CA" w:rsidRDefault="00A558CA" w:rsidP="002E3FA0">
            <w:pPr>
              <w:jc w:val="center"/>
            </w:pPr>
            <w:r>
              <w:t>3</w:t>
            </w:r>
          </w:p>
        </w:tc>
        <w:tc>
          <w:tcPr>
            <w:tcW w:w="1712" w:type="dxa"/>
          </w:tcPr>
          <w:p w14:paraId="15B0A9DF" w14:textId="64395BBF" w:rsidR="00A558CA" w:rsidRDefault="004A4DC5" w:rsidP="002E3FA0">
            <w:pPr>
              <w:jc w:val="center"/>
            </w:pPr>
            <w:r>
              <w:t>3</w:t>
            </w:r>
          </w:p>
        </w:tc>
        <w:tc>
          <w:tcPr>
            <w:tcW w:w="1592" w:type="dxa"/>
          </w:tcPr>
          <w:p w14:paraId="35717DA5" w14:textId="77777777" w:rsidR="00A558CA" w:rsidRDefault="00A558CA" w:rsidP="002E3FA0">
            <w:pPr>
              <w:jc w:val="center"/>
            </w:pPr>
            <w:r>
              <w:t>3</w:t>
            </w:r>
          </w:p>
        </w:tc>
      </w:tr>
      <w:tr w:rsidR="00A558CA" w14:paraId="0A5CE369" w14:textId="77777777" w:rsidTr="002E3FA0">
        <w:trPr>
          <w:trHeight w:hRule="exact" w:val="245"/>
          <w:jc w:val="center"/>
        </w:trPr>
        <w:tc>
          <w:tcPr>
            <w:tcW w:w="3865" w:type="dxa"/>
            <w:shd w:val="clear" w:color="auto" w:fill="D9D9D9" w:themeFill="background1" w:themeFillShade="D9"/>
          </w:tcPr>
          <w:p w14:paraId="0BD6CF8D" w14:textId="77777777" w:rsidR="00A558CA" w:rsidRPr="00205437" w:rsidRDefault="00A558CA" w:rsidP="002E3FA0">
            <w:pPr>
              <w:rPr>
                <w:b/>
                <w:bCs/>
              </w:rPr>
            </w:pPr>
            <w:r w:rsidRPr="00205437">
              <w:rPr>
                <w:b/>
                <w:bCs/>
              </w:rPr>
              <w:t>Total Positions</w:t>
            </w:r>
          </w:p>
        </w:tc>
        <w:tc>
          <w:tcPr>
            <w:tcW w:w="1393" w:type="dxa"/>
            <w:shd w:val="clear" w:color="auto" w:fill="D9D9D9" w:themeFill="background1" w:themeFillShade="D9"/>
          </w:tcPr>
          <w:p w14:paraId="4AE5053A" w14:textId="7AC84912" w:rsidR="00A558CA" w:rsidRPr="00205437" w:rsidRDefault="00A558CA" w:rsidP="002E3FA0">
            <w:pPr>
              <w:jc w:val="center"/>
              <w:rPr>
                <w:b/>
                <w:bCs/>
              </w:rPr>
            </w:pPr>
            <w:r>
              <w:rPr>
                <w:b/>
                <w:bCs/>
              </w:rPr>
              <w:t>5</w:t>
            </w:r>
          </w:p>
        </w:tc>
        <w:tc>
          <w:tcPr>
            <w:tcW w:w="1712" w:type="dxa"/>
            <w:shd w:val="clear" w:color="auto" w:fill="D9D9D9" w:themeFill="background1" w:themeFillShade="D9"/>
          </w:tcPr>
          <w:p w14:paraId="4F0653F7" w14:textId="14AF0D0F" w:rsidR="00A558CA" w:rsidRPr="00205437" w:rsidRDefault="004A4DC5" w:rsidP="002E3FA0">
            <w:pPr>
              <w:jc w:val="center"/>
              <w:rPr>
                <w:b/>
                <w:bCs/>
              </w:rPr>
            </w:pPr>
            <w:r>
              <w:rPr>
                <w:b/>
                <w:bCs/>
              </w:rPr>
              <w:t>5</w:t>
            </w:r>
          </w:p>
        </w:tc>
        <w:tc>
          <w:tcPr>
            <w:tcW w:w="1592" w:type="dxa"/>
            <w:shd w:val="clear" w:color="auto" w:fill="D9D9D9" w:themeFill="background1" w:themeFillShade="D9"/>
          </w:tcPr>
          <w:p w14:paraId="40D01906" w14:textId="77777777" w:rsidR="00A558CA" w:rsidRPr="00205437" w:rsidRDefault="00A558CA" w:rsidP="002E3FA0">
            <w:pPr>
              <w:jc w:val="center"/>
              <w:rPr>
                <w:b/>
                <w:bCs/>
              </w:rPr>
            </w:pPr>
            <w:r>
              <w:rPr>
                <w:b/>
                <w:bCs/>
              </w:rPr>
              <w:t>5</w:t>
            </w:r>
          </w:p>
        </w:tc>
      </w:tr>
    </w:tbl>
    <w:p w14:paraId="57CE66B5" w14:textId="77777777" w:rsidR="00A558CA" w:rsidRDefault="00A558CA" w:rsidP="00715371">
      <w:pPr>
        <w:rPr>
          <w:b/>
          <w:bCs/>
          <w:sz w:val="28"/>
          <w:szCs w:val="28"/>
        </w:rPr>
      </w:pPr>
    </w:p>
    <w:p w14:paraId="48A0068A" w14:textId="77777777" w:rsidR="00715371" w:rsidRDefault="00715371" w:rsidP="00715371">
      <w:pPr>
        <w:rPr>
          <w:b/>
          <w:bCs/>
          <w:sz w:val="28"/>
          <w:szCs w:val="28"/>
        </w:rPr>
      </w:pPr>
      <w:r>
        <w:rPr>
          <w:b/>
          <w:bCs/>
          <w:sz w:val="28"/>
          <w:szCs w:val="28"/>
        </w:rPr>
        <w:t>BUDGET HIGHLIGHTS</w:t>
      </w:r>
    </w:p>
    <w:p w14:paraId="5565F6C4" w14:textId="4C95A9F1" w:rsidR="00546726" w:rsidRPr="004E76F6" w:rsidRDefault="00546726" w:rsidP="00546726">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602A33DA" w14:textId="2229E37A" w:rsidR="00817575" w:rsidRDefault="00817575" w:rsidP="00817575">
      <w:pPr>
        <w:pStyle w:val="ListParagraph"/>
        <w:ind w:left="1440"/>
      </w:pPr>
    </w:p>
    <w:p w14:paraId="350AD16D" w14:textId="67F8955D" w:rsidR="00546726" w:rsidRDefault="00546726" w:rsidP="00817575">
      <w:pPr>
        <w:pStyle w:val="ListParagraph"/>
        <w:ind w:left="1440"/>
      </w:pPr>
    </w:p>
    <w:p w14:paraId="5896FC37" w14:textId="099E4181" w:rsidR="00546726" w:rsidRDefault="00DF7B67" w:rsidP="00817575">
      <w:pPr>
        <w:pStyle w:val="ListParagraph"/>
        <w:ind w:left="1440"/>
      </w:pPr>
      <w:r w:rsidRPr="00DF7B67">
        <w:rPr>
          <w:noProof/>
        </w:rPr>
        <w:drawing>
          <wp:anchor distT="0" distB="0" distL="114300" distR="114300" simplePos="0" relativeHeight="252282880" behindDoc="0" locked="0" layoutInCell="1" allowOverlap="1" wp14:anchorId="73AFA757" wp14:editId="7A37AA48">
            <wp:simplePos x="0" y="0"/>
            <wp:positionH relativeFrom="margin">
              <wp:align>center</wp:align>
            </wp:positionH>
            <wp:positionV relativeFrom="paragraph">
              <wp:posOffset>10374</wp:posOffset>
            </wp:positionV>
            <wp:extent cx="2810267" cy="1409897"/>
            <wp:effectExtent l="38100" t="38100" r="85725" b="95250"/>
            <wp:wrapNone/>
            <wp:docPr id="938794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94987" name=""/>
                    <pic:cNvPicPr/>
                  </pic:nvPicPr>
                  <pic:blipFill>
                    <a:blip r:embed="rId130">
                      <a:extLst>
                        <a:ext uri="{28A0092B-C50C-407E-A947-70E740481C1C}">
                          <a14:useLocalDpi xmlns:a14="http://schemas.microsoft.com/office/drawing/2010/main" val="0"/>
                        </a:ext>
                      </a:extLst>
                    </a:blip>
                    <a:stretch>
                      <a:fillRect/>
                    </a:stretch>
                  </pic:blipFill>
                  <pic:spPr>
                    <a:xfrm>
                      <a:off x="0" y="0"/>
                      <a:ext cx="2810267" cy="1409897"/>
                    </a:xfrm>
                    <a:prstGeom prst="rect">
                      <a:avLst/>
                    </a:prstGeom>
                    <a:effectLst>
                      <a:outerShdw blurRad="50800" dist="38100" dir="2700000" algn="tl" rotWithShape="0">
                        <a:prstClr val="black">
                          <a:alpha val="40000"/>
                        </a:prstClr>
                      </a:outerShdw>
                    </a:effectLst>
                  </pic:spPr>
                </pic:pic>
              </a:graphicData>
            </a:graphic>
          </wp:anchor>
        </w:drawing>
      </w:r>
    </w:p>
    <w:p w14:paraId="1EAC3765" w14:textId="019D464A" w:rsidR="00546726" w:rsidRDefault="00546726" w:rsidP="00817575">
      <w:pPr>
        <w:pStyle w:val="ListParagraph"/>
        <w:ind w:left="1440"/>
      </w:pPr>
    </w:p>
    <w:p w14:paraId="58FFADB5" w14:textId="77777777" w:rsidR="00546726" w:rsidRDefault="00546726" w:rsidP="00817575">
      <w:pPr>
        <w:pStyle w:val="ListParagraph"/>
        <w:ind w:left="1440"/>
      </w:pPr>
    </w:p>
    <w:p w14:paraId="1D2B2D7F" w14:textId="2B982D62" w:rsidR="00546726" w:rsidRDefault="00546726" w:rsidP="00817575">
      <w:pPr>
        <w:pStyle w:val="ListParagraph"/>
        <w:ind w:left="1440"/>
      </w:pPr>
    </w:p>
    <w:p w14:paraId="0A2167F2" w14:textId="77777777" w:rsidR="00546726" w:rsidRDefault="00546726" w:rsidP="00817575">
      <w:pPr>
        <w:pStyle w:val="ListParagraph"/>
        <w:ind w:left="1440"/>
      </w:pPr>
    </w:p>
    <w:p w14:paraId="37C01D65" w14:textId="77777777" w:rsidR="00546726" w:rsidRDefault="00546726" w:rsidP="00817575">
      <w:pPr>
        <w:pStyle w:val="ListParagraph"/>
        <w:ind w:left="1440"/>
      </w:pPr>
    </w:p>
    <w:p w14:paraId="5AFBF82E" w14:textId="77777777" w:rsidR="00546726" w:rsidRDefault="00546726" w:rsidP="00817575">
      <w:pPr>
        <w:pStyle w:val="ListParagraph"/>
        <w:ind w:left="1440"/>
      </w:pPr>
    </w:p>
    <w:p w14:paraId="5E0AE9E9" w14:textId="77777777" w:rsidR="00546726" w:rsidRDefault="00546726" w:rsidP="00817575">
      <w:pPr>
        <w:pStyle w:val="ListParagraph"/>
        <w:ind w:left="1440"/>
      </w:pPr>
    </w:p>
    <w:p w14:paraId="4F3B7F4E" w14:textId="77777777" w:rsidR="00546726" w:rsidRDefault="00546726" w:rsidP="00817575">
      <w:pPr>
        <w:pStyle w:val="ListParagraph"/>
        <w:ind w:left="1440"/>
      </w:pPr>
    </w:p>
    <w:p w14:paraId="50F9244C" w14:textId="77777777" w:rsidR="00715371" w:rsidRDefault="00715371" w:rsidP="00715371"/>
    <w:p w14:paraId="55E01046" w14:textId="77777777" w:rsidR="00C63AF8" w:rsidRDefault="00C63AF8" w:rsidP="00715371">
      <w:pPr>
        <w:rPr>
          <w:b/>
          <w:bCs/>
          <w:color w:val="000000" w:themeColor="text1"/>
          <w:sz w:val="48"/>
          <w:szCs w:val="48"/>
        </w:rPr>
        <w:sectPr w:rsidR="00C63AF8" w:rsidSect="00033159">
          <w:pgSz w:w="12240" w:h="15840"/>
          <w:pgMar w:top="1440" w:right="1440" w:bottom="1440" w:left="1440" w:header="720" w:footer="720" w:gutter="0"/>
          <w:cols w:space="720"/>
          <w:docGrid w:linePitch="360"/>
        </w:sectPr>
      </w:pPr>
    </w:p>
    <w:p w14:paraId="184ECC39" w14:textId="6316661B" w:rsidR="00715371" w:rsidRPr="00442B71" w:rsidRDefault="00715371" w:rsidP="00715371">
      <w:pPr>
        <w:rPr>
          <w:sz w:val="28"/>
          <w:szCs w:val="28"/>
        </w:rPr>
      </w:pPr>
      <w:r w:rsidRPr="00D70DFE">
        <w:rPr>
          <w:b/>
          <w:bCs/>
          <w:noProof/>
          <w:sz w:val="48"/>
          <w:szCs w:val="48"/>
        </w:rPr>
        <w:lastRenderedPageBreak/>
        <mc:AlternateContent>
          <mc:Choice Requires="wps">
            <w:drawing>
              <wp:anchor distT="0" distB="0" distL="114300" distR="114300" simplePos="0" relativeHeight="252078080" behindDoc="0" locked="0" layoutInCell="1" allowOverlap="1" wp14:anchorId="2185732B" wp14:editId="6D581630">
                <wp:simplePos x="0" y="0"/>
                <wp:positionH relativeFrom="column">
                  <wp:posOffset>-38100</wp:posOffset>
                </wp:positionH>
                <wp:positionV relativeFrom="paragraph">
                  <wp:posOffset>404674</wp:posOffset>
                </wp:positionV>
                <wp:extent cx="4932045" cy="0"/>
                <wp:effectExtent l="0" t="0" r="0" b="0"/>
                <wp:wrapNone/>
                <wp:docPr id="53032819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661015E" id="Straight Connector 3" o:spid="_x0000_s1026" style="position:absolute;z-index:2520780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2079104" behindDoc="0" locked="0" layoutInCell="1" allowOverlap="1" wp14:anchorId="71673C41" wp14:editId="207F7E81">
                <wp:simplePos x="0" y="0"/>
                <wp:positionH relativeFrom="column">
                  <wp:posOffset>0</wp:posOffset>
                </wp:positionH>
                <wp:positionV relativeFrom="paragraph">
                  <wp:posOffset>-39191</wp:posOffset>
                </wp:positionV>
                <wp:extent cx="4867910" cy="0"/>
                <wp:effectExtent l="0" t="0" r="0" b="0"/>
                <wp:wrapNone/>
                <wp:docPr id="24800425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623145E" id="Straight Connector 4" o:spid="_x0000_s1026" style="position:absolute;z-index:2520791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C63AF8">
        <w:rPr>
          <w:b/>
          <w:bCs/>
          <w:color w:val="000000" w:themeColor="text1"/>
          <w:sz w:val="48"/>
          <w:szCs w:val="48"/>
        </w:rPr>
        <w:t xml:space="preserve">Outside Agencies </w:t>
      </w:r>
      <w:r w:rsidR="00AB02D7">
        <w:rPr>
          <w:b/>
          <w:bCs/>
          <w:color w:val="000000" w:themeColor="text1"/>
          <w:sz w:val="48"/>
          <w:szCs w:val="48"/>
        </w:rPr>
        <w:t>–</w:t>
      </w:r>
      <w:r w:rsidR="00C63AF8">
        <w:rPr>
          <w:b/>
          <w:bCs/>
          <w:color w:val="000000" w:themeColor="text1"/>
          <w:sz w:val="48"/>
          <w:szCs w:val="48"/>
        </w:rPr>
        <w:t xml:space="preserve"> </w:t>
      </w:r>
      <w:r w:rsidRPr="00D70DFE">
        <w:rPr>
          <w:b/>
          <w:bCs/>
          <w:color w:val="000000" w:themeColor="text1"/>
          <w:sz w:val="48"/>
          <w:szCs w:val="48"/>
        </w:rPr>
        <w:t>Librar</w:t>
      </w:r>
      <w:r w:rsidR="00C63AF8">
        <w:rPr>
          <w:b/>
          <w:bCs/>
          <w:color w:val="000000" w:themeColor="text1"/>
          <w:sz w:val="48"/>
          <w:szCs w:val="48"/>
        </w:rPr>
        <w:t>y</w:t>
      </w:r>
    </w:p>
    <w:p w14:paraId="21FD6FB0" w14:textId="1103A0C8" w:rsidR="00715371" w:rsidRDefault="00C14E5F" w:rsidP="00425B53">
      <w:pPr>
        <w:ind w:left="-450"/>
      </w:pPr>
      <w:r w:rsidRPr="00C14E5F">
        <w:rPr>
          <w:noProof/>
        </w:rPr>
        <w:drawing>
          <wp:inline distT="0" distB="0" distL="0" distR="0" wp14:anchorId="533BC0D1" wp14:editId="6FD93A5F">
            <wp:extent cx="8862646" cy="4832985"/>
            <wp:effectExtent l="0" t="0" r="0" b="5715"/>
            <wp:docPr id="129038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8408" name=""/>
                    <pic:cNvPicPr/>
                  </pic:nvPicPr>
                  <pic:blipFill>
                    <a:blip r:embed="rId131"/>
                    <a:stretch>
                      <a:fillRect/>
                    </a:stretch>
                  </pic:blipFill>
                  <pic:spPr>
                    <a:xfrm>
                      <a:off x="0" y="0"/>
                      <a:ext cx="8871000" cy="4837540"/>
                    </a:xfrm>
                    <a:prstGeom prst="rect">
                      <a:avLst/>
                    </a:prstGeom>
                  </pic:spPr>
                </pic:pic>
              </a:graphicData>
            </a:graphic>
          </wp:inline>
        </w:drawing>
      </w:r>
    </w:p>
    <w:p w14:paraId="695E4BBC" w14:textId="33115234" w:rsidR="00AB02D7" w:rsidRPr="00442B71" w:rsidRDefault="00AB02D7" w:rsidP="00AB02D7">
      <w:pPr>
        <w:rPr>
          <w:sz w:val="28"/>
          <w:szCs w:val="28"/>
        </w:rPr>
      </w:pPr>
      <w:r w:rsidRPr="00D70DFE">
        <w:rPr>
          <w:b/>
          <w:bCs/>
          <w:noProof/>
          <w:sz w:val="48"/>
          <w:szCs w:val="48"/>
        </w:rPr>
        <w:lastRenderedPageBreak/>
        <mc:AlternateContent>
          <mc:Choice Requires="wps">
            <w:drawing>
              <wp:anchor distT="0" distB="0" distL="114300" distR="114300" simplePos="0" relativeHeight="252279808" behindDoc="0" locked="0" layoutInCell="1" allowOverlap="1" wp14:anchorId="75075D19" wp14:editId="3A8B6C8F">
                <wp:simplePos x="0" y="0"/>
                <wp:positionH relativeFrom="column">
                  <wp:posOffset>-38100</wp:posOffset>
                </wp:positionH>
                <wp:positionV relativeFrom="paragraph">
                  <wp:posOffset>404674</wp:posOffset>
                </wp:positionV>
                <wp:extent cx="4932045" cy="0"/>
                <wp:effectExtent l="0" t="0" r="0" b="0"/>
                <wp:wrapNone/>
                <wp:docPr id="30629251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7C7E4B3" id="Straight Connector 3" o:spid="_x0000_s1026" style="position:absolute;z-index:25227980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2280832" behindDoc="0" locked="0" layoutInCell="1" allowOverlap="1" wp14:anchorId="1EF00D30" wp14:editId="7A36A494">
                <wp:simplePos x="0" y="0"/>
                <wp:positionH relativeFrom="column">
                  <wp:posOffset>0</wp:posOffset>
                </wp:positionH>
                <wp:positionV relativeFrom="paragraph">
                  <wp:posOffset>-39191</wp:posOffset>
                </wp:positionV>
                <wp:extent cx="4867910" cy="0"/>
                <wp:effectExtent l="0" t="0" r="0" b="0"/>
                <wp:wrapNone/>
                <wp:docPr id="66292303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6C9504C" id="Straight Connector 4" o:spid="_x0000_s1026" style="position:absolute;z-index:25228083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 xml:space="preserve">Outside Agencies – </w:t>
      </w:r>
      <w:r w:rsidRPr="00D70DFE">
        <w:rPr>
          <w:b/>
          <w:bCs/>
          <w:color w:val="000000" w:themeColor="text1"/>
          <w:sz w:val="48"/>
          <w:szCs w:val="48"/>
        </w:rPr>
        <w:t>Librar</w:t>
      </w:r>
      <w:r>
        <w:rPr>
          <w:b/>
          <w:bCs/>
          <w:color w:val="000000" w:themeColor="text1"/>
          <w:sz w:val="48"/>
          <w:szCs w:val="48"/>
        </w:rPr>
        <w:t>y Continued</w:t>
      </w:r>
    </w:p>
    <w:p w14:paraId="618C4AFB" w14:textId="2596BEE9" w:rsidR="00AB02D7" w:rsidRDefault="00294607" w:rsidP="00AB02D7">
      <w:pPr>
        <w:ind w:left="-450"/>
      </w:pPr>
      <w:r w:rsidRPr="00294607">
        <w:rPr>
          <w:noProof/>
        </w:rPr>
        <w:drawing>
          <wp:inline distT="0" distB="0" distL="0" distR="0" wp14:anchorId="2326C551" wp14:editId="220AB090">
            <wp:extent cx="8892791" cy="4118610"/>
            <wp:effectExtent l="0" t="0" r="3810" b="0"/>
            <wp:docPr id="527270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70736" name=""/>
                    <pic:cNvPicPr/>
                  </pic:nvPicPr>
                  <pic:blipFill>
                    <a:blip r:embed="rId132"/>
                    <a:stretch>
                      <a:fillRect/>
                    </a:stretch>
                  </pic:blipFill>
                  <pic:spPr>
                    <a:xfrm>
                      <a:off x="0" y="0"/>
                      <a:ext cx="8902079" cy="4122912"/>
                    </a:xfrm>
                    <a:prstGeom prst="rect">
                      <a:avLst/>
                    </a:prstGeom>
                  </pic:spPr>
                </pic:pic>
              </a:graphicData>
            </a:graphic>
          </wp:inline>
        </w:drawing>
      </w:r>
    </w:p>
    <w:p w14:paraId="4C2CAFBA" w14:textId="77777777" w:rsidR="00AB02D7" w:rsidRDefault="00AB02D7" w:rsidP="00715371"/>
    <w:p w14:paraId="02CE014B" w14:textId="77777777" w:rsidR="00033159" w:rsidRDefault="00033159" w:rsidP="00033159">
      <w:pPr>
        <w:pStyle w:val="Heading2"/>
        <w:sectPr w:rsidR="00033159" w:rsidSect="00C63AF8">
          <w:pgSz w:w="15840" w:h="12240" w:orient="landscape"/>
          <w:pgMar w:top="1440" w:right="1440" w:bottom="1440" w:left="1440" w:header="720" w:footer="720" w:gutter="0"/>
          <w:cols w:space="720"/>
          <w:docGrid w:linePitch="360"/>
        </w:sectPr>
      </w:pPr>
    </w:p>
    <w:p w14:paraId="6C314280" w14:textId="77777777" w:rsidR="00DC19AF" w:rsidRDefault="00DC19AF" w:rsidP="00DC19AF">
      <w:pPr>
        <w:rPr>
          <w:b/>
          <w:bCs/>
          <w:color w:val="000000" w:themeColor="text1"/>
          <w:sz w:val="48"/>
          <w:szCs w:val="48"/>
        </w:rPr>
      </w:pPr>
      <w:r w:rsidRPr="00906CF4">
        <w:rPr>
          <w:b/>
          <w:bCs/>
          <w:noProof/>
          <w:sz w:val="48"/>
          <w:szCs w:val="48"/>
        </w:rPr>
        <w:lastRenderedPageBreak/>
        <mc:AlternateContent>
          <mc:Choice Requires="wps">
            <w:drawing>
              <wp:anchor distT="0" distB="0" distL="114300" distR="114300" simplePos="0" relativeHeight="252284928" behindDoc="0" locked="0" layoutInCell="1" allowOverlap="1" wp14:anchorId="41CC9E90" wp14:editId="61EBE396">
                <wp:simplePos x="0" y="0"/>
                <wp:positionH relativeFrom="column">
                  <wp:posOffset>-38100</wp:posOffset>
                </wp:positionH>
                <wp:positionV relativeFrom="paragraph">
                  <wp:posOffset>404674</wp:posOffset>
                </wp:positionV>
                <wp:extent cx="4932045" cy="0"/>
                <wp:effectExtent l="0" t="0" r="0" b="0"/>
                <wp:wrapNone/>
                <wp:docPr id="18631179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C09A32F" id="Straight Connector 3" o:spid="_x0000_s1026" style="position:absolute;z-index:2522849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06CF4">
        <w:rPr>
          <w:b/>
          <w:bCs/>
          <w:noProof/>
          <w:sz w:val="48"/>
          <w:szCs w:val="48"/>
        </w:rPr>
        <mc:AlternateContent>
          <mc:Choice Requires="wps">
            <w:drawing>
              <wp:anchor distT="0" distB="0" distL="114300" distR="114300" simplePos="0" relativeHeight="252285952" behindDoc="0" locked="0" layoutInCell="1" allowOverlap="1" wp14:anchorId="3186D333" wp14:editId="1C611FF9">
                <wp:simplePos x="0" y="0"/>
                <wp:positionH relativeFrom="column">
                  <wp:posOffset>0</wp:posOffset>
                </wp:positionH>
                <wp:positionV relativeFrom="paragraph">
                  <wp:posOffset>-39191</wp:posOffset>
                </wp:positionV>
                <wp:extent cx="4867910" cy="0"/>
                <wp:effectExtent l="0" t="0" r="0" b="0"/>
                <wp:wrapNone/>
                <wp:docPr id="36845016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FB5412E" id="Straight Connector 4" o:spid="_x0000_s1026" style="position:absolute;z-index:2522859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Outside Agencies</w:t>
      </w:r>
    </w:p>
    <w:p w14:paraId="38D117EB" w14:textId="77777777" w:rsidR="00DC19AF" w:rsidRPr="005A4E69" w:rsidRDefault="00DC19AF" w:rsidP="00DC19AF">
      <w:pPr>
        <w:pStyle w:val="Heading1"/>
        <w:spacing w:line="480" w:lineRule="auto"/>
        <w:jc w:val="left"/>
        <w:rPr>
          <w:b/>
          <w:bCs/>
          <w:i/>
          <w:iCs/>
          <w:color w:val="auto"/>
          <w:sz w:val="36"/>
          <w:szCs w:val="36"/>
        </w:rPr>
      </w:pPr>
      <w:r w:rsidRPr="005A4E69">
        <w:rPr>
          <w:b/>
          <w:bCs/>
          <w:i/>
          <w:iCs/>
          <w:color w:val="auto"/>
          <w:sz w:val="36"/>
          <w:szCs w:val="36"/>
        </w:rPr>
        <w:t>AGENCY PROFILES</w:t>
      </w:r>
    </w:p>
    <w:p w14:paraId="488F701B" w14:textId="77777777" w:rsidR="00DC19AF" w:rsidRPr="00F50D3B" w:rsidRDefault="00DC19AF" w:rsidP="00DC19AF">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0A2481D1" w14:textId="77777777" w:rsidR="00033159" w:rsidRDefault="00033159" w:rsidP="00033159">
      <w:pPr>
        <w:rPr>
          <w:b/>
          <w:bCs/>
          <w:sz w:val="28"/>
          <w:szCs w:val="28"/>
        </w:rPr>
      </w:pPr>
    </w:p>
    <w:p w14:paraId="2F300FE0" w14:textId="7B8C482F" w:rsidR="00DC19AF" w:rsidRPr="00546726" w:rsidRDefault="00DC19AF" w:rsidP="00DC19AF">
      <w:pPr>
        <w:pStyle w:val="Heading2"/>
        <w:jc w:val="left"/>
        <w:rPr>
          <w:b/>
          <w:bCs/>
          <w:sz w:val="28"/>
          <w:szCs w:val="28"/>
          <w:u w:val="single"/>
        </w:rPr>
      </w:pPr>
      <w:bookmarkStart w:id="24" w:name="_Hlk158809981"/>
      <w:r>
        <w:rPr>
          <w:b/>
          <w:bCs/>
          <w:sz w:val="28"/>
          <w:szCs w:val="28"/>
          <w:u w:val="single"/>
        </w:rPr>
        <w:t xml:space="preserve">Pike County </w:t>
      </w:r>
      <w:r w:rsidR="00E6222B">
        <w:rPr>
          <w:b/>
          <w:bCs/>
          <w:sz w:val="28"/>
          <w:szCs w:val="28"/>
          <w:u w:val="single"/>
        </w:rPr>
        <w:t>Parks and Recreation Authority</w:t>
      </w:r>
    </w:p>
    <w:p w14:paraId="2AFDC3C2" w14:textId="1BFB95D0" w:rsidR="00033159" w:rsidRPr="00E6222B" w:rsidRDefault="00033159" w:rsidP="00033159">
      <w:pPr>
        <w:rPr>
          <w:sz w:val="22"/>
          <w:szCs w:val="22"/>
        </w:rPr>
      </w:pPr>
      <w:r w:rsidRPr="00E6222B">
        <w:rPr>
          <w:sz w:val="22"/>
          <w:szCs w:val="22"/>
        </w:rPr>
        <w:t xml:space="preserve">The </w:t>
      </w:r>
      <w:r w:rsidR="00E6222B">
        <w:rPr>
          <w:sz w:val="22"/>
          <w:szCs w:val="22"/>
        </w:rPr>
        <w:t>Pike County Parks and R</w:t>
      </w:r>
      <w:r w:rsidRPr="00E6222B">
        <w:rPr>
          <w:sz w:val="22"/>
          <w:szCs w:val="22"/>
        </w:rPr>
        <w:t xml:space="preserve">ecreation </w:t>
      </w:r>
      <w:r w:rsidR="00E6222B">
        <w:rPr>
          <w:sz w:val="22"/>
          <w:szCs w:val="22"/>
        </w:rPr>
        <w:t>Authority</w:t>
      </w:r>
      <w:r w:rsidR="00CF50FD">
        <w:rPr>
          <w:sz w:val="22"/>
          <w:szCs w:val="22"/>
        </w:rPr>
        <w:t xml:space="preserve"> (PCPRA)</w:t>
      </w:r>
      <w:r w:rsidRPr="00E6222B">
        <w:rPr>
          <w:sz w:val="22"/>
          <w:szCs w:val="22"/>
        </w:rPr>
        <w:t xml:space="preserve"> </w:t>
      </w:r>
      <w:proofErr w:type="gramStart"/>
      <w:r w:rsidRPr="00E6222B">
        <w:rPr>
          <w:sz w:val="22"/>
          <w:szCs w:val="22"/>
        </w:rPr>
        <w:t>provides</w:t>
      </w:r>
      <w:proofErr w:type="gramEnd"/>
      <w:r w:rsidRPr="00E6222B">
        <w:rPr>
          <w:sz w:val="22"/>
          <w:szCs w:val="22"/>
        </w:rPr>
        <w:t xml:space="preserve"> county-wide recreational programming to all citizens of the county. This department manages the Community Center. The 93-acre park consists of ten lighted ballfields, a lighted football field, two concession stands, two pavilions, playground, and gravel parking. The department offers numerous organized youth recreational programs through community associations including baseball/softball, football, basketball, soccer, cheerleading</w:t>
      </w:r>
      <w:r w:rsidR="00254178">
        <w:rPr>
          <w:sz w:val="22"/>
          <w:szCs w:val="22"/>
        </w:rPr>
        <w:t xml:space="preserve"> and camps</w:t>
      </w:r>
      <w:r w:rsidRPr="00E6222B">
        <w:rPr>
          <w:sz w:val="22"/>
          <w:szCs w:val="22"/>
        </w:rPr>
        <w:t xml:space="preserve"> using both county and Board of Education facilities.</w:t>
      </w:r>
    </w:p>
    <w:bookmarkEnd w:id="24"/>
    <w:p w14:paraId="644BA412" w14:textId="77777777" w:rsidR="00033159" w:rsidRDefault="00033159" w:rsidP="00033159">
      <w:pPr>
        <w:rPr>
          <w:b/>
          <w:bCs/>
          <w:sz w:val="28"/>
          <w:szCs w:val="28"/>
        </w:rPr>
      </w:pPr>
      <w:r>
        <w:rPr>
          <w:b/>
          <w:bCs/>
          <w:sz w:val="28"/>
          <w:szCs w:val="28"/>
        </w:rPr>
        <w:t>STAFFING PLAN</w:t>
      </w:r>
    </w:p>
    <w:tbl>
      <w:tblPr>
        <w:tblStyle w:val="TableGrid"/>
        <w:tblW w:w="0" w:type="auto"/>
        <w:jc w:val="center"/>
        <w:tblLook w:val="04A0" w:firstRow="1" w:lastRow="0" w:firstColumn="1" w:lastColumn="0" w:noHBand="0" w:noVBand="1"/>
      </w:tblPr>
      <w:tblGrid>
        <w:gridCol w:w="3865"/>
        <w:gridCol w:w="1393"/>
        <w:gridCol w:w="1712"/>
        <w:gridCol w:w="1592"/>
      </w:tblGrid>
      <w:tr w:rsidR="0016173F" w14:paraId="122D83EF" w14:textId="77777777" w:rsidTr="002E3FA0">
        <w:trPr>
          <w:trHeight w:hRule="exact" w:val="245"/>
          <w:jc w:val="center"/>
        </w:trPr>
        <w:tc>
          <w:tcPr>
            <w:tcW w:w="3865" w:type="dxa"/>
            <w:shd w:val="clear" w:color="auto" w:fill="D9D9D9" w:themeFill="background1" w:themeFillShade="D9"/>
          </w:tcPr>
          <w:p w14:paraId="61F093E5" w14:textId="77777777" w:rsidR="0016173F" w:rsidRPr="00205437" w:rsidRDefault="0016173F" w:rsidP="002E3FA0">
            <w:pPr>
              <w:jc w:val="center"/>
              <w:rPr>
                <w:b/>
                <w:bCs/>
              </w:rPr>
            </w:pPr>
            <w:r w:rsidRPr="00205437">
              <w:rPr>
                <w:b/>
                <w:bCs/>
              </w:rPr>
              <w:t>Position Title</w:t>
            </w:r>
          </w:p>
        </w:tc>
        <w:tc>
          <w:tcPr>
            <w:tcW w:w="1393" w:type="dxa"/>
            <w:shd w:val="clear" w:color="auto" w:fill="D9D9D9" w:themeFill="background1" w:themeFillShade="D9"/>
          </w:tcPr>
          <w:p w14:paraId="6566915B" w14:textId="77777777" w:rsidR="0016173F" w:rsidRPr="00205437" w:rsidRDefault="0016173F"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AE32FBE" w14:textId="77777777" w:rsidR="0016173F" w:rsidRPr="00205437" w:rsidRDefault="0016173F"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8AB6423" w14:textId="77777777" w:rsidR="0016173F" w:rsidRPr="00205437" w:rsidRDefault="0016173F" w:rsidP="002E3FA0">
            <w:pPr>
              <w:jc w:val="center"/>
              <w:rPr>
                <w:b/>
                <w:bCs/>
              </w:rPr>
            </w:pPr>
            <w:r w:rsidRPr="00205437">
              <w:rPr>
                <w:b/>
                <w:bCs/>
              </w:rPr>
              <w:t>FY 2</w:t>
            </w:r>
            <w:r>
              <w:rPr>
                <w:b/>
                <w:bCs/>
              </w:rPr>
              <w:t>6</w:t>
            </w:r>
            <w:r w:rsidRPr="00205437">
              <w:rPr>
                <w:b/>
                <w:bCs/>
              </w:rPr>
              <w:t>-2</w:t>
            </w:r>
            <w:r>
              <w:rPr>
                <w:b/>
                <w:bCs/>
              </w:rPr>
              <w:t>7</w:t>
            </w:r>
          </w:p>
        </w:tc>
      </w:tr>
      <w:tr w:rsidR="0016173F" w14:paraId="0E8DB12B" w14:textId="77777777" w:rsidTr="002E3FA0">
        <w:trPr>
          <w:trHeight w:hRule="exact" w:val="245"/>
          <w:jc w:val="center"/>
        </w:trPr>
        <w:tc>
          <w:tcPr>
            <w:tcW w:w="3865" w:type="dxa"/>
          </w:tcPr>
          <w:p w14:paraId="772B2CE8" w14:textId="490ACB3F" w:rsidR="0016173F" w:rsidRDefault="0016173F" w:rsidP="002E3FA0">
            <w:r>
              <w:t>Director</w:t>
            </w:r>
          </w:p>
        </w:tc>
        <w:tc>
          <w:tcPr>
            <w:tcW w:w="1393" w:type="dxa"/>
          </w:tcPr>
          <w:p w14:paraId="4E66AC41" w14:textId="77777777" w:rsidR="0016173F" w:rsidRDefault="0016173F" w:rsidP="002E3FA0">
            <w:pPr>
              <w:jc w:val="center"/>
            </w:pPr>
            <w:r>
              <w:t>1</w:t>
            </w:r>
          </w:p>
        </w:tc>
        <w:tc>
          <w:tcPr>
            <w:tcW w:w="1712" w:type="dxa"/>
          </w:tcPr>
          <w:p w14:paraId="53EB09B6" w14:textId="77777777" w:rsidR="0016173F" w:rsidRDefault="0016173F" w:rsidP="002E3FA0">
            <w:pPr>
              <w:jc w:val="center"/>
            </w:pPr>
            <w:r>
              <w:t>1</w:t>
            </w:r>
          </w:p>
        </w:tc>
        <w:tc>
          <w:tcPr>
            <w:tcW w:w="1592" w:type="dxa"/>
          </w:tcPr>
          <w:p w14:paraId="7AE06B9F" w14:textId="77777777" w:rsidR="0016173F" w:rsidRDefault="0016173F" w:rsidP="002E3FA0">
            <w:pPr>
              <w:jc w:val="center"/>
            </w:pPr>
            <w:r>
              <w:t>1</w:t>
            </w:r>
          </w:p>
        </w:tc>
      </w:tr>
      <w:tr w:rsidR="0016173F" w14:paraId="5A716D11" w14:textId="77777777" w:rsidTr="002E3FA0">
        <w:trPr>
          <w:trHeight w:hRule="exact" w:val="245"/>
          <w:jc w:val="center"/>
        </w:trPr>
        <w:tc>
          <w:tcPr>
            <w:tcW w:w="3865" w:type="dxa"/>
          </w:tcPr>
          <w:p w14:paraId="6CD28294" w14:textId="5FF2C369" w:rsidR="0016173F" w:rsidRDefault="0016173F" w:rsidP="002E3FA0">
            <w:r>
              <w:t>Assistant</w:t>
            </w:r>
            <w:r w:rsidR="00A60403">
              <w:t xml:space="preserve"> Director</w:t>
            </w:r>
          </w:p>
        </w:tc>
        <w:tc>
          <w:tcPr>
            <w:tcW w:w="1393" w:type="dxa"/>
          </w:tcPr>
          <w:p w14:paraId="62E85E4D" w14:textId="77777777" w:rsidR="0016173F" w:rsidRDefault="0016173F" w:rsidP="002E3FA0">
            <w:pPr>
              <w:jc w:val="center"/>
            </w:pPr>
            <w:r>
              <w:t>1</w:t>
            </w:r>
          </w:p>
        </w:tc>
        <w:tc>
          <w:tcPr>
            <w:tcW w:w="1712" w:type="dxa"/>
          </w:tcPr>
          <w:p w14:paraId="0776979A" w14:textId="77777777" w:rsidR="0016173F" w:rsidRDefault="0016173F" w:rsidP="002E3FA0">
            <w:pPr>
              <w:jc w:val="center"/>
            </w:pPr>
            <w:r>
              <w:t>1</w:t>
            </w:r>
          </w:p>
        </w:tc>
        <w:tc>
          <w:tcPr>
            <w:tcW w:w="1592" w:type="dxa"/>
          </w:tcPr>
          <w:p w14:paraId="6BA2AA70" w14:textId="77777777" w:rsidR="0016173F" w:rsidRDefault="0016173F" w:rsidP="002E3FA0">
            <w:pPr>
              <w:jc w:val="center"/>
            </w:pPr>
            <w:r>
              <w:t>1</w:t>
            </w:r>
          </w:p>
        </w:tc>
      </w:tr>
      <w:tr w:rsidR="0016173F" w14:paraId="3D15CCB0" w14:textId="77777777" w:rsidTr="002E3FA0">
        <w:trPr>
          <w:trHeight w:hRule="exact" w:val="245"/>
          <w:jc w:val="center"/>
        </w:trPr>
        <w:tc>
          <w:tcPr>
            <w:tcW w:w="3865" w:type="dxa"/>
          </w:tcPr>
          <w:p w14:paraId="4C72120C" w14:textId="2EC04DBB" w:rsidR="0016173F" w:rsidRDefault="00F66CAD" w:rsidP="002E3FA0">
            <w:r>
              <w:t>Administrative Assistant</w:t>
            </w:r>
          </w:p>
        </w:tc>
        <w:tc>
          <w:tcPr>
            <w:tcW w:w="1393" w:type="dxa"/>
          </w:tcPr>
          <w:p w14:paraId="4F2B2D47" w14:textId="7063E193" w:rsidR="0016173F" w:rsidRDefault="00F66CAD" w:rsidP="002E3FA0">
            <w:pPr>
              <w:jc w:val="center"/>
            </w:pPr>
            <w:r>
              <w:t>1</w:t>
            </w:r>
          </w:p>
        </w:tc>
        <w:tc>
          <w:tcPr>
            <w:tcW w:w="1712" w:type="dxa"/>
          </w:tcPr>
          <w:p w14:paraId="4674CB3E" w14:textId="3933CD34" w:rsidR="0016173F" w:rsidRDefault="008C221F" w:rsidP="002E3FA0">
            <w:pPr>
              <w:jc w:val="center"/>
            </w:pPr>
            <w:r>
              <w:t>1</w:t>
            </w:r>
          </w:p>
        </w:tc>
        <w:tc>
          <w:tcPr>
            <w:tcW w:w="1592" w:type="dxa"/>
          </w:tcPr>
          <w:p w14:paraId="09A5EA2F" w14:textId="2F720044" w:rsidR="0016173F" w:rsidRDefault="008C221F" w:rsidP="002E3FA0">
            <w:pPr>
              <w:jc w:val="center"/>
            </w:pPr>
            <w:r>
              <w:t>1</w:t>
            </w:r>
          </w:p>
        </w:tc>
      </w:tr>
      <w:tr w:rsidR="00F66CAD" w14:paraId="4435EC68" w14:textId="77777777" w:rsidTr="002E3FA0">
        <w:trPr>
          <w:trHeight w:hRule="exact" w:val="245"/>
          <w:jc w:val="center"/>
        </w:trPr>
        <w:tc>
          <w:tcPr>
            <w:tcW w:w="3865" w:type="dxa"/>
          </w:tcPr>
          <w:p w14:paraId="4E183B62" w14:textId="3D003B44" w:rsidR="00F66CAD" w:rsidRDefault="00F66CAD" w:rsidP="002E3FA0">
            <w:r>
              <w:t>Park Maintenance Tech</w:t>
            </w:r>
          </w:p>
        </w:tc>
        <w:tc>
          <w:tcPr>
            <w:tcW w:w="1393" w:type="dxa"/>
          </w:tcPr>
          <w:p w14:paraId="12AAFDD7" w14:textId="42D1C07C" w:rsidR="00F66CAD" w:rsidRDefault="00F66CAD" w:rsidP="002E3FA0">
            <w:pPr>
              <w:jc w:val="center"/>
            </w:pPr>
            <w:r>
              <w:t>4</w:t>
            </w:r>
          </w:p>
        </w:tc>
        <w:tc>
          <w:tcPr>
            <w:tcW w:w="1712" w:type="dxa"/>
          </w:tcPr>
          <w:p w14:paraId="44D8CF69" w14:textId="135416BA" w:rsidR="00F66CAD" w:rsidRDefault="008C221F" w:rsidP="002E3FA0">
            <w:pPr>
              <w:jc w:val="center"/>
            </w:pPr>
            <w:r>
              <w:t>4</w:t>
            </w:r>
          </w:p>
        </w:tc>
        <w:tc>
          <w:tcPr>
            <w:tcW w:w="1592" w:type="dxa"/>
          </w:tcPr>
          <w:p w14:paraId="4C99D2B9" w14:textId="4380F3B0" w:rsidR="00F66CAD" w:rsidRDefault="008C221F" w:rsidP="002E3FA0">
            <w:pPr>
              <w:jc w:val="center"/>
            </w:pPr>
            <w:r>
              <w:t>4</w:t>
            </w:r>
          </w:p>
        </w:tc>
      </w:tr>
      <w:tr w:rsidR="0016173F" w14:paraId="61731A75" w14:textId="77777777" w:rsidTr="002E3FA0">
        <w:trPr>
          <w:trHeight w:hRule="exact" w:val="245"/>
          <w:jc w:val="center"/>
        </w:trPr>
        <w:tc>
          <w:tcPr>
            <w:tcW w:w="3865" w:type="dxa"/>
            <w:shd w:val="clear" w:color="auto" w:fill="D9D9D9" w:themeFill="background1" w:themeFillShade="D9"/>
          </w:tcPr>
          <w:p w14:paraId="085A5DF3" w14:textId="77777777" w:rsidR="0016173F" w:rsidRPr="00205437" w:rsidRDefault="0016173F" w:rsidP="002E3FA0">
            <w:pPr>
              <w:rPr>
                <w:b/>
                <w:bCs/>
              </w:rPr>
            </w:pPr>
            <w:r w:rsidRPr="00205437">
              <w:rPr>
                <w:b/>
                <w:bCs/>
              </w:rPr>
              <w:t>Total Positions</w:t>
            </w:r>
          </w:p>
        </w:tc>
        <w:tc>
          <w:tcPr>
            <w:tcW w:w="1393" w:type="dxa"/>
            <w:shd w:val="clear" w:color="auto" w:fill="D9D9D9" w:themeFill="background1" w:themeFillShade="D9"/>
          </w:tcPr>
          <w:p w14:paraId="0DD2D6DF" w14:textId="30329996" w:rsidR="0016173F" w:rsidRPr="00205437" w:rsidRDefault="00F66CAD" w:rsidP="002E3FA0">
            <w:pPr>
              <w:jc w:val="center"/>
              <w:rPr>
                <w:b/>
                <w:bCs/>
              </w:rPr>
            </w:pPr>
            <w:r>
              <w:rPr>
                <w:b/>
                <w:bCs/>
              </w:rPr>
              <w:t>7</w:t>
            </w:r>
          </w:p>
        </w:tc>
        <w:tc>
          <w:tcPr>
            <w:tcW w:w="1712" w:type="dxa"/>
            <w:shd w:val="clear" w:color="auto" w:fill="D9D9D9" w:themeFill="background1" w:themeFillShade="D9"/>
          </w:tcPr>
          <w:p w14:paraId="6C89E733" w14:textId="2B9ED6FD" w:rsidR="0016173F" w:rsidRPr="00205437" w:rsidRDefault="008C221F" w:rsidP="002E3FA0">
            <w:pPr>
              <w:jc w:val="center"/>
              <w:rPr>
                <w:b/>
                <w:bCs/>
              </w:rPr>
            </w:pPr>
            <w:r>
              <w:rPr>
                <w:b/>
                <w:bCs/>
              </w:rPr>
              <w:t>7</w:t>
            </w:r>
          </w:p>
        </w:tc>
        <w:tc>
          <w:tcPr>
            <w:tcW w:w="1592" w:type="dxa"/>
            <w:shd w:val="clear" w:color="auto" w:fill="D9D9D9" w:themeFill="background1" w:themeFillShade="D9"/>
          </w:tcPr>
          <w:p w14:paraId="01778698" w14:textId="4DBF4A5C" w:rsidR="0016173F" w:rsidRPr="00205437" w:rsidRDefault="008C221F" w:rsidP="002E3FA0">
            <w:pPr>
              <w:jc w:val="center"/>
              <w:rPr>
                <w:b/>
                <w:bCs/>
              </w:rPr>
            </w:pPr>
            <w:r>
              <w:rPr>
                <w:b/>
                <w:bCs/>
              </w:rPr>
              <w:t>7</w:t>
            </w:r>
          </w:p>
        </w:tc>
      </w:tr>
    </w:tbl>
    <w:p w14:paraId="3C3F42C0" w14:textId="77777777" w:rsidR="0016173F" w:rsidRDefault="0016173F" w:rsidP="00033159">
      <w:pPr>
        <w:rPr>
          <w:b/>
          <w:bCs/>
          <w:sz w:val="28"/>
          <w:szCs w:val="28"/>
        </w:rPr>
      </w:pPr>
    </w:p>
    <w:p w14:paraId="1B759F23" w14:textId="77777777" w:rsidR="00033159" w:rsidRDefault="00033159" w:rsidP="00033159">
      <w:pPr>
        <w:rPr>
          <w:b/>
          <w:bCs/>
          <w:sz w:val="28"/>
          <w:szCs w:val="28"/>
        </w:rPr>
      </w:pPr>
      <w:r>
        <w:rPr>
          <w:b/>
          <w:bCs/>
          <w:sz w:val="28"/>
          <w:szCs w:val="28"/>
        </w:rPr>
        <w:t>BUDGET HIGHLIGHTS</w:t>
      </w:r>
    </w:p>
    <w:p w14:paraId="0847FEC9" w14:textId="77777777" w:rsidR="0052434B" w:rsidRDefault="00F41183" w:rsidP="00DE5658">
      <w:pPr>
        <w:pStyle w:val="ListParagraph"/>
        <w:numPr>
          <w:ilvl w:val="0"/>
          <w:numId w:val="13"/>
        </w:numPr>
      </w:pPr>
      <w:r>
        <w:t>Increases from prior year relate to insurance and retirement contributions.</w:t>
      </w:r>
    </w:p>
    <w:p w14:paraId="7D14BB3F" w14:textId="77777777" w:rsidR="0052434B" w:rsidRDefault="0052434B" w:rsidP="0052434B">
      <w:pPr>
        <w:pStyle w:val="ListParagraph"/>
      </w:pPr>
    </w:p>
    <w:p w14:paraId="6803EC7D" w14:textId="4D061306" w:rsidR="009D41C8" w:rsidRDefault="009D41C8" w:rsidP="00DE5658">
      <w:pPr>
        <w:pStyle w:val="ListParagraph"/>
        <w:numPr>
          <w:ilvl w:val="0"/>
          <w:numId w:val="13"/>
        </w:numPr>
      </w:pPr>
      <w:r w:rsidRPr="009D41C8">
        <w:t>The</w:t>
      </w:r>
      <w:r w:rsidR="00C113F5" w:rsidRPr="0052434B">
        <w:t xml:space="preserve"> $1,500,000 Georgia Outdoor Stewardship Program grant for the</w:t>
      </w:r>
      <w:r w:rsidRPr="009D41C8">
        <w:t xml:space="preserve"> Pike County Parks and Recreation Authority project will include the acquisition of 35 acres of woodland adjacent to the County’s sports recreation complex. This proposal will create nature-based recreation opportunities on a parcel that is currently inaccessible to park visitors and will include construction of a primitive hike-in campground, disc golf course, development of approximately 1 mile of soft surface trail and bridge, addition of a fishing dock and bird blind. A lighted parking lot, trail amenities, and educational signage will be installed.</w:t>
      </w:r>
      <w:r w:rsidR="00C113F5" w:rsidRPr="0052434B">
        <w:t xml:space="preserve"> </w:t>
      </w:r>
      <w:r w:rsidRPr="009D41C8">
        <w:t>The project will also include removal of invasive species and replanting the area along the stream buffer with native plants to create wildlife habitat, and stabilization of a section of the streambank to prevent erosion.</w:t>
      </w:r>
    </w:p>
    <w:p w14:paraId="49ABFD72" w14:textId="77777777" w:rsidR="0052434B" w:rsidRDefault="0052434B" w:rsidP="0052434B">
      <w:pPr>
        <w:pStyle w:val="ListParagraph"/>
      </w:pPr>
    </w:p>
    <w:p w14:paraId="2F71DED2" w14:textId="77777777" w:rsidR="0052434B" w:rsidRDefault="0052434B" w:rsidP="0052434B">
      <w:pPr>
        <w:rPr>
          <w:b/>
          <w:bCs/>
          <w:color w:val="000000" w:themeColor="text1"/>
          <w:sz w:val="48"/>
          <w:szCs w:val="48"/>
        </w:rPr>
        <w:sectPr w:rsidR="0052434B" w:rsidSect="00033159">
          <w:pgSz w:w="12240" w:h="15840"/>
          <w:pgMar w:top="1440" w:right="1440" w:bottom="1440" w:left="1440" w:header="720" w:footer="720" w:gutter="0"/>
          <w:cols w:space="720"/>
          <w:docGrid w:linePitch="360"/>
        </w:sectPr>
      </w:pPr>
    </w:p>
    <w:p w14:paraId="03E3E74A" w14:textId="69938AF7" w:rsidR="0052434B" w:rsidRPr="00442B71" w:rsidRDefault="0052434B" w:rsidP="0052434B">
      <w:pPr>
        <w:rPr>
          <w:sz w:val="28"/>
          <w:szCs w:val="28"/>
        </w:rPr>
      </w:pPr>
      <w:r w:rsidRPr="00D70DFE">
        <w:rPr>
          <w:b/>
          <w:bCs/>
          <w:noProof/>
          <w:sz w:val="48"/>
          <w:szCs w:val="48"/>
        </w:rPr>
        <w:lastRenderedPageBreak/>
        <mc:AlternateContent>
          <mc:Choice Requires="wps">
            <w:drawing>
              <wp:anchor distT="0" distB="0" distL="114300" distR="114300" simplePos="0" relativeHeight="252288000" behindDoc="0" locked="0" layoutInCell="1" allowOverlap="1" wp14:anchorId="5B812509" wp14:editId="5C471D64">
                <wp:simplePos x="0" y="0"/>
                <wp:positionH relativeFrom="column">
                  <wp:posOffset>-38100</wp:posOffset>
                </wp:positionH>
                <wp:positionV relativeFrom="paragraph">
                  <wp:posOffset>404674</wp:posOffset>
                </wp:positionV>
                <wp:extent cx="4932045" cy="0"/>
                <wp:effectExtent l="0" t="0" r="0" b="0"/>
                <wp:wrapNone/>
                <wp:docPr id="137623929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A19B0F0" id="Straight Connector 3" o:spid="_x0000_s1026" style="position:absolute;z-index:2522880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2289024" behindDoc="0" locked="0" layoutInCell="1" allowOverlap="1" wp14:anchorId="5ADDE5AA" wp14:editId="0DC09070">
                <wp:simplePos x="0" y="0"/>
                <wp:positionH relativeFrom="column">
                  <wp:posOffset>0</wp:posOffset>
                </wp:positionH>
                <wp:positionV relativeFrom="paragraph">
                  <wp:posOffset>-39191</wp:posOffset>
                </wp:positionV>
                <wp:extent cx="4867910" cy="0"/>
                <wp:effectExtent l="0" t="0" r="0" b="0"/>
                <wp:wrapNone/>
                <wp:docPr id="65452912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588B7F5" id="Straight Connector 4" o:spid="_x0000_s1026" style="position:absolute;z-index:2522890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 xml:space="preserve">Outside Agencies – </w:t>
      </w:r>
      <w:r w:rsidR="00CF50FD">
        <w:rPr>
          <w:b/>
          <w:bCs/>
          <w:color w:val="000000" w:themeColor="text1"/>
          <w:sz w:val="48"/>
          <w:szCs w:val="48"/>
        </w:rPr>
        <w:t>PCPRA</w:t>
      </w:r>
    </w:p>
    <w:p w14:paraId="4E590F47" w14:textId="4683F2C8" w:rsidR="0052434B" w:rsidRPr="009D41C8" w:rsidRDefault="00E51F00" w:rsidP="002737B6">
      <w:pPr>
        <w:pStyle w:val="ListParagraph"/>
        <w:ind w:left="-450"/>
      </w:pPr>
      <w:r w:rsidRPr="00E51F00">
        <w:rPr>
          <w:noProof/>
        </w:rPr>
        <w:drawing>
          <wp:inline distT="0" distB="0" distL="0" distR="0" wp14:anchorId="4F05B42D" wp14:editId="0DDBFEAC">
            <wp:extent cx="8872695" cy="4869180"/>
            <wp:effectExtent l="0" t="0" r="5080" b="7620"/>
            <wp:docPr id="224060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60588" name=""/>
                    <pic:cNvPicPr/>
                  </pic:nvPicPr>
                  <pic:blipFill>
                    <a:blip r:embed="rId133"/>
                    <a:stretch>
                      <a:fillRect/>
                    </a:stretch>
                  </pic:blipFill>
                  <pic:spPr>
                    <a:xfrm>
                      <a:off x="0" y="0"/>
                      <a:ext cx="8883477" cy="4875097"/>
                    </a:xfrm>
                    <a:prstGeom prst="rect">
                      <a:avLst/>
                    </a:prstGeom>
                  </pic:spPr>
                </pic:pic>
              </a:graphicData>
            </a:graphic>
          </wp:inline>
        </w:drawing>
      </w:r>
    </w:p>
    <w:p w14:paraId="2CD08E68" w14:textId="77777777" w:rsidR="0052434B" w:rsidRPr="0052434B" w:rsidRDefault="0052434B" w:rsidP="0052434B">
      <w:pPr>
        <w:sectPr w:rsidR="0052434B" w:rsidRPr="0052434B" w:rsidSect="0052434B">
          <w:pgSz w:w="15840" w:h="12240" w:orient="landscape"/>
          <w:pgMar w:top="1440" w:right="1440" w:bottom="1440" w:left="1440" w:header="720" w:footer="720" w:gutter="0"/>
          <w:cols w:space="720"/>
          <w:docGrid w:linePitch="360"/>
        </w:sectPr>
      </w:pPr>
    </w:p>
    <w:bookmarkStart w:id="25" w:name="_Toc162966707"/>
    <w:p w14:paraId="7AE96DC1" w14:textId="77777777" w:rsidR="002C6695" w:rsidRDefault="002C6695" w:rsidP="002C6695">
      <w:pPr>
        <w:rPr>
          <w:b/>
          <w:bCs/>
          <w:color w:val="000000" w:themeColor="text1"/>
          <w:sz w:val="48"/>
          <w:szCs w:val="48"/>
        </w:rPr>
      </w:pPr>
      <w:r w:rsidRPr="00906CF4">
        <w:rPr>
          <w:b/>
          <w:bCs/>
          <w:noProof/>
          <w:sz w:val="48"/>
          <w:szCs w:val="48"/>
        </w:rPr>
        <w:lastRenderedPageBreak/>
        <mc:AlternateContent>
          <mc:Choice Requires="wps">
            <w:drawing>
              <wp:anchor distT="0" distB="0" distL="114300" distR="114300" simplePos="0" relativeHeight="252292096" behindDoc="0" locked="0" layoutInCell="1" allowOverlap="1" wp14:anchorId="01BF8BBA" wp14:editId="2C602022">
                <wp:simplePos x="0" y="0"/>
                <wp:positionH relativeFrom="column">
                  <wp:posOffset>-38100</wp:posOffset>
                </wp:positionH>
                <wp:positionV relativeFrom="paragraph">
                  <wp:posOffset>404674</wp:posOffset>
                </wp:positionV>
                <wp:extent cx="4932045" cy="0"/>
                <wp:effectExtent l="0" t="0" r="0" b="0"/>
                <wp:wrapNone/>
                <wp:docPr id="27235084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F0B74C0" id="Straight Connector 3" o:spid="_x0000_s1026" style="position:absolute;z-index:25229209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06CF4">
        <w:rPr>
          <w:b/>
          <w:bCs/>
          <w:noProof/>
          <w:sz w:val="48"/>
          <w:szCs w:val="48"/>
        </w:rPr>
        <mc:AlternateContent>
          <mc:Choice Requires="wps">
            <w:drawing>
              <wp:anchor distT="0" distB="0" distL="114300" distR="114300" simplePos="0" relativeHeight="252293120" behindDoc="0" locked="0" layoutInCell="1" allowOverlap="1" wp14:anchorId="7EBD8FB7" wp14:editId="493F6EBE">
                <wp:simplePos x="0" y="0"/>
                <wp:positionH relativeFrom="column">
                  <wp:posOffset>0</wp:posOffset>
                </wp:positionH>
                <wp:positionV relativeFrom="paragraph">
                  <wp:posOffset>-39191</wp:posOffset>
                </wp:positionV>
                <wp:extent cx="4867910" cy="0"/>
                <wp:effectExtent l="0" t="0" r="0" b="0"/>
                <wp:wrapNone/>
                <wp:docPr id="20148274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05F680B" id="Straight Connector 4" o:spid="_x0000_s1026" style="position:absolute;z-index:25229312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Outside Agencies</w:t>
      </w:r>
    </w:p>
    <w:p w14:paraId="68247ECB" w14:textId="77777777" w:rsidR="002C6695" w:rsidRPr="005A4E69" w:rsidRDefault="002C6695" w:rsidP="002C6695">
      <w:pPr>
        <w:pStyle w:val="Heading1"/>
        <w:spacing w:line="480" w:lineRule="auto"/>
        <w:jc w:val="left"/>
        <w:rPr>
          <w:b/>
          <w:bCs/>
          <w:i/>
          <w:iCs/>
          <w:color w:val="auto"/>
          <w:sz w:val="36"/>
          <w:szCs w:val="36"/>
        </w:rPr>
      </w:pPr>
      <w:r w:rsidRPr="005A4E69">
        <w:rPr>
          <w:b/>
          <w:bCs/>
          <w:i/>
          <w:iCs/>
          <w:color w:val="auto"/>
          <w:sz w:val="36"/>
          <w:szCs w:val="36"/>
        </w:rPr>
        <w:t>AGENCY PROFILES</w:t>
      </w:r>
    </w:p>
    <w:p w14:paraId="5B213159" w14:textId="77777777" w:rsidR="002C6695" w:rsidRPr="00F50D3B" w:rsidRDefault="002C6695" w:rsidP="002C6695">
      <w:pPr>
        <w:spacing w:line="240" w:lineRule="auto"/>
        <w:rPr>
          <w:rFonts w:cstheme="minorHAnsi"/>
          <w:sz w:val="22"/>
          <w:szCs w:val="22"/>
          <w:shd w:val="clear" w:color="auto" w:fill="FFFFFF"/>
        </w:rPr>
      </w:pPr>
      <w:r w:rsidRPr="00F50D3B">
        <w:rPr>
          <w:rFonts w:cstheme="minorHAnsi"/>
          <w:sz w:val="22"/>
          <w:szCs w:val="22"/>
          <w:shd w:val="clear" w:color="auto" w:fill="FFFFFF"/>
        </w:rPr>
        <w:t>The Pike County Board of Commissioners funds 11 agencies that are outside the structure of Pike County government operations.  The county considers these 11 agencies essential to the county residents, and therefore, partly funds their annual operations.</w:t>
      </w:r>
    </w:p>
    <w:p w14:paraId="236F09FC" w14:textId="77777777" w:rsidR="002C6695" w:rsidRDefault="002C6695" w:rsidP="002C6695">
      <w:pPr>
        <w:rPr>
          <w:b/>
          <w:bCs/>
          <w:sz w:val="28"/>
          <w:szCs w:val="28"/>
        </w:rPr>
      </w:pPr>
    </w:p>
    <w:p w14:paraId="1A46E8DB" w14:textId="0CBCAD1D" w:rsidR="00033159" w:rsidRDefault="002C6695" w:rsidP="003F380A">
      <w:pPr>
        <w:pStyle w:val="Heading2"/>
        <w:jc w:val="left"/>
        <w:rPr>
          <w:b/>
          <w:bCs/>
          <w:sz w:val="28"/>
          <w:szCs w:val="28"/>
        </w:rPr>
      </w:pPr>
      <w:r>
        <w:rPr>
          <w:b/>
          <w:bCs/>
          <w:sz w:val="28"/>
          <w:szCs w:val="28"/>
          <w:u w:val="single"/>
        </w:rPr>
        <w:t>Pike County Water and Sewer</w:t>
      </w:r>
      <w:r w:rsidR="003F380A">
        <w:rPr>
          <w:b/>
          <w:bCs/>
          <w:sz w:val="28"/>
          <w:szCs w:val="28"/>
          <w:u w:val="single"/>
        </w:rPr>
        <w:t>age</w:t>
      </w:r>
      <w:r>
        <w:rPr>
          <w:b/>
          <w:bCs/>
          <w:sz w:val="28"/>
          <w:szCs w:val="28"/>
          <w:u w:val="single"/>
        </w:rPr>
        <w:t xml:space="preserve"> Authority</w:t>
      </w:r>
      <w:bookmarkEnd w:id="25"/>
    </w:p>
    <w:p w14:paraId="2D5FD62D" w14:textId="21C28D2C" w:rsidR="00033159" w:rsidRPr="003F380A" w:rsidRDefault="00033159" w:rsidP="00033159">
      <w:pPr>
        <w:rPr>
          <w:rFonts w:cstheme="minorHAnsi"/>
          <w:b/>
          <w:bCs/>
          <w:sz w:val="22"/>
          <w:szCs w:val="22"/>
        </w:rPr>
      </w:pPr>
      <w:r w:rsidRPr="003F380A">
        <w:rPr>
          <w:rFonts w:cstheme="minorHAnsi"/>
          <w:color w:val="2A2A2A"/>
          <w:sz w:val="22"/>
          <w:szCs w:val="22"/>
          <w:shd w:val="clear" w:color="auto" w:fill="FFFFFF"/>
        </w:rPr>
        <w:t>The Pike County Water &amp; Sewerage Authority</w:t>
      </w:r>
      <w:r w:rsidR="00B71FB1">
        <w:rPr>
          <w:rFonts w:cstheme="minorHAnsi"/>
          <w:color w:val="2A2A2A"/>
          <w:sz w:val="22"/>
          <w:szCs w:val="22"/>
          <w:shd w:val="clear" w:color="auto" w:fill="FFFFFF"/>
        </w:rPr>
        <w:t xml:space="preserve"> (PCWSA)</w:t>
      </w:r>
      <w:r w:rsidRPr="003F380A">
        <w:rPr>
          <w:rFonts w:cstheme="minorHAnsi"/>
          <w:color w:val="2A2A2A"/>
          <w:sz w:val="22"/>
          <w:szCs w:val="22"/>
          <w:shd w:val="clear" w:color="auto" w:fill="FFFFFF"/>
        </w:rPr>
        <w:t xml:space="preserve"> was created for the purpose of providing the best possible public drinking water to the citizens of Pike County.  The treatment for sewage water involves several steps to remove all the contaminants, such as waste products, chemicals, or other contaminants. The Water and Sewerage Board consists of 5 members who are appointed by the Board of Commissioners for 5-year terms. </w:t>
      </w:r>
    </w:p>
    <w:p w14:paraId="7F5C032A" w14:textId="77777777" w:rsidR="007C5DFF" w:rsidRDefault="007C5DFF" w:rsidP="00033159">
      <w:pPr>
        <w:rPr>
          <w:b/>
          <w:bCs/>
          <w:sz w:val="28"/>
          <w:szCs w:val="28"/>
        </w:rPr>
      </w:pPr>
    </w:p>
    <w:p w14:paraId="6B4ABEA8" w14:textId="2E9403A1" w:rsidR="00033159" w:rsidRDefault="00033159" w:rsidP="00033159">
      <w:pPr>
        <w:rPr>
          <w:b/>
          <w:bCs/>
          <w:sz w:val="28"/>
          <w:szCs w:val="28"/>
        </w:rPr>
      </w:pPr>
      <w:r>
        <w:rPr>
          <w:b/>
          <w:bCs/>
          <w:sz w:val="28"/>
          <w:szCs w:val="28"/>
        </w:rPr>
        <w:t>BUDGET HIGHLIGHTS</w:t>
      </w:r>
    </w:p>
    <w:p w14:paraId="510BC3E8" w14:textId="77777777" w:rsidR="00B71FB1" w:rsidRDefault="003B52DA" w:rsidP="00033159">
      <w:pPr>
        <w:pStyle w:val="ListParagraph"/>
        <w:numPr>
          <w:ilvl w:val="0"/>
          <w:numId w:val="18"/>
        </w:numPr>
      </w:pPr>
      <w:r>
        <w:t>The c</w:t>
      </w:r>
      <w:r w:rsidR="00033159">
        <w:t xml:space="preserve">ustomer </w:t>
      </w:r>
      <w:r>
        <w:t>b</w:t>
      </w:r>
      <w:r w:rsidR="00033159">
        <w:t xml:space="preserve">ase </w:t>
      </w:r>
      <w:r w:rsidR="00F91B73">
        <w:t>continues to increase and</w:t>
      </w:r>
      <w:r w:rsidR="00C702A9">
        <w:t xml:space="preserve"> the Authority will now fund several operating expenditures formally paid for by the county.</w:t>
      </w:r>
    </w:p>
    <w:p w14:paraId="5EA286A9" w14:textId="77777777" w:rsidR="00B71FB1" w:rsidRDefault="00B71FB1" w:rsidP="00B71FB1"/>
    <w:p w14:paraId="53CE2DE8" w14:textId="77777777" w:rsidR="00B71FB1" w:rsidRDefault="00B71FB1" w:rsidP="00B71FB1"/>
    <w:p w14:paraId="255F0141" w14:textId="77777777" w:rsidR="00B71FB1" w:rsidRDefault="00B71FB1" w:rsidP="00B71FB1"/>
    <w:p w14:paraId="0212B15E" w14:textId="77777777" w:rsidR="00B71FB1" w:rsidRDefault="00B71FB1" w:rsidP="00B71FB1"/>
    <w:p w14:paraId="68DC37A3" w14:textId="77777777" w:rsidR="00B71FB1" w:rsidRDefault="00B71FB1" w:rsidP="00B71FB1"/>
    <w:p w14:paraId="731E9F53" w14:textId="77777777" w:rsidR="00B71FB1" w:rsidRDefault="00B71FB1" w:rsidP="00B71FB1"/>
    <w:p w14:paraId="56639E77" w14:textId="77777777" w:rsidR="00B71FB1" w:rsidRDefault="00B71FB1" w:rsidP="00B71FB1"/>
    <w:p w14:paraId="44D2A7CC" w14:textId="77777777" w:rsidR="00B71FB1" w:rsidRDefault="00B71FB1" w:rsidP="00B71FB1"/>
    <w:p w14:paraId="145270E6" w14:textId="77777777" w:rsidR="00B71FB1" w:rsidRDefault="00B71FB1" w:rsidP="00B71FB1"/>
    <w:p w14:paraId="5FAE748A" w14:textId="77777777" w:rsidR="00B71FB1" w:rsidRDefault="00B71FB1" w:rsidP="00B71FB1"/>
    <w:p w14:paraId="6937F36B" w14:textId="77777777" w:rsidR="00B71FB1" w:rsidRDefault="00B71FB1" w:rsidP="00B71FB1"/>
    <w:p w14:paraId="79FC54F4" w14:textId="77777777" w:rsidR="00B71FB1" w:rsidRDefault="00B71FB1" w:rsidP="00B71FB1"/>
    <w:p w14:paraId="405AD76F" w14:textId="77777777" w:rsidR="00B71FB1" w:rsidRDefault="00B71FB1" w:rsidP="00B71FB1">
      <w:pPr>
        <w:rPr>
          <w:b/>
          <w:bCs/>
          <w:color w:val="000000" w:themeColor="text1"/>
          <w:sz w:val="48"/>
          <w:szCs w:val="48"/>
        </w:rPr>
        <w:sectPr w:rsidR="00B71FB1" w:rsidSect="00B0152B">
          <w:pgSz w:w="12240" w:h="15840" w:code="1"/>
          <w:pgMar w:top="1080" w:right="1440" w:bottom="1440" w:left="1440" w:header="720" w:footer="720" w:gutter="0"/>
          <w:cols w:space="720"/>
          <w:docGrid w:linePitch="326" w:charSpace="-6350"/>
        </w:sectPr>
      </w:pPr>
    </w:p>
    <w:p w14:paraId="46A693CE" w14:textId="57A08805" w:rsidR="00B71FB1" w:rsidRPr="00442B71" w:rsidRDefault="00B71FB1" w:rsidP="00B71FB1">
      <w:pPr>
        <w:rPr>
          <w:sz w:val="28"/>
          <w:szCs w:val="28"/>
        </w:rPr>
      </w:pPr>
      <w:r w:rsidRPr="00D70DFE">
        <w:rPr>
          <w:b/>
          <w:bCs/>
          <w:noProof/>
          <w:sz w:val="48"/>
          <w:szCs w:val="48"/>
        </w:rPr>
        <w:lastRenderedPageBreak/>
        <mc:AlternateContent>
          <mc:Choice Requires="wps">
            <w:drawing>
              <wp:anchor distT="0" distB="0" distL="114300" distR="114300" simplePos="0" relativeHeight="252295168" behindDoc="0" locked="0" layoutInCell="1" allowOverlap="1" wp14:anchorId="6B1D8BB4" wp14:editId="448F1F7A">
                <wp:simplePos x="0" y="0"/>
                <wp:positionH relativeFrom="column">
                  <wp:posOffset>-38100</wp:posOffset>
                </wp:positionH>
                <wp:positionV relativeFrom="paragraph">
                  <wp:posOffset>404674</wp:posOffset>
                </wp:positionV>
                <wp:extent cx="4932045" cy="0"/>
                <wp:effectExtent l="0" t="0" r="0" b="0"/>
                <wp:wrapNone/>
                <wp:docPr id="97376786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E426FF1" id="Straight Connector 3" o:spid="_x0000_s1026" style="position:absolute;z-index:2522951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2296192" behindDoc="0" locked="0" layoutInCell="1" allowOverlap="1" wp14:anchorId="03C9CF7E" wp14:editId="7029B5E4">
                <wp:simplePos x="0" y="0"/>
                <wp:positionH relativeFrom="column">
                  <wp:posOffset>0</wp:posOffset>
                </wp:positionH>
                <wp:positionV relativeFrom="paragraph">
                  <wp:posOffset>-39191</wp:posOffset>
                </wp:positionV>
                <wp:extent cx="4867910" cy="0"/>
                <wp:effectExtent l="0" t="0" r="0" b="0"/>
                <wp:wrapNone/>
                <wp:docPr id="11352369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7B4AA84" id="Straight Connector 4" o:spid="_x0000_s1026" style="position:absolute;z-index:2522961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Outside Agencies – PCWSA</w:t>
      </w:r>
    </w:p>
    <w:p w14:paraId="34268244" w14:textId="258A91AC" w:rsidR="00B71FB1" w:rsidRDefault="00C02A04" w:rsidP="00B71FB1">
      <w:pPr>
        <w:pStyle w:val="ListParagraph"/>
        <w:ind w:left="-450"/>
      </w:pPr>
      <w:r w:rsidRPr="00C02A04">
        <w:rPr>
          <w:noProof/>
        </w:rPr>
        <w:drawing>
          <wp:anchor distT="0" distB="0" distL="114300" distR="114300" simplePos="0" relativeHeight="252297216" behindDoc="0" locked="0" layoutInCell="1" allowOverlap="1" wp14:anchorId="591017AE" wp14:editId="0AD9EF4E">
            <wp:simplePos x="0" y="0"/>
            <wp:positionH relativeFrom="column">
              <wp:posOffset>-283336</wp:posOffset>
            </wp:positionH>
            <wp:positionV relativeFrom="paragraph">
              <wp:posOffset>168588</wp:posOffset>
            </wp:positionV>
            <wp:extent cx="8899301" cy="3193415"/>
            <wp:effectExtent l="0" t="0" r="0" b="6985"/>
            <wp:wrapNone/>
            <wp:docPr id="622661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61126" name=""/>
                    <pic:cNvPicPr/>
                  </pic:nvPicPr>
                  <pic:blipFill>
                    <a:blip r:embed="rId134">
                      <a:extLst>
                        <a:ext uri="{28A0092B-C50C-407E-A947-70E740481C1C}">
                          <a14:useLocalDpi xmlns:a14="http://schemas.microsoft.com/office/drawing/2010/main" val="0"/>
                        </a:ext>
                      </a:extLst>
                    </a:blip>
                    <a:stretch>
                      <a:fillRect/>
                    </a:stretch>
                  </pic:blipFill>
                  <pic:spPr>
                    <a:xfrm>
                      <a:off x="0" y="0"/>
                      <a:ext cx="8911264" cy="3197708"/>
                    </a:xfrm>
                    <a:prstGeom prst="rect">
                      <a:avLst/>
                    </a:prstGeom>
                  </pic:spPr>
                </pic:pic>
              </a:graphicData>
            </a:graphic>
            <wp14:sizeRelH relativeFrom="margin">
              <wp14:pctWidth>0</wp14:pctWidth>
            </wp14:sizeRelH>
            <wp14:sizeRelV relativeFrom="margin">
              <wp14:pctHeight>0</wp14:pctHeight>
            </wp14:sizeRelV>
          </wp:anchor>
        </w:drawing>
      </w:r>
    </w:p>
    <w:p w14:paraId="7807A060" w14:textId="771CC3A5" w:rsidR="00B71FB1" w:rsidRDefault="00B71FB1" w:rsidP="00B71FB1">
      <w:pPr>
        <w:pStyle w:val="ListParagraph"/>
        <w:ind w:left="-450"/>
        <w:sectPr w:rsidR="00B71FB1" w:rsidSect="00B71FB1">
          <w:pgSz w:w="15840" w:h="12240" w:orient="landscape" w:code="1"/>
          <w:pgMar w:top="1440" w:right="1080" w:bottom="1440" w:left="1440" w:header="720" w:footer="720" w:gutter="0"/>
          <w:cols w:space="720"/>
          <w:docGrid w:linePitch="326" w:charSpace="-6350"/>
        </w:sectPr>
      </w:pPr>
    </w:p>
    <w:p w14:paraId="63AE0267" w14:textId="20476AB0" w:rsidR="009F4018" w:rsidRPr="00C02A04" w:rsidRDefault="00C02A04" w:rsidP="00C02A04">
      <w:pPr>
        <w:pStyle w:val="ListParagraph"/>
        <w:ind w:left="-450"/>
      </w:pPr>
      <w:r w:rsidRPr="00C349FC">
        <w:rPr>
          <w:noProof/>
          <w:sz w:val="24"/>
          <w:szCs w:val="24"/>
        </w:rPr>
        <w:lastRenderedPageBreak/>
        <w:drawing>
          <wp:anchor distT="0" distB="0" distL="114300" distR="114300" simplePos="0" relativeHeight="252267520" behindDoc="1" locked="0" layoutInCell="1" allowOverlap="1" wp14:anchorId="19FA4FC3" wp14:editId="17D1633E">
            <wp:simplePos x="0" y="0"/>
            <wp:positionH relativeFrom="margin">
              <wp:posOffset>-1024255</wp:posOffset>
            </wp:positionH>
            <wp:positionV relativeFrom="paragraph">
              <wp:posOffset>-1096824</wp:posOffset>
            </wp:positionV>
            <wp:extent cx="8326522" cy="10431887"/>
            <wp:effectExtent l="57150" t="0" r="55880" b="121920"/>
            <wp:wrapNone/>
            <wp:docPr id="1347207954"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8326522" cy="10431887"/>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sidR="009F4018">
        <w:rPr>
          <w:b/>
          <w:bCs/>
          <w:noProof/>
          <w:sz w:val="48"/>
          <w:szCs w:val="48"/>
        </w:rPr>
        <mc:AlternateContent>
          <mc:Choice Requires="wps">
            <w:drawing>
              <wp:anchor distT="0" distB="0" distL="114300" distR="114300" simplePos="0" relativeHeight="252265472" behindDoc="0" locked="0" layoutInCell="1" allowOverlap="1" wp14:anchorId="572521DA" wp14:editId="469095AA">
                <wp:simplePos x="0" y="0"/>
                <wp:positionH relativeFrom="column">
                  <wp:posOffset>-38100</wp:posOffset>
                </wp:positionH>
                <wp:positionV relativeFrom="paragraph">
                  <wp:posOffset>404674</wp:posOffset>
                </wp:positionV>
                <wp:extent cx="4932045" cy="0"/>
                <wp:effectExtent l="0" t="0" r="0" b="0"/>
                <wp:wrapNone/>
                <wp:docPr id="195665592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D0E0992" id="Straight Connector 3" o:spid="_x0000_s1026" style="position:absolute;z-index:2522654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9F4018">
        <w:rPr>
          <w:b/>
          <w:bCs/>
          <w:noProof/>
          <w:sz w:val="48"/>
          <w:szCs w:val="48"/>
        </w:rPr>
        <mc:AlternateContent>
          <mc:Choice Requires="wps">
            <w:drawing>
              <wp:anchor distT="0" distB="0" distL="114300" distR="114300" simplePos="0" relativeHeight="252266496" behindDoc="0" locked="0" layoutInCell="1" allowOverlap="1" wp14:anchorId="33CA830F" wp14:editId="7B12AA4A">
                <wp:simplePos x="0" y="0"/>
                <wp:positionH relativeFrom="column">
                  <wp:posOffset>0</wp:posOffset>
                </wp:positionH>
                <wp:positionV relativeFrom="paragraph">
                  <wp:posOffset>-39191</wp:posOffset>
                </wp:positionV>
                <wp:extent cx="4867910" cy="0"/>
                <wp:effectExtent l="0" t="0" r="0" b="0"/>
                <wp:wrapNone/>
                <wp:docPr id="10856870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C006214" id="Straight Connector 4" o:spid="_x0000_s1026" style="position:absolute;z-index:2522664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B93DF4">
        <w:rPr>
          <w:b/>
          <w:bCs/>
          <w:color w:val="000000" w:themeColor="text1"/>
          <w:sz w:val="48"/>
          <w:szCs w:val="48"/>
        </w:rPr>
        <w:t xml:space="preserve">  </w:t>
      </w:r>
      <w:r w:rsidR="00C06F39">
        <w:rPr>
          <w:b/>
          <w:bCs/>
          <w:color w:val="000000" w:themeColor="text1"/>
          <w:sz w:val="48"/>
          <w:szCs w:val="48"/>
        </w:rPr>
        <w:t>Special Revenue Funds</w:t>
      </w:r>
    </w:p>
    <w:p w14:paraId="65A22F37" w14:textId="76924F5C" w:rsidR="009F4018" w:rsidRPr="00C06F39" w:rsidRDefault="00C06F39" w:rsidP="009F4018">
      <w:pPr>
        <w:spacing w:line="240" w:lineRule="auto"/>
        <w:rPr>
          <w:b/>
          <w:bCs/>
          <w:color w:val="000000" w:themeColor="text1"/>
          <w:sz w:val="28"/>
          <w:szCs w:val="28"/>
        </w:rPr>
      </w:pPr>
      <w:r>
        <w:rPr>
          <w:b/>
          <w:bCs/>
          <w:color w:val="000000" w:themeColor="text1"/>
          <w:sz w:val="28"/>
          <w:szCs w:val="28"/>
        </w:rPr>
        <w:t>Special Revenue Funds are used to account for all financial resources that are legally or admi</w:t>
      </w:r>
      <w:r w:rsidR="00BB4329">
        <w:rPr>
          <w:b/>
          <w:bCs/>
          <w:color w:val="000000" w:themeColor="text1"/>
          <w:sz w:val="28"/>
          <w:szCs w:val="28"/>
        </w:rPr>
        <w:t>nistratively restricted for special purposes.  The county has</w:t>
      </w:r>
      <w:r w:rsidR="00BA7739">
        <w:rPr>
          <w:b/>
          <w:bCs/>
          <w:color w:val="000000" w:themeColor="text1"/>
          <w:sz w:val="28"/>
          <w:szCs w:val="28"/>
        </w:rPr>
        <w:t xml:space="preserve"> eleven</w:t>
      </w:r>
      <w:r w:rsidR="004D4DFB">
        <w:rPr>
          <w:b/>
          <w:bCs/>
          <w:color w:val="000000" w:themeColor="text1"/>
          <w:sz w:val="28"/>
          <w:szCs w:val="28"/>
        </w:rPr>
        <w:t xml:space="preserve"> Special Revenue Funds: ARP</w:t>
      </w:r>
      <w:r w:rsidR="00DD6592">
        <w:rPr>
          <w:b/>
          <w:bCs/>
          <w:color w:val="000000" w:themeColor="text1"/>
          <w:sz w:val="28"/>
          <w:szCs w:val="28"/>
        </w:rPr>
        <w:t>A</w:t>
      </w:r>
      <w:r w:rsidR="004D4DFB">
        <w:rPr>
          <w:b/>
          <w:bCs/>
          <w:color w:val="000000" w:themeColor="text1"/>
          <w:sz w:val="28"/>
          <w:szCs w:val="28"/>
        </w:rPr>
        <w:t xml:space="preserve"> </w:t>
      </w:r>
      <w:r w:rsidR="00A077DE">
        <w:rPr>
          <w:b/>
          <w:bCs/>
          <w:color w:val="000000" w:themeColor="text1"/>
          <w:sz w:val="28"/>
          <w:szCs w:val="28"/>
        </w:rPr>
        <w:t xml:space="preserve">Fund, </w:t>
      </w:r>
      <w:r w:rsidR="009C5974">
        <w:rPr>
          <w:b/>
          <w:bCs/>
          <w:color w:val="000000" w:themeColor="text1"/>
          <w:sz w:val="28"/>
          <w:szCs w:val="28"/>
        </w:rPr>
        <w:t xml:space="preserve">Drug Abuse Treatment &amp; Education Fund, </w:t>
      </w:r>
      <w:r w:rsidR="005C734A">
        <w:rPr>
          <w:b/>
          <w:bCs/>
          <w:color w:val="000000" w:themeColor="text1"/>
          <w:sz w:val="28"/>
          <w:szCs w:val="28"/>
        </w:rPr>
        <w:t>E911 Fund, Federal Seizure Fund, Hotel/Motel Tax Fund, Impact Fee</w:t>
      </w:r>
      <w:r w:rsidR="006641D4">
        <w:rPr>
          <w:b/>
          <w:bCs/>
          <w:color w:val="000000" w:themeColor="text1"/>
          <w:sz w:val="28"/>
          <w:szCs w:val="28"/>
        </w:rPr>
        <w:t xml:space="preserve"> Fund, Jail Construction Fund, Juvenile Court Fund</w:t>
      </w:r>
      <w:r w:rsidR="00120D60">
        <w:rPr>
          <w:b/>
          <w:bCs/>
          <w:color w:val="000000" w:themeColor="text1"/>
          <w:sz w:val="28"/>
          <w:szCs w:val="28"/>
        </w:rPr>
        <w:t>, Law Library Fund</w:t>
      </w:r>
      <w:r w:rsidR="002C0574">
        <w:rPr>
          <w:b/>
          <w:bCs/>
          <w:color w:val="000000" w:themeColor="text1"/>
          <w:sz w:val="28"/>
          <w:szCs w:val="28"/>
        </w:rPr>
        <w:t xml:space="preserve">, Opioid </w:t>
      </w:r>
      <w:r w:rsidR="000A32B8">
        <w:rPr>
          <w:b/>
          <w:bCs/>
          <w:color w:val="000000" w:themeColor="text1"/>
          <w:sz w:val="28"/>
          <w:szCs w:val="28"/>
        </w:rPr>
        <w:t>Abatement</w:t>
      </w:r>
      <w:r w:rsidR="002C0574">
        <w:rPr>
          <w:b/>
          <w:bCs/>
          <w:color w:val="000000" w:themeColor="text1"/>
          <w:sz w:val="28"/>
          <w:szCs w:val="28"/>
        </w:rPr>
        <w:t xml:space="preserve"> Fund and </w:t>
      </w:r>
      <w:r w:rsidR="001B0A68">
        <w:rPr>
          <w:b/>
          <w:bCs/>
          <w:color w:val="000000" w:themeColor="text1"/>
          <w:sz w:val="28"/>
          <w:szCs w:val="28"/>
        </w:rPr>
        <w:t>Probate Court Technology Fee Fund.</w:t>
      </w:r>
    </w:p>
    <w:p w14:paraId="2307A58E" w14:textId="365D06E8" w:rsidR="00054E22" w:rsidRDefault="00054E22" w:rsidP="00054E22"/>
    <w:p w14:paraId="1B528962" w14:textId="77777777" w:rsidR="00381F13" w:rsidRDefault="00381F13" w:rsidP="00381F13"/>
    <w:p w14:paraId="4682F901" w14:textId="1DC9C8F6" w:rsidR="00381F13" w:rsidRDefault="00381F13" w:rsidP="00381F13"/>
    <w:p w14:paraId="340D6B54" w14:textId="77777777" w:rsidR="00381F13" w:rsidRDefault="00381F13" w:rsidP="00381F13"/>
    <w:p w14:paraId="54975234" w14:textId="06BF2B4D" w:rsidR="00381F13" w:rsidRDefault="00381F13" w:rsidP="00381F13"/>
    <w:p w14:paraId="565096F5" w14:textId="73F99052" w:rsidR="00381F13" w:rsidRDefault="00381F13" w:rsidP="00381F13"/>
    <w:p w14:paraId="049B1144" w14:textId="77777777" w:rsidR="00381F13" w:rsidRDefault="00381F13" w:rsidP="00381F13"/>
    <w:p w14:paraId="21D75462" w14:textId="4709FDF9" w:rsidR="00381F13" w:rsidRDefault="00381F13" w:rsidP="00381F13"/>
    <w:p w14:paraId="23AAE300" w14:textId="77777777" w:rsidR="00054E22" w:rsidRDefault="00054E22" w:rsidP="005F070D">
      <w:pPr>
        <w:rPr>
          <w:b/>
          <w:bCs/>
          <w:color w:val="000000" w:themeColor="text1"/>
          <w:sz w:val="48"/>
          <w:szCs w:val="48"/>
        </w:rPr>
      </w:pPr>
    </w:p>
    <w:p w14:paraId="596D57DA" w14:textId="45C39593" w:rsidR="00054E22" w:rsidRDefault="00054E22" w:rsidP="005F070D">
      <w:pPr>
        <w:rPr>
          <w:b/>
          <w:bCs/>
          <w:color w:val="000000" w:themeColor="text1"/>
          <w:sz w:val="48"/>
          <w:szCs w:val="48"/>
        </w:rPr>
      </w:pPr>
    </w:p>
    <w:p w14:paraId="189A2637" w14:textId="4605CE13" w:rsidR="00054E22" w:rsidRDefault="00054E22" w:rsidP="005F070D">
      <w:pPr>
        <w:rPr>
          <w:b/>
          <w:bCs/>
          <w:color w:val="000000" w:themeColor="text1"/>
          <w:sz w:val="48"/>
          <w:szCs w:val="48"/>
        </w:rPr>
      </w:pPr>
    </w:p>
    <w:p w14:paraId="0958DD5E" w14:textId="7B4DF49A" w:rsidR="00054E22" w:rsidRDefault="00B93DF4" w:rsidP="005F070D">
      <w:pPr>
        <w:rPr>
          <w:b/>
          <w:bCs/>
          <w:color w:val="000000" w:themeColor="text1"/>
          <w:sz w:val="48"/>
          <w:szCs w:val="48"/>
        </w:rPr>
      </w:pPr>
      <w:r>
        <w:rPr>
          <w:b/>
          <w:bCs/>
          <w:noProof/>
          <w:color w:val="000000" w:themeColor="text1"/>
          <w:sz w:val="48"/>
          <w:szCs w:val="48"/>
        </w:rPr>
        <w:drawing>
          <wp:anchor distT="0" distB="0" distL="114300" distR="114300" simplePos="0" relativeHeight="252269568" behindDoc="0" locked="0" layoutInCell="1" allowOverlap="1" wp14:anchorId="6057B31B" wp14:editId="5FB8C837">
            <wp:simplePos x="0" y="0"/>
            <wp:positionH relativeFrom="margin">
              <wp:posOffset>4428910</wp:posOffset>
            </wp:positionH>
            <wp:positionV relativeFrom="paragraph">
              <wp:posOffset>22994</wp:posOffset>
            </wp:positionV>
            <wp:extent cx="2004937" cy="1873366"/>
            <wp:effectExtent l="0" t="0" r="0" b="0"/>
            <wp:wrapNone/>
            <wp:docPr id="1638061757"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alphaModFix amt="33000"/>
                      <a:extLst>
                        <a:ext uri="{28A0092B-C50C-407E-A947-70E740481C1C}">
                          <a14:useLocalDpi xmlns:a14="http://schemas.microsoft.com/office/drawing/2010/main" val="0"/>
                        </a:ext>
                      </a:extLst>
                    </a:blip>
                    <a:srcRect/>
                    <a:stretch>
                      <a:fillRect/>
                    </a:stretch>
                  </pic:blipFill>
                  <pic:spPr bwMode="auto">
                    <a:xfrm>
                      <a:off x="0" y="0"/>
                      <a:ext cx="2004937" cy="1873366"/>
                    </a:xfrm>
                    <a:prstGeom prst="rect">
                      <a:avLst/>
                    </a:prstGeom>
                    <a:noFill/>
                  </pic:spPr>
                </pic:pic>
              </a:graphicData>
            </a:graphic>
            <wp14:sizeRelH relativeFrom="margin">
              <wp14:pctWidth>0</wp14:pctWidth>
            </wp14:sizeRelH>
            <wp14:sizeRelV relativeFrom="margin">
              <wp14:pctHeight>0</wp14:pctHeight>
            </wp14:sizeRelV>
          </wp:anchor>
        </w:drawing>
      </w:r>
    </w:p>
    <w:p w14:paraId="402072C4" w14:textId="1978F2B1" w:rsidR="00054E22" w:rsidRDefault="00054E22" w:rsidP="005F070D">
      <w:pPr>
        <w:rPr>
          <w:b/>
          <w:bCs/>
          <w:color w:val="000000" w:themeColor="text1"/>
          <w:sz w:val="48"/>
          <w:szCs w:val="48"/>
        </w:rPr>
      </w:pPr>
    </w:p>
    <w:p w14:paraId="73BCB893" w14:textId="77777777" w:rsidR="00B93DF4" w:rsidRDefault="00B93DF4" w:rsidP="005F070D">
      <w:pPr>
        <w:rPr>
          <w:b/>
          <w:bCs/>
          <w:color w:val="000000" w:themeColor="text1"/>
          <w:sz w:val="48"/>
          <w:szCs w:val="48"/>
        </w:rPr>
      </w:pPr>
    </w:p>
    <w:p w14:paraId="2630E05E" w14:textId="77777777" w:rsidR="00B93DF4" w:rsidRDefault="00B93DF4" w:rsidP="005F070D">
      <w:pPr>
        <w:rPr>
          <w:b/>
          <w:bCs/>
          <w:color w:val="000000" w:themeColor="text1"/>
          <w:sz w:val="48"/>
          <w:szCs w:val="48"/>
        </w:rPr>
      </w:pPr>
    </w:p>
    <w:p w14:paraId="649749D1" w14:textId="1DA6AABD" w:rsidR="005B2A4B" w:rsidRPr="00CC22C9" w:rsidRDefault="005B2A4B" w:rsidP="005B2A4B">
      <w:pPr>
        <w:rPr>
          <w:b/>
          <w:bCs/>
          <w:color w:val="000000" w:themeColor="text1"/>
          <w:sz w:val="48"/>
          <w:szCs w:val="48"/>
        </w:rPr>
      </w:pPr>
      <w:r>
        <w:rPr>
          <w:b/>
          <w:bCs/>
          <w:noProof/>
          <w:sz w:val="48"/>
          <w:szCs w:val="48"/>
        </w:rPr>
        <w:lastRenderedPageBreak/>
        <mc:AlternateContent>
          <mc:Choice Requires="wps">
            <w:drawing>
              <wp:anchor distT="0" distB="0" distL="114300" distR="114300" simplePos="0" relativeHeight="252299264" behindDoc="0" locked="0" layoutInCell="1" allowOverlap="1" wp14:anchorId="699C3798" wp14:editId="290DB4DC">
                <wp:simplePos x="0" y="0"/>
                <wp:positionH relativeFrom="column">
                  <wp:posOffset>-38100</wp:posOffset>
                </wp:positionH>
                <wp:positionV relativeFrom="paragraph">
                  <wp:posOffset>404674</wp:posOffset>
                </wp:positionV>
                <wp:extent cx="4932045" cy="0"/>
                <wp:effectExtent l="0" t="0" r="0" b="0"/>
                <wp:wrapNone/>
                <wp:docPr id="91544775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D1533C4" id="Straight Connector 3" o:spid="_x0000_s1026" style="position:absolute;z-index:2522992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300288" behindDoc="0" locked="0" layoutInCell="1" allowOverlap="1" wp14:anchorId="0DE03251" wp14:editId="6CF71175">
                <wp:simplePos x="0" y="0"/>
                <wp:positionH relativeFrom="column">
                  <wp:posOffset>0</wp:posOffset>
                </wp:positionH>
                <wp:positionV relativeFrom="paragraph">
                  <wp:posOffset>-39191</wp:posOffset>
                </wp:positionV>
                <wp:extent cx="4867910" cy="0"/>
                <wp:effectExtent l="0" t="0" r="0" b="0"/>
                <wp:wrapNone/>
                <wp:docPr id="3785804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D80CF65" id="Straight Connector 4" o:spid="_x0000_s1026" style="position:absolute;z-index:2523002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ARPA Fund</w:t>
      </w:r>
    </w:p>
    <w:p w14:paraId="1AF7D508" w14:textId="0937D8DE" w:rsidR="005B2A4B" w:rsidRDefault="005B2A4B" w:rsidP="005B2A4B">
      <w:pPr>
        <w:rPr>
          <w:b/>
          <w:bCs/>
          <w:sz w:val="28"/>
          <w:szCs w:val="28"/>
        </w:rPr>
      </w:pPr>
      <w:r>
        <w:rPr>
          <w:b/>
          <w:bCs/>
          <w:sz w:val="28"/>
          <w:szCs w:val="28"/>
        </w:rPr>
        <w:t>FUND PROFILE</w:t>
      </w:r>
    </w:p>
    <w:p w14:paraId="54F609C7" w14:textId="081EC730" w:rsidR="009F320B" w:rsidRPr="00B87892" w:rsidRDefault="009F320B" w:rsidP="005B2A4B">
      <w:pPr>
        <w:rPr>
          <w:rFonts w:eastAsiaTheme="minorHAnsi"/>
          <w:kern w:val="2"/>
          <w:sz w:val="22"/>
          <w:szCs w:val="22"/>
          <w14:ligatures w14:val="standardContextual"/>
        </w:rPr>
      </w:pPr>
      <w:r>
        <w:rPr>
          <w:rFonts w:eastAsiaTheme="minorHAnsi"/>
          <w:kern w:val="2"/>
          <w:sz w:val="22"/>
          <w:szCs w:val="22"/>
          <w14:ligatures w14:val="standardContextual"/>
        </w:rPr>
        <w:t>T</w:t>
      </w:r>
      <w:r w:rsidRPr="009F320B">
        <w:rPr>
          <w:rFonts w:eastAsiaTheme="minorHAnsi"/>
          <w:kern w:val="2"/>
          <w:sz w:val="22"/>
          <w:szCs w:val="22"/>
          <w14:ligatures w14:val="standardContextual"/>
        </w:rPr>
        <w:t xml:space="preserve">his Special Revenue Fund is used to account for federal grant funds received from the American Rescue Plan Act (ARPA). The ARPA grant funds were originally restricted to be used for support of the public health response, address negative economic impacts, premium pay for essential workers, payroll expenses for public health and public safety employees, replace public sector revenue loss, water and sewer infrastructure, and broadband. The Board of Commissioners </w:t>
      </w:r>
      <w:r w:rsidR="00D23A23">
        <w:rPr>
          <w:rFonts w:eastAsiaTheme="minorHAnsi"/>
          <w:kern w:val="2"/>
          <w:sz w:val="22"/>
          <w:szCs w:val="22"/>
          <w14:ligatures w14:val="standardContextual"/>
        </w:rPr>
        <w:t xml:space="preserve">originally </w:t>
      </w:r>
      <w:r w:rsidRPr="009F320B">
        <w:rPr>
          <w:rFonts w:eastAsiaTheme="minorHAnsi"/>
          <w:kern w:val="2"/>
          <w:sz w:val="22"/>
          <w:szCs w:val="22"/>
          <w14:ligatures w14:val="standardContextual"/>
        </w:rPr>
        <w:t>voted to spend the $3,6</w:t>
      </w:r>
      <w:r w:rsidR="00D23A23">
        <w:rPr>
          <w:rFonts w:eastAsiaTheme="minorHAnsi"/>
          <w:kern w:val="2"/>
          <w:sz w:val="22"/>
          <w:szCs w:val="22"/>
          <w14:ligatures w14:val="standardContextual"/>
        </w:rPr>
        <w:t>83</w:t>
      </w:r>
      <w:r w:rsidRPr="009F320B">
        <w:rPr>
          <w:rFonts w:eastAsiaTheme="minorHAnsi"/>
          <w:kern w:val="2"/>
          <w:sz w:val="22"/>
          <w:szCs w:val="22"/>
          <w14:ligatures w14:val="standardContextual"/>
        </w:rPr>
        <w:t>,</w:t>
      </w:r>
      <w:r w:rsidR="00D23A23">
        <w:rPr>
          <w:rFonts w:eastAsiaTheme="minorHAnsi"/>
          <w:kern w:val="2"/>
          <w:sz w:val="22"/>
          <w:szCs w:val="22"/>
          <w14:ligatures w14:val="standardContextual"/>
        </w:rPr>
        <w:t>146</w:t>
      </w:r>
      <w:r w:rsidRPr="009F320B">
        <w:rPr>
          <w:rFonts w:eastAsiaTheme="minorHAnsi"/>
          <w:kern w:val="2"/>
          <w:sz w:val="22"/>
          <w:szCs w:val="22"/>
          <w14:ligatures w14:val="standardContextual"/>
        </w:rPr>
        <w:t xml:space="preserve"> on several projects. $1,000,000 was to be set aside and to be spent on future broadband projects, and the remaining $2,6</w:t>
      </w:r>
      <w:r w:rsidR="00B40C84">
        <w:rPr>
          <w:rFonts w:eastAsiaTheme="minorHAnsi"/>
          <w:kern w:val="2"/>
          <w:sz w:val="22"/>
          <w:szCs w:val="22"/>
          <w14:ligatures w14:val="standardContextual"/>
        </w:rPr>
        <w:t>83</w:t>
      </w:r>
      <w:r w:rsidRPr="009F320B">
        <w:rPr>
          <w:rFonts w:eastAsiaTheme="minorHAnsi"/>
          <w:kern w:val="2"/>
          <w:sz w:val="22"/>
          <w:szCs w:val="22"/>
          <w14:ligatures w14:val="standardContextual"/>
        </w:rPr>
        <w:t>,</w:t>
      </w:r>
      <w:r w:rsidR="00B40C84">
        <w:rPr>
          <w:rFonts w:eastAsiaTheme="minorHAnsi"/>
          <w:kern w:val="2"/>
          <w:sz w:val="22"/>
          <w:szCs w:val="22"/>
          <w14:ligatures w14:val="standardContextual"/>
        </w:rPr>
        <w:t>146</w:t>
      </w:r>
      <w:r w:rsidRPr="009F320B">
        <w:rPr>
          <w:rFonts w:eastAsiaTheme="minorHAnsi"/>
          <w:kern w:val="2"/>
          <w:sz w:val="22"/>
          <w:szCs w:val="22"/>
          <w14:ligatures w14:val="standardContextual"/>
        </w:rPr>
        <w:t xml:space="preserve"> was to be spent on expanding the water infrastructure in Pike. On May 10th</w:t>
      </w:r>
      <w:r w:rsidR="00B40C84" w:rsidRPr="009F320B">
        <w:rPr>
          <w:rFonts w:eastAsiaTheme="minorHAnsi"/>
          <w:kern w:val="2"/>
          <w:sz w:val="22"/>
          <w:szCs w:val="22"/>
          <w14:ligatures w14:val="standardContextual"/>
        </w:rPr>
        <w:t>, 2023,</w:t>
      </w:r>
      <w:r w:rsidRPr="009F320B">
        <w:rPr>
          <w:rFonts w:eastAsiaTheme="minorHAnsi"/>
          <w:kern w:val="2"/>
          <w:sz w:val="22"/>
          <w:szCs w:val="22"/>
          <w14:ligatures w14:val="standardContextual"/>
        </w:rPr>
        <w:t xml:space="preserve"> the Board of Commissioners voted to keep the previously discussed projects, but to claim the entire $3,6</w:t>
      </w:r>
      <w:r w:rsidR="00B40C84">
        <w:rPr>
          <w:rFonts w:eastAsiaTheme="minorHAnsi"/>
          <w:kern w:val="2"/>
          <w:sz w:val="22"/>
          <w:szCs w:val="22"/>
          <w14:ligatures w14:val="standardContextual"/>
        </w:rPr>
        <w:t>83</w:t>
      </w:r>
      <w:r w:rsidRPr="009F320B">
        <w:rPr>
          <w:rFonts w:eastAsiaTheme="minorHAnsi"/>
          <w:kern w:val="2"/>
          <w:sz w:val="22"/>
          <w:szCs w:val="22"/>
          <w14:ligatures w14:val="standardContextual"/>
        </w:rPr>
        <w:t>,</w:t>
      </w:r>
      <w:r w:rsidR="00B40C84">
        <w:rPr>
          <w:rFonts w:eastAsiaTheme="minorHAnsi"/>
          <w:kern w:val="2"/>
          <w:sz w:val="22"/>
          <w:szCs w:val="22"/>
          <w14:ligatures w14:val="standardContextual"/>
        </w:rPr>
        <w:t>146</w:t>
      </w:r>
      <w:r w:rsidRPr="009F320B">
        <w:rPr>
          <w:rFonts w:eastAsiaTheme="minorHAnsi"/>
          <w:kern w:val="2"/>
          <w:sz w:val="22"/>
          <w:szCs w:val="22"/>
          <w14:ligatures w14:val="standardContextual"/>
        </w:rPr>
        <w:t xml:space="preserve"> as loss of revenues so that the funds would no longer be</w:t>
      </w:r>
      <w:r w:rsidR="00B02E1B">
        <w:rPr>
          <w:rFonts w:eastAsiaTheme="minorHAnsi"/>
          <w:kern w:val="2"/>
          <w:sz w:val="22"/>
          <w:szCs w:val="22"/>
          <w14:ligatures w14:val="standardContextual"/>
        </w:rPr>
        <w:t xml:space="preserve"> so deeply</w:t>
      </w:r>
      <w:r w:rsidRPr="009F320B">
        <w:rPr>
          <w:rFonts w:eastAsiaTheme="minorHAnsi"/>
          <w:kern w:val="2"/>
          <w:sz w:val="22"/>
          <w:szCs w:val="22"/>
          <w14:ligatures w14:val="standardContextual"/>
        </w:rPr>
        <w:t xml:space="preserve"> restricted by Federal Guidelines</w:t>
      </w:r>
      <w:r w:rsidR="00B02E1B">
        <w:rPr>
          <w:rFonts w:eastAsiaTheme="minorHAnsi"/>
          <w:kern w:val="2"/>
          <w:sz w:val="22"/>
          <w:szCs w:val="22"/>
          <w14:ligatures w14:val="standardContextual"/>
        </w:rPr>
        <w:t xml:space="preserve"> and could be spent on any</w:t>
      </w:r>
      <w:r w:rsidR="0044644A">
        <w:rPr>
          <w:rFonts w:eastAsiaTheme="minorHAnsi"/>
          <w:kern w:val="2"/>
          <w:sz w:val="22"/>
          <w:szCs w:val="22"/>
          <w14:ligatures w14:val="standardContextual"/>
        </w:rPr>
        <w:t xml:space="preserve"> general</w:t>
      </w:r>
      <w:r w:rsidR="00B02E1B">
        <w:rPr>
          <w:rFonts w:eastAsiaTheme="minorHAnsi"/>
          <w:kern w:val="2"/>
          <w:sz w:val="22"/>
          <w:szCs w:val="22"/>
          <w14:ligatures w14:val="standardContextual"/>
        </w:rPr>
        <w:t xml:space="preserve"> governmental purpose</w:t>
      </w:r>
      <w:r w:rsidR="0044644A">
        <w:rPr>
          <w:rFonts w:eastAsiaTheme="minorHAnsi"/>
          <w:kern w:val="2"/>
          <w:sz w:val="22"/>
          <w:szCs w:val="22"/>
          <w14:ligatures w14:val="standardContextual"/>
        </w:rPr>
        <w:t>.</w:t>
      </w:r>
      <w:r w:rsidRPr="009F320B">
        <w:rPr>
          <w:rFonts w:eastAsiaTheme="minorHAnsi"/>
          <w:kern w:val="2"/>
          <w:sz w:val="22"/>
          <w:szCs w:val="22"/>
          <w14:ligatures w14:val="standardContextual"/>
        </w:rPr>
        <w:t xml:space="preserve"> Funds </w:t>
      </w:r>
      <w:r w:rsidR="0044644A">
        <w:rPr>
          <w:rFonts w:eastAsiaTheme="minorHAnsi"/>
          <w:kern w:val="2"/>
          <w:sz w:val="22"/>
          <w:szCs w:val="22"/>
          <w14:ligatures w14:val="standardContextual"/>
        </w:rPr>
        <w:t>were</w:t>
      </w:r>
      <w:r w:rsidRPr="009F320B">
        <w:rPr>
          <w:rFonts w:eastAsiaTheme="minorHAnsi"/>
          <w:kern w:val="2"/>
          <w:sz w:val="22"/>
          <w:szCs w:val="22"/>
          <w14:ligatures w14:val="standardContextual"/>
        </w:rPr>
        <w:t xml:space="preserve"> still required to be incurred/obligated by Dec 2024 and fully expended by Dec 2026.</w:t>
      </w:r>
    </w:p>
    <w:p w14:paraId="132B3DD9" w14:textId="77777777" w:rsidR="005B2A4B" w:rsidRPr="00DB3D93" w:rsidRDefault="005B2A4B" w:rsidP="005B2A4B">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DB3D93" w14:paraId="6094CBB5" w14:textId="77777777" w:rsidTr="002E3FA0">
        <w:trPr>
          <w:trHeight w:hRule="exact" w:val="245"/>
          <w:jc w:val="center"/>
        </w:trPr>
        <w:tc>
          <w:tcPr>
            <w:tcW w:w="3422" w:type="dxa"/>
            <w:shd w:val="clear" w:color="auto" w:fill="D9D9D9" w:themeFill="background1" w:themeFillShade="D9"/>
          </w:tcPr>
          <w:p w14:paraId="083FA2B6" w14:textId="77777777" w:rsidR="00DB3D93" w:rsidRPr="00205437" w:rsidRDefault="00DB3D93" w:rsidP="002E3FA0">
            <w:pPr>
              <w:jc w:val="center"/>
              <w:rPr>
                <w:b/>
                <w:bCs/>
              </w:rPr>
            </w:pPr>
            <w:r w:rsidRPr="00205437">
              <w:rPr>
                <w:b/>
                <w:bCs/>
              </w:rPr>
              <w:t>Position Title</w:t>
            </w:r>
          </w:p>
        </w:tc>
        <w:tc>
          <w:tcPr>
            <w:tcW w:w="1836" w:type="dxa"/>
            <w:shd w:val="clear" w:color="auto" w:fill="D9D9D9" w:themeFill="background1" w:themeFillShade="D9"/>
          </w:tcPr>
          <w:p w14:paraId="0C51C715" w14:textId="77777777" w:rsidR="00DB3D93" w:rsidRPr="00205437" w:rsidRDefault="00DB3D93"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384F357D" w14:textId="77777777" w:rsidR="00DB3D93" w:rsidRPr="00205437" w:rsidRDefault="00DB3D93"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51C3D37A" w14:textId="77777777" w:rsidR="00DB3D93" w:rsidRPr="00205437" w:rsidRDefault="00DB3D93" w:rsidP="002E3FA0">
            <w:pPr>
              <w:jc w:val="center"/>
              <w:rPr>
                <w:b/>
                <w:bCs/>
              </w:rPr>
            </w:pPr>
            <w:r w:rsidRPr="00205437">
              <w:rPr>
                <w:b/>
                <w:bCs/>
              </w:rPr>
              <w:t>FY 2</w:t>
            </w:r>
            <w:r>
              <w:rPr>
                <w:b/>
                <w:bCs/>
              </w:rPr>
              <w:t>6</w:t>
            </w:r>
            <w:r w:rsidRPr="00205437">
              <w:rPr>
                <w:b/>
                <w:bCs/>
              </w:rPr>
              <w:t>-2</w:t>
            </w:r>
            <w:r>
              <w:rPr>
                <w:b/>
                <w:bCs/>
              </w:rPr>
              <w:t>7</w:t>
            </w:r>
          </w:p>
        </w:tc>
      </w:tr>
      <w:tr w:rsidR="00DB3D93" w14:paraId="4B472EC8" w14:textId="77777777" w:rsidTr="002E3FA0">
        <w:trPr>
          <w:trHeight w:hRule="exact" w:val="245"/>
          <w:jc w:val="center"/>
        </w:trPr>
        <w:tc>
          <w:tcPr>
            <w:tcW w:w="3422" w:type="dxa"/>
          </w:tcPr>
          <w:p w14:paraId="4757B72B" w14:textId="77777777" w:rsidR="00DB3D93" w:rsidRDefault="00DB3D93" w:rsidP="002E3FA0">
            <w:r>
              <w:t>No Positions in this Department</w:t>
            </w:r>
          </w:p>
        </w:tc>
        <w:tc>
          <w:tcPr>
            <w:tcW w:w="1836" w:type="dxa"/>
          </w:tcPr>
          <w:p w14:paraId="0B1AD35A" w14:textId="77777777" w:rsidR="00DB3D93" w:rsidRDefault="00DB3D93" w:rsidP="002E3FA0">
            <w:pPr>
              <w:jc w:val="center"/>
            </w:pPr>
            <w:r>
              <w:t>0</w:t>
            </w:r>
          </w:p>
        </w:tc>
        <w:tc>
          <w:tcPr>
            <w:tcW w:w="1712" w:type="dxa"/>
          </w:tcPr>
          <w:p w14:paraId="1F2AD84C" w14:textId="77777777" w:rsidR="00DB3D93" w:rsidRDefault="00DB3D93" w:rsidP="002E3FA0">
            <w:pPr>
              <w:jc w:val="center"/>
            </w:pPr>
            <w:r>
              <w:t>0</w:t>
            </w:r>
          </w:p>
        </w:tc>
        <w:tc>
          <w:tcPr>
            <w:tcW w:w="1592" w:type="dxa"/>
          </w:tcPr>
          <w:p w14:paraId="49B8A2B7" w14:textId="77777777" w:rsidR="00DB3D93" w:rsidRDefault="00DB3D93" w:rsidP="002E3FA0">
            <w:pPr>
              <w:jc w:val="center"/>
            </w:pPr>
            <w:r>
              <w:t>0</w:t>
            </w:r>
          </w:p>
        </w:tc>
      </w:tr>
      <w:tr w:rsidR="00DB3D93" w14:paraId="28C589DD" w14:textId="77777777" w:rsidTr="002E3FA0">
        <w:trPr>
          <w:trHeight w:hRule="exact" w:val="245"/>
          <w:jc w:val="center"/>
        </w:trPr>
        <w:tc>
          <w:tcPr>
            <w:tcW w:w="3422" w:type="dxa"/>
            <w:shd w:val="clear" w:color="auto" w:fill="D9D9D9" w:themeFill="background1" w:themeFillShade="D9"/>
          </w:tcPr>
          <w:p w14:paraId="04DA8281" w14:textId="77777777" w:rsidR="00DB3D93" w:rsidRPr="00205437" w:rsidRDefault="00DB3D93" w:rsidP="002E3FA0">
            <w:pPr>
              <w:rPr>
                <w:b/>
                <w:bCs/>
              </w:rPr>
            </w:pPr>
            <w:r w:rsidRPr="00205437">
              <w:rPr>
                <w:b/>
                <w:bCs/>
              </w:rPr>
              <w:t>Total Positions</w:t>
            </w:r>
          </w:p>
        </w:tc>
        <w:tc>
          <w:tcPr>
            <w:tcW w:w="1836" w:type="dxa"/>
            <w:shd w:val="clear" w:color="auto" w:fill="D9D9D9" w:themeFill="background1" w:themeFillShade="D9"/>
          </w:tcPr>
          <w:p w14:paraId="4DCD4C27" w14:textId="77777777" w:rsidR="00DB3D93" w:rsidRPr="00205437" w:rsidRDefault="00DB3D93" w:rsidP="002E3FA0">
            <w:pPr>
              <w:jc w:val="center"/>
              <w:rPr>
                <w:b/>
                <w:bCs/>
              </w:rPr>
            </w:pPr>
            <w:r>
              <w:rPr>
                <w:b/>
                <w:bCs/>
              </w:rPr>
              <w:t>0</w:t>
            </w:r>
          </w:p>
        </w:tc>
        <w:tc>
          <w:tcPr>
            <w:tcW w:w="1712" w:type="dxa"/>
            <w:shd w:val="clear" w:color="auto" w:fill="D9D9D9" w:themeFill="background1" w:themeFillShade="D9"/>
          </w:tcPr>
          <w:p w14:paraId="57EF6456" w14:textId="77777777" w:rsidR="00DB3D93" w:rsidRPr="00205437" w:rsidRDefault="00DB3D93" w:rsidP="002E3FA0">
            <w:pPr>
              <w:jc w:val="center"/>
              <w:rPr>
                <w:b/>
                <w:bCs/>
              </w:rPr>
            </w:pPr>
            <w:r>
              <w:rPr>
                <w:b/>
                <w:bCs/>
              </w:rPr>
              <w:t>0</w:t>
            </w:r>
          </w:p>
        </w:tc>
        <w:tc>
          <w:tcPr>
            <w:tcW w:w="1592" w:type="dxa"/>
            <w:shd w:val="clear" w:color="auto" w:fill="D9D9D9" w:themeFill="background1" w:themeFillShade="D9"/>
          </w:tcPr>
          <w:p w14:paraId="15E90DDD" w14:textId="77777777" w:rsidR="00DB3D93" w:rsidRPr="00205437" w:rsidRDefault="00DB3D93" w:rsidP="002E3FA0">
            <w:pPr>
              <w:jc w:val="center"/>
              <w:rPr>
                <w:b/>
                <w:bCs/>
              </w:rPr>
            </w:pPr>
            <w:r>
              <w:rPr>
                <w:b/>
                <w:bCs/>
              </w:rPr>
              <w:t>0</w:t>
            </w:r>
          </w:p>
        </w:tc>
      </w:tr>
    </w:tbl>
    <w:p w14:paraId="32B50C22" w14:textId="77777777" w:rsidR="00DB3D93" w:rsidRPr="009E04A7" w:rsidRDefault="00DB3D93" w:rsidP="005B2A4B">
      <w:pPr>
        <w:rPr>
          <w:b/>
          <w:bCs/>
          <w:sz w:val="28"/>
          <w:szCs w:val="28"/>
        </w:rPr>
      </w:pPr>
    </w:p>
    <w:p w14:paraId="1A2860A9" w14:textId="77777777" w:rsidR="005B2A4B" w:rsidRPr="009E04A7" w:rsidRDefault="005B2A4B" w:rsidP="005B2A4B">
      <w:pPr>
        <w:rPr>
          <w:b/>
          <w:bCs/>
          <w:sz w:val="28"/>
          <w:szCs w:val="28"/>
        </w:rPr>
      </w:pPr>
      <w:r w:rsidRPr="009E04A7">
        <w:rPr>
          <w:b/>
          <w:bCs/>
          <w:sz w:val="28"/>
          <w:szCs w:val="28"/>
        </w:rPr>
        <w:t>BUDGET HIGHLIGHTS</w:t>
      </w:r>
    </w:p>
    <w:p w14:paraId="5CDB7173" w14:textId="19E07A86" w:rsidR="005B2A4B" w:rsidRPr="003F1707" w:rsidRDefault="003F1707" w:rsidP="009E04A7">
      <w:pPr>
        <w:pStyle w:val="ListParagraph"/>
        <w:numPr>
          <w:ilvl w:val="0"/>
          <w:numId w:val="13"/>
        </w:numPr>
      </w:pPr>
      <w:r>
        <w:rPr>
          <w:b/>
          <w:bCs/>
          <w:u w:val="single"/>
        </w:rPr>
        <w:t>ARPA Expenditures Breakdown through 4/20/2026</w:t>
      </w:r>
    </w:p>
    <w:p w14:paraId="65F756F3" w14:textId="77777777" w:rsidR="003F1707" w:rsidRDefault="003F1707" w:rsidP="003F1707">
      <w:pPr>
        <w:pStyle w:val="ListParagraph"/>
        <w:rPr>
          <w:b/>
          <w:bCs/>
          <w:u w:val="single"/>
        </w:rPr>
      </w:pPr>
    </w:p>
    <w:p w14:paraId="2FE5F79D" w14:textId="3EC47825" w:rsidR="00A54262" w:rsidRDefault="00A54262" w:rsidP="003F1707">
      <w:pPr>
        <w:pStyle w:val="ListParagraph"/>
      </w:pPr>
      <w:r>
        <w:t>ARPA Funds Available</w:t>
      </w:r>
      <w:r>
        <w:tab/>
      </w:r>
      <w:r>
        <w:tab/>
      </w:r>
      <w:r>
        <w:tab/>
      </w:r>
      <w:r>
        <w:tab/>
      </w:r>
      <w:r w:rsidR="003F67C5">
        <w:tab/>
      </w:r>
      <w:r w:rsidR="003F67C5">
        <w:tab/>
      </w:r>
      <w:r>
        <w:t>$</w:t>
      </w:r>
      <w:r w:rsidR="00B861F5">
        <w:t>3,683,146</w:t>
      </w:r>
    </w:p>
    <w:p w14:paraId="30EA292D" w14:textId="5EED7AED" w:rsidR="00B861F5" w:rsidRDefault="003F67C5" w:rsidP="003F1707">
      <w:pPr>
        <w:pStyle w:val="ListParagraph"/>
      </w:pPr>
      <w:r>
        <w:t xml:space="preserve">Master Planning &amp; </w:t>
      </w:r>
      <w:r w:rsidR="00E74A37">
        <w:t>O</w:t>
      </w:r>
      <w:r>
        <w:t>ther Professional Services</w:t>
      </w:r>
      <w:r>
        <w:tab/>
      </w:r>
      <w:r>
        <w:tab/>
      </w:r>
      <w:r>
        <w:tab/>
      </w:r>
      <w:proofErr w:type="gramStart"/>
      <w:r w:rsidR="00C2549A">
        <w:t xml:space="preserve">   </w:t>
      </w:r>
      <w:r>
        <w:t>(</w:t>
      </w:r>
      <w:proofErr w:type="gramEnd"/>
      <w:r>
        <w:t>13,209</w:t>
      </w:r>
      <w:r w:rsidR="00C2549A">
        <w:t>)</w:t>
      </w:r>
    </w:p>
    <w:p w14:paraId="0484D70F" w14:textId="136CD602" w:rsidR="00C2549A" w:rsidRDefault="00C2549A" w:rsidP="003F1707">
      <w:pPr>
        <w:pStyle w:val="ListParagraph"/>
      </w:pPr>
      <w:r>
        <w:t>Development of Website</w:t>
      </w:r>
      <w:r>
        <w:tab/>
      </w:r>
      <w:r>
        <w:tab/>
      </w:r>
      <w:r>
        <w:tab/>
      </w:r>
      <w:r>
        <w:tab/>
      </w:r>
      <w:r>
        <w:tab/>
      </w:r>
      <w:r w:rsidR="007D1127">
        <w:t xml:space="preserve"> </w:t>
      </w:r>
      <w:proofErr w:type="gramStart"/>
      <w:r w:rsidR="007D1127">
        <w:t xml:space="preserve">   </w:t>
      </w:r>
      <w:r>
        <w:t>(</w:t>
      </w:r>
      <w:proofErr w:type="gramEnd"/>
      <w:r w:rsidR="007D1127">
        <w:t>3,438)</w:t>
      </w:r>
    </w:p>
    <w:p w14:paraId="24F717C2" w14:textId="6952E929" w:rsidR="007D1127" w:rsidRDefault="007D1127" w:rsidP="003F1707">
      <w:pPr>
        <w:pStyle w:val="ListParagraph"/>
      </w:pPr>
      <w:r>
        <w:t>Digital Aerial Mapping</w:t>
      </w:r>
      <w:r>
        <w:tab/>
      </w:r>
      <w:r>
        <w:tab/>
      </w:r>
      <w:r>
        <w:tab/>
      </w:r>
      <w:r>
        <w:tab/>
      </w:r>
      <w:r>
        <w:tab/>
      </w:r>
      <w:r>
        <w:tab/>
      </w:r>
      <w:proofErr w:type="gramStart"/>
      <w:r>
        <w:t xml:space="preserve">   (</w:t>
      </w:r>
      <w:proofErr w:type="gramEnd"/>
      <w:r>
        <w:t>33,963)</w:t>
      </w:r>
    </w:p>
    <w:p w14:paraId="0D536220" w14:textId="34134B14" w:rsidR="00E74A37" w:rsidRDefault="00E74A37" w:rsidP="003F1707">
      <w:pPr>
        <w:pStyle w:val="ListParagraph"/>
      </w:pPr>
      <w:r>
        <w:t>County Road Projects</w:t>
      </w:r>
      <w:r>
        <w:tab/>
      </w:r>
      <w:r>
        <w:tab/>
      </w:r>
      <w:r>
        <w:tab/>
      </w:r>
      <w:r>
        <w:tab/>
      </w:r>
      <w:r>
        <w:tab/>
      </w:r>
      <w:r>
        <w:tab/>
        <w:t>(</w:t>
      </w:r>
      <w:r w:rsidR="0095374F">
        <w:t>1,313,176</w:t>
      </w:r>
      <w:r w:rsidR="00FE6360">
        <w:t>)</w:t>
      </w:r>
    </w:p>
    <w:p w14:paraId="3E524BBF" w14:textId="44E33282" w:rsidR="00FE6360" w:rsidRDefault="00FE6360" w:rsidP="003F1707">
      <w:pPr>
        <w:pStyle w:val="ListParagraph"/>
      </w:pPr>
      <w:r>
        <w:t>Capital Vehicles and Equipment</w:t>
      </w:r>
      <w:r>
        <w:tab/>
      </w:r>
      <w:r>
        <w:tab/>
      </w:r>
      <w:r>
        <w:tab/>
      </w:r>
      <w:r>
        <w:tab/>
      </w:r>
      <w:proofErr w:type="gramStart"/>
      <w:r>
        <w:tab/>
      </w:r>
      <w:r w:rsidR="00396E57">
        <w:t xml:space="preserve">  (</w:t>
      </w:r>
      <w:proofErr w:type="gramEnd"/>
      <w:r w:rsidR="00396E57">
        <w:t>161,120)</w:t>
      </w:r>
    </w:p>
    <w:p w14:paraId="4FA48976" w14:textId="000C6CB8" w:rsidR="00393E9C" w:rsidRDefault="00393E9C" w:rsidP="003F1707">
      <w:pPr>
        <w:pStyle w:val="ListParagraph"/>
      </w:pPr>
      <w:r>
        <w:t>PCWSA Infrastructure Projects</w:t>
      </w:r>
      <w:r>
        <w:tab/>
      </w:r>
      <w:r>
        <w:tab/>
      </w:r>
      <w:r>
        <w:tab/>
      </w:r>
      <w:r>
        <w:tab/>
      </w:r>
      <w:proofErr w:type="gramStart"/>
      <w:r>
        <w:tab/>
        <w:t xml:space="preserve">  </w:t>
      </w:r>
      <w:r w:rsidRPr="00725D7E">
        <w:rPr>
          <w:u w:val="single"/>
        </w:rPr>
        <w:t>(</w:t>
      </w:r>
      <w:proofErr w:type="gramEnd"/>
      <w:r w:rsidRPr="00725D7E">
        <w:rPr>
          <w:u w:val="single"/>
        </w:rPr>
        <w:t>428,448)</w:t>
      </w:r>
    </w:p>
    <w:p w14:paraId="333C1096" w14:textId="77777777" w:rsidR="00725D7E" w:rsidRDefault="00725D7E" w:rsidP="003F1707">
      <w:pPr>
        <w:pStyle w:val="ListParagraph"/>
      </w:pPr>
    </w:p>
    <w:p w14:paraId="217E6CA2" w14:textId="02E6FFD0" w:rsidR="00A77FFD" w:rsidRDefault="005F1E40" w:rsidP="003F1707">
      <w:pPr>
        <w:pStyle w:val="ListParagraph"/>
      </w:pPr>
      <w:r>
        <w:t xml:space="preserve">Funds Encumbered </w:t>
      </w:r>
      <w:proofErr w:type="gramStart"/>
      <w:r>
        <w:t>But</w:t>
      </w:r>
      <w:proofErr w:type="gramEnd"/>
      <w:r>
        <w:t xml:space="preserve"> Not Spent</w:t>
      </w:r>
      <w:r w:rsidR="005E3277">
        <w:t xml:space="preserve"> as of </w:t>
      </w:r>
      <w:r w:rsidR="00AE2D38">
        <w:t>5</w:t>
      </w:r>
      <w:r w:rsidR="005E3277">
        <w:t>/</w:t>
      </w:r>
      <w:r w:rsidR="00AE2D38">
        <w:t>19</w:t>
      </w:r>
      <w:r w:rsidR="005E3277">
        <w:t>/2026</w:t>
      </w:r>
      <w:r w:rsidR="002C14E9">
        <w:tab/>
      </w:r>
      <w:r w:rsidR="002C14E9">
        <w:tab/>
        <w:t>$</w:t>
      </w:r>
      <w:r w:rsidR="004D6CEB">
        <w:t>1,7</w:t>
      </w:r>
      <w:r w:rsidR="00CB01BA">
        <w:t>29,792</w:t>
      </w:r>
    </w:p>
    <w:p w14:paraId="28AE790E" w14:textId="72D496FD" w:rsidR="001100D2" w:rsidRDefault="00A77FFD" w:rsidP="003F1707">
      <w:pPr>
        <w:pStyle w:val="ListParagraph"/>
      </w:pPr>
      <w:r>
        <w:t>County Road Projects</w:t>
      </w:r>
      <w:r>
        <w:tab/>
      </w:r>
      <w:r>
        <w:tab/>
      </w:r>
      <w:r>
        <w:tab/>
      </w:r>
      <w:r>
        <w:tab/>
      </w:r>
      <w:r>
        <w:tab/>
      </w:r>
      <w:r>
        <w:tab/>
      </w:r>
      <w:proofErr w:type="gramStart"/>
      <w:r w:rsidR="001100D2">
        <w:t xml:space="preserve">  </w:t>
      </w:r>
      <w:r w:rsidR="00CB01BA">
        <w:t xml:space="preserve"> </w:t>
      </w:r>
      <w:r w:rsidR="001100D2">
        <w:t>(</w:t>
      </w:r>
      <w:proofErr w:type="gramEnd"/>
      <w:r w:rsidR="00CB01BA">
        <w:t>58,080</w:t>
      </w:r>
      <w:r w:rsidR="001100D2">
        <w:t>)</w:t>
      </w:r>
    </w:p>
    <w:p w14:paraId="4864B636" w14:textId="77777777" w:rsidR="00232868" w:rsidRDefault="001100D2" w:rsidP="003F1707">
      <w:pPr>
        <w:pStyle w:val="ListParagraph"/>
        <w:rPr>
          <w:u w:val="single"/>
        </w:rPr>
      </w:pPr>
      <w:r>
        <w:t>PCWSA Infrastructure Projects</w:t>
      </w:r>
      <w:r>
        <w:tab/>
      </w:r>
      <w:r>
        <w:tab/>
      </w:r>
      <w:r>
        <w:tab/>
      </w:r>
      <w:r>
        <w:tab/>
      </w:r>
      <w:r>
        <w:tab/>
      </w:r>
      <w:r w:rsidR="00232868" w:rsidRPr="00232868">
        <w:rPr>
          <w:u w:val="single"/>
        </w:rPr>
        <w:t>(1,671,712)</w:t>
      </w:r>
    </w:p>
    <w:p w14:paraId="0B9FCE45" w14:textId="77777777" w:rsidR="00232868" w:rsidRDefault="00232868" w:rsidP="003F1707">
      <w:pPr>
        <w:pStyle w:val="ListParagraph"/>
      </w:pPr>
    </w:p>
    <w:p w14:paraId="33CCB0E3" w14:textId="77777777" w:rsidR="006C2111" w:rsidRDefault="00232868" w:rsidP="003F1707">
      <w:pPr>
        <w:pStyle w:val="ListParagraph"/>
      </w:pPr>
      <w:r>
        <w:t>Total</w:t>
      </w:r>
      <w:r>
        <w:tab/>
      </w:r>
      <w:r>
        <w:tab/>
      </w:r>
      <w:r>
        <w:tab/>
      </w:r>
      <w:r>
        <w:tab/>
      </w:r>
      <w:r>
        <w:tab/>
      </w:r>
      <w:r>
        <w:tab/>
      </w:r>
      <w:r>
        <w:tab/>
      </w:r>
      <w:r>
        <w:tab/>
      </w:r>
      <w:r w:rsidR="005E3277">
        <w:t>$ ---- 0 ----</w:t>
      </w:r>
      <w:r w:rsidR="00725D7E">
        <w:tab/>
      </w:r>
    </w:p>
    <w:p w14:paraId="09887A36" w14:textId="77777777" w:rsidR="006C2111" w:rsidRDefault="006C2111" w:rsidP="003F1707">
      <w:pPr>
        <w:pStyle w:val="ListParagraph"/>
      </w:pPr>
    </w:p>
    <w:p w14:paraId="4AE8DFAD" w14:textId="77777777" w:rsidR="006C2111" w:rsidRDefault="006C2111" w:rsidP="003F1707">
      <w:pPr>
        <w:pStyle w:val="ListParagraph"/>
      </w:pPr>
    </w:p>
    <w:p w14:paraId="5937C9CE" w14:textId="77777777" w:rsidR="006C2111" w:rsidRDefault="006C2111" w:rsidP="003F1707">
      <w:pPr>
        <w:pStyle w:val="ListParagraph"/>
      </w:pPr>
    </w:p>
    <w:p w14:paraId="2C92B01D" w14:textId="77777777" w:rsidR="006C2111" w:rsidRDefault="006C2111" w:rsidP="003F1707">
      <w:pPr>
        <w:pStyle w:val="ListParagraph"/>
      </w:pPr>
    </w:p>
    <w:p w14:paraId="5B7C8CDC" w14:textId="77777777" w:rsidR="007969AC" w:rsidRDefault="007969AC" w:rsidP="006C2111">
      <w:pPr>
        <w:sectPr w:rsidR="007969AC" w:rsidSect="00B0152B">
          <w:pgSz w:w="12240" w:h="15840" w:code="1"/>
          <w:pgMar w:top="1080" w:right="1440" w:bottom="1440" w:left="1440" w:header="720" w:footer="720" w:gutter="0"/>
          <w:cols w:space="720"/>
          <w:docGrid w:linePitch="326" w:charSpace="-6350"/>
        </w:sectPr>
      </w:pPr>
    </w:p>
    <w:p w14:paraId="127B10EB" w14:textId="73C98C5B" w:rsidR="006C2111" w:rsidRPr="00442B71" w:rsidRDefault="00155788" w:rsidP="006C2111">
      <w:pPr>
        <w:rPr>
          <w:sz w:val="28"/>
          <w:szCs w:val="28"/>
        </w:rPr>
      </w:pPr>
      <w:r w:rsidRPr="00622859">
        <w:rPr>
          <w:noProof/>
        </w:rPr>
        <w:lastRenderedPageBreak/>
        <w:drawing>
          <wp:anchor distT="0" distB="0" distL="114300" distR="114300" simplePos="0" relativeHeight="252304384" behindDoc="0" locked="0" layoutInCell="1" allowOverlap="1" wp14:anchorId="13A334A1" wp14:editId="2EEF42A5">
            <wp:simplePos x="0" y="0"/>
            <wp:positionH relativeFrom="column">
              <wp:posOffset>-425004</wp:posOffset>
            </wp:positionH>
            <wp:positionV relativeFrom="paragraph">
              <wp:posOffset>553792</wp:posOffset>
            </wp:positionV>
            <wp:extent cx="9092485" cy="2428875"/>
            <wp:effectExtent l="0" t="0" r="0" b="0"/>
            <wp:wrapNone/>
            <wp:docPr id="1294221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21956" name=""/>
                    <pic:cNvPicPr/>
                  </pic:nvPicPr>
                  <pic:blipFill>
                    <a:blip r:embed="rId136">
                      <a:extLst>
                        <a:ext uri="{28A0092B-C50C-407E-A947-70E740481C1C}">
                          <a14:useLocalDpi xmlns:a14="http://schemas.microsoft.com/office/drawing/2010/main" val="0"/>
                        </a:ext>
                      </a:extLst>
                    </a:blip>
                    <a:stretch>
                      <a:fillRect/>
                    </a:stretch>
                  </pic:blipFill>
                  <pic:spPr>
                    <a:xfrm>
                      <a:off x="0" y="0"/>
                      <a:ext cx="9097983" cy="2430344"/>
                    </a:xfrm>
                    <a:prstGeom prst="rect">
                      <a:avLst/>
                    </a:prstGeom>
                  </pic:spPr>
                </pic:pic>
              </a:graphicData>
            </a:graphic>
            <wp14:sizeRelH relativeFrom="margin">
              <wp14:pctWidth>0</wp14:pctWidth>
            </wp14:sizeRelH>
          </wp:anchor>
        </w:drawing>
      </w:r>
      <w:r w:rsidR="006C2111" w:rsidRPr="008D0730">
        <w:t xml:space="preserve"> </w:t>
      </w:r>
      <w:r w:rsidR="006C2111" w:rsidRPr="00576547">
        <w:t xml:space="preserve"> </w:t>
      </w:r>
      <w:r w:rsidR="006C2111">
        <w:rPr>
          <w:b/>
          <w:bCs/>
          <w:noProof/>
          <w:sz w:val="48"/>
          <w:szCs w:val="48"/>
        </w:rPr>
        <mc:AlternateContent>
          <mc:Choice Requires="wps">
            <w:drawing>
              <wp:anchor distT="0" distB="0" distL="114300" distR="114300" simplePos="0" relativeHeight="252302336" behindDoc="0" locked="0" layoutInCell="1" allowOverlap="1" wp14:anchorId="1644CCAF" wp14:editId="686D09B9">
                <wp:simplePos x="0" y="0"/>
                <wp:positionH relativeFrom="column">
                  <wp:posOffset>-38100</wp:posOffset>
                </wp:positionH>
                <wp:positionV relativeFrom="paragraph">
                  <wp:posOffset>404674</wp:posOffset>
                </wp:positionV>
                <wp:extent cx="4932045" cy="0"/>
                <wp:effectExtent l="0" t="0" r="0" b="0"/>
                <wp:wrapNone/>
                <wp:docPr id="141491367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3EB9CC2" id="Straight Connector 3" o:spid="_x0000_s1026" style="position:absolute;z-index:2523023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C2111">
        <w:rPr>
          <w:b/>
          <w:bCs/>
          <w:noProof/>
          <w:sz w:val="48"/>
          <w:szCs w:val="48"/>
        </w:rPr>
        <mc:AlternateContent>
          <mc:Choice Requires="wps">
            <w:drawing>
              <wp:anchor distT="0" distB="0" distL="114300" distR="114300" simplePos="0" relativeHeight="252303360" behindDoc="0" locked="0" layoutInCell="1" allowOverlap="1" wp14:anchorId="3A1AE83B" wp14:editId="354BFA19">
                <wp:simplePos x="0" y="0"/>
                <wp:positionH relativeFrom="column">
                  <wp:posOffset>0</wp:posOffset>
                </wp:positionH>
                <wp:positionV relativeFrom="paragraph">
                  <wp:posOffset>-39191</wp:posOffset>
                </wp:positionV>
                <wp:extent cx="4867910" cy="0"/>
                <wp:effectExtent l="0" t="0" r="0" b="0"/>
                <wp:wrapNone/>
                <wp:docPr id="208507710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C3BCAFA" id="Straight Connector 4" o:spid="_x0000_s1026" style="position:absolute;z-index:2523033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6C2111">
        <w:rPr>
          <w:b/>
          <w:bCs/>
          <w:color w:val="000000" w:themeColor="text1"/>
          <w:sz w:val="48"/>
          <w:szCs w:val="48"/>
        </w:rPr>
        <w:t xml:space="preserve">ARPA Fund </w:t>
      </w:r>
      <w:r w:rsidR="00361E7A">
        <w:rPr>
          <w:b/>
          <w:bCs/>
          <w:color w:val="000000" w:themeColor="text1"/>
          <w:sz w:val="48"/>
          <w:szCs w:val="48"/>
        </w:rPr>
        <w:t>–</w:t>
      </w:r>
      <w:r w:rsidR="006C2111">
        <w:rPr>
          <w:b/>
          <w:bCs/>
          <w:color w:val="000000" w:themeColor="text1"/>
          <w:sz w:val="48"/>
          <w:szCs w:val="48"/>
        </w:rPr>
        <w:t xml:space="preserve"> </w:t>
      </w:r>
      <w:r w:rsidR="00361E7A">
        <w:rPr>
          <w:b/>
          <w:bCs/>
          <w:color w:val="000000" w:themeColor="text1"/>
          <w:sz w:val="48"/>
          <w:szCs w:val="48"/>
        </w:rPr>
        <w:t>Detail Revenues</w:t>
      </w:r>
    </w:p>
    <w:p w14:paraId="386816A7" w14:textId="32028A3F" w:rsidR="00725D7E" w:rsidRDefault="00725D7E" w:rsidP="007969AC">
      <w:pPr>
        <w:pStyle w:val="ListParagraph"/>
        <w:ind w:left="-450"/>
      </w:pPr>
      <w:r>
        <w:tab/>
      </w:r>
      <w:r>
        <w:tab/>
      </w:r>
      <w:r>
        <w:tab/>
      </w:r>
      <w:r>
        <w:tab/>
      </w:r>
      <w:r>
        <w:tab/>
      </w:r>
      <w:r>
        <w:tab/>
      </w:r>
    </w:p>
    <w:p w14:paraId="072DF7EE" w14:textId="7AFB2C6B" w:rsidR="007D1127" w:rsidRPr="00A54262" w:rsidRDefault="00725D7E" w:rsidP="003F1707">
      <w:pPr>
        <w:pStyle w:val="ListParagraph"/>
      </w:pPr>
      <w:r>
        <w:tab/>
      </w:r>
    </w:p>
    <w:p w14:paraId="5434BFF8" w14:textId="77777777" w:rsidR="007969AC" w:rsidRDefault="007969AC" w:rsidP="005F070D">
      <w:pPr>
        <w:rPr>
          <w:b/>
          <w:bCs/>
          <w:color w:val="000000" w:themeColor="text1"/>
          <w:sz w:val="48"/>
          <w:szCs w:val="48"/>
        </w:rPr>
        <w:sectPr w:rsidR="007969AC" w:rsidSect="007969AC">
          <w:pgSz w:w="15840" w:h="12240" w:orient="landscape" w:code="1"/>
          <w:pgMar w:top="1440" w:right="1080" w:bottom="1440" w:left="1440" w:header="720" w:footer="720" w:gutter="0"/>
          <w:cols w:space="720"/>
          <w:docGrid w:linePitch="326" w:charSpace="-6350"/>
        </w:sectPr>
      </w:pPr>
    </w:p>
    <w:p w14:paraId="3C01117A" w14:textId="4EC89B7D" w:rsidR="00E40AE1" w:rsidRDefault="00E40AE1" w:rsidP="00E40AE1">
      <w:pPr>
        <w:rPr>
          <w:b/>
          <w:bCs/>
          <w:color w:val="000000" w:themeColor="text1"/>
          <w:sz w:val="48"/>
          <w:szCs w:val="48"/>
        </w:rPr>
      </w:pPr>
      <w:r w:rsidRPr="008D0730">
        <w:lastRenderedPageBreak/>
        <w:t xml:space="preserve"> </w:t>
      </w:r>
      <w:r w:rsidRPr="00576547">
        <w:t xml:space="preserve"> </w:t>
      </w:r>
      <w:r>
        <w:rPr>
          <w:b/>
          <w:bCs/>
          <w:noProof/>
          <w:sz w:val="48"/>
          <w:szCs w:val="48"/>
        </w:rPr>
        <mc:AlternateContent>
          <mc:Choice Requires="wps">
            <w:drawing>
              <wp:anchor distT="0" distB="0" distL="114300" distR="114300" simplePos="0" relativeHeight="252306432" behindDoc="0" locked="0" layoutInCell="1" allowOverlap="1" wp14:anchorId="6F11A415" wp14:editId="12D0BB2F">
                <wp:simplePos x="0" y="0"/>
                <wp:positionH relativeFrom="column">
                  <wp:posOffset>-38100</wp:posOffset>
                </wp:positionH>
                <wp:positionV relativeFrom="paragraph">
                  <wp:posOffset>404674</wp:posOffset>
                </wp:positionV>
                <wp:extent cx="4932045" cy="0"/>
                <wp:effectExtent l="0" t="0" r="0" b="0"/>
                <wp:wrapNone/>
                <wp:docPr id="136914491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3F95EA" id="Straight Connector 3" o:spid="_x0000_s1026" style="position:absolute;z-index:2523064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307456" behindDoc="0" locked="0" layoutInCell="1" allowOverlap="1" wp14:anchorId="6CA9AFCC" wp14:editId="44CA0804">
                <wp:simplePos x="0" y="0"/>
                <wp:positionH relativeFrom="column">
                  <wp:posOffset>0</wp:posOffset>
                </wp:positionH>
                <wp:positionV relativeFrom="paragraph">
                  <wp:posOffset>-39191</wp:posOffset>
                </wp:positionV>
                <wp:extent cx="4867910" cy="0"/>
                <wp:effectExtent l="0" t="0" r="0" b="0"/>
                <wp:wrapNone/>
                <wp:docPr id="99038700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09BE33" id="Straight Connector 4" o:spid="_x0000_s1026" style="position:absolute;z-index:2523074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ARPA Fund – Detail Expenditures</w:t>
      </w:r>
    </w:p>
    <w:p w14:paraId="0BC039D4" w14:textId="1ED10F0F" w:rsidR="00E40AE1" w:rsidRPr="00442B71" w:rsidRDefault="00E40AE1" w:rsidP="00E40AE1">
      <w:pPr>
        <w:ind w:left="-450"/>
        <w:rPr>
          <w:sz w:val="28"/>
          <w:szCs w:val="28"/>
        </w:rPr>
      </w:pPr>
      <w:r w:rsidRPr="00E40AE1">
        <w:rPr>
          <w:noProof/>
          <w:sz w:val="28"/>
          <w:szCs w:val="28"/>
        </w:rPr>
        <w:drawing>
          <wp:anchor distT="0" distB="0" distL="114300" distR="114300" simplePos="0" relativeHeight="252308480" behindDoc="0" locked="0" layoutInCell="1" allowOverlap="1" wp14:anchorId="553B7F06" wp14:editId="32CB508B">
            <wp:simplePos x="0" y="0"/>
            <wp:positionH relativeFrom="column">
              <wp:posOffset>-283335</wp:posOffset>
            </wp:positionH>
            <wp:positionV relativeFrom="paragraph">
              <wp:posOffset>1163</wp:posOffset>
            </wp:positionV>
            <wp:extent cx="8925059" cy="4916170"/>
            <wp:effectExtent l="0" t="0" r="9525" b="0"/>
            <wp:wrapNone/>
            <wp:docPr id="1052142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42725" name=""/>
                    <pic:cNvPicPr/>
                  </pic:nvPicPr>
                  <pic:blipFill>
                    <a:blip r:embed="rId137">
                      <a:extLst>
                        <a:ext uri="{28A0092B-C50C-407E-A947-70E740481C1C}">
                          <a14:useLocalDpi xmlns:a14="http://schemas.microsoft.com/office/drawing/2010/main" val="0"/>
                        </a:ext>
                      </a:extLst>
                    </a:blip>
                    <a:stretch>
                      <a:fillRect/>
                    </a:stretch>
                  </pic:blipFill>
                  <pic:spPr>
                    <a:xfrm>
                      <a:off x="0" y="0"/>
                      <a:ext cx="8925059" cy="4916170"/>
                    </a:xfrm>
                    <a:prstGeom prst="rect">
                      <a:avLst/>
                    </a:prstGeom>
                  </pic:spPr>
                </pic:pic>
              </a:graphicData>
            </a:graphic>
          </wp:anchor>
        </w:drawing>
      </w:r>
    </w:p>
    <w:p w14:paraId="0101E108" w14:textId="77777777" w:rsidR="00E40AE1" w:rsidRDefault="00E40AE1" w:rsidP="005F070D">
      <w:pPr>
        <w:rPr>
          <w:b/>
          <w:bCs/>
          <w:color w:val="000000" w:themeColor="text1"/>
          <w:sz w:val="48"/>
          <w:szCs w:val="48"/>
        </w:rPr>
        <w:sectPr w:rsidR="00E40AE1" w:rsidSect="00E40AE1">
          <w:pgSz w:w="15840" w:h="12240" w:orient="landscape" w:code="1"/>
          <w:pgMar w:top="1440" w:right="1080" w:bottom="1440" w:left="1440" w:header="720" w:footer="720" w:gutter="0"/>
          <w:cols w:space="720"/>
          <w:docGrid w:linePitch="326" w:charSpace="-6350"/>
        </w:sectPr>
      </w:pPr>
    </w:p>
    <w:p w14:paraId="074DFD23" w14:textId="42E76A20" w:rsidR="00E40AE1" w:rsidRPr="00B6274F" w:rsidRDefault="00B6274F" w:rsidP="00E40AE1">
      <w:pPr>
        <w:rPr>
          <w:b/>
          <w:bCs/>
          <w:color w:val="000000" w:themeColor="text1"/>
          <w:sz w:val="40"/>
          <w:szCs w:val="40"/>
        </w:rPr>
      </w:pPr>
      <w:r w:rsidRPr="00B6274F">
        <w:rPr>
          <w:b/>
          <w:bCs/>
          <w:noProof/>
          <w:color w:val="000000" w:themeColor="text1"/>
          <w:sz w:val="48"/>
          <w:szCs w:val="48"/>
        </w:rPr>
        <w:lastRenderedPageBreak/>
        <w:drawing>
          <wp:anchor distT="0" distB="0" distL="114300" distR="114300" simplePos="0" relativeHeight="252312576" behindDoc="0" locked="0" layoutInCell="1" allowOverlap="1" wp14:anchorId="737CE571" wp14:editId="0D242F63">
            <wp:simplePos x="0" y="0"/>
            <wp:positionH relativeFrom="column">
              <wp:posOffset>-283335</wp:posOffset>
            </wp:positionH>
            <wp:positionV relativeFrom="paragraph">
              <wp:posOffset>540913</wp:posOffset>
            </wp:positionV>
            <wp:extent cx="8912180" cy="1929130"/>
            <wp:effectExtent l="0" t="0" r="3810" b="0"/>
            <wp:wrapNone/>
            <wp:docPr id="1328704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04216" name=""/>
                    <pic:cNvPicPr/>
                  </pic:nvPicPr>
                  <pic:blipFill>
                    <a:blip r:embed="rId138">
                      <a:extLst>
                        <a:ext uri="{28A0092B-C50C-407E-A947-70E740481C1C}">
                          <a14:useLocalDpi xmlns:a14="http://schemas.microsoft.com/office/drawing/2010/main" val="0"/>
                        </a:ext>
                      </a:extLst>
                    </a:blip>
                    <a:stretch>
                      <a:fillRect/>
                    </a:stretch>
                  </pic:blipFill>
                  <pic:spPr>
                    <a:xfrm>
                      <a:off x="0" y="0"/>
                      <a:ext cx="8917765" cy="1930339"/>
                    </a:xfrm>
                    <a:prstGeom prst="rect">
                      <a:avLst/>
                    </a:prstGeom>
                  </pic:spPr>
                </pic:pic>
              </a:graphicData>
            </a:graphic>
            <wp14:sizeRelH relativeFrom="margin">
              <wp14:pctWidth>0</wp14:pctWidth>
            </wp14:sizeRelH>
          </wp:anchor>
        </w:drawing>
      </w:r>
      <w:r w:rsidR="00E40AE1" w:rsidRPr="008D0730">
        <w:t xml:space="preserve"> </w:t>
      </w:r>
      <w:r w:rsidR="00E40AE1" w:rsidRPr="00576547">
        <w:t xml:space="preserve"> </w:t>
      </w:r>
      <w:r w:rsidR="00E40AE1" w:rsidRPr="00B6274F">
        <w:rPr>
          <w:b/>
          <w:bCs/>
          <w:noProof/>
          <w:sz w:val="40"/>
          <w:szCs w:val="40"/>
        </w:rPr>
        <mc:AlternateContent>
          <mc:Choice Requires="wps">
            <w:drawing>
              <wp:anchor distT="0" distB="0" distL="114300" distR="114300" simplePos="0" relativeHeight="252310528" behindDoc="0" locked="0" layoutInCell="1" allowOverlap="1" wp14:anchorId="55F4D545" wp14:editId="2CA6A2B1">
                <wp:simplePos x="0" y="0"/>
                <wp:positionH relativeFrom="column">
                  <wp:posOffset>-38100</wp:posOffset>
                </wp:positionH>
                <wp:positionV relativeFrom="paragraph">
                  <wp:posOffset>404674</wp:posOffset>
                </wp:positionV>
                <wp:extent cx="4932045" cy="0"/>
                <wp:effectExtent l="0" t="0" r="0" b="0"/>
                <wp:wrapNone/>
                <wp:docPr id="93632578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98E02F4" id="Straight Connector 3" o:spid="_x0000_s1026" style="position:absolute;z-index:2523105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E40AE1" w:rsidRPr="00B6274F">
        <w:rPr>
          <w:b/>
          <w:bCs/>
          <w:noProof/>
          <w:sz w:val="40"/>
          <w:szCs w:val="40"/>
        </w:rPr>
        <mc:AlternateContent>
          <mc:Choice Requires="wps">
            <w:drawing>
              <wp:anchor distT="0" distB="0" distL="114300" distR="114300" simplePos="0" relativeHeight="252311552" behindDoc="0" locked="0" layoutInCell="1" allowOverlap="1" wp14:anchorId="0FBC25FD" wp14:editId="400A0B8A">
                <wp:simplePos x="0" y="0"/>
                <wp:positionH relativeFrom="column">
                  <wp:posOffset>0</wp:posOffset>
                </wp:positionH>
                <wp:positionV relativeFrom="paragraph">
                  <wp:posOffset>-39191</wp:posOffset>
                </wp:positionV>
                <wp:extent cx="4867910" cy="0"/>
                <wp:effectExtent l="0" t="0" r="0" b="0"/>
                <wp:wrapNone/>
                <wp:docPr id="87811460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B2D9AB1" id="Straight Connector 4" o:spid="_x0000_s1026" style="position:absolute;z-index:2523115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E40AE1" w:rsidRPr="00B6274F">
        <w:rPr>
          <w:b/>
          <w:bCs/>
          <w:color w:val="000000" w:themeColor="text1"/>
          <w:sz w:val="40"/>
          <w:szCs w:val="40"/>
        </w:rPr>
        <w:t>ARPA Fund – Detail Expenditures</w:t>
      </w:r>
      <w:r w:rsidRPr="00B6274F">
        <w:rPr>
          <w:b/>
          <w:bCs/>
          <w:color w:val="000000" w:themeColor="text1"/>
          <w:sz w:val="40"/>
          <w:szCs w:val="40"/>
        </w:rPr>
        <w:t xml:space="preserve"> Continued</w:t>
      </w:r>
    </w:p>
    <w:p w14:paraId="73E1F3D3" w14:textId="07DBFF5B" w:rsidR="00E40AE1" w:rsidRDefault="00E40AE1" w:rsidP="00B6274F">
      <w:pPr>
        <w:ind w:left="-540" w:firstLine="90"/>
        <w:rPr>
          <w:b/>
          <w:bCs/>
          <w:color w:val="000000" w:themeColor="text1"/>
          <w:sz w:val="48"/>
          <w:szCs w:val="48"/>
        </w:rPr>
      </w:pPr>
    </w:p>
    <w:p w14:paraId="5C69828D" w14:textId="77777777" w:rsidR="00E40AE1" w:rsidRDefault="00E40AE1" w:rsidP="005F070D">
      <w:pPr>
        <w:rPr>
          <w:b/>
          <w:bCs/>
          <w:color w:val="000000" w:themeColor="text1"/>
          <w:sz w:val="48"/>
          <w:szCs w:val="48"/>
        </w:rPr>
        <w:sectPr w:rsidR="00E40AE1" w:rsidSect="00E40AE1">
          <w:pgSz w:w="15840" w:h="12240" w:orient="landscape" w:code="1"/>
          <w:pgMar w:top="1440" w:right="1080" w:bottom="1440" w:left="1440" w:header="720" w:footer="720" w:gutter="0"/>
          <w:cols w:space="720"/>
          <w:docGrid w:linePitch="326" w:charSpace="-6350"/>
        </w:sectPr>
      </w:pPr>
    </w:p>
    <w:p w14:paraId="2B5429DA" w14:textId="682CFBCC" w:rsidR="00A72089" w:rsidRPr="009C46A7" w:rsidRDefault="00A72089" w:rsidP="00A72089">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14624" behindDoc="0" locked="0" layoutInCell="1" allowOverlap="1" wp14:anchorId="5536805E" wp14:editId="26E78378">
                <wp:simplePos x="0" y="0"/>
                <wp:positionH relativeFrom="column">
                  <wp:posOffset>-38100</wp:posOffset>
                </wp:positionH>
                <wp:positionV relativeFrom="paragraph">
                  <wp:posOffset>404674</wp:posOffset>
                </wp:positionV>
                <wp:extent cx="4932045" cy="0"/>
                <wp:effectExtent l="0" t="0" r="0" b="0"/>
                <wp:wrapNone/>
                <wp:docPr id="184818447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2E76C5C" id="Straight Connector 3" o:spid="_x0000_s1026" style="position:absolute;z-index:2523146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15648" behindDoc="0" locked="0" layoutInCell="1" allowOverlap="1" wp14:anchorId="1AAB6CF6" wp14:editId="3D7FCF17">
                <wp:simplePos x="0" y="0"/>
                <wp:positionH relativeFrom="column">
                  <wp:posOffset>0</wp:posOffset>
                </wp:positionH>
                <wp:positionV relativeFrom="paragraph">
                  <wp:posOffset>-39191</wp:posOffset>
                </wp:positionV>
                <wp:extent cx="4867910" cy="0"/>
                <wp:effectExtent l="0" t="0" r="0" b="0"/>
                <wp:wrapNone/>
                <wp:docPr id="140104356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A45825" id="Straight Connector 4" o:spid="_x0000_s1026" style="position:absolute;z-index:2523156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9C46A7" w:rsidRPr="009C46A7">
        <w:rPr>
          <w:b/>
          <w:bCs/>
          <w:color w:val="000000" w:themeColor="text1"/>
          <w:sz w:val="40"/>
          <w:szCs w:val="40"/>
        </w:rPr>
        <w:t>Drug Abuse Treatment &amp; Education</w:t>
      </w:r>
      <w:r w:rsidRPr="009C46A7">
        <w:rPr>
          <w:b/>
          <w:bCs/>
          <w:color w:val="000000" w:themeColor="text1"/>
          <w:sz w:val="40"/>
          <w:szCs w:val="40"/>
        </w:rPr>
        <w:t xml:space="preserve"> Fund</w:t>
      </w:r>
    </w:p>
    <w:p w14:paraId="56D66CE1" w14:textId="77777777" w:rsidR="00A72089" w:rsidRDefault="00A72089" w:rsidP="00A72089">
      <w:pPr>
        <w:rPr>
          <w:b/>
          <w:bCs/>
          <w:sz w:val="28"/>
          <w:szCs w:val="28"/>
        </w:rPr>
      </w:pPr>
      <w:r>
        <w:rPr>
          <w:b/>
          <w:bCs/>
          <w:sz w:val="28"/>
          <w:szCs w:val="28"/>
        </w:rPr>
        <w:t>FUND PROFILE</w:t>
      </w:r>
    </w:p>
    <w:p w14:paraId="02D46628" w14:textId="77777777" w:rsidR="00FB27B5" w:rsidRDefault="00FB27B5" w:rsidP="00A72089">
      <w:pPr>
        <w:rPr>
          <w:rFonts w:eastAsiaTheme="minorHAnsi"/>
          <w:kern w:val="2"/>
          <w:sz w:val="22"/>
          <w:szCs w:val="22"/>
          <w14:ligatures w14:val="standardContextual"/>
        </w:rPr>
      </w:pPr>
      <w:r w:rsidRPr="00FB27B5">
        <w:rPr>
          <w:rFonts w:eastAsiaTheme="minorHAnsi"/>
          <w:kern w:val="2"/>
          <w:sz w:val="22"/>
          <w:szCs w:val="22"/>
          <w14:ligatures w14:val="standardContextual"/>
        </w:rPr>
        <w:t xml:space="preserve">This Special Revenue Fund, authorized by O.C.G.A. 15-21-100 to 15-21-101, is used to account for an additional 50% penalty placed on certain drug-related fines collected in Superior Court, Magistrate Court, and Probate Court. These funds are legally restricted to be used for drug abuse treatment and education programs relating to controlled substances, alcohol, and marijuana. </w:t>
      </w:r>
    </w:p>
    <w:p w14:paraId="78A12AC8" w14:textId="06B25786" w:rsidR="00A72089" w:rsidRPr="00DB3D93" w:rsidRDefault="00A72089" w:rsidP="00A72089">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A72089" w14:paraId="480079CB" w14:textId="77777777" w:rsidTr="002E3FA0">
        <w:trPr>
          <w:trHeight w:hRule="exact" w:val="245"/>
          <w:jc w:val="center"/>
        </w:trPr>
        <w:tc>
          <w:tcPr>
            <w:tcW w:w="3422" w:type="dxa"/>
            <w:shd w:val="clear" w:color="auto" w:fill="D9D9D9" w:themeFill="background1" w:themeFillShade="D9"/>
          </w:tcPr>
          <w:p w14:paraId="59F33D8E" w14:textId="77777777" w:rsidR="00A72089" w:rsidRPr="00205437" w:rsidRDefault="00A72089" w:rsidP="002E3FA0">
            <w:pPr>
              <w:jc w:val="center"/>
              <w:rPr>
                <w:b/>
                <w:bCs/>
              </w:rPr>
            </w:pPr>
            <w:r w:rsidRPr="00205437">
              <w:rPr>
                <w:b/>
                <w:bCs/>
              </w:rPr>
              <w:t>Position Title</w:t>
            </w:r>
          </w:p>
        </w:tc>
        <w:tc>
          <w:tcPr>
            <w:tcW w:w="1836" w:type="dxa"/>
            <w:shd w:val="clear" w:color="auto" w:fill="D9D9D9" w:themeFill="background1" w:themeFillShade="D9"/>
          </w:tcPr>
          <w:p w14:paraId="638D5703" w14:textId="77777777" w:rsidR="00A72089" w:rsidRPr="00205437" w:rsidRDefault="00A72089"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04FF38B" w14:textId="77777777" w:rsidR="00A72089" w:rsidRPr="00205437" w:rsidRDefault="00A72089"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563EF316" w14:textId="77777777" w:rsidR="00A72089" w:rsidRPr="00205437" w:rsidRDefault="00A72089" w:rsidP="002E3FA0">
            <w:pPr>
              <w:jc w:val="center"/>
              <w:rPr>
                <w:b/>
                <w:bCs/>
              </w:rPr>
            </w:pPr>
            <w:r w:rsidRPr="00205437">
              <w:rPr>
                <w:b/>
                <w:bCs/>
              </w:rPr>
              <w:t>FY 2</w:t>
            </w:r>
            <w:r>
              <w:rPr>
                <w:b/>
                <w:bCs/>
              </w:rPr>
              <w:t>6</w:t>
            </w:r>
            <w:r w:rsidRPr="00205437">
              <w:rPr>
                <w:b/>
                <w:bCs/>
              </w:rPr>
              <w:t>-2</w:t>
            </w:r>
            <w:r>
              <w:rPr>
                <w:b/>
                <w:bCs/>
              </w:rPr>
              <w:t>7</w:t>
            </w:r>
          </w:p>
        </w:tc>
      </w:tr>
      <w:tr w:rsidR="00A72089" w14:paraId="508E5902" w14:textId="77777777" w:rsidTr="002E3FA0">
        <w:trPr>
          <w:trHeight w:hRule="exact" w:val="245"/>
          <w:jc w:val="center"/>
        </w:trPr>
        <w:tc>
          <w:tcPr>
            <w:tcW w:w="3422" w:type="dxa"/>
          </w:tcPr>
          <w:p w14:paraId="554D42AD" w14:textId="77777777" w:rsidR="00A72089" w:rsidRDefault="00A72089" w:rsidP="002E3FA0">
            <w:r>
              <w:t>No Positions in this Department</w:t>
            </w:r>
          </w:p>
        </w:tc>
        <w:tc>
          <w:tcPr>
            <w:tcW w:w="1836" w:type="dxa"/>
          </w:tcPr>
          <w:p w14:paraId="1003D033" w14:textId="77777777" w:rsidR="00A72089" w:rsidRDefault="00A72089" w:rsidP="002E3FA0">
            <w:pPr>
              <w:jc w:val="center"/>
            </w:pPr>
            <w:r>
              <w:t>0</w:t>
            </w:r>
          </w:p>
        </w:tc>
        <w:tc>
          <w:tcPr>
            <w:tcW w:w="1712" w:type="dxa"/>
          </w:tcPr>
          <w:p w14:paraId="7D56F6D6" w14:textId="77777777" w:rsidR="00A72089" w:rsidRDefault="00A72089" w:rsidP="002E3FA0">
            <w:pPr>
              <w:jc w:val="center"/>
            </w:pPr>
            <w:r>
              <w:t>0</w:t>
            </w:r>
          </w:p>
        </w:tc>
        <w:tc>
          <w:tcPr>
            <w:tcW w:w="1592" w:type="dxa"/>
          </w:tcPr>
          <w:p w14:paraId="0C48666F" w14:textId="77777777" w:rsidR="00A72089" w:rsidRDefault="00A72089" w:rsidP="002E3FA0">
            <w:pPr>
              <w:jc w:val="center"/>
            </w:pPr>
            <w:r>
              <w:t>0</w:t>
            </w:r>
          </w:p>
        </w:tc>
      </w:tr>
      <w:tr w:rsidR="00A72089" w14:paraId="198FAD28" w14:textId="77777777" w:rsidTr="002E3FA0">
        <w:trPr>
          <w:trHeight w:hRule="exact" w:val="245"/>
          <w:jc w:val="center"/>
        </w:trPr>
        <w:tc>
          <w:tcPr>
            <w:tcW w:w="3422" w:type="dxa"/>
            <w:shd w:val="clear" w:color="auto" w:fill="D9D9D9" w:themeFill="background1" w:themeFillShade="D9"/>
          </w:tcPr>
          <w:p w14:paraId="7FF993C4" w14:textId="77777777" w:rsidR="00A72089" w:rsidRPr="00205437" w:rsidRDefault="00A72089" w:rsidP="002E3FA0">
            <w:pPr>
              <w:rPr>
                <w:b/>
                <w:bCs/>
              </w:rPr>
            </w:pPr>
            <w:r w:rsidRPr="00205437">
              <w:rPr>
                <w:b/>
                <w:bCs/>
              </w:rPr>
              <w:t>Total Positions</w:t>
            </w:r>
          </w:p>
        </w:tc>
        <w:tc>
          <w:tcPr>
            <w:tcW w:w="1836" w:type="dxa"/>
            <w:shd w:val="clear" w:color="auto" w:fill="D9D9D9" w:themeFill="background1" w:themeFillShade="D9"/>
          </w:tcPr>
          <w:p w14:paraId="24A6B194" w14:textId="77777777" w:rsidR="00A72089" w:rsidRPr="00205437" w:rsidRDefault="00A72089" w:rsidP="002E3FA0">
            <w:pPr>
              <w:jc w:val="center"/>
              <w:rPr>
                <w:b/>
                <w:bCs/>
              </w:rPr>
            </w:pPr>
            <w:r>
              <w:rPr>
                <w:b/>
                <w:bCs/>
              </w:rPr>
              <w:t>0</w:t>
            </w:r>
          </w:p>
        </w:tc>
        <w:tc>
          <w:tcPr>
            <w:tcW w:w="1712" w:type="dxa"/>
            <w:shd w:val="clear" w:color="auto" w:fill="D9D9D9" w:themeFill="background1" w:themeFillShade="D9"/>
          </w:tcPr>
          <w:p w14:paraId="29F7397B" w14:textId="77777777" w:rsidR="00A72089" w:rsidRPr="00205437" w:rsidRDefault="00A72089" w:rsidP="002E3FA0">
            <w:pPr>
              <w:jc w:val="center"/>
              <w:rPr>
                <w:b/>
                <w:bCs/>
              </w:rPr>
            </w:pPr>
            <w:r>
              <w:rPr>
                <w:b/>
                <w:bCs/>
              </w:rPr>
              <w:t>0</w:t>
            </w:r>
          </w:p>
        </w:tc>
        <w:tc>
          <w:tcPr>
            <w:tcW w:w="1592" w:type="dxa"/>
            <w:shd w:val="clear" w:color="auto" w:fill="D9D9D9" w:themeFill="background1" w:themeFillShade="D9"/>
          </w:tcPr>
          <w:p w14:paraId="0C64FECD" w14:textId="77777777" w:rsidR="00A72089" w:rsidRPr="00205437" w:rsidRDefault="00A72089" w:rsidP="002E3FA0">
            <w:pPr>
              <w:jc w:val="center"/>
              <w:rPr>
                <w:b/>
                <w:bCs/>
              </w:rPr>
            </w:pPr>
            <w:r>
              <w:rPr>
                <w:b/>
                <w:bCs/>
              </w:rPr>
              <w:t>0</w:t>
            </w:r>
          </w:p>
        </w:tc>
      </w:tr>
    </w:tbl>
    <w:p w14:paraId="37F2913A" w14:textId="77777777" w:rsidR="00A72089" w:rsidRPr="009E04A7" w:rsidRDefault="00A72089" w:rsidP="00A72089">
      <w:pPr>
        <w:rPr>
          <w:b/>
          <w:bCs/>
          <w:sz w:val="28"/>
          <w:szCs w:val="28"/>
        </w:rPr>
      </w:pPr>
    </w:p>
    <w:p w14:paraId="6FBA32A9" w14:textId="77777777" w:rsidR="00A72089" w:rsidRDefault="00A72089" w:rsidP="00A72089">
      <w:pPr>
        <w:rPr>
          <w:b/>
          <w:bCs/>
          <w:sz w:val="28"/>
          <w:szCs w:val="28"/>
        </w:rPr>
      </w:pPr>
      <w:r w:rsidRPr="009E04A7">
        <w:rPr>
          <w:b/>
          <w:bCs/>
          <w:sz w:val="28"/>
          <w:szCs w:val="28"/>
        </w:rPr>
        <w:t>BUDGET HIGHLIGHTS</w:t>
      </w:r>
    </w:p>
    <w:p w14:paraId="0FD8C1BF" w14:textId="77777777" w:rsidR="001168D2" w:rsidRPr="004E76F6" w:rsidRDefault="001168D2" w:rsidP="001168D2">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44B50A86" w14:textId="77777777" w:rsidR="00332ACB" w:rsidRPr="009E04A7" w:rsidRDefault="00332ACB" w:rsidP="00A72089">
      <w:pPr>
        <w:rPr>
          <w:b/>
          <w:bCs/>
          <w:sz w:val="28"/>
          <w:szCs w:val="28"/>
        </w:rPr>
      </w:pPr>
    </w:p>
    <w:p w14:paraId="5E5B1A3A" w14:textId="77777777" w:rsidR="005B2A4B" w:rsidRDefault="005B2A4B" w:rsidP="005F070D">
      <w:pPr>
        <w:rPr>
          <w:b/>
          <w:bCs/>
          <w:color w:val="000000" w:themeColor="text1"/>
          <w:sz w:val="48"/>
          <w:szCs w:val="48"/>
        </w:rPr>
      </w:pPr>
    </w:p>
    <w:p w14:paraId="66293AEC" w14:textId="77777777" w:rsidR="005B2A4B" w:rsidRDefault="005B2A4B" w:rsidP="005F070D">
      <w:pPr>
        <w:rPr>
          <w:b/>
          <w:bCs/>
          <w:color w:val="000000" w:themeColor="text1"/>
          <w:sz w:val="48"/>
          <w:szCs w:val="48"/>
        </w:rPr>
      </w:pPr>
    </w:p>
    <w:p w14:paraId="11A22B53" w14:textId="77777777" w:rsidR="005B2A4B" w:rsidRDefault="005B2A4B" w:rsidP="005F070D">
      <w:pPr>
        <w:rPr>
          <w:b/>
          <w:bCs/>
          <w:color w:val="000000" w:themeColor="text1"/>
          <w:sz w:val="48"/>
          <w:szCs w:val="48"/>
        </w:rPr>
      </w:pPr>
    </w:p>
    <w:p w14:paraId="57E9F0DF" w14:textId="77777777" w:rsidR="005B2A4B" w:rsidRDefault="005B2A4B" w:rsidP="005F070D">
      <w:pPr>
        <w:rPr>
          <w:b/>
          <w:bCs/>
          <w:color w:val="000000" w:themeColor="text1"/>
          <w:sz w:val="48"/>
          <w:szCs w:val="48"/>
        </w:rPr>
      </w:pPr>
    </w:p>
    <w:p w14:paraId="610FBF7A" w14:textId="77777777" w:rsidR="004E3AE3" w:rsidRDefault="004E3AE3" w:rsidP="005F070D">
      <w:pPr>
        <w:rPr>
          <w:b/>
          <w:bCs/>
          <w:color w:val="000000" w:themeColor="text1"/>
          <w:sz w:val="48"/>
          <w:szCs w:val="48"/>
        </w:rPr>
      </w:pPr>
    </w:p>
    <w:p w14:paraId="6F9110BB" w14:textId="77777777" w:rsidR="004E3AE3" w:rsidRDefault="004E3AE3" w:rsidP="005F070D">
      <w:pPr>
        <w:rPr>
          <w:b/>
          <w:bCs/>
          <w:color w:val="000000" w:themeColor="text1"/>
          <w:sz w:val="48"/>
          <w:szCs w:val="48"/>
        </w:rPr>
      </w:pPr>
    </w:p>
    <w:p w14:paraId="2E5CB373" w14:textId="77777777" w:rsidR="004E3AE3" w:rsidRDefault="004E3AE3" w:rsidP="005F070D">
      <w:pPr>
        <w:rPr>
          <w:b/>
          <w:bCs/>
          <w:color w:val="000000" w:themeColor="text1"/>
          <w:sz w:val="48"/>
          <w:szCs w:val="48"/>
        </w:rPr>
      </w:pPr>
    </w:p>
    <w:p w14:paraId="4F81922F" w14:textId="77777777" w:rsidR="004E3AE3" w:rsidRDefault="004E3AE3" w:rsidP="005F070D">
      <w:pPr>
        <w:rPr>
          <w:b/>
          <w:bCs/>
          <w:color w:val="000000" w:themeColor="text1"/>
          <w:sz w:val="48"/>
          <w:szCs w:val="48"/>
        </w:rPr>
      </w:pPr>
    </w:p>
    <w:p w14:paraId="37B45075" w14:textId="77777777" w:rsidR="00EE1C2A" w:rsidRDefault="00EE1C2A" w:rsidP="004E3AE3">
      <w:pPr>
        <w:rPr>
          <w:b/>
          <w:bCs/>
          <w:color w:val="000000" w:themeColor="text1"/>
          <w:sz w:val="48"/>
          <w:szCs w:val="48"/>
        </w:rPr>
        <w:sectPr w:rsidR="00EE1C2A" w:rsidSect="00B0152B">
          <w:pgSz w:w="12240" w:h="15840" w:code="1"/>
          <w:pgMar w:top="1080" w:right="1440" w:bottom="1440" w:left="1440" w:header="720" w:footer="720" w:gutter="0"/>
          <w:cols w:space="720"/>
          <w:docGrid w:linePitch="326" w:charSpace="-6350"/>
        </w:sectPr>
      </w:pPr>
    </w:p>
    <w:p w14:paraId="6E0DF865" w14:textId="144B9371" w:rsidR="004E3AE3" w:rsidRDefault="000C5FEF" w:rsidP="004E3AE3">
      <w:pPr>
        <w:rPr>
          <w:b/>
          <w:bCs/>
          <w:color w:val="000000" w:themeColor="text1"/>
          <w:sz w:val="48"/>
          <w:szCs w:val="48"/>
        </w:rPr>
      </w:pPr>
      <w:r w:rsidRPr="000C5FEF">
        <w:rPr>
          <w:noProof/>
          <w:sz w:val="28"/>
          <w:szCs w:val="28"/>
        </w:rPr>
        <w:lastRenderedPageBreak/>
        <w:drawing>
          <wp:anchor distT="0" distB="0" distL="114300" distR="114300" simplePos="0" relativeHeight="252319744" behindDoc="0" locked="0" layoutInCell="1" allowOverlap="1" wp14:anchorId="382DA2F4" wp14:editId="2BA6001F">
            <wp:simplePos x="0" y="0"/>
            <wp:positionH relativeFrom="column">
              <wp:posOffset>-283335</wp:posOffset>
            </wp:positionH>
            <wp:positionV relativeFrom="paragraph">
              <wp:posOffset>579549</wp:posOffset>
            </wp:positionV>
            <wp:extent cx="8925059" cy="3644265"/>
            <wp:effectExtent l="0" t="0" r="9525" b="0"/>
            <wp:wrapNone/>
            <wp:docPr id="487436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36900" name=""/>
                    <pic:cNvPicPr/>
                  </pic:nvPicPr>
                  <pic:blipFill>
                    <a:blip r:embed="rId139">
                      <a:extLst>
                        <a:ext uri="{28A0092B-C50C-407E-A947-70E740481C1C}">
                          <a14:useLocalDpi xmlns:a14="http://schemas.microsoft.com/office/drawing/2010/main" val="0"/>
                        </a:ext>
                      </a:extLst>
                    </a:blip>
                    <a:stretch>
                      <a:fillRect/>
                    </a:stretch>
                  </pic:blipFill>
                  <pic:spPr>
                    <a:xfrm>
                      <a:off x="0" y="0"/>
                      <a:ext cx="8936601" cy="3648978"/>
                    </a:xfrm>
                    <a:prstGeom prst="rect">
                      <a:avLst/>
                    </a:prstGeom>
                  </pic:spPr>
                </pic:pic>
              </a:graphicData>
            </a:graphic>
            <wp14:sizeRelH relativeFrom="margin">
              <wp14:pctWidth>0</wp14:pctWidth>
            </wp14:sizeRelH>
            <wp14:sizeRelV relativeFrom="margin">
              <wp14:pctHeight>0</wp14:pctHeight>
            </wp14:sizeRelV>
          </wp:anchor>
        </w:drawing>
      </w:r>
      <w:r w:rsidR="004E3AE3">
        <w:rPr>
          <w:b/>
          <w:bCs/>
          <w:noProof/>
          <w:sz w:val="48"/>
          <w:szCs w:val="48"/>
        </w:rPr>
        <mc:AlternateContent>
          <mc:Choice Requires="wps">
            <w:drawing>
              <wp:anchor distT="0" distB="0" distL="114300" distR="114300" simplePos="0" relativeHeight="252317696" behindDoc="0" locked="0" layoutInCell="1" allowOverlap="1" wp14:anchorId="28FF1B6D" wp14:editId="5DCBEB41">
                <wp:simplePos x="0" y="0"/>
                <wp:positionH relativeFrom="column">
                  <wp:posOffset>-38100</wp:posOffset>
                </wp:positionH>
                <wp:positionV relativeFrom="paragraph">
                  <wp:posOffset>404674</wp:posOffset>
                </wp:positionV>
                <wp:extent cx="4932045" cy="0"/>
                <wp:effectExtent l="0" t="0" r="0" b="0"/>
                <wp:wrapNone/>
                <wp:docPr id="18015226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A87FEE1" id="Straight Connector 3" o:spid="_x0000_s1026" style="position:absolute;z-index:25231769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E3AE3">
        <w:rPr>
          <w:b/>
          <w:bCs/>
          <w:noProof/>
          <w:sz w:val="48"/>
          <w:szCs w:val="48"/>
        </w:rPr>
        <mc:AlternateContent>
          <mc:Choice Requires="wps">
            <w:drawing>
              <wp:anchor distT="0" distB="0" distL="114300" distR="114300" simplePos="0" relativeHeight="252318720" behindDoc="0" locked="0" layoutInCell="1" allowOverlap="1" wp14:anchorId="730D0177" wp14:editId="54FE1ECD">
                <wp:simplePos x="0" y="0"/>
                <wp:positionH relativeFrom="column">
                  <wp:posOffset>0</wp:posOffset>
                </wp:positionH>
                <wp:positionV relativeFrom="paragraph">
                  <wp:posOffset>-39191</wp:posOffset>
                </wp:positionV>
                <wp:extent cx="4867910" cy="0"/>
                <wp:effectExtent l="0" t="0" r="0" b="0"/>
                <wp:wrapNone/>
                <wp:docPr id="75061379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7E1CAA1" id="Straight Connector 4" o:spid="_x0000_s1026" style="position:absolute;z-index:25231872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E3AE3">
        <w:rPr>
          <w:b/>
          <w:bCs/>
          <w:color w:val="000000" w:themeColor="text1"/>
          <w:sz w:val="48"/>
          <w:szCs w:val="48"/>
        </w:rPr>
        <w:t>DATE Fund – Detail Revenues</w:t>
      </w:r>
    </w:p>
    <w:p w14:paraId="6920B148" w14:textId="044CE075" w:rsidR="00EE1C2A" w:rsidRDefault="00EE1C2A" w:rsidP="004E3AE3">
      <w:pPr>
        <w:rPr>
          <w:sz w:val="28"/>
          <w:szCs w:val="28"/>
        </w:rPr>
      </w:pPr>
    </w:p>
    <w:p w14:paraId="1B7F5A25" w14:textId="4070214C" w:rsidR="00EE1C2A" w:rsidRDefault="00EE1C2A" w:rsidP="000C5FEF">
      <w:pPr>
        <w:ind w:left="-450"/>
        <w:rPr>
          <w:sz w:val="28"/>
          <w:szCs w:val="28"/>
        </w:rPr>
        <w:sectPr w:rsidR="00EE1C2A" w:rsidSect="00EE1C2A">
          <w:pgSz w:w="15840" w:h="12240" w:orient="landscape" w:code="1"/>
          <w:pgMar w:top="1440" w:right="1080" w:bottom="1440" w:left="1440" w:header="720" w:footer="720" w:gutter="0"/>
          <w:cols w:space="720"/>
          <w:docGrid w:linePitch="326" w:charSpace="-6350"/>
        </w:sectPr>
      </w:pPr>
    </w:p>
    <w:p w14:paraId="298EA916" w14:textId="43637CE8" w:rsidR="005F54A4" w:rsidRDefault="005474DE" w:rsidP="005F54A4">
      <w:pPr>
        <w:rPr>
          <w:b/>
          <w:bCs/>
          <w:color w:val="000000" w:themeColor="text1"/>
          <w:sz w:val="48"/>
          <w:szCs w:val="48"/>
        </w:rPr>
      </w:pPr>
      <w:r w:rsidRPr="005474DE">
        <w:rPr>
          <w:b/>
          <w:bCs/>
          <w:noProof/>
          <w:color w:val="000000" w:themeColor="text1"/>
          <w:sz w:val="48"/>
          <w:szCs w:val="48"/>
        </w:rPr>
        <w:lastRenderedPageBreak/>
        <w:drawing>
          <wp:anchor distT="0" distB="0" distL="114300" distR="114300" simplePos="0" relativeHeight="252323840" behindDoc="0" locked="0" layoutInCell="1" allowOverlap="1" wp14:anchorId="3A25E949" wp14:editId="3BA36739">
            <wp:simplePos x="0" y="0"/>
            <wp:positionH relativeFrom="column">
              <wp:posOffset>-283335</wp:posOffset>
            </wp:positionH>
            <wp:positionV relativeFrom="paragraph">
              <wp:posOffset>579549</wp:posOffset>
            </wp:positionV>
            <wp:extent cx="8912180" cy="1657304"/>
            <wp:effectExtent l="0" t="0" r="3810" b="635"/>
            <wp:wrapNone/>
            <wp:docPr id="2073136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36249" name=""/>
                    <pic:cNvPicPr/>
                  </pic:nvPicPr>
                  <pic:blipFill>
                    <a:blip r:embed="rId140">
                      <a:extLst>
                        <a:ext uri="{28A0092B-C50C-407E-A947-70E740481C1C}">
                          <a14:useLocalDpi xmlns:a14="http://schemas.microsoft.com/office/drawing/2010/main" val="0"/>
                        </a:ext>
                      </a:extLst>
                    </a:blip>
                    <a:stretch>
                      <a:fillRect/>
                    </a:stretch>
                  </pic:blipFill>
                  <pic:spPr>
                    <a:xfrm>
                      <a:off x="0" y="0"/>
                      <a:ext cx="9072379" cy="1687095"/>
                    </a:xfrm>
                    <a:prstGeom prst="rect">
                      <a:avLst/>
                    </a:prstGeom>
                  </pic:spPr>
                </pic:pic>
              </a:graphicData>
            </a:graphic>
            <wp14:sizeRelH relativeFrom="margin">
              <wp14:pctWidth>0</wp14:pctWidth>
            </wp14:sizeRelH>
            <wp14:sizeRelV relativeFrom="margin">
              <wp14:pctHeight>0</wp14:pctHeight>
            </wp14:sizeRelV>
          </wp:anchor>
        </w:drawing>
      </w:r>
      <w:r w:rsidR="005F54A4">
        <w:rPr>
          <w:b/>
          <w:bCs/>
          <w:noProof/>
          <w:sz w:val="48"/>
          <w:szCs w:val="48"/>
        </w:rPr>
        <mc:AlternateContent>
          <mc:Choice Requires="wps">
            <w:drawing>
              <wp:anchor distT="0" distB="0" distL="114300" distR="114300" simplePos="0" relativeHeight="252321792" behindDoc="0" locked="0" layoutInCell="1" allowOverlap="1" wp14:anchorId="60F98CA1" wp14:editId="6094DBF2">
                <wp:simplePos x="0" y="0"/>
                <wp:positionH relativeFrom="column">
                  <wp:posOffset>-38100</wp:posOffset>
                </wp:positionH>
                <wp:positionV relativeFrom="paragraph">
                  <wp:posOffset>404674</wp:posOffset>
                </wp:positionV>
                <wp:extent cx="4932045" cy="0"/>
                <wp:effectExtent l="0" t="0" r="0" b="0"/>
                <wp:wrapNone/>
                <wp:docPr id="196127310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45ECAC5" id="Straight Connector 3" o:spid="_x0000_s1026" style="position:absolute;z-index:25232179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5F54A4">
        <w:rPr>
          <w:b/>
          <w:bCs/>
          <w:noProof/>
          <w:sz w:val="48"/>
          <w:szCs w:val="48"/>
        </w:rPr>
        <mc:AlternateContent>
          <mc:Choice Requires="wps">
            <w:drawing>
              <wp:anchor distT="0" distB="0" distL="114300" distR="114300" simplePos="0" relativeHeight="252322816" behindDoc="0" locked="0" layoutInCell="1" allowOverlap="1" wp14:anchorId="49C6BC7D" wp14:editId="6839DEA0">
                <wp:simplePos x="0" y="0"/>
                <wp:positionH relativeFrom="column">
                  <wp:posOffset>0</wp:posOffset>
                </wp:positionH>
                <wp:positionV relativeFrom="paragraph">
                  <wp:posOffset>-39191</wp:posOffset>
                </wp:positionV>
                <wp:extent cx="4867910" cy="0"/>
                <wp:effectExtent l="0" t="0" r="0" b="0"/>
                <wp:wrapNone/>
                <wp:docPr id="8732220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EBD1006" id="Straight Connector 4" o:spid="_x0000_s1026" style="position:absolute;z-index:25232281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5F54A4">
        <w:rPr>
          <w:b/>
          <w:bCs/>
          <w:color w:val="000000" w:themeColor="text1"/>
          <w:sz w:val="48"/>
          <w:szCs w:val="48"/>
        </w:rPr>
        <w:t>DATE Fund – Detail Expenditures</w:t>
      </w:r>
    </w:p>
    <w:p w14:paraId="2F2B42DF" w14:textId="6F6C74BE" w:rsidR="005F54A4" w:rsidRDefault="005F54A4" w:rsidP="005F54A4">
      <w:pPr>
        <w:rPr>
          <w:b/>
          <w:bCs/>
          <w:color w:val="000000" w:themeColor="text1"/>
          <w:sz w:val="48"/>
          <w:szCs w:val="48"/>
        </w:rPr>
      </w:pPr>
    </w:p>
    <w:p w14:paraId="0B0C02C1" w14:textId="55351A1D" w:rsidR="005F54A4" w:rsidRDefault="005F54A4" w:rsidP="005474DE">
      <w:pPr>
        <w:ind w:left="-450"/>
        <w:rPr>
          <w:b/>
          <w:bCs/>
          <w:color w:val="000000" w:themeColor="text1"/>
          <w:sz w:val="48"/>
          <w:szCs w:val="48"/>
        </w:rPr>
        <w:sectPr w:rsidR="005F54A4" w:rsidSect="005F54A4">
          <w:pgSz w:w="15840" w:h="12240" w:orient="landscape" w:code="1"/>
          <w:pgMar w:top="1440" w:right="1080" w:bottom="1440" w:left="1440" w:header="720" w:footer="720" w:gutter="0"/>
          <w:cols w:space="720"/>
          <w:docGrid w:linePitch="326" w:charSpace="-6350"/>
        </w:sectPr>
      </w:pPr>
    </w:p>
    <w:p w14:paraId="2528B7A8" w14:textId="2FA20186" w:rsidR="00AC02CF" w:rsidRPr="009C46A7" w:rsidRDefault="00AC02CF" w:rsidP="00AC02CF">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25888" behindDoc="0" locked="0" layoutInCell="1" allowOverlap="1" wp14:anchorId="1D1802A9" wp14:editId="3D2AD9AC">
                <wp:simplePos x="0" y="0"/>
                <wp:positionH relativeFrom="column">
                  <wp:posOffset>-38100</wp:posOffset>
                </wp:positionH>
                <wp:positionV relativeFrom="paragraph">
                  <wp:posOffset>404674</wp:posOffset>
                </wp:positionV>
                <wp:extent cx="4932045" cy="0"/>
                <wp:effectExtent l="0" t="0" r="0" b="0"/>
                <wp:wrapNone/>
                <wp:docPr id="197211911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3DC3FBD" id="Straight Connector 3" o:spid="_x0000_s1026" style="position:absolute;z-index:2523258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26912" behindDoc="0" locked="0" layoutInCell="1" allowOverlap="1" wp14:anchorId="2FED71E1" wp14:editId="433688C6">
                <wp:simplePos x="0" y="0"/>
                <wp:positionH relativeFrom="column">
                  <wp:posOffset>0</wp:posOffset>
                </wp:positionH>
                <wp:positionV relativeFrom="paragraph">
                  <wp:posOffset>-39191</wp:posOffset>
                </wp:positionV>
                <wp:extent cx="4867910" cy="0"/>
                <wp:effectExtent l="0" t="0" r="0" b="0"/>
                <wp:wrapNone/>
                <wp:docPr id="200130591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EFD9758" id="Straight Connector 4"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EC3075">
        <w:rPr>
          <w:b/>
          <w:bCs/>
          <w:color w:val="000000" w:themeColor="text1"/>
          <w:sz w:val="40"/>
          <w:szCs w:val="40"/>
        </w:rPr>
        <w:t>E911</w:t>
      </w:r>
      <w:r w:rsidRPr="009C46A7">
        <w:rPr>
          <w:b/>
          <w:bCs/>
          <w:color w:val="000000" w:themeColor="text1"/>
          <w:sz w:val="40"/>
          <w:szCs w:val="40"/>
        </w:rPr>
        <w:t xml:space="preserve"> Fund</w:t>
      </w:r>
    </w:p>
    <w:p w14:paraId="261A66E6" w14:textId="77777777" w:rsidR="00AC02CF" w:rsidRDefault="00AC02CF" w:rsidP="00AC02CF">
      <w:pPr>
        <w:rPr>
          <w:b/>
          <w:bCs/>
          <w:sz w:val="28"/>
          <w:szCs w:val="28"/>
        </w:rPr>
      </w:pPr>
      <w:r>
        <w:rPr>
          <w:b/>
          <w:bCs/>
          <w:sz w:val="28"/>
          <w:szCs w:val="28"/>
        </w:rPr>
        <w:t>FUND PROFILE</w:t>
      </w:r>
    </w:p>
    <w:p w14:paraId="696480FA" w14:textId="2C4F331E" w:rsidR="00FE0676" w:rsidRDefault="00FE0676" w:rsidP="00AC02CF">
      <w:pPr>
        <w:rPr>
          <w:rFonts w:eastAsiaTheme="minorHAnsi"/>
          <w:kern w:val="2"/>
          <w:sz w:val="22"/>
          <w:szCs w:val="22"/>
          <w14:ligatures w14:val="standardContextual"/>
        </w:rPr>
      </w:pPr>
      <w:r w:rsidRPr="00FE0676">
        <w:rPr>
          <w:rFonts w:eastAsiaTheme="minorHAnsi"/>
          <w:kern w:val="2"/>
          <w:sz w:val="22"/>
          <w:szCs w:val="22"/>
          <w14:ligatures w14:val="standardContextual"/>
        </w:rPr>
        <w:t xml:space="preserve">This Special Revenue Fund, authorized by O.C.G.A. 46-5-133 to 46-5-134, is used to account for the revenues collected from a monthly $1.50 surcharge placed on all landline telephones, a monthly $1.50 surcharge placed on all wireless telephones (Phase I and II), a monthly $1.50 surcharge placed on all VoIP telephones, and a $1.50 surcharge placed on prepaid wireless devices. These funds are legally restricted to be used to operate the county-wide 911 emergency telephone system. This department’s certified communication officers receive and process emergency and non-emergency telephone calls on a county-wide basis and dispatches emergency personnel from the Sheriff’s Office, Zebulon, and Molena police departments, county-wide EMS, two fire departments, and assists many other county departments and state agencies with their various communication needs. This department also maintains the county-wide Master Street Address Guide (MSAG). </w:t>
      </w:r>
    </w:p>
    <w:p w14:paraId="7FE23F52" w14:textId="7B6EEC19" w:rsidR="00AC02CF" w:rsidRPr="00DB3D93" w:rsidRDefault="00AC02CF" w:rsidP="00AC02CF">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AC02CF" w14:paraId="40A57962" w14:textId="77777777" w:rsidTr="002E3FA0">
        <w:trPr>
          <w:trHeight w:hRule="exact" w:val="245"/>
          <w:jc w:val="center"/>
        </w:trPr>
        <w:tc>
          <w:tcPr>
            <w:tcW w:w="3422" w:type="dxa"/>
            <w:shd w:val="clear" w:color="auto" w:fill="D9D9D9" w:themeFill="background1" w:themeFillShade="D9"/>
          </w:tcPr>
          <w:p w14:paraId="25A433F6" w14:textId="77777777" w:rsidR="00AC02CF" w:rsidRPr="00205437" w:rsidRDefault="00AC02CF" w:rsidP="002E3FA0">
            <w:pPr>
              <w:jc w:val="center"/>
              <w:rPr>
                <w:b/>
                <w:bCs/>
              </w:rPr>
            </w:pPr>
            <w:r w:rsidRPr="00205437">
              <w:rPr>
                <w:b/>
                <w:bCs/>
              </w:rPr>
              <w:t>Position Title</w:t>
            </w:r>
          </w:p>
        </w:tc>
        <w:tc>
          <w:tcPr>
            <w:tcW w:w="1836" w:type="dxa"/>
            <w:shd w:val="clear" w:color="auto" w:fill="D9D9D9" w:themeFill="background1" w:themeFillShade="D9"/>
          </w:tcPr>
          <w:p w14:paraId="276A31EB" w14:textId="77777777" w:rsidR="00AC02CF" w:rsidRPr="00205437" w:rsidRDefault="00AC02CF"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3009DE23" w14:textId="77777777" w:rsidR="00AC02CF" w:rsidRPr="00205437" w:rsidRDefault="00AC02CF"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059BAF6C" w14:textId="77777777" w:rsidR="00AC02CF" w:rsidRPr="00205437" w:rsidRDefault="00AC02CF" w:rsidP="002E3FA0">
            <w:pPr>
              <w:jc w:val="center"/>
              <w:rPr>
                <w:b/>
                <w:bCs/>
              </w:rPr>
            </w:pPr>
            <w:r w:rsidRPr="00205437">
              <w:rPr>
                <w:b/>
                <w:bCs/>
              </w:rPr>
              <w:t>FY 2</w:t>
            </w:r>
            <w:r>
              <w:rPr>
                <w:b/>
                <w:bCs/>
              </w:rPr>
              <w:t>6</w:t>
            </w:r>
            <w:r w:rsidRPr="00205437">
              <w:rPr>
                <w:b/>
                <w:bCs/>
              </w:rPr>
              <w:t>-2</w:t>
            </w:r>
            <w:r>
              <w:rPr>
                <w:b/>
                <w:bCs/>
              </w:rPr>
              <w:t>7</w:t>
            </w:r>
          </w:p>
        </w:tc>
      </w:tr>
      <w:tr w:rsidR="00AC02CF" w14:paraId="4C4264E9" w14:textId="77777777" w:rsidTr="002E3FA0">
        <w:trPr>
          <w:trHeight w:hRule="exact" w:val="245"/>
          <w:jc w:val="center"/>
        </w:trPr>
        <w:tc>
          <w:tcPr>
            <w:tcW w:w="3422" w:type="dxa"/>
          </w:tcPr>
          <w:p w14:paraId="272E7274" w14:textId="42934B6F" w:rsidR="00AC02CF" w:rsidRDefault="00251A70" w:rsidP="002E3FA0">
            <w:r>
              <w:t>Supervisor</w:t>
            </w:r>
          </w:p>
        </w:tc>
        <w:tc>
          <w:tcPr>
            <w:tcW w:w="1836" w:type="dxa"/>
          </w:tcPr>
          <w:p w14:paraId="3BE99B6A" w14:textId="4C192546" w:rsidR="00AC02CF" w:rsidRDefault="00F020C4" w:rsidP="002E3FA0">
            <w:pPr>
              <w:jc w:val="center"/>
            </w:pPr>
            <w:r>
              <w:t>1</w:t>
            </w:r>
          </w:p>
        </w:tc>
        <w:tc>
          <w:tcPr>
            <w:tcW w:w="1712" w:type="dxa"/>
          </w:tcPr>
          <w:p w14:paraId="0BFC1218" w14:textId="568A79B8" w:rsidR="00AC02CF" w:rsidRDefault="00F020C4" w:rsidP="002E3FA0">
            <w:pPr>
              <w:jc w:val="center"/>
            </w:pPr>
            <w:r>
              <w:t>1</w:t>
            </w:r>
          </w:p>
        </w:tc>
        <w:tc>
          <w:tcPr>
            <w:tcW w:w="1592" w:type="dxa"/>
          </w:tcPr>
          <w:p w14:paraId="58938E4E" w14:textId="77777777" w:rsidR="00AC02CF" w:rsidRDefault="00F020C4" w:rsidP="002E3FA0">
            <w:pPr>
              <w:jc w:val="center"/>
            </w:pPr>
            <w:r>
              <w:t>1</w:t>
            </w:r>
          </w:p>
          <w:p w14:paraId="604EDB5D" w14:textId="6D28D10A" w:rsidR="00F020C4" w:rsidRDefault="00F020C4" w:rsidP="002E3FA0">
            <w:pPr>
              <w:jc w:val="center"/>
            </w:pPr>
          </w:p>
        </w:tc>
      </w:tr>
      <w:tr w:rsidR="00F020C4" w14:paraId="629700DC" w14:textId="77777777" w:rsidTr="002E3FA0">
        <w:trPr>
          <w:trHeight w:hRule="exact" w:val="245"/>
          <w:jc w:val="center"/>
        </w:trPr>
        <w:tc>
          <w:tcPr>
            <w:tcW w:w="3422" w:type="dxa"/>
          </w:tcPr>
          <w:p w14:paraId="54301423" w14:textId="7075F63B" w:rsidR="00F020C4" w:rsidRDefault="00F020C4" w:rsidP="002E3FA0">
            <w:r>
              <w:t>Shift Supervisor</w:t>
            </w:r>
          </w:p>
        </w:tc>
        <w:tc>
          <w:tcPr>
            <w:tcW w:w="1836" w:type="dxa"/>
          </w:tcPr>
          <w:p w14:paraId="53815EF3" w14:textId="78742A05" w:rsidR="00F020C4" w:rsidRDefault="00F020C4" w:rsidP="002E3FA0">
            <w:pPr>
              <w:jc w:val="center"/>
            </w:pPr>
            <w:r>
              <w:t>3</w:t>
            </w:r>
          </w:p>
        </w:tc>
        <w:tc>
          <w:tcPr>
            <w:tcW w:w="1712" w:type="dxa"/>
          </w:tcPr>
          <w:p w14:paraId="2524811F" w14:textId="1B7CF3EF" w:rsidR="00F020C4" w:rsidRDefault="00F020C4" w:rsidP="002E3FA0">
            <w:pPr>
              <w:jc w:val="center"/>
            </w:pPr>
            <w:r>
              <w:t>3</w:t>
            </w:r>
          </w:p>
        </w:tc>
        <w:tc>
          <w:tcPr>
            <w:tcW w:w="1592" w:type="dxa"/>
          </w:tcPr>
          <w:p w14:paraId="047A4ADF" w14:textId="23A6E3E1" w:rsidR="00F020C4" w:rsidRDefault="00F020C4" w:rsidP="002E3FA0">
            <w:pPr>
              <w:jc w:val="center"/>
            </w:pPr>
            <w:r>
              <w:t>3</w:t>
            </w:r>
          </w:p>
        </w:tc>
      </w:tr>
      <w:tr w:rsidR="00502390" w14:paraId="61B70868" w14:textId="77777777" w:rsidTr="002E3FA0">
        <w:trPr>
          <w:trHeight w:hRule="exact" w:val="245"/>
          <w:jc w:val="center"/>
        </w:trPr>
        <w:tc>
          <w:tcPr>
            <w:tcW w:w="3422" w:type="dxa"/>
          </w:tcPr>
          <w:p w14:paraId="1E07C890" w14:textId="7C029723" w:rsidR="00502390" w:rsidRDefault="0046551F" w:rsidP="002E3FA0">
            <w:r>
              <w:t>Dispatcher</w:t>
            </w:r>
          </w:p>
        </w:tc>
        <w:tc>
          <w:tcPr>
            <w:tcW w:w="1836" w:type="dxa"/>
          </w:tcPr>
          <w:p w14:paraId="2BA60C90" w14:textId="12887997" w:rsidR="00502390" w:rsidRDefault="00682D7F" w:rsidP="002E3FA0">
            <w:pPr>
              <w:jc w:val="center"/>
            </w:pPr>
            <w:r>
              <w:t>8</w:t>
            </w:r>
          </w:p>
        </w:tc>
        <w:tc>
          <w:tcPr>
            <w:tcW w:w="1712" w:type="dxa"/>
          </w:tcPr>
          <w:p w14:paraId="1C3CB865" w14:textId="6DBA6978" w:rsidR="00502390" w:rsidRDefault="00FC05AD" w:rsidP="002E3FA0">
            <w:pPr>
              <w:jc w:val="center"/>
            </w:pPr>
            <w:r>
              <w:t>8</w:t>
            </w:r>
          </w:p>
        </w:tc>
        <w:tc>
          <w:tcPr>
            <w:tcW w:w="1592" w:type="dxa"/>
          </w:tcPr>
          <w:p w14:paraId="607ACA7D" w14:textId="1D101B25" w:rsidR="00502390" w:rsidRDefault="00FC05AD" w:rsidP="002E3FA0">
            <w:pPr>
              <w:jc w:val="center"/>
            </w:pPr>
            <w:r>
              <w:t>8</w:t>
            </w:r>
          </w:p>
        </w:tc>
      </w:tr>
      <w:tr w:rsidR="00AC02CF" w14:paraId="6E205DC9" w14:textId="77777777" w:rsidTr="002E3FA0">
        <w:trPr>
          <w:trHeight w:hRule="exact" w:val="245"/>
          <w:jc w:val="center"/>
        </w:trPr>
        <w:tc>
          <w:tcPr>
            <w:tcW w:w="3422" w:type="dxa"/>
            <w:shd w:val="clear" w:color="auto" w:fill="D9D9D9" w:themeFill="background1" w:themeFillShade="D9"/>
          </w:tcPr>
          <w:p w14:paraId="2A262E97" w14:textId="77777777" w:rsidR="00AC02CF" w:rsidRPr="00205437" w:rsidRDefault="00AC02CF" w:rsidP="002E3FA0">
            <w:pPr>
              <w:rPr>
                <w:b/>
                <w:bCs/>
              </w:rPr>
            </w:pPr>
            <w:r w:rsidRPr="00205437">
              <w:rPr>
                <w:b/>
                <w:bCs/>
              </w:rPr>
              <w:t>Total Positions</w:t>
            </w:r>
          </w:p>
        </w:tc>
        <w:tc>
          <w:tcPr>
            <w:tcW w:w="1836" w:type="dxa"/>
            <w:shd w:val="clear" w:color="auto" w:fill="D9D9D9" w:themeFill="background1" w:themeFillShade="D9"/>
          </w:tcPr>
          <w:p w14:paraId="15D61892" w14:textId="7E21A3E2" w:rsidR="00AC02CF" w:rsidRPr="00205437" w:rsidRDefault="00682D7F" w:rsidP="002E3FA0">
            <w:pPr>
              <w:jc w:val="center"/>
              <w:rPr>
                <w:b/>
                <w:bCs/>
              </w:rPr>
            </w:pPr>
            <w:r>
              <w:rPr>
                <w:b/>
                <w:bCs/>
              </w:rPr>
              <w:t>12</w:t>
            </w:r>
          </w:p>
        </w:tc>
        <w:tc>
          <w:tcPr>
            <w:tcW w:w="1712" w:type="dxa"/>
            <w:shd w:val="clear" w:color="auto" w:fill="D9D9D9" w:themeFill="background1" w:themeFillShade="D9"/>
          </w:tcPr>
          <w:p w14:paraId="517957FA" w14:textId="399B7CD0" w:rsidR="00AC02CF" w:rsidRPr="00205437" w:rsidRDefault="00FC05AD" w:rsidP="002E3FA0">
            <w:pPr>
              <w:jc w:val="center"/>
              <w:rPr>
                <w:b/>
                <w:bCs/>
              </w:rPr>
            </w:pPr>
            <w:r>
              <w:rPr>
                <w:b/>
                <w:bCs/>
              </w:rPr>
              <w:t>12</w:t>
            </w:r>
          </w:p>
        </w:tc>
        <w:tc>
          <w:tcPr>
            <w:tcW w:w="1592" w:type="dxa"/>
            <w:shd w:val="clear" w:color="auto" w:fill="D9D9D9" w:themeFill="background1" w:themeFillShade="D9"/>
          </w:tcPr>
          <w:p w14:paraId="373101D7" w14:textId="4DBBC4F9" w:rsidR="00AC02CF" w:rsidRPr="00205437" w:rsidRDefault="00FC05AD" w:rsidP="002E3FA0">
            <w:pPr>
              <w:jc w:val="center"/>
              <w:rPr>
                <w:b/>
                <w:bCs/>
              </w:rPr>
            </w:pPr>
            <w:r>
              <w:rPr>
                <w:b/>
                <w:bCs/>
              </w:rPr>
              <w:t>12</w:t>
            </w:r>
          </w:p>
        </w:tc>
      </w:tr>
    </w:tbl>
    <w:p w14:paraId="6ABAC933" w14:textId="77777777" w:rsidR="00AC02CF" w:rsidRPr="009E04A7" w:rsidRDefault="00AC02CF" w:rsidP="00AC02CF">
      <w:pPr>
        <w:rPr>
          <w:b/>
          <w:bCs/>
          <w:sz w:val="28"/>
          <w:szCs w:val="28"/>
        </w:rPr>
      </w:pPr>
    </w:p>
    <w:p w14:paraId="1AC599FF" w14:textId="77777777" w:rsidR="00AC02CF" w:rsidRDefault="00AC02CF" w:rsidP="00AC02CF">
      <w:pPr>
        <w:rPr>
          <w:b/>
          <w:bCs/>
          <w:sz w:val="28"/>
          <w:szCs w:val="28"/>
        </w:rPr>
      </w:pPr>
      <w:r w:rsidRPr="009E04A7">
        <w:rPr>
          <w:b/>
          <w:bCs/>
          <w:sz w:val="28"/>
          <w:szCs w:val="28"/>
        </w:rPr>
        <w:t>BUDGET HIGHLIGHTS</w:t>
      </w:r>
    </w:p>
    <w:p w14:paraId="732D654E" w14:textId="650412F7" w:rsidR="007E796F" w:rsidRDefault="007E796F" w:rsidP="007E796F">
      <w:pPr>
        <w:pStyle w:val="Default"/>
        <w:numPr>
          <w:ilvl w:val="0"/>
          <w:numId w:val="9"/>
        </w:numPr>
        <w:rPr>
          <w:rFonts w:asciiTheme="minorHAnsi" w:eastAsiaTheme="minorHAnsi" w:hAnsiTheme="minorHAnsi" w:cstheme="minorBidi"/>
          <w:color w:val="auto"/>
          <w:kern w:val="2"/>
          <w:sz w:val="22"/>
          <w:szCs w:val="22"/>
          <w14:ligatures w14:val="standardContextual"/>
        </w:rPr>
      </w:pPr>
      <w:r w:rsidRPr="007E796F">
        <w:rPr>
          <w:rFonts w:asciiTheme="minorHAnsi" w:eastAsiaTheme="minorHAnsi" w:hAnsiTheme="minorHAnsi" w:cstheme="minorBidi"/>
          <w:color w:val="auto"/>
          <w:kern w:val="2"/>
          <w:sz w:val="22"/>
          <w:szCs w:val="22"/>
          <w14:ligatures w14:val="standardContextual"/>
        </w:rPr>
        <w:t>Increases from prior year relate to insurance and retirement contributions.</w:t>
      </w:r>
    </w:p>
    <w:p w14:paraId="287CF86C" w14:textId="77777777" w:rsidR="007E796F" w:rsidRDefault="007E796F" w:rsidP="007E796F">
      <w:pPr>
        <w:pStyle w:val="Default"/>
        <w:rPr>
          <w:rFonts w:asciiTheme="minorHAnsi" w:eastAsiaTheme="minorHAnsi" w:hAnsiTheme="minorHAnsi" w:cstheme="minorBidi"/>
          <w:color w:val="auto"/>
          <w:kern w:val="2"/>
          <w:sz w:val="22"/>
          <w:szCs w:val="22"/>
          <w14:ligatures w14:val="standardContextual"/>
        </w:rPr>
      </w:pPr>
    </w:p>
    <w:p w14:paraId="32E89453" w14:textId="66DC21BF" w:rsidR="007E57AB" w:rsidRDefault="00BB3B17" w:rsidP="007E57AB">
      <w:pPr>
        <w:pStyle w:val="Default"/>
        <w:numPr>
          <w:ilvl w:val="0"/>
          <w:numId w:val="9"/>
        </w:numPr>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Various</w:t>
      </w:r>
      <w:r w:rsidR="00C07AFE">
        <w:rPr>
          <w:rFonts w:asciiTheme="minorHAnsi" w:eastAsiaTheme="minorHAnsi" w:hAnsiTheme="minorHAnsi" w:cstheme="minorBidi"/>
          <w:color w:val="auto"/>
          <w:kern w:val="2"/>
          <w:sz w:val="22"/>
          <w:szCs w:val="22"/>
          <w14:ligatures w14:val="standardContextual"/>
        </w:rPr>
        <w:t xml:space="preserve"> hardware/</w:t>
      </w:r>
      <w:r>
        <w:rPr>
          <w:rFonts w:asciiTheme="minorHAnsi" w:eastAsiaTheme="minorHAnsi" w:hAnsiTheme="minorHAnsi" w:cstheme="minorBidi"/>
          <w:color w:val="auto"/>
          <w:kern w:val="2"/>
          <w:sz w:val="22"/>
          <w:szCs w:val="22"/>
          <w14:ligatures w14:val="standardContextual"/>
        </w:rPr>
        <w:t xml:space="preserve">equipment </w:t>
      </w:r>
      <w:r w:rsidR="00EC2A10">
        <w:rPr>
          <w:rFonts w:asciiTheme="minorHAnsi" w:eastAsiaTheme="minorHAnsi" w:hAnsiTheme="minorHAnsi" w:cstheme="minorBidi"/>
          <w:color w:val="auto"/>
          <w:kern w:val="2"/>
          <w:sz w:val="22"/>
          <w:szCs w:val="22"/>
          <w14:ligatures w14:val="standardContextual"/>
        </w:rPr>
        <w:t>refresh leases are being renewed through AT&amp;T Capital</w:t>
      </w:r>
      <w:r w:rsidR="00BB0B5A">
        <w:rPr>
          <w:rFonts w:asciiTheme="minorHAnsi" w:eastAsiaTheme="minorHAnsi" w:hAnsiTheme="minorHAnsi" w:cstheme="minorBidi"/>
          <w:color w:val="auto"/>
          <w:kern w:val="2"/>
          <w:sz w:val="22"/>
          <w:szCs w:val="22"/>
          <w14:ligatures w14:val="standardContextual"/>
        </w:rPr>
        <w:t xml:space="preserve"> for</w:t>
      </w:r>
      <w:r w:rsidR="00C07AFE">
        <w:rPr>
          <w:rFonts w:asciiTheme="minorHAnsi" w:eastAsiaTheme="minorHAnsi" w:hAnsiTheme="minorHAnsi" w:cstheme="minorBidi"/>
          <w:color w:val="auto"/>
          <w:kern w:val="2"/>
          <w:sz w:val="22"/>
          <w:szCs w:val="22"/>
          <w14:ligatures w14:val="standardContextual"/>
        </w:rPr>
        <w:t xml:space="preserve"> a</w:t>
      </w:r>
      <w:r w:rsidR="00BB0B5A">
        <w:rPr>
          <w:rFonts w:asciiTheme="minorHAnsi" w:eastAsiaTheme="minorHAnsi" w:hAnsiTheme="minorHAnsi" w:cstheme="minorBidi"/>
          <w:color w:val="auto"/>
          <w:kern w:val="2"/>
          <w:sz w:val="22"/>
          <w:szCs w:val="22"/>
          <w14:ligatures w14:val="standardContextual"/>
        </w:rPr>
        <w:t xml:space="preserve"> </w:t>
      </w:r>
      <w:proofErr w:type="gramStart"/>
      <w:r w:rsidR="00BB0B5A">
        <w:rPr>
          <w:rFonts w:asciiTheme="minorHAnsi" w:eastAsiaTheme="minorHAnsi" w:hAnsiTheme="minorHAnsi" w:cstheme="minorBidi"/>
          <w:color w:val="auto"/>
          <w:kern w:val="2"/>
          <w:sz w:val="22"/>
          <w:szCs w:val="22"/>
          <w14:ligatures w14:val="standardContextual"/>
        </w:rPr>
        <w:t>five year</w:t>
      </w:r>
      <w:proofErr w:type="gramEnd"/>
      <w:r w:rsidR="00BB0B5A">
        <w:rPr>
          <w:rFonts w:asciiTheme="minorHAnsi" w:eastAsiaTheme="minorHAnsi" w:hAnsiTheme="minorHAnsi" w:cstheme="minorBidi"/>
          <w:color w:val="auto"/>
          <w:kern w:val="2"/>
          <w:sz w:val="22"/>
          <w:szCs w:val="22"/>
          <w14:ligatures w14:val="standardContextual"/>
        </w:rPr>
        <w:t xml:space="preserve"> term. These leases are budgeted at $90,000 (principal) and $14,000 (interest)</w:t>
      </w:r>
      <w:r w:rsidR="00155EDA">
        <w:rPr>
          <w:rFonts w:asciiTheme="minorHAnsi" w:eastAsiaTheme="minorHAnsi" w:hAnsiTheme="minorHAnsi" w:cstheme="minorBidi"/>
          <w:color w:val="auto"/>
          <w:kern w:val="2"/>
          <w:sz w:val="22"/>
          <w:szCs w:val="22"/>
          <w14:ligatures w14:val="standardContextual"/>
        </w:rPr>
        <w:t xml:space="preserve"> for FY26-27.</w:t>
      </w:r>
      <w:r w:rsidR="00BB0B5A">
        <w:rPr>
          <w:rFonts w:asciiTheme="minorHAnsi" w:eastAsiaTheme="minorHAnsi" w:hAnsiTheme="minorHAnsi" w:cstheme="minorBidi"/>
          <w:color w:val="auto"/>
          <w:kern w:val="2"/>
          <w:sz w:val="22"/>
          <w:szCs w:val="22"/>
          <w14:ligatures w14:val="standardContextual"/>
        </w:rPr>
        <w:t xml:space="preserve"> </w:t>
      </w:r>
    </w:p>
    <w:p w14:paraId="025CAECB" w14:textId="77777777" w:rsidR="002A733E" w:rsidRPr="007E57AB" w:rsidRDefault="002A733E" w:rsidP="002A733E">
      <w:pPr>
        <w:pStyle w:val="Default"/>
        <w:rPr>
          <w:rFonts w:asciiTheme="minorHAnsi" w:eastAsiaTheme="minorHAnsi" w:hAnsiTheme="minorHAnsi" w:cstheme="minorBidi"/>
          <w:color w:val="auto"/>
          <w:kern w:val="2"/>
          <w:sz w:val="22"/>
          <w:szCs w:val="22"/>
          <w14:ligatures w14:val="standardContextual"/>
        </w:rPr>
      </w:pPr>
    </w:p>
    <w:p w14:paraId="2740F190" w14:textId="5F3B13E3" w:rsidR="007E57AB" w:rsidRDefault="00D26452" w:rsidP="007E57AB">
      <w:pPr>
        <w:pStyle w:val="Default"/>
        <w:numPr>
          <w:ilvl w:val="0"/>
          <w:numId w:val="9"/>
        </w:numPr>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$795,465 is needed from the General Fund to balance this budget.</w:t>
      </w:r>
    </w:p>
    <w:p w14:paraId="6C7CD266" w14:textId="77777777" w:rsidR="00F527D4" w:rsidRDefault="00F527D4" w:rsidP="00F527D4">
      <w:pPr>
        <w:pStyle w:val="ListParagraph"/>
      </w:pPr>
    </w:p>
    <w:p w14:paraId="60A9C87A"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28E80C0A"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724863C2"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3E7BA73D"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2A443DF9"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7F1F5F53"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144F554A"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690DC25E"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5A73676B"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51C46F2A"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530764E0"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1F1C822C"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4AAC5758" w14:textId="77777777" w:rsidR="00F527D4" w:rsidRDefault="00F527D4" w:rsidP="00F527D4">
      <w:pPr>
        <w:pStyle w:val="Default"/>
        <w:rPr>
          <w:rFonts w:asciiTheme="minorHAnsi" w:eastAsiaTheme="minorHAnsi" w:hAnsiTheme="minorHAnsi" w:cstheme="minorBidi"/>
          <w:color w:val="auto"/>
          <w:kern w:val="2"/>
          <w:sz w:val="22"/>
          <w:szCs w:val="22"/>
          <w14:ligatures w14:val="standardContextual"/>
        </w:rPr>
      </w:pPr>
    </w:p>
    <w:p w14:paraId="2716CB7B" w14:textId="77777777" w:rsidR="00CD5CC8" w:rsidRDefault="00CD5CC8" w:rsidP="00F527D4">
      <w:pPr>
        <w:rPr>
          <w:b/>
          <w:bCs/>
          <w:color w:val="000000" w:themeColor="text1"/>
          <w:sz w:val="48"/>
          <w:szCs w:val="48"/>
        </w:rPr>
        <w:sectPr w:rsidR="00CD5CC8" w:rsidSect="00B0152B">
          <w:pgSz w:w="12240" w:h="15840" w:code="1"/>
          <w:pgMar w:top="1080" w:right="1440" w:bottom="1440" w:left="1440" w:header="720" w:footer="720" w:gutter="0"/>
          <w:cols w:space="720"/>
          <w:docGrid w:linePitch="326" w:charSpace="-6350"/>
        </w:sectPr>
      </w:pPr>
    </w:p>
    <w:p w14:paraId="77C85214" w14:textId="1D8F4496" w:rsidR="00F527D4" w:rsidRDefault="00063F4D" w:rsidP="00F527D4">
      <w:pPr>
        <w:rPr>
          <w:b/>
          <w:bCs/>
          <w:color w:val="000000" w:themeColor="text1"/>
          <w:sz w:val="48"/>
          <w:szCs w:val="48"/>
        </w:rPr>
      </w:pPr>
      <w:r w:rsidRPr="00063F4D">
        <w:rPr>
          <w:b/>
          <w:bCs/>
          <w:noProof/>
          <w:color w:val="000000" w:themeColor="text1"/>
          <w:sz w:val="48"/>
          <w:szCs w:val="48"/>
        </w:rPr>
        <w:lastRenderedPageBreak/>
        <w:drawing>
          <wp:anchor distT="0" distB="0" distL="114300" distR="114300" simplePos="0" relativeHeight="252331008" behindDoc="0" locked="0" layoutInCell="1" allowOverlap="1" wp14:anchorId="18B527D2" wp14:editId="65701070">
            <wp:simplePos x="0" y="0"/>
            <wp:positionH relativeFrom="column">
              <wp:posOffset>-283335</wp:posOffset>
            </wp:positionH>
            <wp:positionV relativeFrom="paragraph">
              <wp:posOffset>566670</wp:posOffset>
            </wp:positionV>
            <wp:extent cx="8899301" cy="3335020"/>
            <wp:effectExtent l="0" t="0" r="0" b="0"/>
            <wp:wrapNone/>
            <wp:docPr id="938602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02993" name=""/>
                    <pic:cNvPicPr/>
                  </pic:nvPicPr>
                  <pic:blipFill>
                    <a:blip r:embed="rId141">
                      <a:extLst>
                        <a:ext uri="{28A0092B-C50C-407E-A947-70E740481C1C}">
                          <a14:useLocalDpi xmlns:a14="http://schemas.microsoft.com/office/drawing/2010/main" val="0"/>
                        </a:ext>
                      </a:extLst>
                    </a:blip>
                    <a:stretch>
                      <a:fillRect/>
                    </a:stretch>
                  </pic:blipFill>
                  <pic:spPr>
                    <a:xfrm>
                      <a:off x="0" y="0"/>
                      <a:ext cx="8909961" cy="3339015"/>
                    </a:xfrm>
                    <a:prstGeom prst="rect">
                      <a:avLst/>
                    </a:prstGeom>
                  </pic:spPr>
                </pic:pic>
              </a:graphicData>
            </a:graphic>
            <wp14:sizeRelH relativeFrom="margin">
              <wp14:pctWidth>0</wp14:pctWidth>
            </wp14:sizeRelH>
            <wp14:sizeRelV relativeFrom="margin">
              <wp14:pctHeight>0</wp14:pctHeight>
            </wp14:sizeRelV>
          </wp:anchor>
        </w:drawing>
      </w:r>
      <w:r w:rsidR="00F527D4">
        <w:rPr>
          <w:b/>
          <w:bCs/>
          <w:noProof/>
          <w:sz w:val="48"/>
          <w:szCs w:val="48"/>
        </w:rPr>
        <mc:AlternateContent>
          <mc:Choice Requires="wps">
            <w:drawing>
              <wp:anchor distT="0" distB="0" distL="114300" distR="114300" simplePos="0" relativeHeight="252328960" behindDoc="0" locked="0" layoutInCell="1" allowOverlap="1" wp14:anchorId="69FA817B" wp14:editId="489D9173">
                <wp:simplePos x="0" y="0"/>
                <wp:positionH relativeFrom="column">
                  <wp:posOffset>-38100</wp:posOffset>
                </wp:positionH>
                <wp:positionV relativeFrom="paragraph">
                  <wp:posOffset>404674</wp:posOffset>
                </wp:positionV>
                <wp:extent cx="4932045" cy="0"/>
                <wp:effectExtent l="0" t="0" r="0" b="0"/>
                <wp:wrapNone/>
                <wp:docPr id="61224746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D0A2E07" id="Straight Connector 3" o:spid="_x0000_s1026" style="position:absolute;z-index:2523289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F527D4">
        <w:rPr>
          <w:b/>
          <w:bCs/>
          <w:noProof/>
          <w:sz w:val="48"/>
          <w:szCs w:val="48"/>
        </w:rPr>
        <mc:AlternateContent>
          <mc:Choice Requires="wps">
            <w:drawing>
              <wp:anchor distT="0" distB="0" distL="114300" distR="114300" simplePos="0" relativeHeight="252329984" behindDoc="0" locked="0" layoutInCell="1" allowOverlap="1" wp14:anchorId="0264BCF9" wp14:editId="6DB252C7">
                <wp:simplePos x="0" y="0"/>
                <wp:positionH relativeFrom="column">
                  <wp:posOffset>0</wp:posOffset>
                </wp:positionH>
                <wp:positionV relativeFrom="paragraph">
                  <wp:posOffset>-39191</wp:posOffset>
                </wp:positionV>
                <wp:extent cx="4867910" cy="0"/>
                <wp:effectExtent l="0" t="0" r="0" b="0"/>
                <wp:wrapNone/>
                <wp:docPr id="187328102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2B3BA7F" id="Straight Connector 4" o:spid="_x0000_s1026" style="position:absolute;z-index:2523299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F527D4">
        <w:rPr>
          <w:b/>
          <w:bCs/>
          <w:color w:val="000000" w:themeColor="text1"/>
          <w:sz w:val="48"/>
          <w:szCs w:val="48"/>
        </w:rPr>
        <w:t>E911 Fund – Detail Revenues</w:t>
      </w:r>
    </w:p>
    <w:p w14:paraId="6B6DA901" w14:textId="22CC957B" w:rsidR="00CD5CC8" w:rsidRDefault="00CD5CC8" w:rsidP="00063F4D">
      <w:pPr>
        <w:ind w:left="-450"/>
        <w:rPr>
          <w:b/>
          <w:bCs/>
          <w:color w:val="000000" w:themeColor="text1"/>
          <w:sz w:val="48"/>
          <w:szCs w:val="48"/>
        </w:rPr>
      </w:pPr>
    </w:p>
    <w:p w14:paraId="3088E80E" w14:textId="77777777" w:rsidR="00CD5CC8" w:rsidRDefault="00CD5CC8" w:rsidP="00F527D4">
      <w:pPr>
        <w:rPr>
          <w:b/>
          <w:bCs/>
          <w:color w:val="000000" w:themeColor="text1"/>
          <w:sz w:val="48"/>
          <w:szCs w:val="48"/>
        </w:rPr>
        <w:sectPr w:rsidR="00CD5CC8" w:rsidSect="00CD5CC8">
          <w:pgSz w:w="15840" w:h="12240" w:orient="landscape" w:code="1"/>
          <w:pgMar w:top="1440" w:right="1080" w:bottom="1440" w:left="1440" w:header="720" w:footer="720" w:gutter="0"/>
          <w:cols w:space="720"/>
          <w:docGrid w:linePitch="326" w:charSpace="-6350"/>
        </w:sectPr>
      </w:pPr>
    </w:p>
    <w:p w14:paraId="5387E3D2" w14:textId="2045D5D1" w:rsidR="0076069B" w:rsidRDefault="004942C3" w:rsidP="005F070D">
      <w:pPr>
        <w:rPr>
          <w:b/>
          <w:bCs/>
          <w:color w:val="000000" w:themeColor="text1"/>
          <w:sz w:val="48"/>
          <w:szCs w:val="48"/>
        </w:rPr>
      </w:pPr>
      <w:r w:rsidRPr="004942C3">
        <w:rPr>
          <w:b/>
          <w:bCs/>
          <w:noProof/>
          <w:color w:val="000000" w:themeColor="text1"/>
          <w:sz w:val="48"/>
          <w:szCs w:val="48"/>
        </w:rPr>
        <w:lastRenderedPageBreak/>
        <w:drawing>
          <wp:anchor distT="0" distB="0" distL="114300" distR="114300" simplePos="0" relativeHeight="252609536" behindDoc="0" locked="0" layoutInCell="1" allowOverlap="1" wp14:anchorId="45272690" wp14:editId="7C2C0DFC">
            <wp:simplePos x="0" y="0"/>
            <wp:positionH relativeFrom="column">
              <wp:posOffset>-301451</wp:posOffset>
            </wp:positionH>
            <wp:positionV relativeFrom="paragraph">
              <wp:posOffset>552659</wp:posOffset>
            </wp:positionV>
            <wp:extent cx="8922937" cy="4928235"/>
            <wp:effectExtent l="0" t="0" r="0" b="5715"/>
            <wp:wrapNone/>
            <wp:docPr id="927351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51718" name=""/>
                    <pic:cNvPicPr/>
                  </pic:nvPicPr>
                  <pic:blipFill>
                    <a:blip r:embed="rId142">
                      <a:extLst>
                        <a:ext uri="{28A0092B-C50C-407E-A947-70E740481C1C}">
                          <a14:useLocalDpi xmlns:a14="http://schemas.microsoft.com/office/drawing/2010/main" val="0"/>
                        </a:ext>
                      </a:extLst>
                    </a:blip>
                    <a:stretch>
                      <a:fillRect/>
                    </a:stretch>
                  </pic:blipFill>
                  <pic:spPr>
                    <a:xfrm>
                      <a:off x="0" y="0"/>
                      <a:ext cx="8932046" cy="4933266"/>
                    </a:xfrm>
                    <a:prstGeom prst="rect">
                      <a:avLst/>
                    </a:prstGeom>
                  </pic:spPr>
                </pic:pic>
              </a:graphicData>
            </a:graphic>
            <wp14:sizeRelH relativeFrom="margin">
              <wp14:pctWidth>0</wp14:pctWidth>
            </wp14:sizeRelH>
            <wp14:sizeRelV relativeFrom="margin">
              <wp14:pctHeight>0</wp14:pctHeight>
            </wp14:sizeRelV>
          </wp:anchor>
        </w:drawing>
      </w:r>
      <w:r w:rsidR="0076069B">
        <w:rPr>
          <w:b/>
          <w:bCs/>
          <w:noProof/>
          <w:sz w:val="48"/>
          <w:szCs w:val="48"/>
        </w:rPr>
        <mc:AlternateContent>
          <mc:Choice Requires="wps">
            <w:drawing>
              <wp:anchor distT="0" distB="0" distL="114300" distR="114300" simplePos="0" relativeHeight="252333056" behindDoc="0" locked="0" layoutInCell="1" allowOverlap="1" wp14:anchorId="2EAFCDF3" wp14:editId="797B4E67">
                <wp:simplePos x="0" y="0"/>
                <wp:positionH relativeFrom="column">
                  <wp:posOffset>-38100</wp:posOffset>
                </wp:positionH>
                <wp:positionV relativeFrom="paragraph">
                  <wp:posOffset>404674</wp:posOffset>
                </wp:positionV>
                <wp:extent cx="4932045" cy="0"/>
                <wp:effectExtent l="0" t="0" r="0" b="0"/>
                <wp:wrapNone/>
                <wp:docPr id="200620120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6AF9DF6" id="Straight Connector 3" o:spid="_x0000_s1026" style="position:absolute;z-index:2523330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76069B">
        <w:rPr>
          <w:b/>
          <w:bCs/>
          <w:noProof/>
          <w:sz w:val="48"/>
          <w:szCs w:val="48"/>
        </w:rPr>
        <mc:AlternateContent>
          <mc:Choice Requires="wps">
            <w:drawing>
              <wp:anchor distT="0" distB="0" distL="114300" distR="114300" simplePos="0" relativeHeight="252334080" behindDoc="0" locked="0" layoutInCell="1" allowOverlap="1" wp14:anchorId="31087E3A" wp14:editId="2DDF4B5E">
                <wp:simplePos x="0" y="0"/>
                <wp:positionH relativeFrom="column">
                  <wp:posOffset>0</wp:posOffset>
                </wp:positionH>
                <wp:positionV relativeFrom="paragraph">
                  <wp:posOffset>-39191</wp:posOffset>
                </wp:positionV>
                <wp:extent cx="4867910" cy="0"/>
                <wp:effectExtent l="0" t="0" r="0" b="0"/>
                <wp:wrapNone/>
                <wp:docPr id="1264337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4969240C" id="Straight Connector 4" o:spid="_x0000_s1026" style="position:absolute;z-index:2523340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ED0250">
        <w:rPr>
          <w:b/>
          <w:bCs/>
          <w:color w:val="000000" w:themeColor="text1"/>
          <w:sz w:val="48"/>
          <w:szCs w:val="48"/>
        </w:rPr>
        <w:t>E911</w:t>
      </w:r>
      <w:r w:rsidR="0076069B">
        <w:rPr>
          <w:b/>
          <w:bCs/>
          <w:color w:val="000000" w:themeColor="text1"/>
          <w:sz w:val="48"/>
          <w:szCs w:val="48"/>
        </w:rPr>
        <w:t xml:space="preserve"> Fund – Detail Exp</w:t>
      </w:r>
      <w:r w:rsidR="00ED0250">
        <w:rPr>
          <w:b/>
          <w:bCs/>
          <w:color w:val="000000" w:themeColor="text1"/>
          <w:sz w:val="48"/>
          <w:szCs w:val="48"/>
        </w:rPr>
        <w:t>enditures</w:t>
      </w:r>
    </w:p>
    <w:p w14:paraId="5487C0F3" w14:textId="6173530C" w:rsidR="00ED0250" w:rsidRDefault="00ED0250" w:rsidP="004942C3">
      <w:pPr>
        <w:ind w:left="-450"/>
        <w:rPr>
          <w:b/>
          <w:bCs/>
          <w:color w:val="000000" w:themeColor="text1"/>
          <w:sz w:val="48"/>
          <w:szCs w:val="48"/>
        </w:rPr>
      </w:pPr>
    </w:p>
    <w:p w14:paraId="0E3F33B7" w14:textId="698A1921" w:rsidR="00ED0250" w:rsidRDefault="00ED0250" w:rsidP="00C344DF">
      <w:pPr>
        <w:ind w:left="-450"/>
        <w:rPr>
          <w:b/>
          <w:bCs/>
          <w:color w:val="000000" w:themeColor="text1"/>
          <w:sz w:val="48"/>
          <w:szCs w:val="48"/>
        </w:rPr>
        <w:sectPr w:rsidR="00ED0250" w:rsidSect="00ED0250">
          <w:pgSz w:w="15840" w:h="12240" w:orient="landscape" w:code="1"/>
          <w:pgMar w:top="1440" w:right="1080" w:bottom="1440" w:left="1440" w:header="720" w:footer="720" w:gutter="0"/>
          <w:cols w:space="720"/>
          <w:docGrid w:linePitch="326" w:charSpace="-6350"/>
        </w:sectPr>
      </w:pPr>
    </w:p>
    <w:p w14:paraId="232748A2" w14:textId="31899943" w:rsidR="00C344DF" w:rsidRPr="00C344DF" w:rsidRDefault="00C344DF" w:rsidP="00C344DF">
      <w:pPr>
        <w:rPr>
          <w:b/>
          <w:bCs/>
          <w:color w:val="000000" w:themeColor="text1"/>
          <w:sz w:val="40"/>
          <w:szCs w:val="40"/>
        </w:rPr>
      </w:pPr>
      <w:r w:rsidRPr="00C344DF">
        <w:rPr>
          <w:b/>
          <w:bCs/>
          <w:noProof/>
          <w:sz w:val="40"/>
          <w:szCs w:val="40"/>
        </w:rPr>
        <w:lastRenderedPageBreak/>
        <mc:AlternateContent>
          <mc:Choice Requires="wps">
            <w:drawing>
              <wp:anchor distT="0" distB="0" distL="114300" distR="114300" simplePos="0" relativeHeight="252337152" behindDoc="0" locked="0" layoutInCell="1" allowOverlap="1" wp14:anchorId="08298081" wp14:editId="792997AA">
                <wp:simplePos x="0" y="0"/>
                <wp:positionH relativeFrom="column">
                  <wp:posOffset>-38100</wp:posOffset>
                </wp:positionH>
                <wp:positionV relativeFrom="paragraph">
                  <wp:posOffset>404674</wp:posOffset>
                </wp:positionV>
                <wp:extent cx="4932045" cy="0"/>
                <wp:effectExtent l="0" t="0" r="0" b="0"/>
                <wp:wrapNone/>
                <wp:docPr id="117416200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8AB3BB8" id="Straight Connector 3" o:spid="_x0000_s1026" style="position:absolute;z-index:25233715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C344DF">
        <w:rPr>
          <w:b/>
          <w:bCs/>
          <w:noProof/>
          <w:sz w:val="40"/>
          <w:szCs w:val="40"/>
        </w:rPr>
        <mc:AlternateContent>
          <mc:Choice Requires="wps">
            <w:drawing>
              <wp:anchor distT="0" distB="0" distL="114300" distR="114300" simplePos="0" relativeHeight="252338176" behindDoc="0" locked="0" layoutInCell="1" allowOverlap="1" wp14:anchorId="4463D35F" wp14:editId="44B0B4BC">
                <wp:simplePos x="0" y="0"/>
                <wp:positionH relativeFrom="column">
                  <wp:posOffset>0</wp:posOffset>
                </wp:positionH>
                <wp:positionV relativeFrom="paragraph">
                  <wp:posOffset>-39191</wp:posOffset>
                </wp:positionV>
                <wp:extent cx="4867910" cy="0"/>
                <wp:effectExtent l="0" t="0" r="0" b="0"/>
                <wp:wrapNone/>
                <wp:docPr id="98406562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393A073" id="Straight Connector 4" o:spid="_x0000_s1026" style="position:absolute;z-index:25233817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Pr="00C344DF">
        <w:rPr>
          <w:b/>
          <w:bCs/>
          <w:color w:val="000000" w:themeColor="text1"/>
          <w:sz w:val="40"/>
          <w:szCs w:val="40"/>
        </w:rPr>
        <w:t>E911 Fund – Detail Expenditures Continued</w:t>
      </w:r>
    </w:p>
    <w:p w14:paraId="53A73C2A" w14:textId="06C97211" w:rsidR="00C344DF" w:rsidRDefault="003D0A34" w:rsidP="005F070D">
      <w:pPr>
        <w:rPr>
          <w:b/>
          <w:bCs/>
          <w:color w:val="000000" w:themeColor="text1"/>
          <w:sz w:val="48"/>
          <w:szCs w:val="48"/>
        </w:rPr>
      </w:pPr>
      <w:r w:rsidRPr="003D0A34">
        <w:rPr>
          <w:b/>
          <w:bCs/>
          <w:noProof/>
          <w:color w:val="000000" w:themeColor="text1"/>
          <w:sz w:val="48"/>
          <w:szCs w:val="48"/>
        </w:rPr>
        <w:drawing>
          <wp:anchor distT="0" distB="0" distL="114300" distR="114300" simplePos="0" relativeHeight="252610560" behindDoc="0" locked="0" layoutInCell="1" allowOverlap="1" wp14:anchorId="389386C8" wp14:editId="2A2AFF07">
            <wp:simplePos x="0" y="0"/>
            <wp:positionH relativeFrom="column">
              <wp:posOffset>-291402</wp:posOffset>
            </wp:positionH>
            <wp:positionV relativeFrom="paragraph">
              <wp:posOffset>75886</wp:posOffset>
            </wp:positionV>
            <wp:extent cx="8973178" cy="4527550"/>
            <wp:effectExtent l="0" t="0" r="0" b="6350"/>
            <wp:wrapNone/>
            <wp:docPr id="1162842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2248" name=""/>
                    <pic:cNvPicPr/>
                  </pic:nvPicPr>
                  <pic:blipFill>
                    <a:blip r:embed="rId143">
                      <a:extLst>
                        <a:ext uri="{28A0092B-C50C-407E-A947-70E740481C1C}">
                          <a14:useLocalDpi xmlns:a14="http://schemas.microsoft.com/office/drawing/2010/main" val="0"/>
                        </a:ext>
                      </a:extLst>
                    </a:blip>
                    <a:stretch>
                      <a:fillRect/>
                    </a:stretch>
                  </pic:blipFill>
                  <pic:spPr>
                    <a:xfrm>
                      <a:off x="0" y="0"/>
                      <a:ext cx="8978656" cy="4530314"/>
                    </a:xfrm>
                    <a:prstGeom prst="rect">
                      <a:avLst/>
                    </a:prstGeom>
                  </pic:spPr>
                </pic:pic>
              </a:graphicData>
            </a:graphic>
            <wp14:sizeRelH relativeFrom="margin">
              <wp14:pctWidth>0</wp14:pctWidth>
            </wp14:sizeRelH>
          </wp:anchor>
        </w:drawing>
      </w:r>
    </w:p>
    <w:p w14:paraId="5D220ED4" w14:textId="3330FF1F" w:rsidR="00C344DF" w:rsidRDefault="00C344DF" w:rsidP="00AB68DA">
      <w:pPr>
        <w:ind w:left="-540" w:firstLine="90"/>
        <w:rPr>
          <w:b/>
          <w:bCs/>
          <w:color w:val="000000" w:themeColor="text1"/>
          <w:sz w:val="48"/>
          <w:szCs w:val="48"/>
        </w:rPr>
        <w:sectPr w:rsidR="00C344DF" w:rsidSect="00C344DF">
          <w:pgSz w:w="15840" w:h="12240" w:orient="landscape" w:code="1"/>
          <w:pgMar w:top="1440" w:right="1080" w:bottom="1440" w:left="1440" w:header="720" w:footer="720" w:gutter="0"/>
          <w:cols w:space="720"/>
          <w:docGrid w:linePitch="326" w:charSpace="-6350"/>
        </w:sectPr>
      </w:pPr>
    </w:p>
    <w:p w14:paraId="3B2C7022" w14:textId="2D5F9A99" w:rsidR="00D43CEC" w:rsidRPr="009C46A7" w:rsidRDefault="00D43CEC" w:rsidP="00D43CEC">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41248" behindDoc="0" locked="0" layoutInCell="1" allowOverlap="1" wp14:anchorId="17BC4190" wp14:editId="2C2BF247">
                <wp:simplePos x="0" y="0"/>
                <wp:positionH relativeFrom="column">
                  <wp:posOffset>-38100</wp:posOffset>
                </wp:positionH>
                <wp:positionV relativeFrom="paragraph">
                  <wp:posOffset>404674</wp:posOffset>
                </wp:positionV>
                <wp:extent cx="4932045" cy="0"/>
                <wp:effectExtent l="0" t="0" r="0" b="0"/>
                <wp:wrapNone/>
                <wp:docPr id="44399683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2774C97" id="Straight Connector 3" o:spid="_x0000_s1026" style="position:absolute;z-index:25234124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42272" behindDoc="0" locked="0" layoutInCell="1" allowOverlap="1" wp14:anchorId="2CFA53C7" wp14:editId="1A6CC5CC">
                <wp:simplePos x="0" y="0"/>
                <wp:positionH relativeFrom="column">
                  <wp:posOffset>0</wp:posOffset>
                </wp:positionH>
                <wp:positionV relativeFrom="paragraph">
                  <wp:posOffset>-39191</wp:posOffset>
                </wp:positionV>
                <wp:extent cx="4867910" cy="0"/>
                <wp:effectExtent l="0" t="0" r="0" b="0"/>
                <wp:wrapNone/>
                <wp:docPr id="99715633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3EC8942" id="Straight Connector 4" o:spid="_x0000_s1026" style="position:absolute;z-index:25234227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Federal Seizure</w:t>
      </w:r>
      <w:r w:rsidRPr="009C46A7">
        <w:rPr>
          <w:b/>
          <w:bCs/>
          <w:color w:val="000000" w:themeColor="text1"/>
          <w:sz w:val="40"/>
          <w:szCs w:val="40"/>
        </w:rPr>
        <w:t xml:space="preserve"> Fund</w:t>
      </w:r>
    </w:p>
    <w:p w14:paraId="32D691A2" w14:textId="77777777" w:rsidR="00D43CEC" w:rsidRDefault="00D43CEC" w:rsidP="00D43CEC">
      <w:pPr>
        <w:rPr>
          <w:b/>
          <w:bCs/>
          <w:sz w:val="28"/>
          <w:szCs w:val="28"/>
        </w:rPr>
      </w:pPr>
      <w:r>
        <w:rPr>
          <w:b/>
          <w:bCs/>
          <w:sz w:val="28"/>
          <w:szCs w:val="28"/>
        </w:rPr>
        <w:t>FUND PROFILE</w:t>
      </w:r>
    </w:p>
    <w:p w14:paraId="3CAE9B6A" w14:textId="77777777" w:rsidR="0065750B" w:rsidRDefault="0065750B" w:rsidP="00D43CEC">
      <w:pPr>
        <w:rPr>
          <w:rFonts w:eastAsiaTheme="minorHAnsi"/>
          <w:kern w:val="2"/>
          <w:sz w:val="22"/>
          <w:szCs w:val="22"/>
          <w14:ligatures w14:val="standardContextual"/>
        </w:rPr>
      </w:pPr>
      <w:r w:rsidRPr="0065750B">
        <w:rPr>
          <w:rFonts w:eastAsiaTheme="minorHAnsi"/>
          <w:kern w:val="2"/>
          <w:sz w:val="22"/>
          <w:szCs w:val="22"/>
          <w14:ligatures w14:val="standardContextual"/>
        </w:rPr>
        <w:t xml:space="preserve">This Special Revenue Fund, authorized by O.C.G.A. 16-13-49 and under the direction of the elected Sheriff, is used to account for revenues generated from confiscated items. These funds are legally restricted to be used for any official law enforcement purpose except for the payment of salaries or rewards to law enforcement personnel. </w:t>
      </w:r>
    </w:p>
    <w:p w14:paraId="7ADDA882" w14:textId="001B91A2" w:rsidR="00D43CEC" w:rsidRPr="00DB3D93" w:rsidRDefault="00D43CEC" w:rsidP="00D43CEC">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65750B" w14:paraId="3C581360" w14:textId="77777777" w:rsidTr="002E3FA0">
        <w:trPr>
          <w:trHeight w:hRule="exact" w:val="245"/>
          <w:jc w:val="center"/>
        </w:trPr>
        <w:tc>
          <w:tcPr>
            <w:tcW w:w="3422" w:type="dxa"/>
            <w:shd w:val="clear" w:color="auto" w:fill="D9D9D9" w:themeFill="background1" w:themeFillShade="D9"/>
          </w:tcPr>
          <w:p w14:paraId="4D5EF4A4" w14:textId="77777777" w:rsidR="0065750B" w:rsidRPr="00205437" w:rsidRDefault="0065750B" w:rsidP="002E3FA0">
            <w:pPr>
              <w:jc w:val="center"/>
              <w:rPr>
                <w:b/>
                <w:bCs/>
              </w:rPr>
            </w:pPr>
            <w:r w:rsidRPr="00205437">
              <w:rPr>
                <w:b/>
                <w:bCs/>
              </w:rPr>
              <w:t>Position Title</w:t>
            </w:r>
          </w:p>
        </w:tc>
        <w:tc>
          <w:tcPr>
            <w:tcW w:w="1836" w:type="dxa"/>
            <w:shd w:val="clear" w:color="auto" w:fill="D9D9D9" w:themeFill="background1" w:themeFillShade="D9"/>
          </w:tcPr>
          <w:p w14:paraId="4EDC1A7C" w14:textId="77777777" w:rsidR="0065750B" w:rsidRPr="00205437" w:rsidRDefault="0065750B"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CF0D7E4" w14:textId="77777777" w:rsidR="0065750B" w:rsidRPr="00205437" w:rsidRDefault="0065750B"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E9745A7" w14:textId="77777777" w:rsidR="0065750B" w:rsidRPr="00205437" w:rsidRDefault="0065750B" w:rsidP="002E3FA0">
            <w:pPr>
              <w:jc w:val="center"/>
              <w:rPr>
                <w:b/>
                <w:bCs/>
              </w:rPr>
            </w:pPr>
            <w:r w:rsidRPr="00205437">
              <w:rPr>
                <w:b/>
                <w:bCs/>
              </w:rPr>
              <w:t>FY 2</w:t>
            </w:r>
            <w:r>
              <w:rPr>
                <w:b/>
                <w:bCs/>
              </w:rPr>
              <w:t>6</w:t>
            </w:r>
            <w:r w:rsidRPr="00205437">
              <w:rPr>
                <w:b/>
                <w:bCs/>
              </w:rPr>
              <w:t>-2</w:t>
            </w:r>
            <w:r>
              <w:rPr>
                <w:b/>
                <w:bCs/>
              </w:rPr>
              <w:t>7</w:t>
            </w:r>
          </w:p>
        </w:tc>
      </w:tr>
      <w:tr w:rsidR="0065750B" w14:paraId="53ACFB6F" w14:textId="77777777" w:rsidTr="002E3FA0">
        <w:trPr>
          <w:trHeight w:hRule="exact" w:val="245"/>
          <w:jc w:val="center"/>
        </w:trPr>
        <w:tc>
          <w:tcPr>
            <w:tcW w:w="3422" w:type="dxa"/>
          </w:tcPr>
          <w:p w14:paraId="19EC1F85" w14:textId="77777777" w:rsidR="0065750B" w:rsidRDefault="0065750B" w:rsidP="002E3FA0">
            <w:r>
              <w:t>No Positions in this Department</w:t>
            </w:r>
          </w:p>
        </w:tc>
        <w:tc>
          <w:tcPr>
            <w:tcW w:w="1836" w:type="dxa"/>
          </w:tcPr>
          <w:p w14:paraId="1281FC66" w14:textId="77777777" w:rsidR="0065750B" w:rsidRDefault="0065750B" w:rsidP="002E3FA0">
            <w:pPr>
              <w:jc w:val="center"/>
            </w:pPr>
            <w:r>
              <w:t>0</w:t>
            </w:r>
          </w:p>
        </w:tc>
        <w:tc>
          <w:tcPr>
            <w:tcW w:w="1712" w:type="dxa"/>
          </w:tcPr>
          <w:p w14:paraId="1FBC88AF" w14:textId="77777777" w:rsidR="0065750B" w:rsidRDefault="0065750B" w:rsidP="002E3FA0">
            <w:pPr>
              <w:jc w:val="center"/>
            </w:pPr>
            <w:r>
              <w:t>0</w:t>
            </w:r>
          </w:p>
        </w:tc>
        <w:tc>
          <w:tcPr>
            <w:tcW w:w="1592" w:type="dxa"/>
          </w:tcPr>
          <w:p w14:paraId="1ED45AD2" w14:textId="77777777" w:rsidR="0065750B" w:rsidRDefault="0065750B" w:rsidP="002E3FA0">
            <w:pPr>
              <w:jc w:val="center"/>
            </w:pPr>
            <w:r>
              <w:t>0</w:t>
            </w:r>
          </w:p>
        </w:tc>
      </w:tr>
      <w:tr w:rsidR="0065750B" w14:paraId="44A8B269" w14:textId="77777777" w:rsidTr="002E3FA0">
        <w:trPr>
          <w:trHeight w:hRule="exact" w:val="245"/>
          <w:jc w:val="center"/>
        </w:trPr>
        <w:tc>
          <w:tcPr>
            <w:tcW w:w="3422" w:type="dxa"/>
            <w:shd w:val="clear" w:color="auto" w:fill="D9D9D9" w:themeFill="background1" w:themeFillShade="D9"/>
          </w:tcPr>
          <w:p w14:paraId="2E36C6AA" w14:textId="77777777" w:rsidR="0065750B" w:rsidRPr="00205437" w:rsidRDefault="0065750B" w:rsidP="002E3FA0">
            <w:pPr>
              <w:rPr>
                <w:b/>
                <w:bCs/>
              </w:rPr>
            </w:pPr>
            <w:r w:rsidRPr="00205437">
              <w:rPr>
                <w:b/>
                <w:bCs/>
              </w:rPr>
              <w:t>Total Positions</w:t>
            </w:r>
          </w:p>
        </w:tc>
        <w:tc>
          <w:tcPr>
            <w:tcW w:w="1836" w:type="dxa"/>
            <w:shd w:val="clear" w:color="auto" w:fill="D9D9D9" w:themeFill="background1" w:themeFillShade="D9"/>
          </w:tcPr>
          <w:p w14:paraId="06702C79" w14:textId="77777777" w:rsidR="0065750B" w:rsidRPr="00205437" w:rsidRDefault="0065750B" w:rsidP="002E3FA0">
            <w:pPr>
              <w:jc w:val="center"/>
              <w:rPr>
                <w:b/>
                <w:bCs/>
              </w:rPr>
            </w:pPr>
            <w:r>
              <w:rPr>
                <w:b/>
                <w:bCs/>
              </w:rPr>
              <w:t>0</w:t>
            </w:r>
          </w:p>
        </w:tc>
        <w:tc>
          <w:tcPr>
            <w:tcW w:w="1712" w:type="dxa"/>
            <w:shd w:val="clear" w:color="auto" w:fill="D9D9D9" w:themeFill="background1" w:themeFillShade="D9"/>
          </w:tcPr>
          <w:p w14:paraId="1866C0BA" w14:textId="77777777" w:rsidR="0065750B" w:rsidRPr="00205437" w:rsidRDefault="0065750B" w:rsidP="002E3FA0">
            <w:pPr>
              <w:jc w:val="center"/>
              <w:rPr>
                <w:b/>
                <w:bCs/>
              </w:rPr>
            </w:pPr>
            <w:r>
              <w:rPr>
                <w:b/>
                <w:bCs/>
              </w:rPr>
              <w:t>0</w:t>
            </w:r>
          </w:p>
        </w:tc>
        <w:tc>
          <w:tcPr>
            <w:tcW w:w="1592" w:type="dxa"/>
            <w:shd w:val="clear" w:color="auto" w:fill="D9D9D9" w:themeFill="background1" w:themeFillShade="D9"/>
          </w:tcPr>
          <w:p w14:paraId="38FC5DD6" w14:textId="77777777" w:rsidR="0065750B" w:rsidRPr="00205437" w:rsidRDefault="0065750B" w:rsidP="002E3FA0">
            <w:pPr>
              <w:jc w:val="center"/>
              <w:rPr>
                <w:b/>
                <w:bCs/>
              </w:rPr>
            </w:pPr>
            <w:r>
              <w:rPr>
                <w:b/>
                <w:bCs/>
              </w:rPr>
              <w:t>0</w:t>
            </w:r>
          </w:p>
        </w:tc>
      </w:tr>
    </w:tbl>
    <w:p w14:paraId="269215E7" w14:textId="77777777" w:rsidR="0065750B" w:rsidRPr="009E04A7" w:rsidRDefault="0065750B" w:rsidP="00D43CEC">
      <w:pPr>
        <w:rPr>
          <w:b/>
          <w:bCs/>
          <w:sz w:val="28"/>
          <w:szCs w:val="28"/>
        </w:rPr>
      </w:pPr>
    </w:p>
    <w:p w14:paraId="01ECCD35" w14:textId="77777777" w:rsidR="00D43CEC" w:rsidRDefault="00D43CEC" w:rsidP="00D43CEC">
      <w:pPr>
        <w:rPr>
          <w:b/>
          <w:bCs/>
          <w:sz w:val="28"/>
          <w:szCs w:val="28"/>
        </w:rPr>
      </w:pPr>
      <w:r w:rsidRPr="009E04A7">
        <w:rPr>
          <w:b/>
          <w:bCs/>
          <w:sz w:val="28"/>
          <w:szCs w:val="28"/>
        </w:rPr>
        <w:t>BUDGET HIGHLIGHTS</w:t>
      </w:r>
    </w:p>
    <w:p w14:paraId="333EF9CA" w14:textId="00DABBDF" w:rsidR="002B38F9" w:rsidRPr="004E76F6" w:rsidRDefault="002B38F9" w:rsidP="002B38F9">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748912DD" w14:textId="6265FDD3" w:rsidR="00D43CEC" w:rsidRDefault="00D43CEC" w:rsidP="002B38F9">
      <w:pPr>
        <w:pStyle w:val="Default"/>
        <w:ind w:left="720"/>
        <w:rPr>
          <w:rFonts w:asciiTheme="minorHAnsi" w:eastAsiaTheme="minorHAnsi" w:hAnsiTheme="minorHAnsi" w:cstheme="minorBidi"/>
          <w:color w:val="auto"/>
          <w:kern w:val="2"/>
          <w:sz w:val="22"/>
          <w:szCs w:val="22"/>
          <w14:ligatures w14:val="standardContextual"/>
        </w:rPr>
      </w:pPr>
    </w:p>
    <w:p w14:paraId="49A5935C"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0434232E"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5F363D94"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3EE53480"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7A1BF541"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1D9CA7E4"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1DE19140"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718DF94C"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6EA1C986"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4FBD0FB1"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230FD670"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31A25810"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3C191B54"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2A3A443A" w14:textId="77777777" w:rsidR="00D43CEC" w:rsidRDefault="00D43CEC" w:rsidP="00D43CEC">
      <w:pPr>
        <w:pStyle w:val="Default"/>
        <w:rPr>
          <w:rFonts w:asciiTheme="minorHAnsi" w:eastAsiaTheme="minorHAnsi" w:hAnsiTheme="minorHAnsi" w:cstheme="minorBidi"/>
          <w:color w:val="auto"/>
          <w:kern w:val="2"/>
          <w:sz w:val="22"/>
          <w:szCs w:val="22"/>
          <w14:ligatures w14:val="standardContextual"/>
        </w:rPr>
      </w:pPr>
    </w:p>
    <w:p w14:paraId="18582F54" w14:textId="77777777" w:rsidR="00D43CEC" w:rsidRDefault="00D43CEC" w:rsidP="00D43CEC">
      <w:pPr>
        <w:rPr>
          <w:b/>
          <w:bCs/>
          <w:color w:val="000000" w:themeColor="text1"/>
          <w:sz w:val="48"/>
          <w:szCs w:val="48"/>
        </w:rPr>
        <w:sectPr w:rsidR="00D43CEC" w:rsidSect="00D43CEC">
          <w:pgSz w:w="12240" w:h="15840" w:code="1"/>
          <w:pgMar w:top="1080" w:right="1440" w:bottom="1440" w:left="1440" w:header="720" w:footer="720" w:gutter="0"/>
          <w:cols w:space="720"/>
          <w:docGrid w:linePitch="326" w:charSpace="-6350"/>
        </w:sectPr>
      </w:pPr>
    </w:p>
    <w:p w14:paraId="0A1C5D38" w14:textId="70440FA9" w:rsidR="00D43CEC" w:rsidRDefault="00DD12C5" w:rsidP="00D43CEC">
      <w:pPr>
        <w:rPr>
          <w:b/>
          <w:bCs/>
          <w:color w:val="000000" w:themeColor="text1"/>
          <w:sz w:val="48"/>
          <w:szCs w:val="48"/>
        </w:rPr>
      </w:pPr>
      <w:r w:rsidRPr="00DD12C5">
        <w:rPr>
          <w:b/>
          <w:bCs/>
          <w:noProof/>
          <w:color w:val="000000" w:themeColor="text1"/>
          <w:sz w:val="48"/>
          <w:szCs w:val="48"/>
        </w:rPr>
        <w:lastRenderedPageBreak/>
        <w:drawing>
          <wp:anchor distT="0" distB="0" distL="114300" distR="114300" simplePos="0" relativeHeight="252348416" behindDoc="0" locked="0" layoutInCell="1" allowOverlap="1" wp14:anchorId="4F20E617" wp14:editId="29324BAC">
            <wp:simplePos x="0" y="0"/>
            <wp:positionH relativeFrom="column">
              <wp:posOffset>-283335</wp:posOffset>
            </wp:positionH>
            <wp:positionV relativeFrom="paragraph">
              <wp:posOffset>579549</wp:posOffset>
            </wp:positionV>
            <wp:extent cx="8886422" cy="2227580"/>
            <wp:effectExtent l="0" t="0" r="0" b="1270"/>
            <wp:wrapNone/>
            <wp:docPr id="249558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58818" name=""/>
                    <pic:cNvPicPr/>
                  </pic:nvPicPr>
                  <pic:blipFill>
                    <a:blip r:embed="rId144">
                      <a:extLst>
                        <a:ext uri="{28A0092B-C50C-407E-A947-70E740481C1C}">
                          <a14:useLocalDpi xmlns:a14="http://schemas.microsoft.com/office/drawing/2010/main" val="0"/>
                        </a:ext>
                      </a:extLst>
                    </a:blip>
                    <a:stretch>
                      <a:fillRect/>
                    </a:stretch>
                  </pic:blipFill>
                  <pic:spPr>
                    <a:xfrm>
                      <a:off x="0" y="0"/>
                      <a:ext cx="8916750" cy="2235182"/>
                    </a:xfrm>
                    <a:prstGeom prst="rect">
                      <a:avLst/>
                    </a:prstGeom>
                  </pic:spPr>
                </pic:pic>
              </a:graphicData>
            </a:graphic>
            <wp14:sizeRelH relativeFrom="margin">
              <wp14:pctWidth>0</wp14:pctWidth>
            </wp14:sizeRelH>
            <wp14:sizeRelV relativeFrom="margin">
              <wp14:pctHeight>0</wp14:pctHeight>
            </wp14:sizeRelV>
          </wp:anchor>
        </w:drawing>
      </w:r>
      <w:r w:rsidR="00D43CEC">
        <w:rPr>
          <w:b/>
          <w:bCs/>
          <w:noProof/>
          <w:sz w:val="48"/>
          <w:szCs w:val="48"/>
        </w:rPr>
        <mc:AlternateContent>
          <mc:Choice Requires="wps">
            <w:drawing>
              <wp:anchor distT="0" distB="0" distL="114300" distR="114300" simplePos="0" relativeHeight="252343296" behindDoc="0" locked="0" layoutInCell="1" allowOverlap="1" wp14:anchorId="3136272C" wp14:editId="26DD0477">
                <wp:simplePos x="0" y="0"/>
                <wp:positionH relativeFrom="column">
                  <wp:posOffset>-38100</wp:posOffset>
                </wp:positionH>
                <wp:positionV relativeFrom="paragraph">
                  <wp:posOffset>404674</wp:posOffset>
                </wp:positionV>
                <wp:extent cx="4932045" cy="0"/>
                <wp:effectExtent l="0" t="0" r="0" b="0"/>
                <wp:wrapNone/>
                <wp:docPr id="101794755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319507" id="Straight Connector 3" o:spid="_x0000_s1026" style="position:absolute;z-index:25234329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D43CEC">
        <w:rPr>
          <w:b/>
          <w:bCs/>
          <w:noProof/>
          <w:sz w:val="48"/>
          <w:szCs w:val="48"/>
        </w:rPr>
        <mc:AlternateContent>
          <mc:Choice Requires="wps">
            <w:drawing>
              <wp:anchor distT="0" distB="0" distL="114300" distR="114300" simplePos="0" relativeHeight="252344320" behindDoc="0" locked="0" layoutInCell="1" allowOverlap="1" wp14:anchorId="0B2F9DE1" wp14:editId="3CC87EDB">
                <wp:simplePos x="0" y="0"/>
                <wp:positionH relativeFrom="column">
                  <wp:posOffset>0</wp:posOffset>
                </wp:positionH>
                <wp:positionV relativeFrom="paragraph">
                  <wp:posOffset>-39191</wp:posOffset>
                </wp:positionV>
                <wp:extent cx="4867910" cy="0"/>
                <wp:effectExtent l="0" t="0" r="0" b="0"/>
                <wp:wrapNone/>
                <wp:docPr id="177760093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1730A57" id="Straight Connector 4" o:spid="_x0000_s1026" style="position:absolute;z-index:25234432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F03CC1">
        <w:rPr>
          <w:b/>
          <w:bCs/>
          <w:color w:val="000000" w:themeColor="text1"/>
          <w:sz w:val="48"/>
          <w:szCs w:val="48"/>
        </w:rPr>
        <w:t>Federal S</w:t>
      </w:r>
      <w:r w:rsidR="00C97512">
        <w:rPr>
          <w:b/>
          <w:bCs/>
          <w:color w:val="000000" w:themeColor="text1"/>
          <w:sz w:val="48"/>
          <w:szCs w:val="48"/>
        </w:rPr>
        <w:t>eizure</w:t>
      </w:r>
      <w:r w:rsidR="00D43CEC">
        <w:rPr>
          <w:b/>
          <w:bCs/>
          <w:color w:val="000000" w:themeColor="text1"/>
          <w:sz w:val="48"/>
          <w:szCs w:val="48"/>
        </w:rPr>
        <w:t xml:space="preserve"> Fund – Detail Revenues</w:t>
      </w:r>
    </w:p>
    <w:p w14:paraId="7D30ED8E" w14:textId="75E5142E" w:rsidR="00D43CEC" w:rsidRDefault="00D43CEC" w:rsidP="00D43CEC">
      <w:pPr>
        <w:ind w:left="-450"/>
        <w:rPr>
          <w:b/>
          <w:bCs/>
          <w:color w:val="000000" w:themeColor="text1"/>
          <w:sz w:val="48"/>
          <w:szCs w:val="48"/>
        </w:rPr>
      </w:pPr>
    </w:p>
    <w:p w14:paraId="591653F9" w14:textId="53FB4008" w:rsidR="00D43CEC" w:rsidRDefault="00D43CEC" w:rsidP="00DD12C5">
      <w:pPr>
        <w:ind w:left="-450"/>
        <w:rPr>
          <w:b/>
          <w:bCs/>
          <w:color w:val="000000" w:themeColor="text1"/>
          <w:sz w:val="48"/>
          <w:szCs w:val="48"/>
        </w:rPr>
        <w:sectPr w:rsidR="00D43CEC" w:rsidSect="00D43CEC">
          <w:pgSz w:w="15840" w:h="12240" w:orient="landscape" w:code="1"/>
          <w:pgMar w:top="1440" w:right="1080" w:bottom="1440" w:left="1440" w:header="720" w:footer="720" w:gutter="0"/>
          <w:cols w:space="720"/>
          <w:docGrid w:linePitch="326" w:charSpace="-6350"/>
        </w:sectPr>
      </w:pPr>
    </w:p>
    <w:p w14:paraId="48A06D2B" w14:textId="038DD459" w:rsidR="00D43CEC" w:rsidRDefault="00657699" w:rsidP="00D43CEC">
      <w:pPr>
        <w:rPr>
          <w:b/>
          <w:bCs/>
          <w:color w:val="000000" w:themeColor="text1"/>
          <w:sz w:val="48"/>
          <w:szCs w:val="48"/>
        </w:rPr>
      </w:pPr>
      <w:r w:rsidRPr="00657699">
        <w:rPr>
          <w:b/>
          <w:bCs/>
          <w:noProof/>
          <w:color w:val="000000" w:themeColor="text1"/>
          <w:sz w:val="48"/>
          <w:szCs w:val="48"/>
        </w:rPr>
        <w:lastRenderedPageBreak/>
        <w:drawing>
          <wp:anchor distT="0" distB="0" distL="114300" distR="114300" simplePos="0" relativeHeight="252349440" behindDoc="0" locked="0" layoutInCell="1" allowOverlap="1" wp14:anchorId="1611BFD9" wp14:editId="49D1AC9A">
            <wp:simplePos x="0" y="0"/>
            <wp:positionH relativeFrom="column">
              <wp:posOffset>-283335</wp:posOffset>
            </wp:positionH>
            <wp:positionV relativeFrom="paragraph">
              <wp:posOffset>592428</wp:posOffset>
            </wp:positionV>
            <wp:extent cx="8912180" cy="1746250"/>
            <wp:effectExtent l="0" t="0" r="3810" b="6350"/>
            <wp:wrapNone/>
            <wp:docPr id="1377184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4586" name=""/>
                    <pic:cNvPicPr/>
                  </pic:nvPicPr>
                  <pic:blipFill>
                    <a:blip r:embed="rId145">
                      <a:extLst>
                        <a:ext uri="{28A0092B-C50C-407E-A947-70E740481C1C}">
                          <a14:useLocalDpi xmlns:a14="http://schemas.microsoft.com/office/drawing/2010/main" val="0"/>
                        </a:ext>
                      </a:extLst>
                    </a:blip>
                    <a:stretch>
                      <a:fillRect/>
                    </a:stretch>
                  </pic:blipFill>
                  <pic:spPr>
                    <a:xfrm>
                      <a:off x="0" y="0"/>
                      <a:ext cx="8985325" cy="1760582"/>
                    </a:xfrm>
                    <a:prstGeom prst="rect">
                      <a:avLst/>
                    </a:prstGeom>
                  </pic:spPr>
                </pic:pic>
              </a:graphicData>
            </a:graphic>
            <wp14:sizeRelH relativeFrom="margin">
              <wp14:pctWidth>0</wp14:pctWidth>
            </wp14:sizeRelH>
            <wp14:sizeRelV relativeFrom="margin">
              <wp14:pctHeight>0</wp14:pctHeight>
            </wp14:sizeRelV>
          </wp:anchor>
        </w:drawing>
      </w:r>
      <w:r w:rsidR="00D43CEC">
        <w:rPr>
          <w:b/>
          <w:bCs/>
          <w:noProof/>
          <w:sz w:val="48"/>
          <w:szCs w:val="48"/>
        </w:rPr>
        <mc:AlternateContent>
          <mc:Choice Requires="wps">
            <w:drawing>
              <wp:anchor distT="0" distB="0" distL="114300" distR="114300" simplePos="0" relativeHeight="252346368" behindDoc="0" locked="0" layoutInCell="1" allowOverlap="1" wp14:anchorId="528BF58B" wp14:editId="2D1BAD30">
                <wp:simplePos x="0" y="0"/>
                <wp:positionH relativeFrom="column">
                  <wp:posOffset>-38100</wp:posOffset>
                </wp:positionH>
                <wp:positionV relativeFrom="paragraph">
                  <wp:posOffset>404674</wp:posOffset>
                </wp:positionV>
                <wp:extent cx="4932045" cy="0"/>
                <wp:effectExtent l="0" t="0" r="0" b="0"/>
                <wp:wrapNone/>
                <wp:docPr id="195570810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92C82AB" id="Straight Connector 3" o:spid="_x0000_s1026" style="position:absolute;z-index:2523463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D43CEC">
        <w:rPr>
          <w:b/>
          <w:bCs/>
          <w:noProof/>
          <w:sz w:val="48"/>
          <w:szCs w:val="48"/>
        </w:rPr>
        <mc:AlternateContent>
          <mc:Choice Requires="wps">
            <w:drawing>
              <wp:anchor distT="0" distB="0" distL="114300" distR="114300" simplePos="0" relativeHeight="252347392" behindDoc="0" locked="0" layoutInCell="1" allowOverlap="1" wp14:anchorId="63A984EA" wp14:editId="795CDEEB">
                <wp:simplePos x="0" y="0"/>
                <wp:positionH relativeFrom="column">
                  <wp:posOffset>0</wp:posOffset>
                </wp:positionH>
                <wp:positionV relativeFrom="paragraph">
                  <wp:posOffset>-39191</wp:posOffset>
                </wp:positionV>
                <wp:extent cx="4867910" cy="0"/>
                <wp:effectExtent l="0" t="0" r="0" b="0"/>
                <wp:wrapNone/>
                <wp:docPr id="176615317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3D42EBAE" id="Straight Connector 4" o:spid="_x0000_s1026" style="position:absolute;z-index:2523473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C97512">
        <w:rPr>
          <w:b/>
          <w:bCs/>
          <w:color w:val="000000" w:themeColor="text1"/>
          <w:sz w:val="48"/>
          <w:szCs w:val="48"/>
        </w:rPr>
        <w:t xml:space="preserve">Federal Seizure </w:t>
      </w:r>
      <w:r w:rsidR="00D43CEC">
        <w:rPr>
          <w:b/>
          <w:bCs/>
          <w:color w:val="000000" w:themeColor="text1"/>
          <w:sz w:val="48"/>
          <w:szCs w:val="48"/>
        </w:rPr>
        <w:t>Fund – Detail Expenditures</w:t>
      </w:r>
    </w:p>
    <w:p w14:paraId="4D88F22C" w14:textId="23F83173" w:rsidR="00D43CEC" w:rsidRDefault="00D43CEC" w:rsidP="00D43CEC">
      <w:pPr>
        <w:rPr>
          <w:b/>
          <w:bCs/>
          <w:color w:val="000000" w:themeColor="text1"/>
          <w:sz w:val="48"/>
          <w:szCs w:val="48"/>
        </w:rPr>
      </w:pPr>
    </w:p>
    <w:p w14:paraId="19BF5CE0" w14:textId="385A42CA" w:rsidR="00D43CEC" w:rsidRDefault="00D43CEC" w:rsidP="00D43CEC">
      <w:pPr>
        <w:ind w:left="-450"/>
        <w:rPr>
          <w:b/>
          <w:bCs/>
          <w:color w:val="000000" w:themeColor="text1"/>
          <w:sz w:val="48"/>
          <w:szCs w:val="48"/>
        </w:rPr>
        <w:sectPr w:rsidR="00D43CEC" w:rsidSect="00D43CEC">
          <w:pgSz w:w="15840" w:h="12240" w:orient="landscape" w:code="1"/>
          <w:pgMar w:top="1440" w:right="1080" w:bottom="1440" w:left="1440" w:header="720" w:footer="720" w:gutter="0"/>
          <w:cols w:space="720"/>
          <w:docGrid w:linePitch="326" w:charSpace="-6350"/>
        </w:sectPr>
      </w:pPr>
    </w:p>
    <w:p w14:paraId="2ED2710E" w14:textId="0FAC454D" w:rsidR="007C516D" w:rsidRPr="009C46A7" w:rsidRDefault="007C516D" w:rsidP="007C516D">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51488" behindDoc="0" locked="0" layoutInCell="1" allowOverlap="1" wp14:anchorId="1266B554" wp14:editId="094702AE">
                <wp:simplePos x="0" y="0"/>
                <wp:positionH relativeFrom="column">
                  <wp:posOffset>-38100</wp:posOffset>
                </wp:positionH>
                <wp:positionV relativeFrom="paragraph">
                  <wp:posOffset>404674</wp:posOffset>
                </wp:positionV>
                <wp:extent cx="4932045" cy="0"/>
                <wp:effectExtent l="0" t="0" r="0" b="0"/>
                <wp:wrapNone/>
                <wp:docPr id="158827533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F3F971D" id="Straight Connector 3" o:spid="_x0000_s1026" style="position:absolute;z-index:2523514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52512" behindDoc="0" locked="0" layoutInCell="1" allowOverlap="1" wp14:anchorId="043E724E" wp14:editId="6AB3CA70">
                <wp:simplePos x="0" y="0"/>
                <wp:positionH relativeFrom="column">
                  <wp:posOffset>0</wp:posOffset>
                </wp:positionH>
                <wp:positionV relativeFrom="paragraph">
                  <wp:posOffset>-39191</wp:posOffset>
                </wp:positionV>
                <wp:extent cx="4867910" cy="0"/>
                <wp:effectExtent l="0" t="0" r="0" b="0"/>
                <wp:wrapNone/>
                <wp:docPr id="175688212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465D10C" id="Straight Connector 4" o:spid="_x0000_s1026" style="position:absolute;z-index:2523525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B63A8">
        <w:rPr>
          <w:b/>
          <w:bCs/>
          <w:color w:val="000000" w:themeColor="text1"/>
          <w:sz w:val="40"/>
          <w:szCs w:val="40"/>
        </w:rPr>
        <w:t>Hotel/Motel Tax</w:t>
      </w:r>
      <w:r w:rsidRPr="009C46A7">
        <w:rPr>
          <w:b/>
          <w:bCs/>
          <w:color w:val="000000" w:themeColor="text1"/>
          <w:sz w:val="40"/>
          <w:szCs w:val="40"/>
        </w:rPr>
        <w:t xml:space="preserve"> Fund</w:t>
      </w:r>
    </w:p>
    <w:p w14:paraId="5A47F522" w14:textId="77777777" w:rsidR="007C516D" w:rsidRDefault="007C516D" w:rsidP="007C516D">
      <w:pPr>
        <w:rPr>
          <w:b/>
          <w:bCs/>
          <w:sz w:val="28"/>
          <w:szCs w:val="28"/>
        </w:rPr>
      </w:pPr>
      <w:r>
        <w:rPr>
          <w:b/>
          <w:bCs/>
          <w:sz w:val="28"/>
          <w:szCs w:val="28"/>
        </w:rPr>
        <w:t>FUND PROFILE</w:t>
      </w:r>
    </w:p>
    <w:p w14:paraId="15940B65" w14:textId="49509964" w:rsidR="007C516D" w:rsidRDefault="007C516D" w:rsidP="007C516D">
      <w:pPr>
        <w:rPr>
          <w:rFonts w:eastAsiaTheme="minorHAnsi"/>
          <w:kern w:val="2"/>
          <w:sz w:val="22"/>
          <w:szCs w:val="22"/>
          <w14:ligatures w14:val="standardContextual"/>
        </w:rPr>
      </w:pPr>
      <w:r w:rsidRPr="0065750B">
        <w:rPr>
          <w:rFonts w:eastAsiaTheme="minorHAnsi"/>
          <w:kern w:val="2"/>
          <w:sz w:val="22"/>
          <w:szCs w:val="22"/>
          <w14:ligatures w14:val="standardContextual"/>
        </w:rPr>
        <w:t xml:space="preserve">This Special Revenue Fund, authorized by O.C.G.A. </w:t>
      </w:r>
      <w:r w:rsidR="004B63A8">
        <w:rPr>
          <w:rFonts w:eastAsiaTheme="minorHAnsi"/>
          <w:kern w:val="2"/>
          <w:sz w:val="22"/>
          <w:szCs w:val="22"/>
          <w14:ligatures w14:val="standardContextual"/>
        </w:rPr>
        <w:t>48</w:t>
      </w:r>
      <w:r w:rsidRPr="0065750B">
        <w:rPr>
          <w:rFonts w:eastAsiaTheme="minorHAnsi"/>
          <w:kern w:val="2"/>
          <w:sz w:val="22"/>
          <w:szCs w:val="22"/>
          <w14:ligatures w14:val="standardContextual"/>
        </w:rPr>
        <w:t>-13-</w:t>
      </w:r>
      <w:r w:rsidR="00DF13FE">
        <w:rPr>
          <w:rFonts w:eastAsiaTheme="minorHAnsi"/>
          <w:kern w:val="2"/>
          <w:sz w:val="22"/>
          <w:szCs w:val="22"/>
          <w14:ligatures w14:val="standardContextual"/>
        </w:rPr>
        <w:t>51</w:t>
      </w:r>
      <w:r w:rsidRPr="0065750B">
        <w:rPr>
          <w:rFonts w:eastAsiaTheme="minorHAnsi"/>
          <w:kern w:val="2"/>
          <w:sz w:val="22"/>
          <w:szCs w:val="22"/>
          <w14:ligatures w14:val="standardContextual"/>
        </w:rPr>
        <w:t xml:space="preserve"> </w:t>
      </w:r>
      <w:r w:rsidR="00DF13FE">
        <w:rPr>
          <w:rFonts w:eastAsiaTheme="minorHAnsi"/>
          <w:kern w:val="2"/>
          <w:sz w:val="22"/>
          <w:szCs w:val="22"/>
          <w14:ligatures w14:val="standardContextual"/>
        </w:rPr>
        <w:t>is used to account for the proceeds of the 5% hotel/motel tax collected from lodging facilities located</w:t>
      </w:r>
      <w:r w:rsidR="00DF260A">
        <w:rPr>
          <w:rFonts w:eastAsiaTheme="minorHAnsi"/>
          <w:kern w:val="2"/>
          <w:sz w:val="22"/>
          <w:szCs w:val="22"/>
          <w14:ligatures w14:val="standardContextual"/>
        </w:rPr>
        <w:t xml:space="preserve"> within the unincorporated area of the county.  These funds are dist</w:t>
      </w:r>
      <w:r w:rsidR="004150C5">
        <w:rPr>
          <w:rFonts w:eastAsiaTheme="minorHAnsi"/>
          <w:kern w:val="2"/>
          <w:sz w:val="22"/>
          <w:szCs w:val="22"/>
          <w14:ligatures w14:val="standardContextual"/>
        </w:rPr>
        <w:t>ributed</w:t>
      </w:r>
      <w:r w:rsidR="00962FFA">
        <w:rPr>
          <w:rFonts w:eastAsiaTheme="minorHAnsi"/>
          <w:kern w:val="2"/>
          <w:sz w:val="22"/>
          <w:szCs w:val="22"/>
          <w14:ligatures w14:val="standardContextual"/>
        </w:rPr>
        <w:t xml:space="preserve"> between the Development Authority (40%) and the county (60%) to be used to promote local tourism and for other purposes.</w:t>
      </w:r>
      <w:r w:rsidRPr="0065750B">
        <w:rPr>
          <w:rFonts w:eastAsiaTheme="minorHAnsi"/>
          <w:kern w:val="2"/>
          <w:sz w:val="22"/>
          <w:szCs w:val="22"/>
          <w14:ligatures w14:val="standardContextual"/>
        </w:rPr>
        <w:t xml:space="preserve"> </w:t>
      </w:r>
    </w:p>
    <w:p w14:paraId="6B85E6B3" w14:textId="77777777" w:rsidR="007C516D" w:rsidRPr="00DB3D93" w:rsidRDefault="007C516D" w:rsidP="007C516D">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7C516D" w14:paraId="2C8109EC" w14:textId="77777777" w:rsidTr="002E3FA0">
        <w:trPr>
          <w:trHeight w:hRule="exact" w:val="245"/>
          <w:jc w:val="center"/>
        </w:trPr>
        <w:tc>
          <w:tcPr>
            <w:tcW w:w="3422" w:type="dxa"/>
            <w:shd w:val="clear" w:color="auto" w:fill="D9D9D9" w:themeFill="background1" w:themeFillShade="D9"/>
          </w:tcPr>
          <w:p w14:paraId="0AF04609" w14:textId="77777777" w:rsidR="007C516D" w:rsidRPr="00205437" w:rsidRDefault="007C516D" w:rsidP="002E3FA0">
            <w:pPr>
              <w:jc w:val="center"/>
              <w:rPr>
                <w:b/>
                <w:bCs/>
              </w:rPr>
            </w:pPr>
            <w:r w:rsidRPr="00205437">
              <w:rPr>
                <w:b/>
                <w:bCs/>
              </w:rPr>
              <w:t>Position Title</w:t>
            </w:r>
          </w:p>
        </w:tc>
        <w:tc>
          <w:tcPr>
            <w:tcW w:w="1836" w:type="dxa"/>
            <w:shd w:val="clear" w:color="auto" w:fill="D9D9D9" w:themeFill="background1" w:themeFillShade="D9"/>
          </w:tcPr>
          <w:p w14:paraId="3EBB750D" w14:textId="77777777" w:rsidR="007C516D" w:rsidRPr="00205437" w:rsidRDefault="007C516D"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38864CE3" w14:textId="77777777" w:rsidR="007C516D" w:rsidRPr="00205437" w:rsidRDefault="007C516D"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13408027" w14:textId="77777777" w:rsidR="007C516D" w:rsidRPr="00205437" w:rsidRDefault="007C516D" w:rsidP="002E3FA0">
            <w:pPr>
              <w:jc w:val="center"/>
              <w:rPr>
                <w:b/>
                <w:bCs/>
              </w:rPr>
            </w:pPr>
            <w:r w:rsidRPr="00205437">
              <w:rPr>
                <w:b/>
                <w:bCs/>
              </w:rPr>
              <w:t>FY 2</w:t>
            </w:r>
            <w:r>
              <w:rPr>
                <w:b/>
                <w:bCs/>
              </w:rPr>
              <w:t>6</w:t>
            </w:r>
            <w:r w:rsidRPr="00205437">
              <w:rPr>
                <w:b/>
                <w:bCs/>
              </w:rPr>
              <w:t>-2</w:t>
            </w:r>
            <w:r>
              <w:rPr>
                <w:b/>
                <w:bCs/>
              </w:rPr>
              <w:t>7</w:t>
            </w:r>
          </w:p>
        </w:tc>
      </w:tr>
      <w:tr w:rsidR="007C516D" w14:paraId="7FE3B9B0" w14:textId="77777777" w:rsidTr="002E3FA0">
        <w:trPr>
          <w:trHeight w:hRule="exact" w:val="245"/>
          <w:jc w:val="center"/>
        </w:trPr>
        <w:tc>
          <w:tcPr>
            <w:tcW w:w="3422" w:type="dxa"/>
          </w:tcPr>
          <w:p w14:paraId="6D666D96" w14:textId="77777777" w:rsidR="007C516D" w:rsidRDefault="007C516D" w:rsidP="002E3FA0">
            <w:r>
              <w:t>No Positions in this Department</w:t>
            </w:r>
          </w:p>
        </w:tc>
        <w:tc>
          <w:tcPr>
            <w:tcW w:w="1836" w:type="dxa"/>
          </w:tcPr>
          <w:p w14:paraId="0D86FEF1" w14:textId="77777777" w:rsidR="007C516D" w:rsidRDefault="007C516D" w:rsidP="002E3FA0">
            <w:pPr>
              <w:jc w:val="center"/>
            </w:pPr>
            <w:r>
              <w:t>0</w:t>
            </w:r>
          </w:p>
        </w:tc>
        <w:tc>
          <w:tcPr>
            <w:tcW w:w="1712" w:type="dxa"/>
          </w:tcPr>
          <w:p w14:paraId="0EEF2950" w14:textId="77777777" w:rsidR="007C516D" w:rsidRDefault="007C516D" w:rsidP="002E3FA0">
            <w:pPr>
              <w:jc w:val="center"/>
            </w:pPr>
            <w:r>
              <w:t>0</w:t>
            </w:r>
          </w:p>
        </w:tc>
        <w:tc>
          <w:tcPr>
            <w:tcW w:w="1592" w:type="dxa"/>
          </w:tcPr>
          <w:p w14:paraId="081099AA" w14:textId="77777777" w:rsidR="007C516D" w:rsidRDefault="007C516D" w:rsidP="002E3FA0">
            <w:pPr>
              <w:jc w:val="center"/>
            </w:pPr>
            <w:r>
              <w:t>0</w:t>
            </w:r>
          </w:p>
        </w:tc>
      </w:tr>
      <w:tr w:rsidR="007C516D" w14:paraId="09190B39" w14:textId="77777777" w:rsidTr="002E3FA0">
        <w:trPr>
          <w:trHeight w:hRule="exact" w:val="245"/>
          <w:jc w:val="center"/>
        </w:trPr>
        <w:tc>
          <w:tcPr>
            <w:tcW w:w="3422" w:type="dxa"/>
            <w:shd w:val="clear" w:color="auto" w:fill="D9D9D9" w:themeFill="background1" w:themeFillShade="D9"/>
          </w:tcPr>
          <w:p w14:paraId="5E579836" w14:textId="77777777" w:rsidR="007C516D" w:rsidRPr="00205437" w:rsidRDefault="007C516D" w:rsidP="002E3FA0">
            <w:pPr>
              <w:rPr>
                <w:b/>
                <w:bCs/>
              </w:rPr>
            </w:pPr>
            <w:r w:rsidRPr="00205437">
              <w:rPr>
                <w:b/>
                <w:bCs/>
              </w:rPr>
              <w:t>Total Positions</w:t>
            </w:r>
          </w:p>
        </w:tc>
        <w:tc>
          <w:tcPr>
            <w:tcW w:w="1836" w:type="dxa"/>
            <w:shd w:val="clear" w:color="auto" w:fill="D9D9D9" w:themeFill="background1" w:themeFillShade="D9"/>
          </w:tcPr>
          <w:p w14:paraId="61773272" w14:textId="77777777" w:rsidR="007C516D" w:rsidRPr="00205437" w:rsidRDefault="007C516D" w:rsidP="002E3FA0">
            <w:pPr>
              <w:jc w:val="center"/>
              <w:rPr>
                <w:b/>
                <w:bCs/>
              </w:rPr>
            </w:pPr>
            <w:r>
              <w:rPr>
                <w:b/>
                <w:bCs/>
              </w:rPr>
              <w:t>0</w:t>
            </w:r>
          </w:p>
        </w:tc>
        <w:tc>
          <w:tcPr>
            <w:tcW w:w="1712" w:type="dxa"/>
            <w:shd w:val="clear" w:color="auto" w:fill="D9D9D9" w:themeFill="background1" w:themeFillShade="D9"/>
          </w:tcPr>
          <w:p w14:paraId="34D72FA8" w14:textId="77777777" w:rsidR="007C516D" w:rsidRPr="00205437" w:rsidRDefault="007C516D" w:rsidP="002E3FA0">
            <w:pPr>
              <w:jc w:val="center"/>
              <w:rPr>
                <w:b/>
                <w:bCs/>
              </w:rPr>
            </w:pPr>
            <w:r>
              <w:rPr>
                <w:b/>
                <w:bCs/>
              </w:rPr>
              <w:t>0</w:t>
            </w:r>
          </w:p>
        </w:tc>
        <w:tc>
          <w:tcPr>
            <w:tcW w:w="1592" w:type="dxa"/>
            <w:shd w:val="clear" w:color="auto" w:fill="D9D9D9" w:themeFill="background1" w:themeFillShade="D9"/>
          </w:tcPr>
          <w:p w14:paraId="3E4C1D9E" w14:textId="77777777" w:rsidR="007C516D" w:rsidRPr="00205437" w:rsidRDefault="007C516D" w:rsidP="002E3FA0">
            <w:pPr>
              <w:jc w:val="center"/>
              <w:rPr>
                <w:b/>
                <w:bCs/>
              </w:rPr>
            </w:pPr>
            <w:r>
              <w:rPr>
                <w:b/>
                <w:bCs/>
              </w:rPr>
              <w:t>0</w:t>
            </w:r>
          </w:p>
        </w:tc>
      </w:tr>
    </w:tbl>
    <w:p w14:paraId="20D02E80" w14:textId="77777777" w:rsidR="007C516D" w:rsidRPr="009E04A7" w:rsidRDefault="007C516D" w:rsidP="007C516D">
      <w:pPr>
        <w:rPr>
          <w:b/>
          <w:bCs/>
          <w:sz w:val="28"/>
          <w:szCs w:val="28"/>
        </w:rPr>
      </w:pPr>
    </w:p>
    <w:p w14:paraId="6D949F17" w14:textId="77777777" w:rsidR="007C516D" w:rsidRDefault="007C516D" w:rsidP="007C516D">
      <w:pPr>
        <w:rPr>
          <w:b/>
          <w:bCs/>
          <w:sz w:val="28"/>
          <w:szCs w:val="28"/>
        </w:rPr>
      </w:pPr>
      <w:r w:rsidRPr="009E04A7">
        <w:rPr>
          <w:b/>
          <w:bCs/>
          <w:sz w:val="28"/>
          <w:szCs w:val="28"/>
        </w:rPr>
        <w:t>BUDGET HIGHLIGHTS</w:t>
      </w:r>
    </w:p>
    <w:p w14:paraId="79A83734" w14:textId="0313095E" w:rsidR="007C516D" w:rsidRPr="004E76F6" w:rsidRDefault="00812438" w:rsidP="007C516D">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 xml:space="preserve">The Pike County Development Authority is the </w:t>
      </w:r>
      <w:r w:rsidR="00CF7A17">
        <w:rPr>
          <w:rFonts w:asciiTheme="minorHAnsi" w:hAnsiTheme="minorHAnsi" w:cstheme="minorBidi"/>
          <w:color w:val="auto"/>
          <w:sz w:val="22"/>
          <w:szCs w:val="22"/>
        </w:rPr>
        <w:t>designated Destination Marketing Organization (DMO) as required by the Georgia Department of Community Affairs</w:t>
      </w:r>
      <w:r w:rsidR="00FB3C35">
        <w:rPr>
          <w:rFonts w:asciiTheme="minorHAnsi" w:hAnsiTheme="minorHAnsi" w:cstheme="minorBidi"/>
          <w:color w:val="auto"/>
          <w:sz w:val="22"/>
          <w:szCs w:val="22"/>
        </w:rPr>
        <w:t xml:space="preserve"> for the Hotel/Motel Tax reporting.</w:t>
      </w:r>
    </w:p>
    <w:p w14:paraId="455ABDDA" w14:textId="77777777" w:rsidR="007C516D" w:rsidRDefault="007C516D" w:rsidP="007C516D">
      <w:pPr>
        <w:pStyle w:val="Default"/>
        <w:ind w:left="720"/>
        <w:rPr>
          <w:rFonts w:asciiTheme="minorHAnsi" w:eastAsiaTheme="minorHAnsi" w:hAnsiTheme="minorHAnsi" w:cstheme="minorBidi"/>
          <w:color w:val="auto"/>
          <w:kern w:val="2"/>
          <w:sz w:val="22"/>
          <w:szCs w:val="22"/>
          <w14:ligatures w14:val="standardContextual"/>
        </w:rPr>
      </w:pPr>
    </w:p>
    <w:p w14:paraId="453226B1" w14:textId="6DA14478"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30032D9E" w14:textId="679A1143" w:rsidR="007C516D" w:rsidRDefault="00BF4867" w:rsidP="007C516D">
      <w:pPr>
        <w:pStyle w:val="Default"/>
        <w:rPr>
          <w:rFonts w:asciiTheme="minorHAnsi" w:eastAsiaTheme="minorHAnsi" w:hAnsiTheme="minorHAnsi" w:cstheme="minorBidi"/>
          <w:color w:val="auto"/>
          <w:kern w:val="2"/>
          <w:sz w:val="22"/>
          <w:szCs w:val="22"/>
          <w14:ligatures w14:val="standardContextual"/>
        </w:rPr>
      </w:pPr>
      <w:r w:rsidRPr="00BF4867">
        <w:rPr>
          <w:rFonts w:asciiTheme="minorHAnsi" w:eastAsiaTheme="minorHAnsi" w:hAnsiTheme="minorHAnsi" w:cstheme="minorBidi"/>
          <w:noProof/>
          <w:color w:val="auto"/>
          <w:kern w:val="2"/>
          <w:sz w:val="22"/>
          <w:szCs w:val="22"/>
          <w14:ligatures w14:val="standardContextual"/>
        </w:rPr>
        <w:drawing>
          <wp:anchor distT="0" distB="0" distL="114300" distR="114300" simplePos="0" relativeHeight="252397568" behindDoc="0" locked="0" layoutInCell="1" allowOverlap="1" wp14:anchorId="43F1BFE9" wp14:editId="0A3817F2">
            <wp:simplePos x="0" y="0"/>
            <wp:positionH relativeFrom="margin">
              <wp:align>center</wp:align>
            </wp:positionH>
            <wp:positionV relativeFrom="paragraph">
              <wp:posOffset>18325</wp:posOffset>
            </wp:positionV>
            <wp:extent cx="4610637" cy="3496892"/>
            <wp:effectExtent l="38100" t="38100" r="95250" b="104140"/>
            <wp:wrapNone/>
            <wp:docPr id="2147384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84059" name=""/>
                    <pic:cNvPicPr/>
                  </pic:nvPicPr>
                  <pic:blipFill>
                    <a:blip r:embed="rId146">
                      <a:extLst>
                        <a:ext uri="{28A0092B-C50C-407E-A947-70E740481C1C}">
                          <a14:useLocalDpi xmlns:a14="http://schemas.microsoft.com/office/drawing/2010/main" val="0"/>
                        </a:ext>
                      </a:extLst>
                    </a:blip>
                    <a:stretch>
                      <a:fillRect/>
                    </a:stretch>
                  </pic:blipFill>
                  <pic:spPr>
                    <a:xfrm>
                      <a:off x="0" y="0"/>
                      <a:ext cx="4610637" cy="3496892"/>
                    </a:xfrm>
                    <a:prstGeom prst="rect">
                      <a:avLst/>
                    </a:prstGeom>
                    <a:effectLst>
                      <a:outerShdw blurRad="50800" dist="38100" dir="2700000" algn="tl" rotWithShape="0">
                        <a:prstClr val="black">
                          <a:alpha val="40000"/>
                        </a:prstClr>
                      </a:outerShdw>
                    </a:effectLst>
                  </pic:spPr>
                </pic:pic>
              </a:graphicData>
            </a:graphic>
          </wp:anchor>
        </w:drawing>
      </w:r>
    </w:p>
    <w:p w14:paraId="04F9CDA9" w14:textId="6F3A4CA1"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7E5375E7" w14:textId="3A68A45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62DF10E2" w14:textId="358C6F64"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22979295"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2BDF27DC"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2B08F292"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114EA81A"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1193B7DA"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6B00E7D5"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1CCAB4B7"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27839E55"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7F5DF226" w14:textId="77777777" w:rsidR="007C516D" w:rsidRDefault="007C516D" w:rsidP="007C516D">
      <w:pPr>
        <w:pStyle w:val="Default"/>
        <w:rPr>
          <w:rFonts w:asciiTheme="minorHAnsi" w:eastAsiaTheme="minorHAnsi" w:hAnsiTheme="minorHAnsi" w:cstheme="minorBidi"/>
          <w:color w:val="auto"/>
          <w:kern w:val="2"/>
          <w:sz w:val="22"/>
          <w:szCs w:val="22"/>
          <w14:ligatures w14:val="standardContextual"/>
        </w:rPr>
      </w:pPr>
    </w:p>
    <w:p w14:paraId="521FA2C0" w14:textId="77777777" w:rsidR="007C516D" w:rsidRDefault="007C516D" w:rsidP="007C516D">
      <w:pPr>
        <w:rPr>
          <w:b/>
          <w:bCs/>
          <w:color w:val="000000" w:themeColor="text1"/>
          <w:sz w:val="48"/>
          <w:szCs w:val="48"/>
        </w:rPr>
        <w:sectPr w:rsidR="007C516D" w:rsidSect="007C516D">
          <w:pgSz w:w="12240" w:h="15840" w:code="1"/>
          <w:pgMar w:top="1080" w:right="1440" w:bottom="1440" w:left="1440" w:header="720" w:footer="720" w:gutter="0"/>
          <w:cols w:space="720"/>
          <w:docGrid w:linePitch="326" w:charSpace="-6350"/>
        </w:sectPr>
      </w:pPr>
    </w:p>
    <w:p w14:paraId="22B37ED6" w14:textId="219ED7DE" w:rsidR="007C516D" w:rsidRDefault="001F6413" w:rsidP="007C516D">
      <w:pPr>
        <w:rPr>
          <w:b/>
          <w:bCs/>
          <w:color w:val="000000" w:themeColor="text1"/>
          <w:sz w:val="48"/>
          <w:szCs w:val="48"/>
        </w:rPr>
      </w:pPr>
      <w:r w:rsidRPr="001F6413">
        <w:rPr>
          <w:b/>
          <w:bCs/>
          <w:noProof/>
          <w:color w:val="000000" w:themeColor="text1"/>
          <w:sz w:val="48"/>
          <w:szCs w:val="48"/>
        </w:rPr>
        <w:lastRenderedPageBreak/>
        <w:drawing>
          <wp:anchor distT="0" distB="0" distL="114300" distR="114300" simplePos="0" relativeHeight="252359680" behindDoc="0" locked="0" layoutInCell="1" allowOverlap="1" wp14:anchorId="391430C0" wp14:editId="4BA875CC">
            <wp:simplePos x="0" y="0"/>
            <wp:positionH relativeFrom="column">
              <wp:posOffset>-283210</wp:posOffset>
            </wp:positionH>
            <wp:positionV relativeFrom="paragraph">
              <wp:posOffset>591999</wp:posOffset>
            </wp:positionV>
            <wp:extent cx="8912180" cy="1686560"/>
            <wp:effectExtent l="0" t="0" r="3810" b="8890"/>
            <wp:wrapNone/>
            <wp:docPr id="194283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30268" name=""/>
                    <pic:cNvPicPr/>
                  </pic:nvPicPr>
                  <pic:blipFill>
                    <a:blip r:embed="rId147">
                      <a:extLst>
                        <a:ext uri="{28A0092B-C50C-407E-A947-70E740481C1C}">
                          <a14:useLocalDpi xmlns:a14="http://schemas.microsoft.com/office/drawing/2010/main" val="0"/>
                        </a:ext>
                      </a:extLst>
                    </a:blip>
                    <a:stretch>
                      <a:fillRect/>
                    </a:stretch>
                  </pic:blipFill>
                  <pic:spPr>
                    <a:xfrm>
                      <a:off x="0" y="0"/>
                      <a:ext cx="8912180" cy="1686560"/>
                    </a:xfrm>
                    <a:prstGeom prst="rect">
                      <a:avLst/>
                    </a:prstGeom>
                  </pic:spPr>
                </pic:pic>
              </a:graphicData>
            </a:graphic>
            <wp14:sizeRelH relativeFrom="margin">
              <wp14:pctWidth>0</wp14:pctWidth>
            </wp14:sizeRelH>
            <wp14:sizeRelV relativeFrom="margin">
              <wp14:pctHeight>0</wp14:pctHeight>
            </wp14:sizeRelV>
          </wp:anchor>
        </w:drawing>
      </w:r>
      <w:r w:rsidR="007C516D" w:rsidRPr="001F6413">
        <w:rPr>
          <w:b/>
          <w:bCs/>
          <w:noProof/>
          <w:sz w:val="48"/>
          <w:szCs w:val="48"/>
        </w:rPr>
        <mc:AlternateContent>
          <mc:Choice Requires="wps">
            <w:drawing>
              <wp:anchor distT="0" distB="0" distL="114300" distR="114300" simplePos="0" relativeHeight="252353536" behindDoc="0" locked="0" layoutInCell="1" allowOverlap="1" wp14:anchorId="3280A78A" wp14:editId="7B9DB6C3">
                <wp:simplePos x="0" y="0"/>
                <wp:positionH relativeFrom="column">
                  <wp:posOffset>-38100</wp:posOffset>
                </wp:positionH>
                <wp:positionV relativeFrom="paragraph">
                  <wp:posOffset>404674</wp:posOffset>
                </wp:positionV>
                <wp:extent cx="4932045" cy="0"/>
                <wp:effectExtent l="0" t="0" r="0" b="0"/>
                <wp:wrapNone/>
                <wp:docPr id="2296133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DB1C1CC" id="Straight Connector 3" o:spid="_x0000_s1026" style="position:absolute;z-index:25235353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7C516D" w:rsidRPr="001F6413">
        <w:rPr>
          <w:b/>
          <w:bCs/>
          <w:noProof/>
          <w:sz w:val="48"/>
          <w:szCs w:val="48"/>
        </w:rPr>
        <mc:AlternateContent>
          <mc:Choice Requires="wps">
            <w:drawing>
              <wp:anchor distT="0" distB="0" distL="114300" distR="114300" simplePos="0" relativeHeight="252354560" behindDoc="0" locked="0" layoutInCell="1" allowOverlap="1" wp14:anchorId="2A5C7BC7" wp14:editId="39055A9C">
                <wp:simplePos x="0" y="0"/>
                <wp:positionH relativeFrom="column">
                  <wp:posOffset>0</wp:posOffset>
                </wp:positionH>
                <wp:positionV relativeFrom="paragraph">
                  <wp:posOffset>-39191</wp:posOffset>
                </wp:positionV>
                <wp:extent cx="4867910" cy="0"/>
                <wp:effectExtent l="0" t="0" r="0" b="0"/>
                <wp:wrapNone/>
                <wp:docPr id="195582473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3053E6A" id="Straight Connector 4" o:spid="_x0000_s1026" style="position:absolute;z-index:25235456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F39D5" w:rsidRPr="001F6413">
        <w:rPr>
          <w:b/>
          <w:bCs/>
          <w:color w:val="000000" w:themeColor="text1"/>
          <w:sz w:val="48"/>
          <w:szCs w:val="48"/>
        </w:rPr>
        <w:t>Hotel/Motel Tax</w:t>
      </w:r>
      <w:r w:rsidR="007C516D" w:rsidRPr="001F6413">
        <w:rPr>
          <w:b/>
          <w:bCs/>
          <w:color w:val="000000" w:themeColor="text1"/>
          <w:sz w:val="48"/>
          <w:szCs w:val="48"/>
        </w:rPr>
        <w:t xml:space="preserve"> Fund – Detail Revenues</w:t>
      </w:r>
    </w:p>
    <w:p w14:paraId="5B159E79" w14:textId="5CCC3875" w:rsidR="007C516D" w:rsidRDefault="007C516D" w:rsidP="007C516D">
      <w:pPr>
        <w:ind w:left="-450"/>
        <w:rPr>
          <w:b/>
          <w:bCs/>
          <w:color w:val="000000" w:themeColor="text1"/>
          <w:sz w:val="48"/>
          <w:szCs w:val="48"/>
        </w:rPr>
      </w:pPr>
    </w:p>
    <w:p w14:paraId="676D73C7" w14:textId="2AE402A2" w:rsidR="007C516D" w:rsidRDefault="007C516D" w:rsidP="007C516D">
      <w:pPr>
        <w:ind w:left="-450"/>
        <w:rPr>
          <w:b/>
          <w:bCs/>
          <w:color w:val="000000" w:themeColor="text1"/>
          <w:sz w:val="48"/>
          <w:szCs w:val="48"/>
        </w:rPr>
        <w:sectPr w:rsidR="007C516D" w:rsidSect="007C516D">
          <w:pgSz w:w="15840" w:h="12240" w:orient="landscape" w:code="1"/>
          <w:pgMar w:top="1440" w:right="1080" w:bottom="1440" w:left="1440" w:header="720" w:footer="720" w:gutter="0"/>
          <w:cols w:space="720"/>
          <w:docGrid w:linePitch="326" w:charSpace="-6350"/>
        </w:sectPr>
      </w:pPr>
    </w:p>
    <w:p w14:paraId="6CFF81BE" w14:textId="631BAC29" w:rsidR="007C516D" w:rsidRDefault="00D31DF9" w:rsidP="007C516D">
      <w:pPr>
        <w:rPr>
          <w:b/>
          <w:bCs/>
          <w:color w:val="000000" w:themeColor="text1"/>
          <w:sz w:val="48"/>
          <w:szCs w:val="48"/>
        </w:rPr>
      </w:pPr>
      <w:r w:rsidRPr="00D31DF9">
        <w:rPr>
          <w:b/>
          <w:bCs/>
          <w:noProof/>
          <w:color w:val="000000" w:themeColor="text1"/>
          <w:sz w:val="48"/>
          <w:szCs w:val="48"/>
        </w:rPr>
        <w:lastRenderedPageBreak/>
        <w:drawing>
          <wp:anchor distT="0" distB="0" distL="114300" distR="114300" simplePos="0" relativeHeight="252360704" behindDoc="0" locked="0" layoutInCell="1" allowOverlap="1" wp14:anchorId="5A17C58D" wp14:editId="49CCE29E">
            <wp:simplePos x="0" y="0"/>
            <wp:positionH relativeFrom="column">
              <wp:posOffset>-283210</wp:posOffset>
            </wp:positionH>
            <wp:positionV relativeFrom="paragraph">
              <wp:posOffset>604699</wp:posOffset>
            </wp:positionV>
            <wp:extent cx="8899301" cy="2459355"/>
            <wp:effectExtent l="0" t="0" r="0" b="0"/>
            <wp:wrapNone/>
            <wp:docPr id="612876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76467" name=""/>
                    <pic:cNvPicPr/>
                  </pic:nvPicPr>
                  <pic:blipFill>
                    <a:blip r:embed="rId148">
                      <a:extLst>
                        <a:ext uri="{28A0092B-C50C-407E-A947-70E740481C1C}">
                          <a14:useLocalDpi xmlns:a14="http://schemas.microsoft.com/office/drawing/2010/main" val="0"/>
                        </a:ext>
                      </a:extLst>
                    </a:blip>
                    <a:stretch>
                      <a:fillRect/>
                    </a:stretch>
                  </pic:blipFill>
                  <pic:spPr>
                    <a:xfrm>
                      <a:off x="0" y="0"/>
                      <a:ext cx="8899301" cy="2459355"/>
                    </a:xfrm>
                    <a:prstGeom prst="rect">
                      <a:avLst/>
                    </a:prstGeom>
                  </pic:spPr>
                </pic:pic>
              </a:graphicData>
            </a:graphic>
            <wp14:sizeRelH relativeFrom="margin">
              <wp14:pctWidth>0</wp14:pctWidth>
            </wp14:sizeRelH>
            <wp14:sizeRelV relativeFrom="margin">
              <wp14:pctHeight>0</wp14:pctHeight>
            </wp14:sizeRelV>
          </wp:anchor>
        </w:drawing>
      </w:r>
      <w:r w:rsidR="007C516D">
        <w:rPr>
          <w:b/>
          <w:bCs/>
          <w:noProof/>
          <w:sz w:val="48"/>
          <w:szCs w:val="48"/>
        </w:rPr>
        <mc:AlternateContent>
          <mc:Choice Requires="wps">
            <w:drawing>
              <wp:anchor distT="0" distB="0" distL="114300" distR="114300" simplePos="0" relativeHeight="252355584" behindDoc="0" locked="0" layoutInCell="1" allowOverlap="1" wp14:anchorId="406A61D8" wp14:editId="7C5CE91B">
                <wp:simplePos x="0" y="0"/>
                <wp:positionH relativeFrom="column">
                  <wp:posOffset>-38100</wp:posOffset>
                </wp:positionH>
                <wp:positionV relativeFrom="paragraph">
                  <wp:posOffset>404674</wp:posOffset>
                </wp:positionV>
                <wp:extent cx="4932045" cy="0"/>
                <wp:effectExtent l="0" t="0" r="0" b="0"/>
                <wp:wrapNone/>
                <wp:docPr id="33725838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1FD2412F" id="Straight Connector 3" o:spid="_x0000_s1026" style="position:absolute;z-index:2523555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7C516D">
        <w:rPr>
          <w:b/>
          <w:bCs/>
          <w:noProof/>
          <w:sz w:val="48"/>
          <w:szCs w:val="48"/>
        </w:rPr>
        <mc:AlternateContent>
          <mc:Choice Requires="wps">
            <w:drawing>
              <wp:anchor distT="0" distB="0" distL="114300" distR="114300" simplePos="0" relativeHeight="252356608" behindDoc="0" locked="0" layoutInCell="1" allowOverlap="1" wp14:anchorId="2E8E7723" wp14:editId="2A7D4D7C">
                <wp:simplePos x="0" y="0"/>
                <wp:positionH relativeFrom="column">
                  <wp:posOffset>0</wp:posOffset>
                </wp:positionH>
                <wp:positionV relativeFrom="paragraph">
                  <wp:posOffset>-39191</wp:posOffset>
                </wp:positionV>
                <wp:extent cx="4867910" cy="0"/>
                <wp:effectExtent l="0" t="0" r="0" b="0"/>
                <wp:wrapNone/>
                <wp:docPr id="117390116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72F70D9C" id="Straight Connector 4" o:spid="_x0000_s1026" style="position:absolute;z-index:2523566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0F39D5">
        <w:rPr>
          <w:b/>
          <w:bCs/>
          <w:color w:val="000000" w:themeColor="text1"/>
          <w:sz w:val="48"/>
          <w:szCs w:val="48"/>
        </w:rPr>
        <w:t>Hotel/Motel Tax</w:t>
      </w:r>
      <w:r w:rsidR="007C516D">
        <w:rPr>
          <w:b/>
          <w:bCs/>
          <w:color w:val="000000" w:themeColor="text1"/>
          <w:sz w:val="48"/>
          <w:szCs w:val="48"/>
        </w:rPr>
        <w:t xml:space="preserve"> Fund – Detail Expenditures</w:t>
      </w:r>
    </w:p>
    <w:p w14:paraId="212137CF" w14:textId="63FC5A28" w:rsidR="007C516D" w:rsidRDefault="007C516D" w:rsidP="00D31DF9">
      <w:pPr>
        <w:ind w:left="-450"/>
        <w:rPr>
          <w:b/>
          <w:bCs/>
          <w:color w:val="000000" w:themeColor="text1"/>
          <w:sz w:val="48"/>
          <w:szCs w:val="48"/>
        </w:rPr>
      </w:pPr>
    </w:p>
    <w:p w14:paraId="4D3B92A0" w14:textId="77777777" w:rsidR="007C516D" w:rsidRDefault="007C516D" w:rsidP="005F070D">
      <w:pPr>
        <w:rPr>
          <w:b/>
          <w:bCs/>
          <w:color w:val="000000" w:themeColor="text1"/>
          <w:sz w:val="48"/>
          <w:szCs w:val="48"/>
        </w:rPr>
      </w:pPr>
    </w:p>
    <w:p w14:paraId="7E0F0065" w14:textId="77777777" w:rsidR="007C516D" w:rsidRDefault="007C516D" w:rsidP="005F070D">
      <w:pPr>
        <w:rPr>
          <w:b/>
          <w:bCs/>
          <w:color w:val="000000" w:themeColor="text1"/>
          <w:sz w:val="48"/>
          <w:szCs w:val="48"/>
        </w:rPr>
      </w:pPr>
    </w:p>
    <w:p w14:paraId="2E9C4415" w14:textId="77777777" w:rsidR="007C516D" w:rsidRDefault="007C516D" w:rsidP="005F070D">
      <w:pPr>
        <w:rPr>
          <w:b/>
          <w:bCs/>
          <w:color w:val="000000" w:themeColor="text1"/>
          <w:sz w:val="48"/>
          <w:szCs w:val="48"/>
        </w:rPr>
      </w:pPr>
    </w:p>
    <w:p w14:paraId="7FBF9604" w14:textId="77777777" w:rsidR="007C516D" w:rsidRDefault="007C516D" w:rsidP="005F070D">
      <w:pPr>
        <w:rPr>
          <w:b/>
          <w:bCs/>
          <w:color w:val="000000" w:themeColor="text1"/>
          <w:sz w:val="48"/>
          <w:szCs w:val="48"/>
        </w:rPr>
      </w:pPr>
    </w:p>
    <w:p w14:paraId="1D1CB806" w14:textId="77777777" w:rsidR="007C516D" w:rsidRDefault="007C516D" w:rsidP="005F070D">
      <w:pPr>
        <w:rPr>
          <w:b/>
          <w:bCs/>
          <w:color w:val="000000" w:themeColor="text1"/>
          <w:sz w:val="48"/>
          <w:szCs w:val="48"/>
        </w:rPr>
      </w:pPr>
    </w:p>
    <w:p w14:paraId="63304116" w14:textId="77777777" w:rsidR="001F6413" w:rsidRDefault="001F6413" w:rsidP="005F070D">
      <w:pPr>
        <w:rPr>
          <w:b/>
          <w:bCs/>
          <w:color w:val="000000" w:themeColor="text1"/>
          <w:sz w:val="48"/>
          <w:szCs w:val="48"/>
        </w:rPr>
      </w:pPr>
    </w:p>
    <w:p w14:paraId="1B4D55E0" w14:textId="77777777" w:rsidR="003606D8" w:rsidRDefault="003606D8" w:rsidP="005F070D">
      <w:pPr>
        <w:rPr>
          <w:b/>
          <w:bCs/>
          <w:color w:val="000000" w:themeColor="text1"/>
          <w:sz w:val="48"/>
          <w:szCs w:val="48"/>
        </w:rPr>
        <w:sectPr w:rsidR="003606D8" w:rsidSect="003606D8">
          <w:pgSz w:w="15840" w:h="12240" w:orient="landscape" w:code="1"/>
          <w:pgMar w:top="1440" w:right="1080" w:bottom="1440" w:left="1440" w:header="720" w:footer="720" w:gutter="0"/>
          <w:cols w:space="720"/>
          <w:docGrid w:linePitch="326" w:charSpace="-6350"/>
        </w:sectPr>
      </w:pPr>
    </w:p>
    <w:p w14:paraId="53C8CA60" w14:textId="28B33466" w:rsidR="003606D8" w:rsidRPr="009C46A7" w:rsidRDefault="003606D8" w:rsidP="003606D8">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62752" behindDoc="0" locked="0" layoutInCell="1" allowOverlap="1" wp14:anchorId="016CFD23" wp14:editId="4D37CAB5">
                <wp:simplePos x="0" y="0"/>
                <wp:positionH relativeFrom="column">
                  <wp:posOffset>-38100</wp:posOffset>
                </wp:positionH>
                <wp:positionV relativeFrom="paragraph">
                  <wp:posOffset>404674</wp:posOffset>
                </wp:positionV>
                <wp:extent cx="4932045" cy="0"/>
                <wp:effectExtent l="0" t="0" r="0" b="0"/>
                <wp:wrapNone/>
                <wp:docPr id="47579826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C29562F" id="Straight Connector 3" o:spid="_x0000_s1026" style="position:absolute;z-index:25236275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63776" behindDoc="0" locked="0" layoutInCell="1" allowOverlap="1" wp14:anchorId="706854EC" wp14:editId="6D8EDEDD">
                <wp:simplePos x="0" y="0"/>
                <wp:positionH relativeFrom="column">
                  <wp:posOffset>0</wp:posOffset>
                </wp:positionH>
                <wp:positionV relativeFrom="paragraph">
                  <wp:posOffset>-39191</wp:posOffset>
                </wp:positionV>
                <wp:extent cx="4867910" cy="0"/>
                <wp:effectExtent l="0" t="0" r="0" b="0"/>
                <wp:wrapNone/>
                <wp:docPr id="94218175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10203A0" id="Straight Connector 4" o:spid="_x0000_s1026" style="position:absolute;z-index:25236377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Impact Fee</w:t>
      </w:r>
      <w:r w:rsidRPr="009C46A7">
        <w:rPr>
          <w:b/>
          <w:bCs/>
          <w:color w:val="000000" w:themeColor="text1"/>
          <w:sz w:val="40"/>
          <w:szCs w:val="40"/>
        </w:rPr>
        <w:t xml:space="preserve"> Fund</w:t>
      </w:r>
    </w:p>
    <w:p w14:paraId="5908956C" w14:textId="77777777" w:rsidR="003606D8" w:rsidRDefault="003606D8" w:rsidP="003606D8">
      <w:pPr>
        <w:rPr>
          <w:b/>
          <w:bCs/>
          <w:sz w:val="28"/>
          <w:szCs w:val="28"/>
        </w:rPr>
      </w:pPr>
      <w:r>
        <w:rPr>
          <w:b/>
          <w:bCs/>
          <w:sz w:val="28"/>
          <w:szCs w:val="28"/>
        </w:rPr>
        <w:t>FUND PROFILE</w:t>
      </w:r>
    </w:p>
    <w:p w14:paraId="07A9CDA3" w14:textId="77777777" w:rsidR="004E0A4F" w:rsidRDefault="004E0A4F" w:rsidP="003606D8">
      <w:pPr>
        <w:rPr>
          <w:rFonts w:eastAsiaTheme="minorHAnsi"/>
          <w:kern w:val="2"/>
          <w:sz w:val="22"/>
          <w:szCs w:val="22"/>
          <w14:ligatures w14:val="standardContextual"/>
        </w:rPr>
      </w:pPr>
      <w:r w:rsidRPr="004E0A4F">
        <w:rPr>
          <w:rFonts w:eastAsiaTheme="minorHAnsi"/>
          <w:kern w:val="2"/>
          <w:sz w:val="22"/>
          <w:szCs w:val="22"/>
          <w14:ligatures w14:val="standardContextual"/>
        </w:rPr>
        <w:t xml:space="preserve">On May 10, 2006, the Board of Commissioners approved the new Development Impact Fee Ordinance. This ordinance provides that adequate public facilities are available to serve new growth and development in Pike County and to provide that new growth and development bears a proportionate share of the cost of the new public facilities needed to serve them. The initial fee was set at $2,404.15 per residential dwelling and increased on January 31, 2023, to $6,775.99. On February 14, 2024, the Board of Commissioners voted to approve Ross and Associates to complete a new and updated Impact Fee Study for Pike County. The County is currently contracting with Ross and Associates to produce a new methodology report and funding updates. </w:t>
      </w:r>
    </w:p>
    <w:p w14:paraId="2E33FB1E" w14:textId="17A09CBD" w:rsidR="003606D8" w:rsidRPr="00DB3D93" w:rsidRDefault="003606D8" w:rsidP="003606D8">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3606D8" w14:paraId="1F8DA8B2" w14:textId="77777777" w:rsidTr="002E3FA0">
        <w:trPr>
          <w:trHeight w:hRule="exact" w:val="245"/>
          <w:jc w:val="center"/>
        </w:trPr>
        <w:tc>
          <w:tcPr>
            <w:tcW w:w="3422" w:type="dxa"/>
            <w:shd w:val="clear" w:color="auto" w:fill="D9D9D9" w:themeFill="background1" w:themeFillShade="D9"/>
          </w:tcPr>
          <w:p w14:paraId="1B357409" w14:textId="77777777" w:rsidR="003606D8" w:rsidRPr="00205437" w:rsidRDefault="003606D8" w:rsidP="002E3FA0">
            <w:pPr>
              <w:jc w:val="center"/>
              <w:rPr>
                <w:b/>
                <w:bCs/>
              </w:rPr>
            </w:pPr>
            <w:r w:rsidRPr="00205437">
              <w:rPr>
                <w:b/>
                <w:bCs/>
              </w:rPr>
              <w:t>Position Title</w:t>
            </w:r>
          </w:p>
        </w:tc>
        <w:tc>
          <w:tcPr>
            <w:tcW w:w="1836" w:type="dxa"/>
            <w:shd w:val="clear" w:color="auto" w:fill="D9D9D9" w:themeFill="background1" w:themeFillShade="D9"/>
          </w:tcPr>
          <w:p w14:paraId="6CB13158" w14:textId="77777777" w:rsidR="003606D8" w:rsidRPr="00205437" w:rsidRDefault="003606D8"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4BEE006" w14:textId="77777777" w:rsidR="003606D8" w:rsidRPr="00205437" w:rsidRDefault="003606D8"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09A5251E" w14:textId="77777777" w:rsidR="003606D8" w:rsidRPr="00205437" w:rsidRDefault="003606D8" w:rsidP="002E3FA0">
            <w:pPr>
              <w:jc w:val="center"/>
              <w:rPr>
                <w:b/>
                <w:bCs/>
              </w:rPr>
            </w:pPr>
            <w:r w:rsidRPr="00205437">
              <w:rPr>
                <w:b/>
                <w:bCs/>
              </w:rPr>
              <w:t>FY 2</w:t>
            </w:r>
            <w:r>
              <w:rPr>
                <w:b/>
                <w:bCs/>
              </w:rPr>
              <w:t>6</w:t>
            </w:r>
            <w:r w:rsidRPr="00205437">
              <w:rPr>
                <w:b/>
                <w:bCs/>
              </w:rPr>
              <w:t>-2</w:t>
            </w:r>
            <w:r>
              <w:rPr>
                <w:b/>
                <w:bCs/>
              </w:rPr>
              <w:t>7</w:t>
            </w:r>
          </w:p>
        </w:tc>
      </w:tr>
      <w:tr w:rsidR="003606D8" w14:paraId="1713433D" w14:textId="77777777" w:rsidTr="002E3FA0">
        <w:trPr>
          <w:trHeight w:hRule="exact" w:val="245"/>
          <w:jc w:val="center"/>
        </w:trPr>
        <w:tc>
          <w:tcPr>
            <w:tcW w:w="3422" w:type="dxa"/>
          </w:tcPr>
          <w:p w14:paraId="188D825E" w14:textId="77777777" w:rsidR="003606D8" w:rsidRDefault="003606D8" w:rsidP="002E3FA0">
            <w:r>
              <w:t>No Positions in this Department</w:t>
            </w:r>
          </w:p>
        </w:tc>
        <w:tc>
          <w:tcPr>
            <w:tcW w:w="1836" w:type="dxa"/>
          </w:tcPr>
          <w:p w14:paraId="07CF117D" w14:textId="77777777" w:rsidR="003606D8" w:rsidRDefault="003606D8" w:rsidP="002E3FA0">
            <w:pPr>
              <w:jc w:val="center"/>
            </w:pPr>
            <w:r>
              <w:t>0</w:t>
            </w:r>
          </w:p>
        </w:tc>
        <w:tc>
          <w:tcPr>
            <w:tcW w:w="1712" w:type="dxa"/>
          </w:tcPr>
          <w:p w14:paraId="2DDEAADF" w14:textId="77777777" w:rsidR="003606D8" w:rsidRDefault="003606D8" w:rsidP="002E3FA0">
            <w:pPr>
              <w:jc w:val="center"/>
            </w:pPr>
            <w:r>
              <w:t>0</w:t>
            </w:r>
          </w:p>
        </w:tc>
        <w:tc>
          <w:tcPr>
            <w:tcW w:w="1592" w:type="dxa"/>
          </w:tcPr>
          <w:p w14:paraId="524E0B45" w14:textId="77777777" w:rsidR="003606D8" w:rsidRDefault="003606D8" w:rsidP="002E3FA0">
            <w:pPr>
              <w:jc w:val="center"/>
            </w:pPr>
            <w:r>
              <w:t>0</w:t>
            </w:r>
          </w:p>
        </w:tc>
      </w:tr>
      <w:tr w:rsidR="003606D8" w14:paraId="400D1CB9" w14:textId="77777777" w:rsidTr="002E3FA0">
        <w:trPr>
          <w:trHeight w:hRule="exact" w:val="245"/>
          <w:jc w:val="center"/>
        </w:trPr>
        <w:tc>
          <w:tcPr>
            <w:tcW w:w="3422" w:type="dxa"/>
            <w:shd w:val="clear" w:color="auto" w:fill="D9D9D9" w:themeFill="background1" w:themeFillShade="D9"/>
          </w:tcPr>
          <w:p w14:paraId="59074796" w14:textId="77777777" w:rsidR="003606D8" w:rsidRPr="00205437" w:rsidRDefault="003606D8" w:rsidP="002E3FA0">
            <w:pPr>
              <w:rPr>
                <w:b/>
                <w:bCs/>
              </w:rPr>
            </w:pPr>
            <w:r w:rsidRPr="00205437">
              <w:rPr>
                <w:b/>
                <w:bCs/>
              </w:rPr>
              <w:t>Total Positions</w:t>
            </w:r>
          </w:p>
        </w:tc>
        <w:tc>
          <w:tcPr>
            <w:tcW w:w="1836" w:type="dxa"/>
            <w:shd w:val="clear" w:color="auto" w:fill="D9D9D9" w:themeFill="background1" w:themeFillShade="D9"/>
          </w:tcPr>
          <w:p w14:paraId="075229D3" w14:textId="77777777" w:rsidR="003606D8" w:rsidRPr="00205437" w:rsidRDefault="003606D8" w:rsidP="002E3FA0">
            <w:pPr>
              <w:jc w:val="center"/>
              <w:rPr>
                <w:b/>
                <w:bCs/>
              </w:rPr>
            </w:pPr>
            <w:r>
              <w:rPr>
                <w:b/>
                <w:bCs/>
              </w:rPr>
              <w:t>0</w:t>
            </w:r>
          </w:p>
        </w:tc>
        <w:tc>
          <w:tcPr>
            <w:tcW w:w="1712" w:type="dxa"/>
            <w:shd w:val="clear" w:color="auto" w:fill="D9D9D9" w:themeFill="background1" w:themeFillShade="D9"/>
          </w:tcPr>
          <w:p w14:paraId="761B3F71" w14:textId="77777777" w:rsidR="003606D8" w:rsidRPr="00205437" w:rsidRDefault="003606D8" w:rsidP="002E3FA0">
            <w:pPr>
              <w:jc w:val="center"/>
              <w:rPr>
                <w:b/>
                <w:bCs/>
              </w:rPr>
            </w:pPr>
            <w:r>
              <w:rPr>
                <w:b/>
                <w:bCs/>
              </w:rPr>
              <w:t>0</w:t>
            </w:r>
          </w:p>
        </w:tc>
        <w:tc>
          <w:tcPr>
            <w:tcW w:w="1592" w:type="dxa"/>
            <w:shd w:val="clear" w:color="auto" w:fill="D9D9D9" w:themeFill="background1" w:themeFillShade="D9"/>
          </w:tcPr>
          <w:p w14:paraId="0E5DD04F" w14:textId="77777777" w:rsidR="003606D8" w:rsidRPr="00205437" w:rsidRDefault="003606D8" w:rsidP="002E3FA0">
            <w:pPr>
              <w:jc w:val="center"/>
              <w:rPr>
                <w:b/>
                <w:bCs/>
              </w:rPr>
            </w:pPr>
            <w:r>
              <w:rPr>
                <w:b/>
                <w:bCs/>
              </w:rPr>
              <w:t>0</w:t>
            </w:r>
          </w:p>
        </w:tc>
      </w:tr>
    </w:tbl>
    <w:p w14:paraId="5213BD9F" w14:textId="77777777" w:rsidR="003606D8" w:rsidRPr="009E04A7" w:rsidRDefault="003606D8" w:rsidP="003606D8">
      <w:pPr>
        <w:rPr>
          <w:b/>
          <w:bCs/>
          <w:sz w:val="28"/>
          <w:szCs w:val="28"/>
        </w:rPr>
      </w:pPr>
    </w:p>
    <w:p w14:paraId="5A5E637D" w14:textId="77777777" w:rsidR="003606D8" w:rsidRDefault="003606D8" w:rsidP="003606D8">
      <w:pPr>
        <w:rPr>
          <w:b/>
          <w:bCs/>
          <w:sz w:val="28"/>
          <w:szCs w:val="28"/>
        </w:rPr>
      </w:pPr>
      <w:r w:rsidRPr="009E04A7">
        <w:rPr>
          <w:b/>
          <w:bCs/>
          <w:sz w:val="28"/>
          <w:szCs w:val="28"/>
        </w:rPr>
        <w:t>BUDGET HIGHLIGHTS</w:t>
      </w:r>
    </w:p>
    <w:p w14:paraId="2E180C34" w14:textId="4855D820" w:rsidR="00DB0165" w:rsidRDefault="006F00F6" w:rsidP="00DB0165">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 xml:space="preserve">Anticipated FY26-27 expenditures include projects for </w:t>
      </w:r>
      <w:r w:rsidR="00B83D06">
        <w:rPr>
          <w:rFonts w:asciiTheme="minorHAnsi" w:hAnsiTheme="minorHAnsi" w:cstheme="minorBidi"/>
          <w:color w:val="auto"/>
          <w:sz w:val="22"/>
          <w:szCs w:val="22"/>
        </w:rPr>
        <w:t>Next-Generation E911 equipment, Public Works Road/Bridge upgrades</w:t>
      </w:r>
      <w:r w:rsidR="00D23885">
        <w:rPr>
          <w:rFonts w:asciiTheme="minorHAnsi" w:hAnsiTheme="minorHAnsi" w:cstheme="minorBidi"/>
          <w:color w:val="auto"/>
          <w:sz w:val="22"/>
          <w:szCs w:val="22"/>
        </w:rPr>
        <w:t xml:space="preserve">, PCPRA </w:t>
      </w:r>
      <w:r w:rsidR="00985531">
        <w:rPr>
          <w:rFonts w:asciiTheme="minorHAnsi" w:hAnsiTheme="minorHAnsi" w:cstheme="minorBidi"/>
          <w:color w:val="auto"/>
          <w:sz w:val="22"/>
          <w:szCs w:val="22"/>
        </w:rPr>
        <w:t>DNR grant</w:t>
      </w:r>
      <w:r w:rsidR="00C2712C">
        <w:rPr>
          <w:rFonts w:asciiTheme="minorHAnsi" w:hAnsiTheme="minorHAnsi" w:cstheme="minorBidi"/>
          <w:color w:val="auto"/>
          <w:sz w:val="22"/>
          <w:szCs w:val="22"/>
        </w:rPr>
        <w:t xml:space="preserve"> related</w:t>
      </w:r>
      <w:r w:rsidR="00985531">
        <w:rPr>
          <w:rFonts w:asciiTheme="minorHAnsi" w:hAnsiTheme="minorHAnsi" w:cstheme="minorBidi"/>
          <w:color w:val="auto"/>
          <w:sz w:val="22"/>
          <w:szCs w:val="22"/>
        </w:rPr>
        <w:t xml:space="preserve"> </w:t>
      </w:r>
      <w:r w:rsidR="00C2712C">
        <w:rPr>
          <w:rFonts w:asciiTheme="minorHAnsi" w:hAnsiTheme="minorHAnsi" w:cstheme="minorBidi"/>
          <w:color w:val="auto"/>
          <w:sz w:val="22"/>
          <w:szCs w:val="22"/>
        </w:rPr>
        <w:t xml:space="preserve">recreation complex upgrades and </w:t>
      </w:r>
      <w:r w:rsidR="00D96405">
        <w:rPr>
          <w:rFonts w:asciiTheme="minorHAnsi" w:hAnsiTheme="minorHAnsi" w:cstheme="minorBidi"/>
          <w:color w:val="auto"/>
          <w:sz w:val="22"/>
          <w:szCs w:val="22"/>
        </w:rPr>
        <w:t xml:space="preserve">library </w:t>
      </w:r>
      <w:r w:rsidR="00DB0165">
        <w:rPr>
          <w:rFonts w:asciiTheme="minorHAnsi" w:hAnsiTheme="minorHAnsi" w:cstheme="minorBidi"/>
          <w:color w:val="auto"/>
          <w:sz w:val="22"/>
          <w:szCs w:val="22"/>
        </w:rPr>
        <w:t>capacity projects.</w:t>
      </w:r>
    </w:p>
    <w:p w14:paraId="63402BC3" w14:textId="535F0281" w:rsidR="00DB0165" w:rsidRDefault="00DB0165" w:rsidP="00DB0165">
      <w:pPr>
        <w:pStyle w:val="Default"/>
        <w:ind w:left="720"/>
        <w:rPr>
          <w:rFonts w:asciiTheme="minorHAnsi" w:hAnsiTheme="minorHAnsi" w:cstheme="minorBidi"/>
          <w:color w:val="auto"/>
          <w:sz w:val="22"/>
          <w:szCs w:val="22"/>
        </w:rPr>
      </w:pPr>
    </w:p>
    <w:p w14:paraId="174063E6" w14:textId="4DFF1EBC" w:rsidR="00321352" w:rsidRDefault="00E74D2B" w:rsidP="00321352">
      <w:pPr>
        <w:pStyle w:val="Default"/>
        <w:numPr>
          <w:ilvl w:val="0"/>
          <w:numId w:val="9"/>
        </w:numPr>
        <w:rPr>
          <w:rFonts w:asciiTheme="minorHAnsi" w:hAnsiTheme="minorHAnsi" w:cstheme="minorBidi"/>
          <w:b/>
          <w:bCs/>
          <w:color w:val="auto"/>
          <w:sz w:val="22"/>
          <w:szCs w:val="22"/>
          <w:u w:val="single"/>
        </w:rPr>
      </w:pPr>
      <w:r w:rsidRPr="00321352">
        <w:rPr>
          <w:rFonts w:asciiTheme="minorHAnsi" w:hAnsiTheme="minorHAnsi" w:cstheme="minorBidi"/>
          <w:b/>
          <w:bCs/>
          <w:color w:val="auto"/>
          <w:sz w:val="22"/>
          <w:szCs w:val="22"/>
          <w:u w:val="single"/>
        </w:rPr>
        <w:t>Impact Fee Departmental Account Balances</w:t>
      </w:r>
      <w:r w:rsidR="00321352">
        <w:rPr>
          <w:rFonts w:asciiTheme="minorHAnsi" w:hAnsiTheme="minorHAnsi" w:cstheme="minorBidi"/>
          <w:b/>
          <w:bCs/>
          <w:color w:val="auto"/>
          <w:sz w:val="22"/>
          <w:szCs w:val="22"/>
          <w:u w:val="single"/>
        </w:rPr>
        <w:t xml:space="preserve"> as of 04/20/2026</w:t>
      </w:r>
    </w:p>
    <w:p w14:paraId="07633720" w14:textId="03C700AE" w:rsidR="00321352" w:rsidRDefault="00321352"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Sheriff</w:t>
      </w:r>
      <w:r w:rsidR="00801508">
        <w:rPr>
          <w:rFonts w:asciiTheme="minorHAnsi" w:hAnsiTheme="minorHAnsi" w:cstheme="minorBidi"/>
          <w:color w:val="auto"/>
          <w:sz w:val="22"/>
          <w:szCs w:val="22"/>
        </w:rPr>
        <w:t xml:space="preserve"> ……………………………</w:t>
      </w:r>
      <w:r w:rsidR="005B50A6">
        <w:rPr>
          <w:rFonts w:asciiTheme="minorHAnsi" w:hAnsiTheme="minorHAnsi" w:cstheme="minorBidi"/>
          <w:color w:val="auto"/>
          <w:sz w:val="22"/>
          <w:szCs w:val="22"/>
        </w:rPr>
        <w:t>…………</w:t>
      </w:r>
      <w:r w:rsidR="008A1140">
        <w:rPr>
          <w:rFonts w:asciiTheme="minorHAnsi" w:hAnsiTheme="minorHAnsi" w:cstheme="minorBidi"/>
          <w:color w:val="auto"/>
          <w:sz w:val="22"/>
          <w:szCs w:val="22"/>
        </w:rPr>
        <w:t>….</w:t>
      </w:r>
      <w:r w:rsidR="005B50A6">
        <w:rPr>
          <w:rFonts w:asciiTheme="minorHAnsi" w:hAnsiTheme="minorHAnsi" w:cstheme="minorBidi"/>
          <w:color w:val="auto"/>
          <w:sz w:val="22"/>
          <w:szCs w:val="22"/>
        </w:rPr>
        <w:tab/>
      </w:r>
      <w:r w:rsidR="00801508">
        <w:rPr>
          <w:rFonts w:asciiTheme="minorHAnsi" w:hAnsiTheme="minorHAnsi" w:cstheme="minorBidi"/>
          <w:color w:val="auto"/>
          <w:sz w:val="22"/>
          <w:szCs w:val="22"/>
        </w:rPr>
        <w:t>$179,276.08</w:t>
      </w:r>
    </w:p>
    <w:p w14:paraId="2BC6E2DC" w14:textId="301CF7EC" w:rsidR="00801508" w:rsidRDefault="00801508"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Jail …………………………………………</w:t>
      </w:r>
      <w:proofErr w:type="gramStart"/>
      <w:r>
        <w:rPr>
          <w:rFonts w:asciiTheme="minorHAnsi" w:hAnsiTheme="minorHAnsi" w:cstheme="minorBidi"/>
          <w:color w:val="auto"/>
          <w:sz w:val="22"/>
          <w:szCs w:val="22"/>
        </w:rPr>
        <w:t>…</w:t>
      </w:r>
      <w:r w:rsidR="008A1140">
        <w:rPr>
          <w:rFonts w:asciiTheme="minorHAnsi" w:hAnsiTheme="minorHAnsi" w:cstheme="minorBidi"/>
          <w:color w:val="auto"/>
          <w:sz w:val="22"/>
          <w:szCs w:val="22"/>
        </w:rPr>
        <w:t>.</w:t>
      </w:r>
      <w:r w:rsidR="004C4C84">
        <w:rPr>
          <w:rFonts w:asciiTheme="minorHAnsi" w:hAnsiTheme="minorHAnsi" w:cstheme="minorBidi"/>
          <w:color w:val="auto"/>
          <w:sz w:val="22"/>
          <w:szCs w:val="22"/>
        </w:rPr>
        <w:t>.</w:t>
      </w:r>
      <w:proofErr w:type="gramEnd"/>
      <w:r w:rsidR="008A1140">
        <w:rPr>
          <w:rFonts w:asciiTheme="minorHAnsi" w:hAnsiTheme="minorHAnsi" w:cstheme="minorBidi"/>
          <w:color w:val="auto"/>
          <w:sz w:val="22"/>
          <w:szCs w:val="22"/>
        </w:rPr>
        <w:tab/>
      </w:r>
      <w:r>
        <w:rPr>
          <w:rFonts w:asciiTheme="minorHAnsi" w:hAnsiTheme="minorHAnsi" w:cstheme="minorBidi"/>
          <w:color w:val="auto"/>
          <w:sz w:val="22"/>
          <w:szCs w:val="22"/>
        </w:rPr>
        <w:t>$</w:t>
      </w:r>
      <w:r w:rsidR="00995AEC">
        <w:rPr>
          <w:rFonts w:asciiTheme="minorHAnsi" w:hAnsiTheme="minorHAnsi" w:cstheme="minorBidi"/>
          <w:color w:val="auto"/>
          <w:sz w:val="22"/>
          <w:szCs w:val="22"/>
        </w:rPr>
        <w:t>519,469.79</w:t>
      </w:r>
    </w:p>
    <w:p w14:paraId="634CA466" w14:textId="629F164A" w:rsidR="00995AEC" w:rsidRDefault="00995AEC"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Fire ………………………………………</w:t>
      </w:r>
      <w:r w:rsidR="008A1140">
        <w:rPr>
          <w:rFonts w:asciiTheme="minorHAnsi" w:hAnsiTheme="minorHAnsi" w:cstheme="minorBidi"/>
          <w:color w:val="auto"/>
          <w:sz w:val="22"/>
          <w:szCs w:val="22"/>
        </w:rPr>
        <w:t>…….</w:t>
      </w:r>
      <w:r w:rsidR="008A1140">
        <w:rPr>
          <w:rFonts w:asciiTheme="minorHAnsi" w:hAnsiTheme="minorHAnsi" w:cstheme="minorBidi"/>
          <w:color w:val="auto"/>
          <w:sz w:val="22"/>
          <w:szCs w:val="22"/>
        </w:rPr>
        <w:tab/>
      </w:r>
      <w:r>
        <w:rPr>
          <w:rFonts w:asciiTheme="minorHAnsi" w:hAnsiTheme="minorHAnsi" w:cstheme="minorBidi"/>
          <w:color w:val="auto"/>
          <w:sz w:val="22"/>
          <w:szCs w:val="22"/>
        </w:rPr>
        <w:t>$450,386.71</w:t>
      </w:r>
    </w:p>
    <w:p w14:paraId="374F5FBD" w14:textId="7C7E6F1D" w:rsidR="00995AEC" w:rsidRDefault="00995AEC"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E-911…………………………………………</w:t>
      </w:r>
      <w:proofErr w:type="gramStart"/>
      <w:r>
        <w:rPr>
          <w:rFonts w:asciiTheme="minorHAnsi" w:hAnsiTheme="minorHAnsi" w:cstheme="minorBidi"/>
          <w:color w:val="auto"/>
          <w:sz w:val="22"/>
          <w:szCs w:val="22"/>
        </w:rPr>
        <w:t>….$</w:t>
      </w:r>
      <w:proofErr w:type="gramEnd"/>
      <w:r>
        <w:rPr>
          <w:rFonts w:asciiTheme="minorHAnsi" w:hAnsiTheme="minorHAnsi" w:cstheme="minorBidi"/>
          <w:color w:val="auto"/>
          <w:sz w:val="22"/>
          <w:szCs w:val="22"/>
        </w:rPr>
        <w:t>275,854.42</w:t>
      </w:r>
    </w:p>
    <w:p w14:paraId="31A542D8" w14:textId="5E931B97" w:rsidR="00995AEC" w:rsidRDefault="005B50A6"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Roads ……………………………………</w:t>
      </w:r>
      <w:r w:rsidR="004C4C84">
        <w:rPr>
          <w:rFonts w:asciiTheme="minorHAnsi" w:hAnsiTheme="minorHAnsi" w:cstheme="minorBidi"/>
          <w:color w:val="auto"/>
          <w:sz w:val="22"/>
          <w:szCs w:val="22"/>
        </w:rPr>
        <w:t>…</w:t>
      </w:r>
      <w:proofErr w:type="gramStart"/>
      <w:r w:rsidR="004C4C84">
        <w:rPr>
          <w:rFonts w:asciiTheme="minorHAnsi" w:hAnsiTheme="minorHAnsi" w:cstheme="minorBidi"/>
          <w:color w:val="auto"/>
          <w:sz w:val="22"/>
          <w:szCs w:val="22"/>
        </w:rPr>
        <w:t>…..</w:t>
      </w:r>
      <w:proofErr w:type="gramEnd"/>
      <w:r w:rsidR="004C4C84">
        <w:rPr>
          <w:rFonts w:asciiTheme="minorHAnsi" w:hAnsiTheme="minorHAnsi" w:cstheme="minorBidi"/>
          <w:color w:val="auto"/>
          <w:sz w:val="22"/>
          <w:szCs w:val="22"/>
        </w:rPr>
        <w:tab/>
      </w:r>
      <w:r>
        <w:rPr>
          <w:rFonts w:asciiTheme="minorHAnsi" w:hAnsiTheme="minorHAnsi" w:cstheme="minorBidi"/>
          <w:color w:val="auto"/>
          <w:sz w:val="22"/>
          <w:szCs w:val="22"/>
        </w:rPr>
        <w:t>$172,202.36</w:t>
      </w:r>
    </w:p>
    <w:p w14:paraId="3E733843" w14:textId="727FD264" w:rsidR="005B50A6" w:rsidRPr="00321352" w:rsidRDefault="005B50A6" w:rsidP="00321352">
      <w:pPr>
        <w:pStyle w:val="Default"/>
        <w:ind w:left="720"/>
        <w:rPr>
          <w:rFonts w:asciiTheme="minorHAnsi" w:hAnsiTheme="minorHAnsi" w:cstheme="minorBidi"/>
          <w:color w:val="auto"/>
          <w:sz w:val="22"/>
          <w:szCs w:val="22"/>
        </w:rPr>
      </w:pPr>
      <w:r>
        <w:rPr>
          <w:rFonts w:asciiTheme="minorHAnsi" w:hAnsiTheme="minorHAnsi" w:cstheme="minorBidi"/>
          <w:color w:val="auto"/>
          <w:sz w:val="22"/>
          <w:szCs w:val="22"/>
        </w:rPr>
        <w:t>Parks ………………………………………</w:t>
      </w:r>
      <w:r w:rsidR="004C4C84">
        <w:rPr>
          <w:rFonts w:asciiTheme="minorHAnsi" w:hAnsiTheme="minorHAnsi" w:cstheme="minorBidi"/>
          <w:color w:val="auto"/>
          <w:sz w:val="22"/>
          <w:szCs w:val="22"/>
        </w:rPr>
        <w:t>…...</w:t>
      </w:r>
      <w:r w:rsidR="004C4C84">
        <w:rPr>
          <w:rFonts w:asciiTheme="minorHAnsi" w:hAnsiTheme="minorHAnsi" w:cstheme="minorBidi"/>
          <w:color w:val="auto"/>
          <w:sz w:val="22"/>
          <w:szCs w:val="22"/>
        </w:rPr>
        <w:tab/>
      </w:r>
      <w:r>
        <w:rPr>
          <w:rFonts w:asciiTheme="minorHAnsi" w:hAnsiTheme="minorHAnsi" w:cstheme="minorBidi"/>
          <w:color w:val="auto"/>
          <w:sz w:val="22"/>
          <w:szCs w:val="22"/>
        </w:rPr>
        <w:t>$</w:t>
      </w:r>
      <w:r w:rsidR="004C4C84">
        <w:rPr>
          <w:rFonts w:asciiTheme="minorHAnsi" w:hAnsiTheme="minorHAnsi" w:cstheme="minorBidi"/>
          <w:color w:val="auto"/>
          <w:sz w:val="22"/>
          <w:szCs w:val="22"/>
        </w:rPr>
        <w:t>124,354.96</w:t>
      </w:r>
    </w:p>
    <w:p w14:paraId="260B62FC" w14:textId="14EA1CE2" w:rsidR="003606D8" w:rsidRDefault="00D0119E" w:rsidP="003606D8">
      <w:pPr>
        <w:pStyle w:val="Default"/>
        <w:ind w:left="720"/>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Library …………………………………………</w:t>
      </w:r>
      <w:r>
        <w:rPr>
          <w:rFonts w:asciiTheme="minorHAnsi" w:eastAsiaTheme="minorHAnsi" w:hAnsiTheme="minorHAnsi" w:cstheme="minorBidi"/>
          <w:color w:val="auto"/>
          <w:kern w:val="2"/>
          <w:sz w:val="22"/>
          <w:szCs w:val="22"/>
          <w14:ligatures w14:val="standardContextual"/>
        </w:rPr>
        <w:tab/>
        <w:t>$134,680.54</w:t>
      </w:r>
    </w:p>
    <w:p w14:paraId="0E70E184" w14:textId="2C84DDE1" w:rsidR="00D0119E" w:rsidRDefault="00D0119E" w:rsidP="003606D8">
      <w:pPr>
        <w:pStyle w:val="Default"/>
        <w:ind w:left="720"/>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Administration ………………………………….</w:t>
      </w:r>
      <w:r>
        <w:rPr>
          <w:rFonts w:asciiTheme="minorHAnsi" w:eastAsiaTheme="minorHAnsi" w:hAnsiTheme="minorHAnsi" w:cstheme="minorBidi"/>
          <w:color w:val="auto"/>
          <w:kern w:val="2"/>
          <w:sz w:val="22"/>
          <w:szCs w:val="22"/>
          <w14:ligatures w14:val="standardContextual"/>
        </w:rPr>
        <w:tab/>
        <w:t xml:space="preserve"> $45,599.57</w:t>
      </w:r>
    </w:p>
    <w:p w14:paraId="4E768655" w14:textId="636475BB" w:rsidR="00D0119E" w:rsidRDefault="00D0119E" w:rsidP="003606D8">
      <w:pPr>
        <w:pStyle w:val="Default"/>
        <w:ind w:left="720"/>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CIE Prep ………………………………………</w:t>
      </w:r>
      <w:r w:rsidR="00710555">
        <w:rPr>
          <w:rFonts w:asciiTheme="minorHAnsi" w:eastAsiaTheme="minorHAnsi" w:hAnsiTheme="minorHAnsi" w:cstheme="minorBidi"/>
          <w:color w:val="auto"/>
          <w:kern w:val="2"/>
          <w:sz w:val="22"/>
          <w:szCs w:val="22"/>
          <w14:ligatures w14:val="standardContextual"/>
        </w:rPr>
        <w:t xml:space="preserve">  </w:t>
      </w:r>
      <w:r w:rsidR="00244C20">
        <w:rPr>
          <w:rFonts w:asciiTheme="minorHAnsi" w:eastAsiaTheme="minorHAnsi" w:hAnsiTheme="minorHAnsi" w:cstheme="minorBidi"/>
          <w:color w:val="auto"/>
          <w:kern w:val="2"/>
          <w:sz w:val="22"/>
          <w:szCs w:val="22"/>
          <w14:ligatures w14:val="standardContextual"/>
        </w:rPr>
        <w:t xml:space="preserve">  </w:t>
      </w:r>
      <w:r>
        <w:rPr>
          <w:rFonts w:asciiTheme="minorHAnsi" w:eastAsiaTheme="minorHAnsi" w:hAnsiTheme="minorHAnsi" w:cstheme="minorBidi"/>
          <w:color w:val="auto"/>
          <w:kern w:val="2"/>
          <w:sz w:val="22"/>
          <w:szCs w:val="22"/>
          <w14:ligatures w14:val="standardContextual"/>
        </w:rPr>
        <w:t>$</w:t>
      </w:r>
      <w:r w:rsidR="00244C20">
        <w:rPr>
          <w:rFonts w:asciiTheme="minorHAnsi" w:eastAsiaTheme="minorHAnsi" w:hAnsiTheme="minorHAnsi" w:cstheme="minorBidi"/>
          <w:color w:val="auto"/>
          <w:kern w:val="2"/>
          <w:sz w:val="22"/>
          <w:szCs w:val="22"/>
          <w14:ligatures w14:val="standardContextual"/>
        </w:rPr>
        <w:t>7,788.78</w:t>
      </w:r>
    </w:p>
    <w:p w14:paraId="0E9E312F" w14:textId="1FECDBF1" w:rsidR="00710555" w:rsidRDefault="00710555" w:rsidP="003606D8">
      <w:pPr>
        <w:pStyle w:val="Default"/>
        <w:ind w:left="720"/>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Interest ………………………………………</w:t>
      </w:r>
      <w:proofErr w:type="gramStart"/>
      <w:r>
        <w:rPr>
          <w:rFonts w:asciiTheme="minorHAnsi" w:eastAsiaTheme="minorHAnsi" w:hAnsiTheme="minorHAnsi" w:cstheme="minorBidi"/>
          <w:color w:val="auto"/>
          <w:kern w:val="2"/>
          <w:sz w:val="22"/>
          <w:szCs w:val="22"/>
          <w14:ligatures w14:val="standardContextual"/>
        </w:rPr>
        <w:t>…..</w:t>
      </w:r>
      <w:proofErr w:type="gramEnd"/>
      <w:r>
        <w:rPr>
          <w:rFonts w:asciiTheme="minorHAnsi" w:eastAsiaTheme="minorHAnsi" w:hAnsiTheme="minorHAnsi" w:cstheme="minorBidi"/>
          <w:color w:val="auto"/>
          <w:kern w:val="2"/>
          <w:sz w:val="22"/>
          <w:szCs w:val="22"/>
          <w14:ligatures w14:val="standardContextual"/>
        </w:rPr>
        <w:t xml:space="preserve"> </w:t>
      </w:r>
      <w:r w:rsidRPr="00710555">
        <w:rPr>
          <w:rFonts w:asciiTheme="minorHAnsi" w:eastAsiaTheme="minorHAnsi" w:hAnsiTheme="minorHAnsi" w:cstheme="minorBidi"/>
          <w:color w:val="auto"/>
          <w:kern w:val="2"/>
          <w:sz w:val="22"/>
          <w:szCs w:val="22"/>
          <w:u w:val="single"/>
          <w14:ligatures w14:val="standardContextual"/>
        </w:rPr>
        <w:t>$97,815.81</w:t>
      </w:r>
    </w:p>
    <w:p w14:paraId="103CE9C9" w14:textId="77777777" w:rsidR="00710555" w:rsidRDefault="00710555" w:rsidP="003606D8">
      <w:pPr>
        <w:pStyle w:val="Default"/>
        <w:ind w:left="720"/>
        <w:rPr>
          <w:rFonts w:asciiTheme="minorHAnsi" w:eastAsiaTheme="minorHAnsi" w:hAnsiTheme="minorHAnsi" w:cstheme="minorBidi"/>
          <w:color w:val="auto"/>
          <w:kern w:val="2"/>
          <w:sz w:val="22"/>
          <w:szCs w:val="22"/>
          <w14:ligatures w14:val="standardContextual"/>
        </w:rPr>
      </w:pPr>
    </w:p>
    <w:p w14:paraId="42FF4AB4" w14:textId="1D884643" w:rsidR="00710555" w:rsidRDefault="00710555" w:rsidP="003606D8">
      <w:pPr>
        <w:pStyle w:val="Default"/>
        <w:ind w:left="720"/>
        <w:rPr>
          <w:rFonts w:asciiTheme="minorHAnsi" w:eastAsiaTheme="minorHAnsi" w:hAnsiTheme="minorHAnsi" w:cstheme="minorBidi"/>
          <w:color w:val="auto"/>
          <w:kern w:val="2"/>
          <w:sz w:val="22"/>
          <w:szCs w:val="22"/>
          <w14:ligatures w14:val="standardContextual"/>
        </w:rPr>
      </w:pPr>
      <w:r>
        <w:rPr>
          <w:rFonts w:asciiTheme="minorHAnsi" w:eastAsiaTheme="minorHAnsi" w:hAnsiTheme="minorHAnsi" w:cstheme="minorBidi"/>
          <w:color w:val="auto"/>
          <w:kern w:val="2"/>
          <w:sz w:val="22"/>
          <w:szCs w:val="22"/>
          <w14:ligatures w14:val="standardContextual"/>
        </w:rPr>
        <w:t>Total Impact Fees</w:t>
      </w:r>
      <w:r>
        <w:rPr>
          <w:rFonts w:asciiTheme="minorHAnsi" w:eastAsiaTheme="minorHAnsi" w:hAnsiTheme="minorHAnsi" w:cstheme="minorBidi"/>
          <w:color w:val="auto"/>
          <w:kern w:val="2"/>
          <w:sz w:val="22"/>
          <w:szCs w:val="22"/>
          <w14:ligatures w14:val="standardContextual"/>
        </w:rPr>
        <w:tab/>
      </w:r>
      <w:r>
        <w:rPr>
          <w:rFonts w:asciiTheme="minorHAnsi" w:eastAsiaTheme="minorHAnsi" w:hAnsiTheme="minorHAnsi" w:cstheme="minorBidi"/>
          <w:color w:val="auto"/>
          <w:kern w:val="2"/>
          <w:sz w:val="22"/>
          <w:szCs w:val="22"/>
          <w14:ligatures w14:val="standardContextual"/>
        </w:rPr>
        <w:tab/>
      </w:r>
      <w:r>
        <w:rPr>
          <w:rFonts w:asciiTheme="minorHAnsi" w:eastAsiaTheme="minorHAnsi" w:hAnsiTheme="minorHAnsi" w:cstheme="minorBidi"/>
          <w:color w:val="auto"/>
          <w:kern w:val="2"/>
          <w:sz w:val="22"/>
          <w:szCs w:val="22"/>
          <w14:ligatures w14:val="standardContextual"/>
        </w:rPr>
        <w:tab/>
        <w:t xml:space="preserve">      $2,007,429.02</w:t>
      </w:r>
    </w:p>
    <w:p w14:paraId="63C913C6" w14:textId="77777777" w:rsidR="00710555" w:rsidRDefault="00710555" w:rsidP="003606D8">
      <w:pPr>
        <w:pStyle w:val="Default"/>
        <w:ind w:left="720"/>
        <w:rPr>
          <w:rFonts w:asciiTheme="minorHAnsi" w:eastAsiaTheme="minorHAnsi" w:hAnsiTheme="minorHAnsi" w:cstheme="minorBidi"/>
          <w:color w:val="auto"/>
          <w:kern w:val="2"/>
          <w:sz w:val="22"/>
          <w:szCs w:val="22"/>
          <w14:ligatures w14:val="standardContextual"/>
        </w:rPr>
      </w:pPr>
    </w:p>
    <w:p w14:paraId="1DE11F90"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60848BC3"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57F2975F"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10A6080F"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4C8FD42E"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44CBD369"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5A7A2FCB" w14:textId="77777777" w:rsidR="003606D8" w:rsidRDefault="003606D8" w:rsidP="003606D8">
      <w:pPr>
        <w:pStyle w:val="Default"/>
        <w:rPr>
          <w:rFonts w:asciiTheme="minorHAnsi" w:eastAsiaTheme="minorHAnsi" w:hAnsiTheme="minorHAnsi" w:cstheme="minorBidi"/>
          <w:color w:val="auto"/>
          <w:kern w:val="2"/>
          <w:sz w:val="22"/>
          <w:szCs w:val="22"/>
          <w14:ligatures w14:val="standardContextual"/>
        </w:rPr>
      </w:pPr>
    </w:p>
    <w:p w14:paraId="701DC27D" w14:textId="77777777" w:rsidR="003606D8" w:rsidRDefault="003606D8" w:rsidP="003606D8">
      <w:pPr>
        <w:rPr>
          <w:b/>
          <w:bCs/>
          <w:color w:val="000000" w:themeColor="text1"/>
          <w:sz w:val="48"/>
          <w:szCs w:val="48"/>
        </w:rPr>
        <w:sectPr w:rsidR="003606D8" w:rsidSect="003606D8">
          <w:pgSz w:w="12240" w:h="15840" w:code="1"/>
          <w:pgMar w:top="1080" w:right="1440" w:bottom="1440" w:left="1440" w:header="720" w:footer="720" w:gutter="0"/>
          <w:cols w:space="720"/>
          <w:docGrid w:linePitch="326" w:charSpace="-6350"/>
        </w:sectPr>
      </w:pPr>
    </w:p>
    <w:p w14:paraId="40BB280D" w14:textId="4F139F3B" w:rsidR="003606D8" w:rsidRDefault="00507ACB" w:rsidP="003606D8">
      <w:pPr>
        <w:rPr>
          <w:b/>
          <w:bCs/>
          <w:color w:val="000000" w:themeColor="text1"/>
          <w:sz w:val="48"/>
          <w:szCs w:val="48"/>
        </w:rPr>
      </w:pPr>
      <w:r w:rsidRPr="00507ACB">
        <w:rPr>
          <w:b/>
          <w:bCs/>
          <w:noProof/>
          <w:color w:val="000000" w:themeColor="text1"/>
          <w:sz w:val="48"/>
          <w:szCs w:val="48"/>
        </w:rPr>
        <w:lastRenderedPageBreak/>
        <w:drawing>
          <wp:anchor distT="0" distB="0" distL="114300" distR="114300" simplePos="0" relativeHeight="252368896" behindDoc="0" locked="0" layoutInCell="1" allowOverlap="1" wp14:anchorId="495C0FFF" wp14:editId="40795BF7">
            <wp:simplePos x="0" y="0"/>
            <wp:positionH relativeFrom="column">
              <wp:posOffset>-283335</wp:posOffset>
            </wp:positionH>
            <wp:positionV relativeFrom="paragraph">
              <wp:posOffset>592428</wp:posOffset>
            </wp:positionV>
            <wp:extent cx="8886422" cy="4897755"/>
            <wp:effectExtent l="0" t="0" r="0" b="0"/>
            <wp:wrapNone/>
            <wp:docPr id="1553883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83134" name=""/>
                    <pic:cNvPicPr/>
                  </pic:nvPicPr>
                  <pic:blipFill>
                    <a:blip r:embed="rId149">
                      <a:extLst>
                        <a:ext uri="{28A0092B-C50C-407E-A947-70E740481C1C}">
                          <a14:useLocalDpi xmlns:a14="http://schemas.microsoft.com/office/drawing/2010/main" val="0"/>
                        </a:ext>
                      </a:extLst>
                    </a:blip>
                    <a:stretch>
                      <a:fillRect/>
                    </a:stretch>
                  </pic:blipFill>
                  <pic:spPr>
                    <a:xfrm>
                      <a:off x="0" y="0"/>
                      <a:ext cx="8903008" cy="4906897"/>
                    </a:xfrm>
                    <a:prstGeom prst="rect">
                      <a:avLst/>
                    </a:prstGeom>
                  </pic:spPr>
                </pic:pic>
              </a:graphicData>
            </a:graphic>
            <wp14:sizeRelH relativeFrom="margin">
              <wp14:pctWidth>0</wp14:pctWidth>
            </wp14:sizeRelH>
            <wp14:sizeRelV relativeFrom="margin">
              <wp14:pctHeight>0</wp14:pctHeight>
            </wp14:sizeRelV>
          </wp:anchor>
        </w:drawing>
      </w:r>
      <w:r w:rsidR="003606D8" w:rsidRPr="001F6413">
        <w:rPr>
          <w:b/>
          <w:bCs/>
          <w:noProof/>
          <w:sz w:val="48"/>
          <w:szCs w:val="48"/>
        </w:rPr>
        <mc:AlternateContent>
          <mc:Choice Requires="wps">
            <w:drawing>
              <wp:anchor distT="0" distB="0" distL="114300" distR="114300" simplePos="0" relativeHeight="252364800" behindDoc="0" locked="0" layoutInCell="1" allowOverlap="1" wp14:anchorId="68A200A0" wp14:editId="608D3C90">
                <wp:simplePos x="0" y="0"/>
                <wp:positionH relativeFrom="column">
                  <wp:posOffset>-38100</wp:posOffset>
                </wp:positionH>
                <wp:positionV relativeFrom="paragraph">
                  <wp:posOffset>404674</wp:posOffset>
                </wp:positionV>
                <wp:extent cx="4932045" cy="0"/>
                <wp:effectExtent l="0" t="0" r="0" b="0"/>
                <wp:wrapNone/>
                <wp:docPr id="60921915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4E3C400" id="Straight Connector 3" o:spid="_x0000_s1026" style="position:absolute;z-index:2523648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3606D8" w:rsidRPr="001F6413">
        <w:rPr>
          <w:b/>
          <w:bCs/>
          <w:noProof/>
          <w:sz w:val="48"/>
          <w:szCs w:val="48"/>
        </w:rPr>
        <mc:AlternateContent>
          <mc:Choice Requires="wps">
            <w:drawing>
              <wp:anchor distT="0" distB="0" distL="114300" distR="114300" simplePos="0" relativeHeight="252365824" behindDoc="0" locked="0" layoutInCell="1" allowOverlap="1" wp14:anchorId="31E267B6" wp14:editId="55B18350">
                <wp:simplePos x="0" y="0"/>
                <wp:positionH relativeFrom="column">
                  <wp:posOffset>0</wp:posOffset>
                </wp:positionH>
                <wp:positionV relativeFrom="paragraph">
                  <wp:posOffset>-39191</wp:posOffset>
                </wp:positionV>
                <wp:extent cx="4867910" cy="0"/>
                <wp:effectExtent l="0" t="0" r="0" b="0"/>
                <wp:wrapNone/>
                <wp:docPr id="183066303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CF75B84" id="Straight Connector 4" o:spid="_x0000_s1026" style="position:absolute;z-index:2523658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50EE2">
        <w:rPr>
          <w:b/>
          <w:bCs/>
          <w:color w:val="000000" w:themeColor="text1"/>
          <w:sz w:val="48"/>
          <w:szCs w:val="48"/>
        </w:rPr>
        <w:t>Impact Fee</w:t>
      </w:r>
      <w:r w:rsidR="003606D8" w:rsidRPr="001F6413">
        <w:rPr>
          <w:b/>
          <w:bCs/>
          <w:color w:val="000000" w:themeColor="text1"/>
          <w:sz w:val="48"/>
          <w:szCs w:val="48"/>
        </w:rPr>
        <w:t xml:space="preserve"> Fund – Detail Revenues</w:t>
      </w:r>
    </w:p>
    <w:p w14:paraId="66FC5143" w14:textId="4C680EFB" w:rsidR="003606D8" w:rsidRDefault="003606D8" w:rsidP="003606D8">
      <w:pPr>
        <w:ind w:left="-450"/>
        <w:rPr>
          <w:b/>
          <w:bCs/>
          <w:color w:val="000000" w:themeColor="text1"/>
          <w:sz w:val="48"/>
          <w:szCs w:val="48"/>
        </w:rPr>
      </w:pPr>
    </w:p>
    <w:p w14:paraId="78C66FAC" w14:textId="0AC52988" w:rsidR="003606D8" w:rsidRDefault="003606D8" w:rsidP="003606D8">
      <w:pPr>
        <w:ind w:left="-450"/>
        <w:rPr>
          <w:b/>
          <w:bCs/>
          <w:color w:val="000000" w:themeColor="text1"/>
          <w:sz w:val="48"/>
          <w:szCs w:val="48"/>
        </w:rPr>
        <w:sectPr w:rsidR="003606D8" w:rsidSect="003606D8">
          <w:pgSz w:w="15840" w:h="12240" w:orient="landscape" w:code="1"/>
          <w:pgMar w:top="1440" w:right="1080" w:bottom="1440" w:left="1440" w:header="720" w:footer="720" w:gutter="0"/>
          <w:cols w:space="720"/>
          <w:docGrid w:linePitch="326" w:charSpace="-6350"/>
        </w:sectPr>
      </w:pPr>
    </w:p>
    <w:p w14:paraId="6FB70EBF" w14:textId="163AE456" w:rsidR="003606D8" w:rsidRDefault="003606D8" w:rsidP="003606D8">
      <w:pPr>
        <w:rPr>
          <w:b/>
          <w:bCs/>
          <w:color w:val="000000" w:themeColor="text1"/>
          <w:sz w:val="40"/>
          <w:szCs w:val="40"/>
        </w:rPr>
      </w:pPr>
      <w:r w:rsidRPr="00507ACB">
        <w:rPr>
          <w:b/>
          <w:bCs/>
          <w:noProof/>
          <w:sz w:val="40"/>
          <w:szCs w:val="40"/>
        </w:rPr>
        <w:lastRenderedPageBreak/>
        <mc:AlternateContent>
          <mc:Choice Requires="wps">
            <w:drawing>
              <wp:anchor distT="0" distB="0" distL="114300" distR="114300" simplePos="0" relativeHeight="252366848" behindDoc="0" locked="0" layoutInCell="1" allowOverlap="1" wp14:anchorId="6ABB65B3" wp14:editId="4D3444E4">
                <wp:simplePos x="0" y="0"/>
                <wp:positionH relativeFrom="column">
                  <wp:posOffset>-38100</wp:posOffset>
                </wp:positionH>
                <wp:positionV relativeFrom="paragraph">
                  <wp:posOffset>404674</wp:posOffset>
                </wp:positionV>
                <wp:extent cx="4932045" cy="0"/>
                <wp:effectExtent l="0" t="0" r="0" b="0"/>
                <wp:wrapNone/>
                <wp:docPr id="167483565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6B65AAD2" id="Straight Connector 3" o:spid="_x0000_s1026" style="position:absolute;z-index:25236684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507ACB">
        <w:rPr>
          <w:b/>
          <w:bCs/>
          <w:noProof/>
          <w:sz w:val="40"/>
          <w:szCs w:val="40"/>
        </w:rPr>
        <mc:AlternateContent>
          <mc:Choice Requires="wps">
            <w:drawing>
              <wp:anchor distT="0" distB="0" distL="114300" distR="114300" simplePos="0" relativeHeight="252367872" behindDoc="0" locked="0" layoutInCell="1" allowOverlap="1" wp14:anchorId="638CDD5D" wp14:editId="2E151A6B">
                <wp:simplePos x="0" y="0"/>
                <wp:positionH relativeFrom="column">
                  <wp:posOffset>0</wp:posOffset>
                </wp:positionH>
                <wp:positionV relativeFrom="paragraph">
                  <wp:posOffset>-39191</wp:posOffset>
                </wp:positionV>
                <wp:extent cx="4867910" cy="0"/>
                <wp:effectExtent l="0" t="0" r="0" b="0"/>
                <wp:wrapNone/>
                <wp:docPr id="163335829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3D43673D" id="Straight Connector 4" o:spid="_x0000_s1026" style="position:absolute;z-index:25236787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050EE2" w:rsidRPr="00507ACB">
        <w:rPr>
          <w:b/>
          <w:bCs/>
          <w:color w:val="000000" w:themeColor="text1"/>
          <w:sz w:val="40"/>
          <w:szCs w:val="40"/>
        </w:rPr>
        <w:t>Impact Fee</w:t>
      </w:r>
      <w:r w:rsidRPr="00507ACB">
        <w:rPr>
          <w:b/>
          <w:bCs/>
          <w:color w:val="000000" w:themeColor="text1"/>
          <w:sz w:val="40"/>
          <w:szCs w:val="40"/>
        </w:rPr>
        <w:t xml:space="preserve"> Fund – Detail </w:t>
      </w:r>
      <w:r w:rsidR="00507ACB" w:rsidRPr="00507ACB">
        <w:rPr>
          <w:b/>
          <w:bCs/>
          <w:color w:val="000000" w:themeColor="text1"/>
          <w:sz w:val="40"/>
          <w:szCs w:val="40"/>
        </w:rPr>
        <w:t>Revenues Continued</w:t>
      </w:r>
    </w:p>
    <w:p w14:paraId="1C74F616" w14:textId="6C567E32" w:rsidR="00507ACB" w:rsidRPr="00507ACB" w:rsidRDefault="002805A1" w:rsidP="002805A1">
      <w:pPr>
        <w:ind w:left="-450"/>
        <w:rPr>
          <w:b/>
          <w:bCs/>
          <w:color w:val="000000" w:themeColor="text1"/>
          <w:sz w:val="40"/>
          <w:szCs w:val="40"/>
        </w:rPr>
      </w:pPr>
      <w:r w:rsidRPr="002805A1">
        <w:rPr>
          <w:b/>
          <w:bCs/>
          <w:noProof/>
          <w:color w:val="000000" w:themeColor="text1"/>
          <w:sz w:val="40"/>
          <w:szCs w:val="40"/>
        </w:rPr>
        <w:drawing>
          <wp:anchor distT="0" distB="0" distL="114300" distR="114300" simplePos="0" relativeHeight="252369920" behindDoc="0" locked="0" layoutInCell="1" allowOverlap="1" wp14:anchorId="25B0D950" wp14:editId="67CAF754">
            <wp:simplePos x="0" y="0"/>
            <wp:positionH relativeFrom="column">
              <wp:posOffset>-283336</wp:posOffset>
            </wp:positionH>
            <wp:positionV relativeFrom="paragraph">
              <wp:posOffset>138582</wp:posOffset>
            </wp:positionV>
            <wp:extent cx="8925059" cy="1073150"/>
            <wp:effectExtent l="0" t="0" r="9525" b="0"/>
            <wp:wrapNone/>
            <wp:docPr id="1999157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57035" name=""/>
                    <pic:cNvPicPr/>
                  </pic:nvPicPr>
                  <pic:blipFill>
                    <a:blip r:embed="rId150">
                      <a:extLst>
                        <a:ext uri="{28A0092B-C50C-407E-A947-70E740481C1C}">
                          <a14:useLocalDpi xmlns:a14="http://schemas.microsoft.com/office/drawing/2010/main" val="0"/>
                        </a:ext>
                      </a:extLst>
                    </a:blip>
                    <a:stretch>
                      <a:fillRect/>
                    </a:stretch>
                  </pic:blipFill>
                  <pic:spPr>
                    <a:xfrm>
                      <a:off x="0" y="0"/>
                      <a:ext cx="8999558" cy="1082108"/>
                    </a:xfrm>
                    <a:prstGeom prst="rect">
                      <a:avLst/>
                    </a:prstGeom>
                  </pic:spPr>
                </pic:pic>
              </a:graphicData>
            </a:graphic>
            <wp14:sizeRelH relativeFrom="margin">
              <wp14:pctWidth>0</wp14:pctWidth>
            </wp14:sizeRelH>
            <wp14:sizeRelV relativeFrom="margin">
              <wp14:pctHeight>0</wp14:pctHeight>
            </wp14:sizeRelV>
          </wp:anchor>
        </w:drawing>
      </w:r>
    </w:p>
    <w:p w14:paraId="5CBD9990" w14:textId="77777777" w:rsidR="003606D8" w:rsidRDefault="003606D8" w:rsidP="003606D8">
      <w:pPr>
        <w:ind w:left="-450"/>
        <w:rPr>
          <w:b/>
          <w:bCs/>
          <w:color w:val="000000" w:themeColor="text1"/>
          <w:sz w:val="48"/>
          <w:szCs w:val="48"/>
        </w:rPr>
      </w:pPr>
    </w:p>
    <w:p w14:paraId="70B923F8" w14:textId="77777777" w:rsidR="003606D8" w:rsidRDefault="003606D8" w:rsidP="003606D8">
      <w:pPr>
        <w:rPr>
          <w:b/>
          <w:bCs/>
          <w:color w:val="000000" w:themeColor="text1"/>
          <w:sz w:val="48"/>
          <w:szCs w:val="48"/>
        </w:rPr>
      </w:pPr>
    </w:p>
    <w:p w14:paraId="09A5C833" w14:textId="77777777" w:rsidR="003606D8" w:rsidRDefault="003606D8" w:rsidP="003606D8">
      <w:pPr>
        <w:rPr>
          <w:b/>
          <w:bCs/>
          <w:color w:val="000000" w:themeColor="text1"/>
          <w:sz w:val="48"/>
          <w:szCs w:val="48"/>
        </w:rPr>
      </w:pPr>
    </w:p>
    <w:p w14:paraId="37FDFD9B" w14:textId="77777777" w:rsidR="003606D8" w:rsidRDefault="003606D8" w:rsidP="003606D8">
      <w:pPr>
        <w:rPr>
          <w:b/>
          <w:bCs/>
          <w:color w:val="000000" w:themeColor="text1"/>
          <w:sz w:val="48"/>
          <w:szCs w:val="48"/>
        </w:rPr>
      </w:pPr>
    </w:p>
    <w:p w14:paraId="77644B23" w14:textId="77777777" w:rsidR="00121A4E" w:rsidRDefault="00121A4E" w:rsidP="003606D8">
      <w:pPr>
        <w:rPr>
          <w:b/>
          <w:bCs/>
          <w:color w:val="000000" w:themeColor="text1"/>
          <w:sz w:val="48"/>
          <w:szCs w:val="48"/>
        </w:rPr>
      </w:pPr>
    </w:p>
    <w:p w14:paraId="62B282AB" w14:textId="77777777" w:rsidR="00121A4E" w:rsidRDefault="00121A4E" w:rsidP="003606D8">
      <w:pPr>
        <w:rPr>
          <w:b/>
          <w:bCs/>
          <w:color w:val="000000" w:themeColor="text1"/>
          <w:sz w:val="48"/>
          <w:szCs w:val="48"/>
        </w:rPr>
      </w:pPr>
    </w:p>
    <w:p w14:paraId="798D9920" w14:textId="77777777" w:rsidR="00121A4E" w:rsidRDefault="00121A4E" w:rsidP="003606D8">
      <w:pPr>
        <w:rPr>
          <w:b/>
          <w:bCs/>
          <w:color w:val="000000" w:themeColor="text1"/>
          <w:sz w:val="48"/>
          <w:szCs w:val="48"/>
        </w:rPr>
      </w:pPr>
    </w:p>
    <w:p w14:paraId="326C5EDB" w14:textId="77777777" w:rsidR="00121A4E" w:rsidRDefault="00121A4E" w:rsidP="003606D8">
      <w:pPr>
        <w:rPr>
          <w:b/>
          <w:bCs/>
          <w:color w:val="000000" w:themeColor="text1"/>
          <w:sz w:val="48"/>
          <w:szCs w:val="48"/>
        </w:rPr>
      </w:pPr>
    </w:p>
    <w:p w14:paraId="79860AC5" w14:textId="77777777" w:rsidR="00121A4E" w:rsidRDefault="00121A4E" w:rsidP="003606D8">
      <w:pPr>
        <w:rPr>
          <w:b/>
          <w:bCs/>
          <w:color w:val="000000" w:themeColor="text1"/>
          <w:sz w:val="48"/>
          <w:szCs w:val="48"/>
        </w:rPr>
      </w:pPr>
    </w:p>
    <w:p w14:paraId="06DFA825" w14:textId="28442171" w:rsidR="00121A4E" w:rsidRDefault="00121A4E" w:rsidP="00121A4E">
      <w:pPr>
        <w:rPr>
          <w:b/>
          <w:bCs/>
          <w:color w:val="000000" w:themeColor="text1"/>
          <w:sz w:val="48"/>
          <w:szCs w:val="48"/>
        </w:rPr>
      </w:pPr>
      <w:r w:rsidRPr="00121A4E">
        <w:rPr>
          <w:b/>
          <w:bCs/>
          <w:noProof/>
          <w:color w:val="000000" w:themeColor="text1"/>
          <w:sz w:val="48"/>
          <w:szCs w:val="48"/>
        </w:rPr>
        <w:lastRenderedPageBreak/>
        <w:drawing>
          <wp:anchor distT="0" distB="0" distL="114300" distR="114300" simplePos="0" relativeHeight="252374016" behindDoc="0" locked="0" layoutInCell="1" allowOverlap="1" wp14:anchorId="32BEC601" wp14:editId="7A34494F">
            <wp:simplePos x="0" y="0"/>
            <wp:positionH relativeFrom="column">
              <wp:posOffset>-283336</wp:posOffset>
            </wp:positionH>
            <wp:positionV relativeFrom="paragraph">
              <wp:posOffset>605307</wp:posOffset>
            </wp:positionV>
            <wp:extent cx="8950817" cy="4749165"/>
            <wp:effectExtent l="0" t="0" r="3175" b="0"/>
            <wp:wrapNone/>
            <wp:docPr id="71420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0745" name=""/>
                    <pic:cNvPicPr/>
                  </pic:nvPicPr>
                  <pic:blipFill>
                    <a:blip r:embed="rId151">
                      <a:extLst>
                        <a:ext uri="{28A0092B-C50C-407E-A947-70E740481C1C}">
                          <a14:useLocalDpi xmlns:a14="http://schemas.microsoft.com/office/drawing/2010/main" val="0"/>
                        </a:ext>
                      </a:extLst>
                    </a:blip>
                    <a:stretch>
                      <a:fillRect/>
                    </a:stretch>
                  </pic:blipFill>
                  <pic:spPr>
                    <a:xfrm>
                      <a:off x="0" y="0"/>
                      <a:ext cx="8957435" cy="4752677"/>
                    </a:xfrm>
                    <a:prstGeom prst="rect">
                      <a:avLst/>
                    </a:prstGeom>
                  </pic:spPr>
                </pic:pic>
              </a:graphicData>
            </a:graphic>
            <wp14:sizeRelH relativeFrom="margin">
              <wp14:pctWidth>0</wp14:pctWidth>
            </wp14:sizeRelH>
          </wp:anchor>
        </w:drawing>
      </w:r>
      <w:r w:rsidRPr="001F6413">
        <w:rPr>
          <w:b/>
          <w:bCs/>
          <w:noProof/>
          <w:sz w:val="48"/>
          <w:szCs w:val="48"/>
        </w:rPr>
        <mc:AlternateContent>
          <mc:Choice Requires="wps">
            <w:drawing>
              <wp:anchor distT="0" distB="0" distL="114300" distR="114300" simplePos="0" relativeHeight="252371968" behindDoc="0" locked="0" layoutInCell="1" allowOverlap="1" wp14:anchorId="5042C18C" wp14:editId="268B1FED">
                <wp:simplePos x="0" y="0"/>
                <wp:positionH relativeFrom="column">
                  <wp:posOffset>-38100</wp:posOffset>
                </wp:positionH>
                <wp:positionV relativeFrom="paragraph">
                  <wp:posOffset>404674</wp:posOffset>
                </wp:positionV>
                <wp:extent cx="4932045" cy="0"/>
                <wp:effectExtent l="0" t="0" r="0" b="0"/>
                <wp:wrapNone/>
                <wp:docPr id="65368602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D568F81" id="Straight Connector 3" o:spid="_x0000_s1026" style="position:absolute;z-index:2523719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1F6413">
        <w:rPr>
          <w:b/>
          <w:bCs/>
          <w:noProof/>
          <w:sz w:val="48"/>
          <w:szCs w:val="48"/>
        </w:rPr>
        <mc:AlternateContent>
          <mc:Choice Requires="wps">
            <w:drawing>
              <wp:anchor distT="0" distB="0" distL="114300" distR="114300" simplePos="0" relativeHeight="252372992" behindDoc="0" locked="0" layoutInCell="1" allowOverlap="1" wp14:anchorId="4856EF9C" wp14:editId="4A330917">
                <wp:simplePos x="0" y="0"/>
                <wp:positionH relativeFrom="column">
                  <wp:posOffset>0</wp:posOffset>
                </wp:positionH>
                <wp:positionV relativeFrom="paragraph">
                  <wp:posOffset>-39191</wp:posOffset>
                </wp:positionV>
                <wp:extent cx="4867910" cy="0"/>
                <wp:effectExtent l="0" t="0" r="0" b="0"/>
                <wp:wrapNone/>
                <wp:docPr id="72617472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30564F5" id="Straight Connector 4" o:spid="_x0000_s1026" style="position:absolute;z-index:2523729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Impact Fee</w:t>
      </w:r>
      <w:r w:rsidRPr="001F6413">
        <w:rPr>
          <w:b/>
          <w:bCs/>
          <w:color w:val="000000" w:themeColor="text1"/>
          <w:sz w:val="48"/>
          <w:szCs w:val="48"/>
        </w:rPr>
        <w:t xml:space="preserve"> Fund – Detail </w:t>
      </w:r>
      <w:r>
        <w:rPr>
          <w:b/>
          <w:bCs/>
          <w:color w:val="000000" w:themeColor="text1"/>
          <w:sz w:val="48"/>
          <w:szCs w:val="48"/>
        </w:rPr>
        <w:t>Expenditures</w:t>
      </w:r>
    </w:p>
    <w:p w14:paraId="4D424B1D" w14:textId="168C87D8" w:rsidR="00121A4E" w:rsidRDefault="00121A4E" w:rsidP="00121A4E">
      <w:pPr>
        <w:ind w:left="-450"/>
        <w:rPr>
          <w:b/>
          <w:bCs/>
          <w:color w:val="000000" w:themeColor="text1"/>
          <w:sz w:val="48"/>
          <w:szCs w:val="48"/>
        </w:rPr>
      </w:pPr>
    </w:p>
    <w:p w14:paraId="1F8D32B9" w14:textId="77777777" w:rsidR="00121A4E" w:rsidRDefault="00121A4E" w:rsidP="003606D8">
      <w:pPr>
        <w:rPr>
          <w:b/>
          <w:bCs/>
          <w:color w:val="000000" w:themeColor="text1"/>
          <w:sz w:val="48"/>
          <w:szCs w:val="48"/>
        </w:rPr>
      </w:pPr>
    </w:p>
    <w:p w14:paraId="25F6FC2D" w14:textId="77777777" w:rsidR="003606D8" w:rsidRDefault="003606D8" w:rsidP="003606D8">
      <w:pPr>
        <w:rPr>
          <w:b/>
          <w:bCs/>
          <w:color w:val="000000" w:themeColor="text1"/>
          <w:sz w:val="48"/>
          <w:szCs w:val="48"/>
        </w:rPr>
      </w:pPr>
    </w:p>
    <w:p w14:paraId="0F350E29" w14:textId="77777777" w:rsidR="003606D8" w:rsidRDefault="003606D8" w:rsidP="003606D8">
      <w:pPr>
        <w:rPr>
          <w:b/>
          <w:bCs/>
          <w:color w:val="000000" w:themeColor="text1"/>
          <w:sz w:val="48"/>
          <w:szCs w:val="48"/>
        </w:rPr>
      </w:pPr>
    </w:p>
    <w:p w14:paraId="6F853438" w14:textId="77777777" w:rsidR="003606D8" w:rsidRDefault="003606D8" w:rsidP="005F070D">
      <w:pPr>
        <w:rPr>
          <w:b/>
          <w:bCs/>
          <w:color w:val="000000" w:themeColor="text1"/>
          <w:sz w:val="48"/>
          <w:szCs w:val="48"/>
        </w:rPr>
      </w:pPr>
    </w:p>
    <w:p w14:paraId="4E775A1C" w14:textId="77777777" w:rsidR="003606D8" w:rsidRDefault="003606D8" w:rsidP="005F070D">
      <w:pPr>
        <w:rPr>
          <w:b/>
          <w:bCs/>
          <w:color w:val="000000" w:themeColor="text1"/>
          <w:sz w:val="48"/>
          <w:szCs w:val="48"/>
        </w:rPr>
      </w:pPr>
    </w:p>
    <w:p w14:paraId="6F3CF359" w14:textId="77777777" w:rsidR="003606D8" w:rsidRDefault="003606D8" w:rsidP="005F070D">
      <w:pPr>
        <w:rPr>
          <w:b/>
          <w:bCs/>
          <w:color w:val="000000" w:themeColor="text1"/>
          <w:sz w:val="48"/>
          <w:szCs w:val="48"/>
        </w:rPr>
        <w:sectPr w:rsidR="003606D8" w:rsidSect="001F6413">
          <w:pgSz w:w="15840" w:h="12240" w:orient="landscape" w:code="1"/>
          <w:pgMar w:top="1440" w:right="1080" w:bottom="1440" w:left="1440" w:header="720" w:footer="720" w:gutter="0"/>
          <w:cols w:space="720"/>
          <w:docGrid w:linePitch="326" w:charSpace="-6350"/>
        </w:sectPr>
      </w:pPr>
    </w:p>
    <w:p w14:paraId="4D60C39C" w14:textId="3D85116A" w:rsidR="004643E6" w:rsidRPr="009C46A7" w:rsidRDefault="004643E6" w:rsidP="004643E6">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76064" behindDoc="0" locked="0" layoutInCell="1" allowOverlap="1" wp14:anchorId="496C7EE0" wp14:editId="624C3273">
                <wp:simplePos x="0" y="0"/>
                <wp:positionH relativeFrom="column">
                  <wp:posOffset>-38100</wp:posOffset>
                </wp:positionH>
                <wp:positionV relativeFrom="paragraph">
                  <wp:posOffset>404674</wp:posOffset>
                </wp:positionV>
                <wp:extent cx="4932045" cy="0"/>
                <wp:effectExtent l="0" t="0" r="0" b="0"/>
                <wp:wrapNone/>
                <wp:docPr id="100915364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DB64B39" id="Straight Connector 3" o:spid="_x0000_s1026" style="position:absolute;z-index:2523760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77088" behindDoc="0" locked="0" layoutInCell="1" allowOverlap="1" wp14:anchorId="20384A7C" wp14:editId="2A8E2F52">
                <wp:simplePos x="0" y="0"/>
                <wp:positionH relativeFrom="column">
                  <wp:posOffset>0</wp:posOffset>
                </wp:positionH>
                <wp:positionV relativeFrom="paragraph">
                  <wp:posOffset>-39191</wp:posOffset>
                </wp:positionV>
                <wp:extent cx="4867910" cy="0"/>
                <wp:effectExtent l="0" t="0" r="0" b="0"/>
                <wp:wrapNone/>
                <wp:docPr id="48140065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8796752" id="Straight Connector 4" o:spid="_x0000_s1026" style="position:absolute;z-index:2523770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A7A90">
        <w:rPr>
          <w:b/>
          <w:bCs/>
          <w:color w:val="000000" w:themeColor="text1"/>
          <w:sz w:val="40"/>
          <w:szCs w:val="40"/>
        </w:rPr>
        <w:t xml:space="preserve">Juvenile Court </w:t>
      </w:r>
      <w:r w:rsidRPr="009C46A7">
        <w:rPr>
          <w:b/>
          <w:bCs/>
          <w:color w:val="000000" w:themeColor="text1"/>
          <w:sz w:val="40"/>
          <w:szCs w:val="40"/>
        </w:rPr>
        <w:t>Fund</w:t>
      </w:r>
    </w:p>
    <w:p w14:paraId="143D0F0B" w14:textId="77777777" w:rsidR="004643E6" w:rsidRDefault="004643E6" w:rsidP="004643E6">
      <w:pPr>
        <w:rPr>
          <w:b/>
          <w:bCs/>
          <w:sz w:val="28"/>
          <w:szCs w:val="28"/>
        </w:rPr>
      </w:pPr>
      <w:r>
        <w:rPr>
          <w:b/>
          <w:bCs/>
          <w:sz w:val="28"/>
          <w:szCs w:val="28"/>
        </w:rPr>
        <w:t>FUND PROFILE</w:t>
      </w:r>
    </w:p>
    <w:p w14:paraId="44AB6AF0" w14:textId="226D102B" w:rsidR="00027A3C" w:rsidRDefault="00027A3C" w:rsidP="004643E6">
      <w:pPr>
        <w:rPr>
          <w:rFonts w:eastAsiaTheme="minorHAnsi"/>
          <w:kern w:val="2"/>
          <w:sz w:val="22"/>
          <w:szCs w:val="22"/>
          <w14:ligatures w14:val="standardContextual"/>
        </w:rPr>
      </w:pPr>
      <w:r w:rsidRPr="00027A3C">
        <w:rPr>
          <w:rFonts w:eastAsiaTheme="minorHAnsi"/>
          <w:kern w:val="2"/>
          <w:sz w:val="22"/>
          <w:szCs w:val="22"/>
          <w14:ligatures w14:val="standardContextual"/>
        </w:rPr>
        <w:t>This Special Revenue Fund, authorized by O.C.G.A. 15-</w:t>
      </w:r>
      <w:r w:rsidR="000D23D0">
        <w:rPr>
          <w:rFonts w:eastAsiaTheme="minorHAnsi"/>
          <w:kern w:val="2"/>
          <w:sz w:val="22"/>
          <w:szCs w:val="22"/>
          <w14:ligatures w14:val="standardContextual"/>
        </w:rPr>
        <w:t>11</w:t>
      </w:r>
      <w:r w:rsidRPr="00027A3C">
        <w:rPr>
          <w:rFonts w:eastAsiaTheme="minorHAnsi"/>
          <w:kern w:val="2"/>
          <w:sz w:val="22"/>
          <w:szCs w:val="22"/>
          <w14:ligatures w14:val="standardContextual"/>
        </w:rPr>
        <w:t>-</w:t>
      </w:r>
      <w:r w:rsidR="000D23D0">
        <w:rPr>
          <w:rFonts w:eastAsiaTheme="minorHAnsi"/>
          <w:kern w:val="2"/>
          <w:sz w:val="22"/>
          <w:szCs w:val="22"/>
          <w14:ligatures w14:val="standardContextual"/>
        </w:rPr>
        <w:t>37</w:t>
      </w:r>
      <w:r w:rsidRPr="00027A3C">
        <w:rPr>
          <w:rFonts w:eastAsiaTheme="minorHAnsi"/>
          <w:kern w:val="2"/>
          <w:sz w:val="22"/>
          <w:szCs w:val="22"/>
          <w14:ligatures w14:val="standardContextual"/>
        </w:rPr>
        <w:t xml:space="preserve"> </w:t>
      </w:r>
      <w:r w:rsidR="000D23D0">
        <w:rPr>
          <w:rFonts w:eastAsiaTheme="minorHAnsi"/>
          <w:kern w:val="2"/>
          <w:sz w:val="22"/>
          <w:szCs w:val="22"/>
          <w14:ligatures w14:val="standardContextual"/>
        </w:rPr>
        <w:t>consists of supervision fees collected from youth placed under court supervision and is used to sup</w:t>
      </w:r>
      <w:r w:rsidR="003909CD">
        <w:rPr>
          <w:rFonts w:eastAsiaTheme="minorHAnsi"/>
          <w:kern w:val="2"/>
          <w:sz w:val="22"/>
          <w:szCs w:val="22"/>
          <w14:ligatures w14:val="standardContextual"/>
        </w:rPr>
        <w:t>port services that promote rehabilitation and development. These services include housing, education, counseling, mediation, transportation, truancy intervention, restitution, job training and other programs benefiting the child’s best interests</w:t>
      </w:r>
      <w:r w:rsidR="00E41555">
        <w:rPr>
          <w:rFonts w:eastAsiaTheme="minorHAnsi"/>
          <w:kern w:val="2"/>
          <w:sz w:val="22"/>
          <w:szCs w:val="22"/>
          <w14:ligatures w14:val="standardContextual"/>
        </w:rPr>
        <w:t>. Courts may assess initial and monthly supervision</w:t>
      </w:r>
      <w:r w:rsidR="005D159A">
        <w:rPr>
          <w:rFonts w:eastAsiaTheme="minorHAnsi"/>
          <w:kern w:val="2"/>
          <w:sz w:val="22"/>
          <w:szCs w:val="22"/>
          <w14:ligatures w14:val="standardContextual"/>
        </w:rPr>
        <w:t xml:space="preserve"> fees within set ranges, with responsibility shared by the child and their guardians. Collected funds are managed by the county</w:t>
      </w:r>
      <w:r w:rsidR="00F51061">
        <w:rPr>
          <w:rFonts w:eastAsiaTheme="minorHAnsi"/>
          <w:kern w:val="2"/>
          <w:sz w:val="22"/>
          <w:szCs w:val="22"/>
          <w14:ligatures w14:val="standardContextual"/>
        </w:rPr>
        <w:t xml:space="preserve">, deposited into a supplemental juvenile service fund and appropriated to the juvenile court for discretionary use on approved services. The funds must be used solely for these purposes, </w:t>
      </w:r>
      <w:r w:rsidR="00192506">
        <w:rPr>
          <w:rFonts w:eastAsiaTheme="minorHAnsi"/>
          <w:kern w:val="2"/>
          <w:sz w:val="22"/>
          <w:szCs w:val="22"/>
          <w14:ligatures w14:val="standardContextual"/>
        </w:rPr>
        <w:t>cannot replace existing funding and do not lapse at year-end. The Clerk of Superior Court is responsible for collecting all ordered fees.</w:t>
      </w:r>
      <w:r w:rsidRPr="00027A3C">
        <w:rPr>
          <w:rFonts w:eastAsiaTheme="minorHAnsi"/>
          <w:kern w:val="2"/>
          <w:sz w:val="22"/>
          <w:szCs w:val="22"/>
          <w14:ligatures w14:val="standardContextual"/>
        </w:rPr>
        <w:t xml:space="preserve"> </w:t>
      </w:r>
    </w:p>
    <w:p w14:paraId="385E5D57" w14:textId="78B7F7D4" w:rsidR="004643E6" w:rsidRPr="00DB3D93" w:rsidRDefault="004643E6" w:rsidP="004643E6">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4643E6" w14:paraId="6AD4BFB0" w14:textId="77777777" w:rsidTr="002E3FA0">
        <w:trPr>
          <w:trHeight w:hRule="exact" w:val="245"/>
          <w:jc w:val="center"/>
        </w:trPr>
        <w:tc>
          <w:tcPr>
            <w:tcW w:w="3422" w:type="dxa"/>
            <w:shd w:val="clear" w:color="auto" w:fill="D9D9D9" w:themeFill="background1" w:themeFillShade="D9"/>
          </w:tcPr>
          <w:p w14:paraId="172F9478" w14:textId="77777777" w:rsidR="004643E6" w:rsidRPr="00205437" w:rsidRDefault="004643E6" w:rsidP="002E3FA0">
            <w:pPr>
              <w:jc w:val="center"/>
              <w:rPr>
                <w:b/>
                <w:bCs/>
              </w:rPr>
            </w:pPr>
            <w:r w:rsidRPr="00205437">
              <w:rPr>
                <w:b/>
                <w:bCs/>
              </w:rPr>
              <w:t>Position Title</w:t>
            </w:r>
          </w:p>
        </w:tc>
        <w:tc>
          <w:tcPr>
            <w:tcW w:w="1836" w:type="dxa"/>
            <w:shd w:val="clear" w:color="auto" w:fill="D9D9D9" w:themeFill="background1" w:themeFillShade="D9"/>
          </w:tcPr>
          <w:p w14:paraId="175F8C79" w14:textId="77777777" w:rsidR="004643E6" w:rsidRPr="00205437" w:rsidRDefault="004643E6"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79CBF5F" w14:textId="77777777" w:rsidR="004643E6" w:rsidRPr="00205437" w:rsidRDefault="004643E6"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36668F1" w14:textId="77777777" w:rsidR="004643E6" w:rsidRPr="00205437" w:rsidRDefault="004643E6" w:rsidP="002E3FA0">
            <w:pPr>
              <w:jc w:val="center"/>
              <w:rPr>
                <w:b/>
                <w:bCs/>
              </w:rPr>
            </w:pPr>
            <w:r w:rsidRPr="00205437">
              <w:rPr>
                <w:b/>
                <w:bCs/>
              </w:rPr>
              <w:t>FY 2</w:t>
            </w:r>
            <w:r>
              <w:rPr>
                <w:b/>
                <w:bCs/>
              </w:rPr>
              <w:t>6</w:t>
            </w:r>
            <w:r w:rsidRPr="00205437">
              <w:rPr>
                <w:b/>
                <w:bCs/>
              </w:rPr>
              <w:t>-2</w:t>
            </w:r>
            <w:r>
              <w:rPr>
                <w:b/>
                <w:bCs/>
              </w:rPr>
              <w:t>7</w:t>
            </w:r>
          </w:p>
        </w:tc>
      </w:tr>
      <w:tr w:rsidR="004643E6" w14:paraId="114EAA82" w14:textId="77777777" w:rsidTr="002E3FA0">
        <w:trPr>
          <w:trHeight w:hRule="exact" w:val="245"/>
          <w:jc w:val="center"/>
        </w:trPr>
        <w:tc>
          <w:tcPr>
            <w:tcW w:w="3422" w:type="dxa"/>
          </w:tcPr>
          <w:p w14:paraId="7ECAB07B" w14:textId="77777777" w:rsidR="004643E6" w:rsidRDefault="004643E6" w:rsidP="002E3FA0">
            <w:r>
              <w:t>No Positions in this Department</w:t>
            </w:r>
          </w:p>
        </w:tc>
        <w:tc>
          <w:tcPr>
            <w:tcW w:w="1836" w:type="dxa"/>
          </w:tcPr>
          <w:p w14:paraId="40E14E1A" w14:textId="77777777" w:rsidR="004643E6" w:rsidRDefault="004643E6" w:rsidP="002E3FA0">
            <w:pPr>
              <w:jc w:val="center"/>
            </w:pPr>
            <w:r>
              <w:t>0</w:t>
            </w:r>
          </w:p>
        </w:tc>
        <w:tc>
          <w:tcPr>
            <w:tcW w:w="1712" w:type="dxa"/>
          </w:tcPr>
          <w:p w14:paraId="1E7E192F" w14:textId="77777777" w:rsidR="004643E6" w:rsidRDefault="004643E6" w:rsidP="002E3FA0">
            <w:pPr>
              <w:jc w:val="center"/>
            </w:pPr>
            <w:r>
              <w:t>0</w:t>
            </w:r>
          </w:p>
        </w:tc>
        <w:tc>
          <w:tcPr>
            <w:tcW w:w="1592" w:type="dxa"/>
          </w:tcPr>
          <w:p w14:paraId="6698DC77" w14:textId="77777777" w:rsidR="004643E6" w:rsidRDefault="004643E6" w:rsidP="002E3FA0">
            <w:pPr>
              <w:jc w:val="center"/>
            </w:pPr>
            <w:r>
              <w:t>0</w:t>
            </w:r>
          </w:p>
        </w:tc>
      </w:tr>
      <w:tr w:rsidR="004643E6" w14:paraId="57889365" w14:textId="77777777" w:rsidTr="002E3FA0">
        <w:trPr>
          <w:trHeight w:hRule="exact" w:val="245"/>
          <w:jc w:val="center"/>
        </w:trPr>
        <w:tc>
          <w:tcPr>
            <w:tcW w:w="3422" w:type="dxa"/>
            <w:shd w:val="clear" w:color="auto" w:fill="D9D9D9" w:themeFill="background1" w:themeFillShade="D9"/>
          </w:tcPr>
          <w:p w14:paraId="11EFF893" w14:textId="77777777" w:rsidR="004643E6" w:rsidRPr="00205437" w:rsidRDefault="004643E6" w:rsidP="002E3FA0">
            <w:pPr>
              <w:rPr>
                <w:b/>
                <w:bCs/>
              </w:rPr>
            </w:pPr>
            <w:r w:rsidRPr="00205437">
              <w:rPr>
                <w:b/>
                <w:bCs/>
              </w:rPr>
              <w:t>Total Positions</w:t>
            </w:r>
          </w:p>
        </w:tc>
        <w:tc>
          <w:tcPr>
            <w:tcW w:w="1836" w:type="dxa"/>
            <w:shd w:val="clear" w:color="auto" w:fill="D9D9D9" w:themeFill="background1" w:themeFillShade="D9"/>
          </w:tcPr>
          <w:p w14:paraId="3E1FCD7C" w14:textId="77777777" w:rsidR="004643E6" w:rsidRPr="00205437" w:rsidRDefault="004643E6" w:rsidP="002E3FA0">
            <w:pPr>
              <w:jc w:val="center"/>
              <w:rPr>
                <w:b/>
                <w:bCs/>
              </w:rPr>
            </w:pPr>
            <w:r>
              <w:rPr>
                <w:b/>
                <w:bCs/>
              </w:rPr>
              <w:t>0</w:t>
            </w:r>
          </w:p>
        </w:tc>
        <w:tc>
          <w:tcPr>
            <w:tcW w:w="1712" w:type="dxa"/>
            <w:shd w:val="clear" w:color="auto" w:fill="D9D9D9" w:themeFill="background1" w:themeFillShade="D9"/>
          </w:tcPr>
          <w:p w14:paraId="651ADCB8" w14:textId="77777777" w:rsidR="004643E6" w:rsidRPr="00205437" w:rsidRDefault="004643E6" w:rsidP="002E3FA0">
            <w:pPr>
              <w:jc w:val="center"/>
              <w:rPr>
                <w:b/>
                <w:bCs/>
              </w:rPr>
            </w:pPr>
            <w:r>
              <w:rPr>
                <w:b/>
                <w:bCs/>
              </w:rPr>
              <w:t>0</w:t>
            </w:r>
          </w:p>
        </w:tc>
        <w:tc>
          <w:tcPr>
            <w:tcW w:w="1592" w:type="dxa"/>
            <w:shd w:val="clear" w:color="auto" w:fill="D9D9D9" w:themeFill="background1" w:themeFillShade="D9"/>
          </w:tcPr>
          <w:p w14:paraId="52927468" w14:textId="77777777" w:rsidR="004643E6" w:rsidRPr="00205437" w:rsidRDefault="004643E6" w:rsidP="002E3FA0">
            <w:pPr>
              <w:jc w:val="center"/>
              <w:rPr>
                <w:b/>
                <w:bCs/>
              </w:rPr>
            </w:pPr>
            <w:r>
              <w:rPr>
                <w:b/>
                <w:bCs/>
              </w:rPr>
              <w:t>0</w:t>
            </w:r>
          </w:p>
        </w:tc>
      </w:tr>
    </w:tbl>
    <w:p w14:paraId="2D8B6CD3" w14:textId="77777777" w:rsidR="004643E6" w:rsidRPr="009E04A7" w:rsidRDefault="004643E6" w:rsidP="004643E6">
      <w:pPr>
        <w:rPr>
          <w:b/>
          <w:bCs/>
          <w:sz w:val="28"/>
          <w:szCs w:val="28"/>
        </w:rPr>
      </w:pPr>
    </w:p>
    <w:p w14:paraId="58DA9A0A" w14:textId="77777777" w:rsidR="004643E6" w:rsidRDefault="004643E6" w:rsidP="004643E6">
      <w:pPr>
        <w:rPr>
          <w:b/>
          <w:bCs/>
          <w:sz w:val="28"/>
          <w:szCs w:val="28"/>
        </w:rPr>
      </w:pPr>
      <w:r w:rsidRPr="009E04A7">
        <w:rPr>
          <w:b/>
          <w:bCs/>
          <w:sz w:val="28"/>
          <w:szCs w:val="28"/>
        </w:rPr>
        <w:t>BUDGET HIGHLIGHTS</w:t>
      </w:r>
    </w:p>
    <w:p w14:paraId="105E031C" w14:textId="6856C88E" w:rsidR="004D4673" w:rsidRPr="004E76F6" w:rsidRDefault="004D4673" w:rsidP="004D4673">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55546519" w14:textId="01AA1215" w:rsidR="004643E6" w:rsidRPr="004E76F6" w:rsidRDefault="004643E6" w:rsidP="004D4673">
      <w:pPr>
        <w:pStyle w:val="Default"/>
        <w:ind w:left="720"/>
        <w:rPr>
          <w:rFonts w:asciiTheme="minorHAnsi" w:hAnsiTheme="minorHAnsi" w:cstheme="minorBidi"/>
          <w:color w:val="auto"/>
          <w:sz w:val="22"/>
          <w:szCs w:val="22"/>
        </w:rPr>
      </w:pPr>
    </w:p>
    <w:p w14:paraId="21B74667" w14:textId="77777777" w:rsidR="004643E6" w:rsidRDefault="004643E6" w:rsidP="004643E6">
      <w:pPr>
        <w:pStyle w:val="Default"/>
        <w:ind w:left="720"/>
        <w:rPr>
          <w:rFonts w:asciiTheme="minorHAnsi" w:eastAsiaTheme="minorHAnsi" w:hAnsiTheme="minorHAnsi" w:cstheme="minorBidi"/>
          <w:color w:val="auto"/>
          <w:kern w:val="2"/>
          <w:sz w:val="22"/>
          <w:szCs w:val="22"/>
          <w14:ligatures w14:val="standardContextual"/>
        </w:rPr>
      </w:pPr>
    </w:p>
    <w:p w14:paraId="0F149A7D"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24776250"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130353AF"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01AE1208"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0DF66BE4"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4195B909"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27E86962"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1A1FA9A6"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4BBBFF00"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06327799"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5922DED4"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29CB5856"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7908B59A"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5E2BD765" w14:textId="77777777" w:rsidR="004643E6" w:rsidRDefault="004643E6" w:rsidP="004643E6">
      <w:pPr>
        <w:pStyle w:val="Default"/>
        <w:rPr>
          <w:rFonts w:asciiTheme="minorHAnsi" w:eastAsiaTheme="minorHAnsi" w:hAnsiTheme="minorHAnsi" w:cstheme="minorBidi"/>
          <w:color w:val="auto"/>
          <w:kern w:val="2"/>
          <w:sz w:val="22"/>
          <w:szCs w:val="22"/>
          <w14:ligatures w14:val="standardContextual"/>
        </w:rPr>
      </w:pPr>
    </w:p>
    <w:p w14:paraId="52F320AC" w14:textId="77777777" w:rsidR="004643E6" w:rsidRDefault="004643E6" w:rsidP="004643E6">
      <w:pPr>
        <w:rPr>
          <w:b/>
          <w:bCs/>
          <w:color w:val="000000" w:themeColor="text1"/>
          <w:sz w:val="48"/>
          <w:szCs w:val="48"/>
        </w:rPr>
        <w:sectPr w:rsidR="004643E6" w:rsidSect="004643E6">
          <w:pgSz w:w="12240" w:h="15840" w:code="1"/>
          <w:pgMar w:top="1080" w:right="1440" w:bottom="1440" w:left="1440" w:header="720" w:footer="720" w:gutter="0"/>
          <w:cols w:space="720"/>
          <w:docGrid w:linePitch="326" w:charSpace="-6350"/>
        </w:sectPr>
      </w:pPr>
    </w:p>
    <w:p w14:paraId="54393E4D" w14:textId="77D9F0AD" w:rsidR="004643E6" w:rsidRDefault="00046112" w:rsidP="004643E6">
      <w:pPr>
        <w:rPr>
          <w:b/>
          <w:bCs/>
          <w:color w:val="000000" w:themeColor="text1"/>
          <w:sz w:val="48"/>
          <w:szCs w:val="48"/>
        </w:rPr>
      </w:pPr>
      <w:r w:rsidRPr="00046112">
        <w:rPr>
          <w:b/>
          <w:bCs/>
          <w:noProof/>
          <w:color w:val="000000" w:themeColor="text1"/>
          <w:sz w:val="48"/>
          <w:szCs w:val="48"/>
        </w:rPr>
        <w:lastRenderedPageBreak/>
        <w:drawing>
          <wp:anchor distT="0" distB="0" distL="114300" distR="114300" simplePos="0" relativeHeight="252386304" behindDoc="0" locked="0" layoutInCell="1" allowOverlap="1" wp14:anchorId="26BC8827" wp14:editId="5DC38C3B">
            <wp:simplePos x="0" y="0"/>
            <wp:positionH relativeFrom="column">
              <wp:posOffset>-283336</wp:posOffset>
            </wp:positionH>
            <wp:positionV relativeFrom="paragraph">
              <wp:posOffset>605307</wp:posOffset>
            </wp:positionV>
            <wp:extent cx="8925059" cy="2066290"/>
            <wp:effectExtent l="0" t="0" r="9525" b="0"/>
            <wp:wrapNone/>
            <wp:docPr id="2045655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55501" name=""/>
                    <pic:cNvPicPr/>
                  </pic:nvPicPr>
                  <pic:blipFill>
                    <a:blip r:embed="rId152">
                      <a:extLst>
                        <a:ext uri="{28A0092B-C50C-407E-A947-70E740481C1C}">
                          <a14:useLocalDpi xmlns:a14="http://schemas.microsoft.com/office/drawing/2010/main" val="0"/>
                        </a:ext>
                      </a:extLst>
                    </a:blip>
                    <a:stretch>
                      <a:fillRect/>
                    </a:stretch>
                  </pic:blipFill>
                  <pic:spPr>
                    <a:xfrm>
                      <a:off x="0" y="0"/>
                      <a:ext cx="8937670" cy="2069210"/>
                    </a:xfrm>
                    <a:prstGeom prst="rect">
                      <a:avLst/>
                    </a:prstGeom>
                  </pic:spPr>
                </pic:pic>
              </a:graphicData>
            </a:graphic>
            <wp14:sizeRelH relativeFrom="margin">
              <wp14:pctWidth>0</wp14:pctWidth>
            </wp14:sizeRelH>
          </wp:anchor>
        </w:drawing>
      </w:r>
      <w:r w:rsidR="004643E6" w:rsidRPr="001F6413">
        <w:rPr>
          <w:b/>
          <w:bCs/>
          <w:noProof/>
          <w:sz w:val="48"/>
          <w:szCs w:val="48"/>
        </w:rPr>
        <mc:AlternateContent>
          <mc:Choice Requires="wps">
            <w:drawing>
              <wp:anchor distT="0" distB="0" distL="114300" distR="114300" simplePos="0" relativeHeight="252378112" behindDoc="0" locked="0" layoutInCell="1" allowOverlap="1" wp14:anchorId="63B2CD31" wp14:editId="0F77951D">
                <wp:simplePos x="0" y="0"/>
                <wp:positionH relativeFrom="column">
                  <wp:posOffset>-38100</wp:posOffset>
                </wp:positionH>
                <wp:positionV relativeFrom="paragraph">
                  <wp:posOffset>404674</wp:posOffset>
                </wp:positionV>
                <wp:extent cx="4932045" cy="0"/>
                <wp:effectExtent l="0" t="0" r="0" b="0"/>
                <wp:wrapNone/>
                <wp:docPr id="206160600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8C4AB29" id="Straight Connector 3" o:spid="_x0000_s1026" style="position:absolute;z-index:2523781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4643E6" w:rsidRPr="001F6413">
        <w:rPr>
          <w:b/>
          <w:bCs/>
          <w:noProof/>
          <w:sz w:val="48"/>
          <w:szCs w:val="48"/>
        </w:rPr>
        <mc:AlternateContent>
          <mc:Choice Requires="wps">
            <w:drawing>
              <wp:anchor distT="0" distB="0" distL="114300" distR="114300" simplePos="0" relativeHeight="252379136" behindDoc="0" locked="0" layoutInCell="1" allowOverlap="1" wp14:anchorId="30D87513" wp14:editId="7B101937">
                <wp:simplePos x="0" y="0"/>
                <wp:positionH relativeFrom="column">
                  <wp:posOffset>0</wp:posOffset>
                </wp:positionH>
                <wp:positionV relativeFrom="paragraph">
                  <wp:posOffset>-39191</wp:posOffset>
                </wp:positionV>
                <wp:extent cx="4867910" cy="0"/>
                <wp:effectExtent l="0" t="0" r="0" b="0"/>
                <wp:wrapNone/>
                <wp:docPr id="147199704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C3211A9" id="Straight Connector 4" o:spid="_x0000_s1026" style="position:absolute;z-index:2523791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7E21BC">
        <w:rPr>
          <w:b/>
          <w:bCs/>
          <w:color w:val="000000" w:themeColor="text1"/>
          <w:sz w:val="48"/>
          <w:szCs w:val="48"/>
        </w:rPr>
        <w:t>Juvenile Court</w:t>
      </w:r>
      <w:r w:rsidR="004643E6" w:rsidRPr="001F6413">
        <w:rPr>
          <w:b/>
          <w:bCs/>
          <w:color w:val="000000" w:themeColor="text1"/>
          <w:sz w:val="48"/>
          <w:szCs w:val="48"/>
        </w:rPr>
        <w:t xml:space="preserve"> Fund – Detail Revenues</w:t>
      </w:r>
    </w:p>
    <w:p w14:paraId="24FEA1BA" w14:textId="1DE86791" w:rsidR="006D75BA" w:rsidRDefault="006D75BA" w:rsidP="00DE5E69">
      <w:pPr>
        <w:ind w:left="-450"/>
        <w:rPr>
          <w:b/>
          <w:bCs/>
          <w:color w:val="000000" w:themeColor="text1"/>
          <w:sz w:val="48"/>
          <w:szCs w:val="48"/>
        </w:rPr>
      </w:pPr>
    </w:p>
    <w:p w14:paraId="3317E551" w14:textId="77777777" w:rsidR="004643E6" w:rsidRDefault="004643E6" w:rsidP="004643E6">
      <w:pPr>
        <w:ind w:left="-450"/>
        <w:rPr>
          <w:b/>
          <w:bCs/>
          <w:color w:val="000000" w:themeColor="text1"/>
          <w:sz w:val="48"/>
          <w:szCs w:val="48"/>
        </w:rPr>
      </w:pPr>
    </w:p>
    <w:p w14:paraId="36C529FF" w14:textId="77777777" w:rsidR="004643E6" w:rsidRDefault="004643E6" w:rsidP="004643E6">
      <w:pPr>
        <w:ind w:left="-450"/>
        <w:rPr>
          <w:b/>
          <w:bCs/>
          <w:color w:val="000000" w:themeColor="text1"/>
          <w:sz w:val="48"/>
          <w:szCs w:val="48"/>
        </w:rPr>
        <w:sectPr w:rsidR="004643E6" w:rsidSect="004643E6">
          <w:pgSz w:w="15840" w:h="12240" w:orient="landscape" w:code="1"/>
          <w:pgMar w:top="1440" w:right="1080" w:bottom="1440" w:left="1440" w:header="720" w:footer="720" w:gutter="0"/>
          <w:cols w:space="720"/>
          <w:docGrid w:linePitch="326" w:charSpace="-6350"/>
        </w:sectPr>
      </w:pPr>
    </w:p>
    <w:p w14:paraId="44E8DFBF" w14:textId="63DC3088" w:rsidR="004643E6" w:rsidRDefault="00A7002F" w:rsidP="004643E6">
      <w:pPr>
        <w:rPr>
          <w:b/>
          <w:bCs/>
          <w:color w:val="000000" w:themeColor="text1"/>
          <w:sz w:val="48"/>
          <w:szCs w:val="48"/>
        </w:rPr>
      </w:pPr>
      <w:r w:rsidRPr="00A7002F">
        <w:rPr>
          <w:b/>
          <w:bCs/>
          <w:noProof/>
          <w:color w:val="000000" w:themeColor="text1"/>
          <w:sz w:val="48"/>
          <w:szCs w:val="48"/>
        </w:rPr>
        <w:lastRenderedPageBreak/>
        <w:drawing>
          <wp:anchor distT="0" distB="0" distL="114300" distR="114300" simplePos="0" relativeHeight="252387328" behindDoc="0" locked="0" layoutInCell="1" allowOverlap="1" wp14:anchorId="060D4C6B" wp14:editId="6187B58E">
            <wp:simplePos x="0" y="0"/>
            <wp:positionH relativeFrom="column">
              <wp:posOffset>-283336</wp:posOffset>
            </wp:positionH>
            <wp:positionV relativeFrom="paragraph">
              <wp:posOffset>540913</wp:posOffset>
            </wp:positionV>
            <wp:extent cx="8899301" cy="2092325"/>
            <wp:effectExtent l="0" t="0" r="0" b="3175"/>
            <wp:wrapNone/>
            <wp:docPr id="1301450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50267" name=""/>
                    <pic:cNvPicPr/>
                  </pic:nvPicPr>
                  <pic:blipFill>
                    <a:blip r:embed="rId153">
                      <a:extLst>
                        <a:ext uri="{28A0092B-C50C-407E-A947-70E740481C1C}">
                          <a14:useLocalDpi xmlns:a14="http://schemas.microsoft.com/office/drawing/2010/main" val="0"/>
                        </a:ext>
                      </a:extLst>
                    </a:blip>
                    <a:stretch>
                      <a:fillRect/>
                    </a:stretch>
                  </pic:blipFill>
                  <pic:spPr>
                    <a:xfrm>
                      <a:off x="0" y="0"/>
                      <a:ext cx="8910309" cy="2094913"/>
                    </a:xfrm>
                    <a:prstGeom prst="rect">
                      <a:avLst/>
                    </a:prstGeom>
                  </pic:spPr>
                </pic:pic>
              </a:graphicData>
            </a:graphic>
            <wp14:sizeRelH relativeFrom="margin">
              <wp14:pctWidth>0</wp14:pctWidth>
            </wp14:sizeRelH>
          </wp:anchor>
        </w:drawing>
      </w:r>
      <w:r w:rsidR="004643E6">
        <w:rPr>
          <w:b/>
          <w:bCs/>
          <w:noProof/>
          <w:sz w:val="48"/>
          <w:szCs w:val="48"/>
        </w:rPr>
        <mc:AlternateContent>
          <mc:Choice Requires="wps">
            <w:drawing>
              <wp:anchor distT="0" distB="0" distL="114300" distR="114300" simplePos="0" relativeHeight="252380160" behindDoc="0" locked="0" layoutInCell="1" allowOverlap="1" wp14:anchorId="63FDC688" wp14:editId="1D6B0DDA">
                <wp:simplePos x="0" y="0"/>
                <wp:positionH relativeFrom="column">
                  <wp:posOffset>-38100</wp:posOffset>
                </wp:positionH>
                <wp:positionV relativeFrom="paragraph">
                  <wp:posOffset>404674</wp:posOffset>
                </wp:positionV>
                <wp:extent cx="4932045" cy="0"/>
                <wp:effectExtent l="0" t="0" r="0" b="0"/>
                <wp:wrapNone/>
                <wp:docPr id="14153275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B65F155" id="Straight Connector 3" o:spid="_x0000_s1026" style="position:absolute;z-index:2523801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4643E6">
        <w:rPr>
          <w:b/>
          <w:bCs/>
          <w:noProof/>
          <w:sz w:val="48"/>
          <w:szCs w:val="48"/>
        </w:rPr>
        <mc:AlternateContent>
          <mc:Choice Requires="wps">
            <w:drawing>
              <wp:anchor distT="0" distB="0" distL="114300" distR="114300" simplePos="0" relativeHeight="252381184" behindDoc="0" locked="0" layoutInCell="1" allowOverlap="1" wp14:anchorId="7D16DF05" wp14:editId="7176BF1F">
                <wp:simplePos x="0" y="0"/>
                <wp:positionH relativeFrom="column">
                  <wp:posOffset>0</wp:posOffset>
                </wp:positionH>
                <wp:positionV relativeFrom="paragraph">
                  <wp:posOffset>-39191</wp:posOffset>
                </wp:positionV>
                <wp:extent cx="4867910" cy="0"/>
                <wp:effectExtent l="0" t="0" r="0" b="0"/>
                <wp:wrapNone/>
                <wp:docPr id="173103664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1260EBF2" id="Straight Connector 4" o:spid="_x0000_s1026" style="position:absolute;z-index:2523811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932001">
        <w:rPr>
          <w:b/>
          <w:bCs/>
          <w:color w:val="000000" w:themeColor="text1"/>
          <w:sz w:val="48"/>
          <w:szCs w:val="48"/>
        </w:rPr>
        <w:t>Juvenile Court</w:t>
      </w:r>
      <w:r w:rsidR="004643E6">
        <w:rPr>
          <w:b/>
          <w:bCs/>
          <w:color w:val="000000" w:themeColor="text1"/>
          <w:sz w:val="48"/>
          <w:szCs w:val="48"/>
        </w:rPr>
        <w:t xml:space="preserve"> Fund – Detail Expenditures</w:t>
      </w:r>
    </w:p>
    <w:p w14:paraId="34DC807F" w14:textId="432E5769" w:rsidR="004643E6" w:rsidRDefault="004643E6" w:rsidP="004643E6">
      <w:pPr>
        <w:ind w:left="-450"/>
        <w:rPr>
          <w:b/>
          <w:bCs/>
          <w:color w:val="000000" w:themeColor="text1"/>
          <w:sz w:val="48"/>
          <w:szCs w:val="48"/>
        </w:rPr>
      </w:pPr>
    </w:p>
    <w:p w14:paraId="0A3A6760" w14:textId="77777777" w:rsidR="004643E6" w:rsidRDefault="004643E6" w:rsidP="004643E6">
      <w:pPr>
        <w:rPr>
          <w:b/>
          <w:bCs/>
          <w:color w:val="000000" w:themeColor="text1"/>
          <w:sz w:val="48"/>
          <w:szCs w:val="48"/>
        </w:rPr>
      </w:pPr>
    </w:p>
    <w:p w14:paraId="7D9C7C2D" w14:textId="77777777" w:rsidR="004643E6" w:rsidRDefault="004643E6" w:rsidP="004643E6">
      <w:pPr>
        <w:rPr>
          <w:b/>
          <w:bCs/>
          <w:color w:val="000000" w:themeColor="text1"/>
          <w:sz w:val="48"/>
          <w:szCs w:val="48"/>
        </w:rPr>
      </w:pPr>
    </w:p>
    <w:p w14:paraId="7754D44A" w14:textId="77777777" w:rsidR="004643E6" w:rsidRDefault="004643E6" w:rsidP="004643E6">
      <w:pPr>
        <w:rPr>
          <w:b/>
          <w:bCs/>
          <w:color w:val="000000" w:themeColor="text1"/>
          <w:sz w:val="48"/>
          <w:szCs w:val="48"/>
        </w:rPr>
      </w:pPr>
    </w:p>
    <w:p w14:paraId="0C610429" w14:textId="77777777" w:rsidR="004643E6" w:rsidRDefault="004643E6" w:rsidP="004643E6">
      <w:pPr>
        <w:rPr>
          <w:b/>
          <w:bCs/>
          <w:color w:val="000000" w:themeColor="text1"/>
          <w:sz w:val="48"/>
          <w:szCs w:val="48"/>
        </w:rPr>
      </w:pPr>
    </w:p>
    <w:p w14:paraId="00E95451" w14:textId="77777777" w:rsidR="004643E6" w:rsidRDefault="004643E6" w:rsidP="004643E6">
      <w:pPr>
        <w:rPr>
          <w:b/>
          <w:bCs/>
          <w:color w:val="000000" w:themeColor="text1"/>
          <w:sz w:val="48"/>
          <w:szCs w:val="48"/>
        </w:rPr>
      </w:pPr>
    </w:p>
    <w:p w14:paraId="66B79596" w14:textId="77777777" w:rsidR="00CA1835" w:rsidRDefault="00CA1835" w:rsidP="004643E6">
      <w:pPr>
        <w:rPr>
          <w:b/>
          <w:bCs/>
          <w:color w:val="000000" w:themeColor="text1"/>
          <w:sz w:val="48"/>
          <w:szCs w:val="48"/>
        </w:rPr>
        <w:sectPr w:rsidR="00CA1835" w:rsidSect="00CA1835">
          <w:pgSz w:w="15840" w:h="12240" w:orient="landscape" w:code="1"/>
          <w:pgMar w:top="1440" w:right="1080" w:bottom="1440" w:left="1440" w:header="720" w:footer="720" w:gutter="0"/>
          <w:cols w:space="720"/>
          <w:docGrid w:linePitch="326" w:charSpace="-6350"/>
        </w:sectPr>
      </w:pPr>
    </w:p>
    <w:p w14:paraId="149C2E20" w14:textId="25049719" w:rsidR="00CA1835" w:rsidRPr="009C46A7" w:rsidRDefault="00CA1835" w:rsidP="00CA1835">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389376" behindDoc="0" locked="0" layoutInCell="1" allowOverlap="1" wp14:anchorId="43409AD7" wp14:editId="20810F09">
                <wp:simplePos x="0" y="0"/>
                <wp:positionH relativeFrom="column">
                  <wp:posOffset>-38100</wp:posOffset>
                </wp:positionH>
                <wp:positionV relativeFrom="paragraph">
                  <wp:posOffset>404674</wp:posOffset>
                </wp:positionV>
                <wp:extent cx="4932045" cy="0"/>
                <wp:effectExtent l="0" t="0" r="0" b="0"/>
                <wp:wrapNone/>
                <wp:docPr id="112812451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6EFAFB4" id="Straight Connector 3" o:spid="_x0000_s1026" style="position:absolute;z-index:2523893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390400" behindDoc="0" locked="0" layoutInCell="1" allowOverlap="1" wp14:anchorId="122A9973" wp14:editId="074D87B4">
                <wp:simplePos x="0" y="0"/>
                <wp:positionH relativeFrom="column">
                  <wp:posOffset>0</wp:posOffset>
                </wp:positionH>
                <wp:positionV relativeFrom="paragraph">
                  <wp:posOffset>-39191</wp:posOffset>
                </wp:positionV>
                <wp:extent cx="4867910" cy="0"/>
                <wp:effectExtent l="0" t="0" r="0" b="0"/>
                <wp:wrapNone/>
                <wp:docPr id="21114446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6878613" id="Straight Connector 4" o:spid="_x0000_s1026" style="position:absolute;z-index:2523904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BD50C0">
        <w:rPr>
          <w:b/>
          <w:bCs/>
          <w:color w:val="000000" w:themeColor="text1"/>
          <w:sz w:val="40"/>
          <w:szCs w:val="40"/>
        </w:rPr>
        <w:t>Law Library</w:t>
      </w:r>
      <w:r>
        <w:rPr>
          <w:b/>
          <w:bCs/>
          <w:color w:val="000000" w:themeColor="text1"/>
          <w:sz w:val="40"/>
          <w:szCs w:val="40"/>
        </w:rPr>
        <w:t xml:space="preserve"> </w:t>
      </w:r>
      <w:r w:rsidRPr="009C46A7">
        <w:rPr>
          <w:b/>
          <w:bCs/>
          <w:color w:val="000000" w:themeColor="text1"/>
          <w:sz w:val="40"/>
          <w:szCs w:val="40"/>
        </w:rPr>
        <w:t>Fund</w:t>
      </w:r>
    </w:p>
    <w:p w14:paraId="46A23AB8" w14:textId="77777777" w:rsidR="00CA1835" w:rsidRDefault="00CA1835" w:rsidP="00CA1835">
      <w:pPr>
        <w:rPr>
          <w:b/>
          <w:bCs/>
          <w:sz w:val="28"/>
          <w:szCs w:val="28"/>
        </w:rPr>
      </w:pPr>
      <w:r>
        <w:rPr>
          <w:b/>
          <w:bCs/>
          <w:sz w:val="28"/>
          <w:szCs w:val="28"/>
        </w:rPr>
        <w:t>FUND PROFILE</w:t>
      </w:r>
    </w:p>
    <w:p w14:paraId="58B38E6B" w14:textId="590EDB9F" w:rsidR="00CA1835" w:rsidRDefault="00CA1835" w:rsidP="00D732AB">
      <w:pPr>
        <w:rPr>
          <w:rFonts w:eastAsiaTheme="minorHAnsi"/>
          <w:kern w:val="2"/>
          <w:sz w:val="22"/>
          <w:szCs w:val="22"/>
          <w14:ligatures w14:val="standardContextual"/>
        </w:rPr>
      </w:pPr>
      <w:r w:rsidRPr="00027A3C">
        <w:rPr>
          <w:rFonts w:eastAsiaTheme="minorHAnsi"/>
          <w:kern w:val="2"/>
          <w:sz w:val="22"/>
          <w:szCs w:val="22"/>
          <w14:ligatures w14:val="standardContextual"/>
        </w:rPr>
        <w:t xml:space="preserve">This Special Revenue Fund, authorized by O.C.G.A. </w:t>
      </w:r>
      <w:r w:rsidR="00375A7A">
        <w:rPr>
          <w:rFonts w:eastAsiaTheme="minorHAnsi"/>
          <w:kern w:val="2"/>
          <w:sz w:val="22"/>
          <w:szCs w:val="22"/>
          <w14:ligatures w14:val="standardContextual"/>
        </w:rPr>
        <w:t>36-15-1 to 36-15-9</w:t>
      </w:r>
      <w:r w:rsidR="0007531C">
        <w:rPr>
          <w:rFonts w:eastAsiaTheme="minorHAnsi"/>
          <w:kern w:val="2"/>
          <w:sz w:val="22"/>
          <w:szCs w:val="22"/>
          <w14:ligatures w14:val="standardContextual"/>
        </w:rPr>
        <w:t>, is used to account for an additional sum not to exceed $5.00 placed on civil and criminal cases filed in Superior Court, Magistrate Court, Probate Court and any other courts of record. These funds are legally restricted to be</w:t>
      </w:r>
      <w:r w:rsidR="00D732AB">
        <w:rPr>
          <w:rFonts w:eastAsiaTheme="minorHAnsi"/>
          <w:kern w:val="2"/>
          <w:sz w:val="22"/>
          <w:szCs w:val="22"/>
          <w14:ligatures w14:val="standardContextual"/>
        </w:rPr>
        <w:t xml:space="preserve"> used for the purchase of law books, reports, texts, periodicals, supplies, desks and equipment for the operations of the Law Library among other items. This fund has a Law Library Board of Trustees to oversee its operations.</w:t>
      </w:r>
      <w:r w:rsidRPr="00027A3C">
        <w:rPr>
          <w:rFonts w:eastAsiaTheme="minorHAnsi"/>
          <w:kern w:val="2"/>
          <w:sz w:val="22"/>
          <w:szCs w:val="22"/>
          <w14:ligatures w14:val="standardContextual"/>
        </w:rPr>
        <w:t xml:space="preserve"> </w:t>
      </w:r>
    </w:p>
    <w:p w14:paraId="7B6B7616" w14:textId="77777777" w:rsidR="00CA1835" w:rsidRPr="00DB3D93" w:rsidRDefault="00CA1835" w:rsidP="00CA1835">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CA1835" w14:paraId="6B8587F9" w14:textId="77777777" w:rsidTr="002E3FA0">
        <w:trPr>
          <w:trHeight w:hRule="exact" w:val="245"/>
          <w:jc w:val="center"/>
        </w:trPr>
        <w:tc>
          <w:tcPr>
            <w:tcW w:w="3422" w:type="dxa"/>
            <w:shd w:val="clear" w:color="auto" w:fill="D9D9D9" w:themeFill="background1" w:themeFillShade="D9"/>
          </w:tcPr>
          <w:p w14:paraId="649E1450" w14:textId="77777777" w:rsidR="00CA1835" w:rsidRPr="00205437" w:rsidRDefault="00CA1835" w:rsidP="002E3FA0">
            <w:pPr>
              <w:jc w:val="center"/>
              <w:rPr>
                <w:b/>
                <w:bCs/>
              </w:rPr>
            </w:pPr>
            <w:r w:rsidRPr="00205437">
              <w:rPr>
                <w:b/>
                <w:bCs/>
              </w:rPr>
              <w:t>Position Title</w:t>
            </w:r>
          </w:p>
        </w:tc>
        <w:tc>
          <w:tcPr>
            <w:tcW w:w="1836" w:type="dxa"/>
            <w:shd w:val="clear" w:color="auto" w:fill="D9D9D9" w:themeFill="background1" w:themeFillShade="D9"/>
          </w:tcPr>
          <w:p w14:paraId="1F7E37AD" w14:textId="77777777" w:rsidR="00CA1835" w:rsidRPr="00205437" w:rsidRDefault="00CA1835"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82AAFEE" w14:textId="77777777" w:rsidR="00CA1835" w:rsidRPr="00205437" w:rsidRDefault="00CA1835"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8AC0D43" w14:textId="77777777" w:rsidR="00CA1835" w:rsidRPr="00205437" w:rsidRDefault="00CA1835" w:rsidP="002E3FA0">
            <w:pPr>
              <w:jc w:val="center"/>
              <w:rPr>
                <w:b/>
                <w:bCs/>
              </w:rPr>
            </w:pPr>
            <w:r w:rsidRPr="00205437">
              <w:rPr>
                <w:b/>
                <w:bCs/>
              </w:rPr>
              <w:t>FY 2</w:t>
            </w:r>
            <w:r>
              <w:rPr>
                <w:b/>
                <w:bCs/>
              </w:rPr>
              <w:t>6</w:t>
            </w:r>
            <w:r w:rsidRPr="00205437">
              <w:rPr>
                <w:b/>
                <w:bCs/>
              </w:rPr>
              <w:t>-2</w:t>
            </w:r>
            <w:r>
              <w:rPr>
                <w:b/>
                <w:bCs/>
              </w:rPr>
              <w:t>7</w:t>
            </w:r>
          </w:p>
        </w:tc>
      </w:tr>
      <w:tr w:rsidR="00CA1835" w14:paraId="73470429" w14:textId="77777777" w:rsidTr="002E3FA0">
        <w:trPr>
          <w:trHeight w:hRule="exact" w:val="245"/>
          <w:jc w:val="center"/>
        </w:trPr>
        <w:tc>
          <w:tcPr>
            <w:tcW w:w="3422" w:type="dxa"/>
          </w:tcPr>
          <w:p w14:paraId="7CBE43FB" w14:textId="77777777" w:rsidR="00CA1835" w:rsidRDefault="00CA1835" w:rsidP="002E3FA0">
            <w:r>
              <w:t>No Positions in this Department</w:t>
            </w:r>
          </w:p>
        </w:tc>
        <w:tc>
          <w:tcPr>
            <w:tcW w:w="1836" w:type="dxa"/>
          </w:tcPr>
          <w:p w14:paraId="2A42DD03" w14:textId="77777777" w:rsidR="00CA1835" w:rsidRDefault="00CA1835" w:rsidP="002E3FA0">
            <w:pPr>
              <w:jc w:val="center"/>
            </w:pPr>
            <w:r>
              <w:t>0</w:t>
            </w:r>
          </w:p>
        </w:tc>
        <w:tc>
          <w:tcPr>
            <w:tcW w:w="1712" w:type="dxa"/>
          </w:tcPr>
          <w:p w14:paraId="6225740F" w14:textId="77777777" w:rsidR="00CA1835" w:rsidRDefault="00CA1835" w:rsidP="002E3FA0">
            <w:pPr>
              <w:jc w:val="center"/>
            </w:pPr>
            <w:r>
              <w:t>0</w:t>
            </w:r>
          </w:p>
        </w:tc>
        <w:tc>
          <w:tcPr>
            <w:tcW w:w="1592" w:type="dxa"/>
          </w:tcPr>
          <w:p w14:paraId="51E25796" w14:textId="77777777" w:rsidR="00CA1835" w:rsidRDefault="00CA1835" w:rsidP="002E3FA0">
            <w:pPr>
              <w:jc w:val="center"/>
            </w:pPr>
            <w:r>
              <w:t>0</w:t>
            </w:r>
          </w:p>
        </w:tc>
      </w:tr>
      <w:tr w:rsidR="00CA1835" w14:paraId="0D9C9AB1" w14:textId="77777777" w:rsidTr="002E3FA0">
        <w:trPr>
          <w:trHeight w:hRule="exact" w:val="245"/>
          <w:jc w:val="center"/>
        </w:trPr>
        <w:tc>
          <w:tcPr>
            <w:tcW w:w="3422" w:type="dxa"/>
            <w:shd w:val="clear" w:color="auto" w:fill="D9D9D9" w:themeFill="background1" w:themeFillShade="D9"/>
          </w:tcPr>
          <w:p w14:paraId="06777D9A" w14:textId="77777777" w:rsidR="00CA1835" w:rsidRPr="00205437" w:rsidRDefault="00CA1835" w:rsidP="002E3FA0">
            <w:pPr>
              <w:rPr>
                <w:b/>
                <w:bCs/>
              </w:rPr>
            </w:pPr>
            <w:r w:rsidRPr="00205437">
              <w:rPr>
                <w:b/>
                <w:bCs/>
              </w:rPr>
              <w:t>Total Positions</w:t>
            </w:r>
          </w:p>
        </w:tc>
        <w:tc>
          <w:tcPr>
            <w:tcW w:w="1836" w:type="dxa"/>
            <w:shd w:val="clear" w:color="auto" w:fill="D9D9D9" w:themeFill="background1" w:themeFillShade="D9"/>
          </w:tcPr>
          <w:p w14:paraId="311A3538" w14:textId="77777777" w:rsidR="00CA1835" w:rsidRPr="00205437" w:rsidRDefault="00CA1835" w:rsidP="002E3FA0">
            <w:pPr>
              <w:jc w:val="center"/>
              <w:rPr>
                <w:b/>
                <w:bCs/>
              </w:rPr>
            </w:pPr>
            <w:r>
              <w:rPr>
                <w:b/>
                <w:bCs/>
              </w:rPr>
              <w:t>0</w:t>
            </w:r>
          </w:p>
        </w:tc>
        <w:tc>
          <w:tcPr>
            <w:tcW w:w="1712" w:type="dxa"/>
            <w:shd w:val="clear" w:color="auto" w:fill="D9D9D9" w:themeFill="background1" w:themeFillShade="D9"/>
          </w:tcPr>
          <w:p w14:paraId="557868A1" w14:textId="77777777" w:rsidR="00CA1835" w:rsidRPr="00205437" w:rsidRDefault="00CA1835" w:rsidP="002E3FA0">
            <w:pPr>
              <w:jc w:val="center"/>
              <w:rPr>
                <w:b/>
                <w:bCs/>
              </w:rPr>
            </w:pPr>
            <w:r>
              <w:rPr>
                <w:b/>
                <w:bCs/>
              </w:rPr>
              <w:t>0</w:t>
            </w:r>
          </w:p>
        </w:tc>
        <w:tc>
          <w:tcPr>
            <w:tcW w:w="1592" w:type="dxa"/>
            <w:shd w:val="clear" w:color="auto" w:fill="D9D9D9" w:themeFill="background1" w:themeFillShade="D9"/>
          </w:tcPr>
          <w:p w14:paraId="0752C6AD" w14:textId="77777777" w:rsidR="00CA1835" w:rsidRPr="00205437" w:rsidRDefault="00CA1835" w:rsidP="002E3FA0">
            <w:pPr>
              <w:jc w:val="center"/>
              <w:rPr>
                <w:b/>
                <w:bCs/>
              </w:rPr>
            </w:pPr>
            <w:r>
              <w:rPr>
                <w:b/>
                <w:bCs/>
              </w:rPr>
              <w:t>0</w:t>
            </w:r>
          </w:p>
        </w:tc>
      </w:tr>
    </w:tbl>
    <w:p w14:paraId="4BE7227C" w14:textId="77777777" w:rsidR="00CA1835" w:rsidRPr="009E04A7" w:rsidRDefault="00CA1835" w:rsidP="00CA1835">
      <w:pPr>
        <w:rPr>
          <w:b/>
          <w:bCs/>
          <w:sz w:val="28"/>
          <w:szCs w:val="28"/>
        </w:rPr>
      </w:pPr>
    </w:p>
    <w:p w14:paraId="7D22D2FF" w14:textId="77777777" w:rsidR="00CA1835" w:rsidRDefault="00CA1835" w:rsidP="00CA1835">
      <w:pPr>
        <w:rPr>
          <w:b/>
          <w:bCs/>
          <w:sz w:val="28"/>
          <w:szCs w:val="28"/>
        </w:rPr>
      </w:pPr>
      <w:r w:rsidRPr="009E04A7">
        <w:rPr>
          <w:b/>
          <w:bCs/>
          <w:sz w:val="28"/>
          <w:szCs w:val="28"/>
        </w:rPr>
        <w:t>BUDGET HIGHLIGHTS</w:t>
      </w:r>
    </w:p>
    <w:p w14:paraId="3C058CAE" w14:textId="77777777" w:rsidR="00CA1835" w:rsidRPr="004E76F6" w:rsidRDefault="00CA1835" w:rsidP="00CA1835">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3BF2B56B" w14:textId="77777777" w:rsidR="00CA1835" w:rsidRPr="004E76F6" w:rsidRDefault="00CA1835" w:rsidP="00CA1835">
      <w:pPr>
        <w:pStyle w:val="Default"/>
        <w:ind w:left="720"/>
        <w:rPr>
          <w:rFonts w:asciiTheme="minorHAnsi" w:hAnsiTheme="minorHAnsi" w:cstheme="minorBidi"/>
          <w:color w:val="auto"/>
          <w:sz w:val="22"/>
          <w:szCs w:val="22"/>
        </w:rPr>
      </w:pPr>
    </w:p>
    <w:p w14:paraId="6926AB47" w14:textId="77777777" w:rsidR="00CA1835" w:rsidRDefault="00CA1835" w:rsidP="00CA1835">
      <w:pPr>
        <w:pStyle w:val="Default"/>
        <w:ind w:left="720"/>
        <w:rPr>
          <w:rFonts w:asciiTheme="minorHAnsi" w:eastAsiaTheme="minorHAnsi" w:hAnsiTheme="minorHAnsi" w:cstheme="minorBidi"/>
          <w:color w:val="auto"/>
          <w:kern w:val="2"/>
          <w:sz w:val="22"/>
          <w:szCs w:val="22"/>
          <w14:ligatures w14:val="standardContextual"/>
        </w:rPr>
      </w:pPr>
    </w:p>
    <w:p w14:paraId="0B85A1BB"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209A3BBB"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57F242A2"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03F3288E"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2267920D"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7A5AB49E"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04CFFE93"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3A65F38B"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743CE06D"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5E7AB9FF"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253E43FB"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60C2AD94"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2789E5DA"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7043A2ED" w14:textId="77777777" w:rsidR="00CA1835" w:rsidRDefault="00CA1835" w:rsidP="00CA1835">
      <w:pPr>
        <w:pStyle w:val="Default"/>
        <w:rPr>
          <w:rFonts w:asciiTheme="minorHAnsi" w:eastAsiaTheme="minorHAnsi" w:hAnsiTheme="minorHAnsi" w:cstheme="minorBidi"/>
          <w:color w:val="auto"/>
          <w:kern w:val="2"/>
          <w:sz w:val="22"/>
          <w:szCs w:val="22"/>
          <w14:ligatures w14:val="standardContextual"/>
        </w:rPr>
      </w:pPr>
    </w:p>
    <w:p w14:paraId="6DCE49EB" w14:textId="77777777" w:rsidR="00CA1835" w:rsidRDefault="00CA1835" w:rsidP="00CA1835">
      <w:pPr>
        <w:rPr>
          <w:b/>
          <w:bCs/>
          <w:color w:val="000000" w:themeColor="text1"/>
          <w:sz w:val="48"/>
          <w:szCs w:val="48"/>
        </w:rPr>
        <w:sectPr w:rsidR="00CA1835" w:rsidSect="00CA1835">
          <w:pgSz w:w="12240" w:h="15840" w:code="1"/>
          <w:pgMar w:top="1080" w:right="1440" w:bottom="1440" w:left="1440" w:header="720" w:footer="720" w:gutter="0"/>
          <w:cols w:space="720"/>
          <w:docGrid w:linePitch="326" w:charSpace="-6350"/>
        </w:sectPr>
      </w:pPr>
    </w:p>
    <w:p w14:paraId="1DF6A4E6" w14:textId="44D92C99" w:rsidR="00CA1835" w:rsidRDefault="008905B9" w:rsidP="00CA1835">
      <w:pPr>
        <w:rPr>
          <w:b/>
          <w:bCs/>
          <w:color w:val="000000" w:themeColor="text1"/>
          <w:sz w:val="48"/>
          <w:szCs w:val="48"/>
        </w:rPr>
      </w:pPr>
      <w:r w:rsidRPr="008905B9">
        <w:rPr>
          <w:b/>
          <w:bCs/>
          <w:noProof/>
          <w:color w:val="000000" w:themeColor="text1"/>
          <w:sz w:val="48"/>
          <w:szCs w:val="48"/>
        </w:rPr>
        <w:lastRenderedPageBreak/>
        <w:drawing>
          <wp:anchor distT="0" distB="0" distL="114300" distR="114300" simplePos="0" relativeHeight="252398592" behindDoc="0" locked="0" layoutInCell="1" allowOverlap="1" wp14:anchorId="0CF9B6BB" wp14:editId="28F2C2C3">
            <wp:simplePos x="0" y="0"/>
            <wp:positionH relativeFrom="column">
              <wp:posOffset>-283210</wp:posOffset>
            </wp:positionH>
            <wp:positionV relativeFrom="paragraph">
              <wp:posOffset>604064</wp:posOffset>
            </wp:positionV>
            <wp:extent cx="8937938" cy="2448560"/>
            <wp:effectExtent l="0" t="0" r="0" b="8890"/>
            <wp:wrapNone/>
            <wp:docPr id="1290326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26723" name=""/>
                    <pic:cNvPicPr/>
                  </pic:nvPicPr>
                  <pic:blipFill>
                    <a:blip r:embed="rId154">
                      <a:extLst>
                        <a:ext uri="{28A0092B-C50C-407E-A947-70E740481C1C}">
                          <a14:useLocalDpi xmlns:a14="http://schemas.microsoft.com/office/drawing/2010/main" val="0"/>
                        </a:ext>
                      </a:extLst>
                    </a:blip>
                    <a:stretch>
                      <a:fillRect/>
                    </a:stretch>
                  </pic:blipFill>
                  <pic:spPr>
                    <a:xfrm>
                      <a:off x="0" y="0"/>
                      <a:ext cx="8937938" cy="2448560"/>
                    </a:xfrm>
                    <a:prstGeom prst="rect">
                      <a:avLst/>
                    </a:prstGeom>
                  </pic:spPr>
                </pic:pic>
              </a:graphicData>
            </a:graphic>
            <wp14:sizeRelH relativeFrom="margin">
              <wp14:pctWidth>0</wp14:pctWidth>
            </wp14:sizeRelH>
          </wp:anchor>
        </w:drawing>
      </w:r>
      <w:r w:rsidR="00CA1835" w:rsidRPr="001F6413">
        <w:rPr>
          <w:b/>
          <w:bCs/>
          <w:noProof/>
          <w:sz w:val="48"/>
          <w:szCs w:val="48"/>
        </w:rPr>
        <mc:AlternateContent>
          <mc:Choice Requires="wps">
            <w:drawing>
              <wp:anchor distT="0" distB="0" distL="114300" distR="114300" simplePos="0" relativeHeight="252391424" behindDoc="0" locked="0" layoutInCell="1" allowOverlap="1" wp14:anchorId="2F4D0233" wp14:editId="272FE8DF">
                <wp:simplePos x="0" y="0"/>
                <wp:positionH relativeFrom="column">
                  <wp:posOffset>-38100</wp:posOffset>
                </wp:positionH>
                <wp:positionV relativeFrom="paragraph">
                  <wp:posOffset>404674</wp:posOffset>
                </wp:positionV>
                <wp:extent cx="4932045" cy="0"/>
                <wp:effectExtent l="0" t="0" r="0" b="0"/>
                <wp:wrapNone/>
                <wp:docPr id="622770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2909E4D" id="Straight Connector 3" o:spid="_x0000_s1026" style="position:absolute;z-index:2523914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CA1835" w:rsidRPr="001F6413">
        <w:rPr>
          <w:b/>
          <w:bCs/>
          <w:noProof/>
          <w:sz w:val="48"/>
          <w:szCs w:val="48"/>
        </w:rPr>
        <mc:AlternateContent>
          <mc:Choice Requires="wps">
            <w:drawing>
              <wp:anchor distT="0" distB="0" distL="114300" distR="114300" simplePos="0" relativeHeight="252392448" behindDoc="0" locked="0" layoutInCell="1" allowOverlap="1" wp14:anchorId="74CD26E0" wp14:editId="7D5949B2">
                <wp:simplePos x="0" y="0"/>
                <wp:positionH relativeFrom="column">
                  <wp:posOffset>0</wp:posOffset>
                </wp:positionH>
                <wp:positionV relativeFrom="paragraph">
                  <wp:posOffset>-39191</wp:posOffset>
                </wp:positionV>
                <wp:extent cx="4867910" cy="0"/>
                <wp:effectExtent l="0" t="0" r="0" b="0"/>
                <wp:wrapNone/>
                <wp:docPr id="199737891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0B62E50" id="Straight Connector 4" o:spid="_x0000_s1026" style="position:absolute;z-index:2523924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D00AA">
        <w:rPr>
          <w:b/>
          <w:bCs/>
          <w:color w:val="000000" w:themeColor="text1"/>
          <w:sz w:val="48"/>
          <w:szCs w:val="48"/>
        </w:rPr>
        <w:t>Law Library</w:t>
      </w:r>
      <w:r w:rsidR="00CA1835" w:rsidRPr="001F6413">
        <w:rPr>
          <w:b/>
          <w:bCs/>
          <w:color w:val="000000" w:themeColor="text1"/>
          <w:sz w:val="48"/>
          <w:szCs w:val="48"/>
        </w:rPr>
        <w:t xml:space="preserve"> Fund – Detail Revenues</w:t>
      </w:r>
    </w:p>
    <w:p w14:paraId="1A20CE05" w14:textId="2F72093D" w:rsidR="00CA1835" w:rsidRDefault="00CA1835" w:rsidP="00CA1835">
      <w:pPr>
        <w:ind w:left="-450"/>
        <w:rPr>
          <w:b/>
          <w:bCs/>
          <w:color w:val="000000" w:themeColor="text1"/>
          <w:sz w:val="48"/>
          <w:szCs w:val="48"/>
        </w:rPr>
      </w:pPr>
    </w:p>
    <w:p w14:paraId="778C4DB6" w14:textId="77777777" w:rsidR="00CA1835" w:rsidRDefault="00CA1835" w:rsidP="00CA1835">
      <w:pPr>
        <w:ind w:left="-450"/>
        <w:rPr>
          <w:b/>
          <w:bCs/>
          <w:color w:val="000000" w:themeColor="text1"/>
          <w:sz w:val="48"/>
          <w:szCs w:val="48"/>
        </w:rPr>
      </w:pPr>
    </w:p>
    <w:p w14:paraId="5C8E2C49" w14:textId="77777777" w:rsidR="00CA1835" w:rsidRDefault="00CA1835" w:rsidP="00CA1835">
      <w:pPr>
        <w:ind w:left="-450"/>
        <w:rPr>
          <w:b/>
          <w:bCs/>
          <w:color w:val="000000" w:themeColor="text1"/>
          <w:sz w:val="48"/>
          <w:szCs w:val="48"/>
        </w:rPr>
        <w:sectPr w:rsidR="00CA1835" w:rsidSect="00CA1835">
          <w:pgSz w:w="15840" w:h="12240" w:orient="landscape" w:code="1"/>
          <w:pgMar w:top="1440" w:right="1080" w:bottom="1440" w:left="1440" w:header="720" w:footer="720" w:gutter="0"/>
          <w:cols w:space="720"/>
          <w:docGrid w:linePitch="326" w:charSpace="-6350"/>
        </w:sectPr>
      </w:pPr>
    </w:p>
    <w:p w14:paraId="5545DF62" w14:textId="12B38463" w:rsidR="00CA1835" w:rsidRDefault="006177CC" w:rsidP="00CA1835">
      <w:pPr>
        <w:rPr>
          <w:b/>
          <w:bCs/>
          <w:color w:val="000000" w:themeColor="text1"/>
          <w:sz w:val="48"/>
          <w:szCs w:val="48"/>
        </w:rPr>
      </w:pPr>
      <w:r w:rsidRPr="006177CC">
        <w:rPr>
          <w:b/>
          <w:bCs/>
          <w:noProof/>
          <w:color w:val="000000" w:themeColor="text1"/>
          <w:sz w:val="48"/>
          <w:szCs w:val="48"/>
        </w:rPr>
        <w:lastRenderedPageBreak/>
        <w:drawing>
          <wp:anchor distT="0" distB="0" distL="114300" distR="114300" simplePos="0" relativeHeight="252399616" behindDoc="0" locked="0" layoutInCell="1" allowOverlap="1" wp14:anchorId="2D79F24D" wp14:editId="028AA1E6">
            <wp:simplePos x="0" y="0"/>
            <wp:positionH relativeFrom="column">
              <wp:posOffset>-283210</wp:posOffset>
            </wp:positionH>
            <wp:positionV relativeFrom="paragraph">
              <wp:posOffset>604064</wp:posOffset>
            </wp:positionV>
            <wp:extent cx="8912180" cy="2101215"/>
            <wp:effectExtent l="0" t="0" r="3810" b="0"/>
            <wp:wrapNone/>
            <wp:docPr id="49583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38778" name=""/>
                    <pic:cNvPicPr/>
                  </pic:nvPicPr>
                  <pic:blipFill>
                    <a:blip r:embed="rId155">
                      <a:extLst>
                        <a:ext uri="{28A0092B-C50C-407E-A947-70E740481C1C}">
                          <a14:useLocalDpi xmlns:a14="http://schemas.microsoft.com/office/drawing/2010/main" val="0"/>
                        </a:ext>
                      </a:extLst>
                    </a:blip>
                    <a:stretch>
                      <a:fillRect/>
                    </a:stretch>
                  </pic:blipFill>
                  <pic:spPr>
                    <a:xfrm>
                      <a:off x="0" y="0"/>
                      <a:ext cx="8912180" cy="2101215"/>
                    </a:xfrm>
                    <a:prstGeom prst="rect">
                      <a:avLst/>
                    </a:prstGeom>
                  </pic:spPr>
                </pic:pic>
              </a:graphicData>
            </a:graphic>
            <wp14:sizeRelH relativeFrom="margin">
              <wp14:pctWidth>0</wp14:pctWidth>
            </wp14:sizeRelH>
          </wp:anchor>
        </w:drawing>
      </w:r>
      <w:r w:rsidR="00CA1835">
        <w:rPr>
          <w:b/>
          <w:bCs/>
          <w:noProof/>
          <w:sz w:val="48"/>
          <w:szCs w:val="48"/>
        </w:rPr>
        <mc:AlternateContent>
          <mc:Choice Requires="wps">
            <w:drawing>
              <wp:anchor distT="0" distB="0" distL="114300" distR="114300" simplePos="0" relativeHeight="252393472" behindDoc="0" locked="0" layoutInCell="1" allowOverlap="1" wp14:anchorId="7DD1880A" wp14:editId="7DCB61BB">
                <wp:simplePos x="0" y="0"/>
                <wp:positionH relativeFrom="column">
                  <wp:posOffset>-38100</wp:posOffset>
                </wp:positionH>
                <wp:positionV relativeFrom="paragraph">
                  <wp:posOffset>404674</wp:posOffset>
                </wp:positionV>
                <wp:extent cx="4932045" cy="0"/>
                <wp:effectExtent l="0" t="0" r="0" b="0"/>
                <wp:wrapNone/>
                <wp:docPr id="34762009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45300CBD" id="Straight Connector 3" o:spid="_x0000_s1026" style="position:absolute;z-index:2523934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CA1835">
        <w:rPr>
          <w:b/>
          <w:bCs/>
          <w:noProof/>
          <w:sz w:val="48"/>
          <w:szCs w:val="48"/>
        </w:rPr>
        <mc:AlternateContent>
          <mc:Choice Requires="wps">
            <w:drawing>
              <wp:anchor distT="0" distB="0" distL="114300" distR="114300" simplePos="0" relativeHeight="252394496" behindDoc="0" locked="0" layoutInCell="1" allowOverlap="1" wp14:anchorId="0B2AF7FD" wp14:editId="0A786ABF">
                <wp:simplePos x="0" y="0"/>
                <wp:positionH relativeFrom="column">
                  <wp:posOffset>0</wp:posOffset>
                </wp:positionH>
                <wp:positionV relativeFrom="paragraph">
                  <wp:posOffset>-39191</wp:posOffset>
                </wp:positionV>
                <wp:extent cx="4867910" cy="0"/>
                <wp:effectExtent l="0" t="0" r="0" b="0"/>
                <wp:wrapNone/>
                <wp:docPr id="4197027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75751EBB" id="Straight Connector 4" o:spid="_x0000_s1026" style="position:absolute;z-index:2523944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DD00AA">
        <w:rPr>
          <w:b/>
          <w:bCs/>
          <w:color w:val="000000" w:themeColor="text1"/>
          <w:sz w:val="48"/>
          <w:szCs w:val="48"/>
        </w:rPr>
        <w:t>Law Library</w:t>
      </w:r>
      <w:r w:rsidR="00CA1835">
        <w:rPr>
          <w:b/>
          <w:bCs/>
          <w:color w:val="000000" w:themeColor="text1"/>
          <w:sz w:val="48"/>
          <w:szCs w:val="48"/>
        </w:rPr>
        <w:t xml:space="preserve"> Fund – Detail Expenditures</w:t>
      </w:r>
    </w:p>
    <w:p w14:paraId="74979DE5" w14:textId="15199D48" w:rsidR="00CA1835" w:rsidRDefault="00CA1835" w:rsidP="00CA1835">
      <w:pPr>
        <w:ind w:left="-450"/>
        <w:rPr>
          <w:b/>
          <w:bCs/>
          <w:color w:val="000000" w:themeColor="text1"/>
          <w:sz w:val="48"/>
          <w:szCs w:val="48"/>
        </w:rPr>
      </w:pPr>
    </w:p>
    <w:p w14:paraId="77915E96" w14:textId="77777777" w:rsidR="00CA1835" w:rsidRDefault="00CA1835" w:rsidP="00CA1835">
      <w:pPr>
        <w:rPr>
          <w:b/>
          <w:bCs/>
          <w:color w:val="000000" w:themeColor="text1"/>
          <w:sz w:val="48"/>
          <w:szCs w:val="48"/>
        </w:rPr>
      </w:pPr>
    </w:p>
    <w:p w14:paraId="1EE69F33" w14:textId="77777777" w:rsidR="00CA1835" w:rsidRDefault="00CA1835" w:rsidP="00CA1835">
      <w:pPr>
        <w:rPr>
          <w:b/>
          <w:bCs/>
          <w:color w:val="000000" w:themeColor="text1"/>
          <w:sz w:val="48"/>
          <w:szCs w:val="48"/>
        </w:rPr>
      </w:pPr>
    </w:p>
    <w:p w14:paraId="10762100" w14:textId="77777777" w:rsidR="00CA1835" w:rsidRDefault="00CA1835" w:rsidP="00CA1835">
      <w:pPr>
        <w:rPr>
          <w:b/>
          <w:bCs/>
          <w:color w:val="000000" w:themeColor="text1"/>
          <w:sz w:val="48"/>
          <w:szCs w:val="48"/>
        </w:rPr>
      </w:pPr>
    </w:p>
    <w:p w14:paraId="1EDCBCB1" w14:textId="77777777" w:rsidR="00CA1835" w:rsidRDefault="00CA1835" w:rsidP="00CA1835">
      <w:pPr>
        <w:rPr>
          <w:b/>
          <w:bCs/>
          <w:color w:val="000000" w:themeColor="text1"/>
          <w:sz w:val="48"/>
          <w:szCs w:val="48"/>
        </w:rPr>
      </w:pPr>
    </w:p>
    <w:p w14:paraId="153F94EA" w14:textId="77777777" w:rsidR="00CA1835" w:rsidRDefault="00CA1835" w:rsidP="00CA1835">
      <w:pPr>
        <w:rPr>
          <w:b/>
          <w:bCs/>
          <w:color w:val="000000" w:themeColor="text1"/>
          <w:sz w:val="48"/>
          <w:szCs w:val="48"/>
        </w:rPr>
      </w:pPr>
    </w:p>
    <w:p w14:paraId="32394A18" w14:textId="77777777" w:rsidR="00661963" w:rsidRDefault="00661963" w:rsidP="004643E6">
      <w:pPr>
        <w:rPr>
          <w:b/>
          <w:bCs/>
          <w:color w:val="000000" w:themeColor="text1"/>
          <w:sz w:val="48"/>
          <w:szCs w:val="48"/>
        </w:rPr>
        <w:sectPr w:rsidR="00661963" w:rsidSect="00661963">
          <w:pgSz w:w="15840" w:h="12240" w:orient="landscape" w:code="1"/>
          <w:pgMar w:top="1440" w:right="1080" w:bottom="1440" w:left="1440" w:header="720" w:footer="720" w:gutter="0"/>
          <w:cols w:space="720"/>
          <w:docGrid w:linePitch="326" w:charSpace="-6350"/>
        </w:sectPr>
      </w:pPr>
    </w:p>
    <w:p w14:paraId="1378BE18" w14:textId="4EDD3D0E" w:rsidR="00661963" w:rsidRPr="009C46A7" w:rsidRDefault="00661963" w:rsidP="00661963">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401664" behindDoc="0" locked="0" layoutInCell="1" allowOverlap="1" wp14:anchorId="750261B3" wp14:editId="776B0D3B">
                <wp:simplePos x="0" y="0"/>
                <wp:positionH relativeFrom="column">
                  <wp:posOffset>-38100</wp:posOffset>
                </wp:positionH>
                <wp:positionV relativeFrom="paragraph">
                  <wp:posOffset>404674</wp:posOffset>
                </wp:positionV>
                <wp:extent cx="4932045" cy="0"/>
                <wp:effectExtent l="0" t="0" r="0" b="0"/>
                <wp:wrapNone/>
                <wp:docPr id="212689820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615C9F0" id="Straight Connector 3" o:spid="_x0000_s1026" style="position:absolute;z-index:2524016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402688" behindDoc="0" locked="0" layoutInCell="1" allowOverlap="1" wp14:anchorId="60E77E5A" wp14:editId="2BE72E85">
                <wp:simplePos x="0" y="0"/>
                <wp:positionH relativeFrom="column">
                  <wp:posOffset>0</wp:posOffset>
                </wp:positionH>
                <wp:positionV relativeFrom="paragraph">
                  <wp:posOffset>-39191</wp:posOffset>
                </wp:positionV>
                <wp:extent cx="4867910" cy="0"/>
                <wp:effectExtent l="0" t="0" r="0" b="0"/>
                <wp:wrapNone/>
                <wp:docPr id="159067026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982A33A" id="Straight Connector 4" o:spid="_x0000_s1026" style="position:absolute;z-index:2524026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75DCE">
        <w:rPr>
          <w:b/>
          <w:bCs/>
          <w:color w:val="000000" w:themeColor="text1"/>
          <w:sz w:val="40"/>
          <w:szCs w:val="40"/>
        </w:rPr>
        <w:t>Opioid Abatement</w:t>
      </w:r>
      <w:r>
        <w:rPr>
          <w:b/>
          <w:bCs/>
          <w:color w:val="000000" w:themeColor="text1"/>
          <w:sz w:val="40"/>
          <w:szCs w:val="40"/>
        </w:rPr>
        <w:t xml:space="preserve"> </w:t>
      </w:r>
      <w:r w:rsidRPr="009C46A7">
        <w:rPr>
          <w:b/>
          <w:bCs/>
          <w:color w:val="000000" w:themeColor="text1"/>
          <w:sz w:val="40"/>
          <w:szCs w:val="40"/>
        </w:rPr>
        <w:t>Fund</w:t>
      </w:r>
    </w:p>
    <w:p w14:paraId="1A215C9D" w14:textId="77777777" w:rsidR="00661963" w:rsidRDefault="00661963" w:rsidP="00661963">
      <w:pPr>
        <w:rPr>
          <w:b/>
          <w:bCs/>
          <w:sz w:val="28"/>
          <w:szCs w:val="28"/>
        </w:rPr>
      </w:pPr>
      <w:r>
        <w:rPr>
          <w:b/>
          <w:bCs/>
          <w:sz w:val="28"/>
          <w:szCs w:val="28"/>
        </w:rPr>
        <w:t>FUND PROFILE</w:t>
      </w:r>
    </w:p>
    <w:p w14:paraId="4246A4E1" w14:textId="7062BA53" w:rsidR="00557003" w:rsidRDefault="00557003" w:rsidP="00661963">
      <w:pPr>
        <w:rPr>
          <w:rFonts w:eastAsiaTheme="minorHAnsi"/>
          <w:kern w:val="2"/>
          <w:sz w:val="22"/>
          <w:szCs w:val="22"/>
          <w14:ligatures w14:val="standardContextual"/>
        </w:rPr>
      </w:pPr>
      <w:r w:rsidRPr="00557003">
        <w:rPr>
          <w:rFonts w:eastAsiaTheme="minorHAnsi"/>
          <w:kern w:val="2"/>
          <w:sz w:val="22"/>
          <w:szCs w:val="22"/>
          <w14:ligatures w14:val="standardContextual"/>
        </w:rPr>
        <w:t xml:space="preserve">In January 2022, Georgia opted into opioid litigation brought by states and local subdivisions against the three largest pharmaceutical distributors - McKesson, Cardinal Health, and AmerisourceBergen - and manufacturer Janssen Pharmaceuticals, Inc. and its parent company Johnson &amp; Johnson.  The National Distributor Settlement funds will be disbursed on an 18-year plan, while the Janssen/J&amp;J Settlement funds will be disbursed on a 9-year plan. In addition to the local funds that are received by Pike County, there are also </w:t>
      </w:r>
      <w:r w:rsidR="0052114C">
        <w:rPr>
          <w:rFonts w:eastAsiaTheme="minorHAnsi"/>
          <w:kern w:val="2"/>
          <w:sz w:val="22"/>
          <w:szCs w:val="22"/>
          <w14:ligatures w14:val="standardContextual"/>
        </w:rPr>
        <w:t>r</w:t>
      </w:r>
      <w:r w:rsidRPr="00557003">
        <w:rPr>
          <w:rFonts w:eastAsiaTheme="minorHAnsi"/>
          <w:kern w:val="2"/>
          <w:sz w:val="22"/>
          <w:szCs w:val="22"/>
          <w14:ligatures w14:val="standardContextual"/>
        </w:rPr>
        <w:t>egi</w:t>
      </w:r>
      <w:r w:rsidR="0052114C">
        <w:rPr>
          <w:rFonts w:eastAsiaTheme="minorHAnsi"/>
          <w:kern w:val="2"/>
          <w:sz w:val="22"/>
          <w:szCs w:val="22"/>
          <w14:ligatures w14:val="standardContextual"/>
        </w:rPr>
        <w:t>on</w:t>
      </w:r>
      <w:r w:rsidRPr="00557003">
        <w:rPr>
          <w:rFonts w:eastAsiaTheme="minorHAnsi"/>
          <w:kern w:val="2"/>
          <w:sz w:val="22"/>
          <w:szCs w:val="22"/>
          <w14:ligatures w14:val="standardContextual"/>
        </w:rPr>
        <w:t xml:space="preserve">al funds which </w:t>
      </w:r>
      <w:r w:rsidR="0052114C">
        <w:rPr>
          <w:rFonts w:eastAsiaTheme="minorHAnsi"/>
          <w:kern w:val="2"/>
          <w:sz w:val="22"/>
          <w:szCs w:val="22"/>
          <w14:ligatures w14:val="standardContextual"/>
        </w:rPr>
        <w:t>the county</w:t>
      </w:r>
      <w:r w:rsidRPr="00557003">
        <w:rPr>
          <w:rFonts w:eastAsiaTheme="minorHAnsi"/>
          <w:kern w:val="2"/>
          <w:sz w:val="22"/>
          <w:szCs w:val="22"/>
          <w14:ligatures w14:val="standardContextual"/>
        </w:rPr>
        <w:t xml:space="preserve"> will be a part of.</w:t>
      </w:r>
      <w:r w:rsidR="0052114C">
        <w:rPr>
          <w:rFonts w:eastAsiaTheme="minorHAnsi"/>
          <w:kern w:val="2"/>
          <w:sz w:val="22"/>
          <w:szCs w:val="22"/>
          <w14:ligatures w14:val="standardContextual"/>
        </w:rPr>
        <w:t xml:space="preserve"> The c</w:t>
      </w:r>
      <w:r w:rsidRPr="00557003">
        <w:rPr>
          <w:rFonts w:eastAsiaTheme="minorHAnsi"/>
          <w:kern w:val="2"/>
          <w:sz w:val="22"/>
          <w:szCs w:val="22"/>
          <w14:ligatures w14:val="standardContextual"/>
        </w:rPr>
        <w:t xml:space="preserve">ounty is a member of </w:t>
      </w:r>
      <w:proofErr w:type="gramStart"/>
      <w:r w:rsidRPr="00557003">
        <w:rPr>
          <w:rFonts w:eastAsiaTheme="minorHAnsi"/>
          <w:kern w:val="2"/>
          <w:sz w:val="22"/>
          <w:szCs w:val="22"/>
          <w14:ligatures w14:val="standardContextual"/>
        </w:rPr>
        <w:t>Region</w:t>
      </w:r>
      <w:proofErr w:type="gramEnd"/>
      <w:r w:rsidRPr="00557003">
        <w:rPr>
          <w:rFonts w:eastAsiaTheme="minorHAnsi"/>
          <w:kern w:val="2"/>
          <w:sz w:val="22"/>
          <w:szCs w:val="22"/>
          <w14:ligatures w14:val="standardContextual"/>
        </w:rPr>
        <w:t xml:space="preserve"> 6 based on the Department of Behavioral Health &amp; Developmental Disabilities (DBHDD)</w:t>
      </w:r>
      <w:r w:rsidR="007040AD">
        <w:rPr>
          <w:rFonts w:eastAsiaTheme="minorHAnsi"/>
          <w:kern w:val="2"/>
          <w:sz w:val="22"/>
          <w:szCs w:val="22"/>
          <w14:ligatures w14:val="standardContextual"/>
        </w:rPr>
        <w:t>.</w:t>
      </w:r>
      <w:r w:rsidRPr="00557003">
        <w:rPr>
          <w:rFonts w:eastAsiaTheme="minorHAnsi"/>
          <w:kern w:val="2"/>
          <w:sz w:val="22"/>
          <w:szCs w:val="22"/>
          <w14:ligatures w14:val="standardContextual"/>
        </w:rPr>
        <w:t xml:space="preserve"> Approved uses for these funds are Prevention, Treatment, Recovery, Harm Reduction, and Research &amp; Evaluation.</w:t>
      </w:r>
    </w:p>
    <w:p w14:paraId="21367EF0" w14:textId="77777777" w:rsidR="00661963" w:rsidRPr="00DB3D93" w:rsidRDefault="00661963" w:rsidP="00661963">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661963" w14:paraId="238C3DD2" w14:textId="77777777" w:rsidTr="002E3FA0">
        <w:trPr>
          <w:trHeight w:hRule="exact" w:val="245"/>
          <w:jc w:val="center"/>
        </w:trPr>
        <w:tc>
          <w:tcPr>
            <w:tcW w:w="3422" w:type="dxa"/>
            <w:shd w:val="clear" w:color="auto" w:fill="D9D9D9" w:themeFill="background1" w:themeFillShade="D9"/>
          </w:tcPr>
          <w:p w14:paraId="42B072C3" w14:textId="77777777" w:rsidR="00661963" w:rsidRPr="00205437" w:rsidRDefault="00661963" w:rsidP="002E3FA0">
            <w:pPr>
              <w:jc w:val="center"/>
              <w:rPr>
                <w:b/>
                <w:bCs/>
              </w:rPr>
            </w:pPr>
            <w:r w:rsidRPr="00205437">
              <w:rPr>
                <w:b/>
                <w:bCs/>
              </w:rPr>
              <w:t>Position Title</w:t>
            </w:r>
          </w:p>
        </w:tc>
        <w:tc>
          <w:tcPr>
            <w:tcW w:w="1836" w:type="dxa"/>
            <w:shd w:val="clear" w:color="auto" w:fill="D9D9D9" w:themeFill="background1" w:themeFillShade="D9"/>
          </w:tcPr>
          <w:p w14:paraId="062F77D0" w14:textId="77777777" w:rsidR="00661963" w:rsidRPr="00205437" w:rsidRDefault="00661963"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66141949" w14:textId="77777777" w:rsidR="00661963" w:rsidRPr="00205437" w:rsidRDefault="00661963"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C1B0499" w14:textId="77777777" w:rsidR="00661963" w:rsidRPr="00205437" w:rsidRDefault="00661963" w:rsidP="002E3FA0">
            <w:pPr>
              <w:jc w:val="center"/>
              <w:rPr>
                <w:b/>
                <w:bCs/>
              </w:rPr>
            </w:pPr>
            <w:r w:rsidRPr="00205437">
              <w:rPr>
                <w:b/>
                <w:bCs/>
              </w:rPr>
              <w:t>FY 2</w:t>
            </w:r>
            <w:r>
              <w:rPr>
                <w:b/>
                <w:bCs/>
              </w:rPr>
              <w:t>6</w:t>
            </w:r>
            <w:r w:rsidRPr="00205437">
              <w:rPr>
                <w:b/>
                <w:bCs/>
              </w:rPr>
              <w:t>-2</w:t>
            </w:r>
            <w:r>
              <w:rPr>
                <w:b/>
                <w:bCs/>
              </w:rPr>
              <w:t>7</w:t>
            </w:r>
          </w:p>
        </w:tc>
      </w:tr>
      <w:tr w:rsidR="00661963" w14:paraId="1E02B080" w14:textId="77777777" w:rsidTr="002E3FA0">
        <w:trPr>
          <w:trHeight w:hRule="exact" w:val="245"/>
          <w:jc w:val="center"/>
        </w:trPr>
        <w:tc>
          <w:tcPr>
            <w:tcW w:w="3422" w:type="dxa"/>
          </w:tcPr>
          <w:p w14:paraId="562C6BC4" w14:textId="77777777" w:rsidR="00661963" w:rsidRDefault="00661963" w:rsidP="002E3FA0">
            <w:r>
              <w:t>No Positions in this Department</w:t>
            </w:r>
          </w:p>
        </w:tc>
        <w:tc>
          <w:tcPr>
            <w:tcW w:w="1836" w:type="dxa"/>
          </w:tcPr>
          <w:p w14:paraId="012F2D2D" w14:textId="77777777" w:rsidR="00661963" w:rsidRDefault="00661963" w:rsidP="002E3FA0">
            <w:pPr>
              <w:jc w:val="center"/>
            </w:pPr>
            <w:r>
              <w:t>0</w:t>
            </w:r>
          </w:p>
        </w:tc>
        <w:tc>
          <w:tcPr>
            <w:tcW w:w="1712" w:type="dxa"/>
          </w:tcPr>
          <w:p w14:paraId="09E4CB34" w14:textId="77777777" w:rsidR="00661963" w:rsidRDefault="00661963" w:rsidP="002E3FA0">
            <w:pPr>
              <w:jc w:val="center"/>
            </w:pPr>
            <w:r>
              <w:t>0</w:t>
            </w:r>
          </w:p>
        </w:tc>
        <w:tc>
          <w:tcPr>
            <w:tcW w:w="1592" w:type="dxa"/>
          </w:tcPr>
          <w:p w14:paraId="295431AE" w14:textId="77777777" w:rsidR="00661963" w:rsidRDefault="00661963" w:rsidP="002E3FA0">
            <w:pPr>
              <w:jc w:val="center"/>
            </w:pPr>
            <w:r>
              <w:t>0</w:t>
            </w:r>
          </w:p>
        </w:tc>
      </w:tr>
      <w:tr w:rsidR="00661963" w14:paraId="22483787" w14:textId="77777777" w:rsidTr="002E3FA0">
        <w:trPr>
          <w:trHeight w:hRule="exact" w:val="245"/>
          <w:jc w:val="center"/>
        </w:trPr>
        <w:tc>
          <w:tcPr>
            <w:tcW w:w="3422" w:type="dxa"/>
            <w:shd w:val="clear" w:color="auto" w:fill="D9D9D9" w:themeFill="background1" w:themeFillShade="D9"/>
          </w:tcPr>
          <w:p w14:paraId="6839D6E2" w14:textId="77777777" w:rsidR="00661963" w:rsidRPr="00205437" w:rsidRDefault="00661963" w:rsidP="002E3FA0">
            <w:pPr>
              <w:rPr>
                <w:b/>
                <w:bCs/>
              </w:rPr>
            </w:pPr>
            <w:r w:rsidRPr="00205437">
              <w:rPr>
                <w:b/>
                <w:bCs/>
              </w:rPr>
              <w:t>Total Positions</w:t>
            </w:r>
          </w:p>
        </w:tc>
        <w:tc>
          <w:tcPr>
            <w:tcW w:w="1836" w:type="dxa"/>
            <w:shd w:val="clear" w:color="auto" w:fill="D9D9D9" w:themeFill="background1" w:themeFillShade="D9"/>
          </w:tcPr>
          <w:p w14:paraId="0DF57D06" w14:textId="77777777" w:rsidR="00661963" w:rsidRPr="00205437" w:rsidRDefault="00661963" w:rsidP="002E3FA0">
            <w:pPr>
              <w:jc w:val="center"/>
              <w:rPr>
                <w:b/>
                <w:bCs/>
              </w:rPr>
            </w:pPr>
            <w:r>
              <w:rPr>
                <w:b/>
                <w:bCs/>
              </w:rPr>
              <w:t>0</w:t>
            </w:r>
          </w:p>
        </w:tc>
        <w:tc>
          <w:tcPr>
            <w:tcW w:w="1712" w:type="dxa"/>
            <w:shd w:val="clear" w:color="auto" w:fill="D9D9D9" w:themeFill="background1" w:themeFillShade="D9"/>
          </w:tcPr>
          <w:p w14:paraId="1DCA13F7" w14:textId="77777777" w:rsidR="00661963" w:rsidRPr="00205437" w:rsidRDefault="00661963" w:rsidP="002E3FA0">
            <w:pPr>
              <w:jc w:val="center"/>
              <w:rPr>
                <w:b/>
                <w:bCs/>
              </w:rPr>
            </w:pPr>
            <w:r>
              <w:rPr>
                <w:b/>
                <w:bCs/>
              </w:rPr>
              <w:t>0</w:t>
            </w:r>
          </w:p>
        </w:tc>
        <w:tc>
          <w:tcPr>
            <w:tcW w:w="1592" w:type="dxa"/>
            <w:shd w:val="clear" w:color="auto" w:fill="D9D9D9" w:themeFill="background1" w:themeFillShade="D9"/>
          </w:tcPr>
          <w:p w14:paraId="6C6CBAD4" w14:textId="77777777" w:rsidR="00661963" w:rsidRPr="00205437" w:rsidRDefault="00661963" w:rsidP="002E3FA0">
            <w:pPr>
              <w:jc w:val="center"/>
              <w:rPr>
                <w:b/>
                <w:bCs/>
              </w:rPr>
            </w:pPr>
            <w:r>
              <w:rPr>
                <w:b/>
                <w:bCs/>
              </w:rPr>
              <w:t>0</w:t>
            </w:r>
          </w:p>
        </w:tc>
      </w:tr>
    </w:tbl>
    <w:p w14:paraId="4786E7B8" w14:textId="77777777" w:rsidR="00661963" w:rsidRPr="009E04A7" w:rsidRDefault="00661963" w:rsidP="00661963">
      <w:pPr>
        <w:rPr>
          <w:b/>
          <w:bCs/>
          <w:sz w:val="28"/>
          <w:szCs w:val="28"/>
        </w:rPr>
      </w:pPr>
    </w:p>
    <w:p w14:paraId="1D746818" w14:textId="77777777" w:rsidR="00661963" w:rsidRDefault="00661963" w:rsidP="00661963">
      <w:pPr>
        <w:rPr>
          <w:b/>
          <w:bCs/>
          <w:sz w:val="28"/>
          <w:szCs w:val="28"/>
        </w:rPr>
      </w:pPr>
      <w:r w:rsidRPr="009E04A7">
        <w:rPr>
          <w:b/>
          <w:bCs/>
          <w:sz w:val="28"/>
          <w:szCs w:val="28"/>
        </w:rPr>
        <w:t>BUDGET HIGHLIGHTS</w:t>
      </w:r>
    </w:p>
    <w:p w14:paraId="15CA29ED" w14:textId="77777777" w:rsidR="00661963" w:rsidRDefault="00661963" w:rsidP="00661963">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70115FA0" w14:textId="7A088509" w:rsidR="001E4322" w:rsidRDefault="001E4322" w:rsidP="00571EFC">
      <w:pPr>
        <w:pStyle w:val="Default"/>
        <w:ind w:left="720"/>
        <w:rPr>
          <w:rFonts w:asciiTheme="minorHAnsi" w:hAnsiTheme="minorHAnsi" w:cstheme="minorBidi"/>
          <w:color w:val="auto"/>
          <w:sz w:val="22"/>
          <w:szCs w:val="22"/>
        </w:rPr>
      </w:pPr>
    </w:p>
    <w:p w14:paraId="227A2BBD" w14:textId="4D5463BF" w:rsidR="00571EFC" w:rsidRPr="004E76F6" w:rsidRDefault="00571EFC" w:rsidP="00661963">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The county has chosen to partner and fund the McIntosh</w:t>
      </w:r>
      <w:r w:rsidR="00F9656E">
        <w:rPr>
          <w:rFonts w:asciiTheme="minorHAnsi" w:hAnsiTheme="minorHAnsi" w:cstheme="minorBidi"/>
          <w:color w:val="auto"/>
          <w:sz w:val="22"/>
          <w:szCs w:val="22"/>
        </w:rPr>
        <w:t xml:space="preserve"> Trail Behavioral Health with these funds.</w:t>
      </w:r>
    </w:p>
    <w:p w14:paraId="07B72E56" w14:textId="77777777" w:rsidR="00661963" w:rsidRPr="004E76F6" w:rsidRDefault="00661963" w:rsidP="00661963">
      <w:pPr>
        <w:pStyle w:val="Default"/>
        <w:ind w:left="720"/>
        <w:rPr>
          <w:rFonts w:asciiTheme="minorHAnsi" w:hAnsiTheme="minorHAnsi" w:cstheme="minorBidi"/>
          <w:color w:val="auto"/>
          <w:sz w:val="22"/>
          <w:szCs w:val="22"/>
        </w:rPr>
      </w:pPr>
    </w:p>
    <w:p w14:paraId="1979466D" w14:textId="77777777" w:rsidR="00661963" w:rsidRDefault="00661963" w:rsidP="00661963">
      <w:pPr>
        <w:pStyle w:val="Default"/>
        <w:ind w:left="720"/>
        <w:rPr>
          <w:rFonts w:asciiTheme="minorHAnsi" w:eastAsiaTheme="minorHAnsi" w:hAnsiTheme="minorHAnsi" w:cstheme="minorBidi"/>
          <w:color w:val="auto"/>
          <w:kern w:val="2"/>
          <w:sz w:val="22"/>
          <w:szCs w:val="22"/>
          <w14:ligatures w14:val="standardContextual"/>
        </w:rPr>
      </w:pPr>
    </w:p>
    <w:p w14:paraId="5C8F8B61"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09E2E288"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60192A29"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40734DEC"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22812736"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4FC9F93D"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126B82F6"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418BDD20"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2DAEF296"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2B9D35CA"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4925634B"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3A5F1714"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6D052424"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79487D06" w14:textId="77777777" w:rsidR="00661963" w:rsidRDefault="00661963" w:rsidP="00661963">
      <w:pPr>
        <w:pStyle w:val="Default"/>
        <w:rPr>
          <w:rFonts w:asciiTheme="minorHAnsi" w:eastAsiaTheme="minorHAnsi" w:hAnsiTheme="minorHAnsi" w:cstheme="minorBidi"/>
          <w:color w:val="auto"/>
          <w:kern w:val="2"/>
          <w:sz w:val="22"/>
          <w:szCs w:val="22"/>
          <w14:ligatures w14:val="standardContextual"/>
        </w:rPr>
      </w:pPr>
    </w:p>
    <w:p w14:paraId="6CF14A6F" w14:textId="77777777" w:rsidR="00661963" w:rsidRDefault="00661963" w:rsidP="00661963">
      <w:pPr>
        <w:rPr>
          <w:b/>
          <w:bCs/>
          <w:color w:val="000000" w:themeColor="text1"/>
          <w:sz w:val="48"/>
          <w:szCs w:val="48"/>
        </w:rPr>
        <w:sectPr w:rsidR="00661963" w:rsidSect="00661963">
          <w:pgSz w:w="12240" w:h="15840" w:code="1"/>
          <w:pgMar w:top="1080" w:right="1440" w:bottom="1440" w:left="1440" w:header="720" w:footer="720" w:gutter="0"/>
          <w:cols w:space="720"/>
          <w:docGrid w:linePitch="326" w:charSpace="-6350"/>
        </w:sectPr>
      </w:pPr>
    </w:p>
    <w:p w14:paraId="7FC17CE1" w14:textId="3337A640" w:rsidR="00661963" w:rsidRDefault="0071132C" w:rsidP="00661963">
      <w:pPr>
        <w:rPr>
          <w:b/>
          <w:bCs/>
          <w:color w:val="000000" w:themeColor="text1"/>
          <w:sz w:val="48"/>
          <w:szCs w:val="48"/>
        </w:rPr>
      </w:pPr>
      <w:r w:rsidRPr="0071132C">
        <w:rPr>
          <w:b/>
          <w:bCs/>
          <w:noProof/>
          <w:color w:val="000000" w:themeColor="text1"/>
          <w:sz w:val="48"/>
          <w:szCs w:val="48"/>
        </w:rPr>
        <w:lastRenderedPageBreak/>
        <w:drawing>
          <wp:anchor distT="0" distB="0" distL="114300" distR="114300" simplePos="0" relativeHeight="252407808" behindDoc="0" locked="0" layoutInCell="1" allowOverlap="1" wp14:anchorId="3A72C8AF" wp14:editId="4DBD6204">
            <wp:simplePos x="0" y="0"/>
            <wp:positionH relativeFrom="column">
              <wp:posOffset>-283335</wp:posOffset>
            </wp:positionH>
            <wp:positionV relativeFrom="paragraph">
              <wp:posOffset>618186</wp:posOffset>
            </wp:positionV>
            <wp:extent cx="8886422" cy="1627505"/>
            <wp:effectExtent l="0" t="0" r="0" b="0"/>
            <wp:wrapNone/>
            <wp:docPr id="1306287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87971" name=""/>
                    <pic:cNvPicPr/>
                  </pic:nvPicPr>
                  <pic:blipFill>
                    <a:blip r:embed="rId156">
                      <a:extLst>
                        <a:ext uri="{28A0092B-C50C-407E-A947-70E740481C1C}">
                          <a14:useLocalDpi xmlns:a14="http://schemas.microsoft.com/office/drawing/2010/main" val="0"/>
                        </a:ext>
                      </a:extLst>
                    </a:blip>
                    <a:stretch>
                      <a:fillRect/>
                    </a:stretch>
                  </pic:blipFill>
                  <pic:spPr>
                    <a:xfrm>
                      <a:off x="0" y="0"/>
                      <a:ext cx="8900087" cy="1630008"/>
                    </a:xfrm>
                    <a:prstGeom prst="rect">
                      <a:avLst/>
                    </a:prstGeom>
                  </pic:spPr>
                </pic:pic>
              </a:graphicData>
            </a:graphic>
            <wp14:sizeRelH relativeFrom="margin">
              <wp14:pctWidth>0</wp14:pctWidth>
            </wp14:sizeRelH>
          </wp:anchor>
        </w:drawing>
      </w:r>
      <w:r w:rsidR="00661963" w:rsidRPr="001F6413">
        <w:rPr>
          <w:b/>
          <w:bCs/>
          <w:noProof/>
          <w:sz w:val="48"/>
          <w:szCs w:val="48"/>
        </w:rPr>
        <mc:AlternateContent>
          <mc:Choice Requires="wps">
            <w:drawing>
              <wp:anchor distT="0" distB="0" distL="114300" distR="114300" simplePos="0" relativeHeight="252403712" behindDoc="0" locked="0" layoutInCell="1" allowOverlap="1" wp14:anchorId="487202F1" wp14:editId="05B6CD3E">
                <wp:simplePos x="0" y="0"/>
                <wp:positionH relativeFrom="column">
                  <wp:posOffset>-38100</wp:posOffset>
                </wp:positionH>
                <wp:positionV relativeFrom="paragraph">
                  <wp:posOffset>404674</wp:posOffset>
                </wp:positionV>
                <wp:extent cx="4932045" cy="0"/>
                <wp:effectExtent l="0" t="0" r="0" b="0"/>
                <wp:wrapNone/>
                <wp:docPr id="22957060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C5DF61F" id="Straight Connector 3" o:spid="_x0000_s1026" style="position:absolute;z-index:2524037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661963" w:rsidRPr="001F6413">
        <w:rPr>
          <w:b/>
          <w:bCs/>
          <w:noProof/>
          <w:sz w:val="48"/>
          <w:szCs w:val="48"/>
        </w:rPr>
        <mc:AlternateContent>
          <mc:Choice Requires="wps">
            <w:drawing>
              <wp:anchor distT="0" distB="0" distL="114300" distR="114300" simplePos="0" relativeHeight="252404736" behindDoc="0" locked="0" layoutInCell="1" allowOverlap="1" wp14:anchorId="4942B562" wp14:editId="1F3546B2">
                <wp:simplePos x="0" y="0"/>
                <wp:positionH relativeFrom="column">
                  <wp:posOffset>0</wp:posOffset>
                </wp:positionH>
                <wp:positionV relativeFrom="paragraph">
                  <wp:posOffset>-39191</wp:posOffset>
                </wp:positionV>
                <wp:extent cx="4867910" cy="0"/>
                <wp:effectExtent l="0" t="0" r="0" b="0"/>
                <wp:wrapNone/>
                <wp:docPr id="204118636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8C5899C" id="Straight Connector 4" o:spid="_x0000_s1026" style="position:absolute;z-index:2524047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7040AD">
        <w:rPr>
          <w:b/>
          <w:bCs/>
          <w:color w:val="000000" w:themeColor="text1"/>
          <w:sz w:val="48"/>
          <w:szCs w:val="48"/>
        </w:rPr>
        <w:t>Opioid Abatement</w:t>
      </w:r>
      <w:r w:rsidR="00661963" w:rsidRPr="001F6413">
        <w:rPr>
          <w:b/>
          <w:bCs/>
          <w:color w:val="000000" w:themeColor="text1"/>
          <w:sz w:val="48"/>
          <w:szCs w:val="48"/>
        </w:rPr>
        <w:t xml:space="preserve"> Fund – Detail Revenues</w:t>
      </w:r>
    </w:p>
    <w:p w14:paraId="3CE0CDFB" w14:textId="54FE19FB" w:rsidR="00661963" w:rsidRDefault="00661963" w:rsidP="00661963">
      <w:pPr>
        <w:ind w:left="-450"/>
        <w:rPr>
          <w:b/>
          <w:bCs/>
          <w:color w:val="000000" w:themeColor="text1"/>
          <w:sz w:val="48"/>
          <w:szCs w:val="48"/>
        </w:rPr>
      </w:pPr>
    </w:p>
    <w:p w14:paraId="174AF4F8" w14:textId="77777777" w:rsidR="00661963" w:rsidRDefault="00661963" w:rsidP="00661963">
      <w:pPr>
        <w:ind w:left="-450"/>
        <w:rPr>
          <w:b/>
          <w:bCs/>
          <w:color w:val="000000" w:themeColor="text1"/>
          <w:sz w:val="48"/>
          <w:szCs w:val="48"/>
        </w:rPr>
      </w:pPr>
    </w:p>
    <w:p w14:paraId="31A49F51" w14:textId="77777777" w:rsidR="00661963" w:rsidRDefault="00661963" w:rsidP="00661963">
      <w:pPr>
        <w:ind w:left="-450"/>
        <w:rPr>
          <w:b/>
          <w:bCs/>
          <w:color w:val="000000" w:themeColor="text1"/>
          <w:sz w:val="48"/>
          <w:szCs w:val="48"/>
        </w:rPr>
        <w:sectPr w:rsidR="00661963" w:rsidSect="00661963">
          <w:pgSz w:w="15840" w:h="12240" w:orient="landscape" w:code="1"/>
          <w:pgMar w:top="1440" w:right="1080" w:bottom="1440" w:left="1440" w:header="720" w:footer="720" w:gutter="0"/>
          <w:cols w:space="720"/>
          <w:docGrid w:linePitch="326" w:charSpace="-6350"/>
        </w:sectPr>
      </w:pPr>
    </w:p>
    <w:p w14:paraId="1380BC5F" w14:textId="54778F3F" w:rsidR="00661963" w:rsidRDefault="00764A03" w:rsidP="00661963">
      <w:pPr>
        <w:rPr>
          <w:b/>
          <w:bCs/>
          <w:color w:val="000000" w:themeColor="text1"/>
          <w:sz w:val="48"/>
          <w:szCs w:val="48"/>
        </w:rPr>
      </w:pPr>
      <w:r w:rsidRPr="00764A03">
        <w:rPr>
          <w:b/>
          <w:bCs/>
          <w:noProof/>
          <w:color w:val="000000" w:themeColor="text1"/>
          <w:sz w:val="48"/>
          <w:szCs w:val="48"/>
        </w:rPr>
        <w:lastRenderedPageBreak/>
        <w:drawing>
          <wp:anchor distT="0" distB="0" distL="114300" distR="114300" simplePos="0" relativeHeight="252408832" behindDoc="0" locked="0" layoutInCell="1" allowOverlap="1" wp14:anchorId="567ADB61" wp14:editId="5EF5E70E">
            <wp:simplePos x="0" y="0"/>
            <wp:positionH relativeFrom="column">
              <wp:posOffset>-283336</wp:posOffset>
            </wp:positionH>
            <wp:positionV relativeFrom="paragraph">
              <wp:posOffset>618186</wp:posOffset>
            </wp:positionV>
            <wp:extent cx="8809149" cy="1685925"/>
            <wp:effectExtent l="0" t="0" r="0" b="0"/>
            <wp:wrapNone/>
            <wp:docPr id="188252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24978" name=""/>
                    <pic:cNvPicPr/>
                  </pic:nvPicPr>
                  <pic:blipFill>
                    <a:blip r:embed="rId157">
                      <a:extLst>
                        <a:ext uri="{28A0092B-C50C-407E-A947-70E740481C1C}">
                          <a14:useLocalDpi xmlns:a14="http://schemas.microsoft.com/office/drawing/2010/main" val="0"/>
                        </a:ext>
                      </a:extLst>
                    </a:blip>
                    <a:stretch>
                      <a:fillRect/>
                    </a:stretch>
                  </pic:blipFill>
                  <pic:spPr>
                    <a:xfrm>
                      <a:off x="0" y="0"/>
                      <a:ext cx="8817228" cy="1687471"/>
                    </a:xfrm>
                    <a:prstGeom prst="rect">
                      <a:avLst/>
                    </a:prstGeom>
                  </pic:spPr>
                </pic:pic>
              </a:graphicData>
            </a:graphic>
            <wp14:sizeRelH relativeFrom="margin">
              <wp14:pctWidth>0</wp14:pctWidth>
            </wp14:sizeRelH>
          </wp:anchor>
        </w:drawing>
      </w:r>
      <w:r w:rsidR="00661963">
        <w:rPr>
          <w:b/>
          <w:bCs/>
          <w:noProof/>
          <w:sz w:val="48"/>
          <w:szCs w:val="48"/>
        </w:rPr>
        <mc:AlternateContent>
          <mc:Choice Requires="wps">
            <w:drawing>
              <wp:anchor distT="0" distB="0" distL="114300" distR="114300" simplePos="0" relativeHeight="252405760" behindDoc="0" locked="0" layoutInCell="1" allowOverlap="1" wp14:anchorId="169B4DAC" wp14:editId="19AC978A">
                <wp:simplePos x="0" y="0"/>
                <wp:positionH relativeFrom="column">
                  <wp:posOffset>-38100</wp:posOffset>
                </wp:positionH>
                <wp:positionV relativeFrom="paragraph">
                  <wp:posOffset>404674</wp:posOffset>
                </wp:positionV>
                <wp:extent cx="4932045" cy="0"/>
                <wp:effectExtent l="0" t="0" r="0" b="0"/>
                <wp:wrapNone/>
                <wp:docPr id="154405975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782A727D" id="Straight Connector 3" o:spid="_x0000_s1026" style="position:absolute;z-index:2524057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661963">
        <w:rPr>
          <w:b/>
          <w:bCs/>
          <w:noProof/>
          <w:sz w:val="48"/>
          <w:szCs w:val="48"/>
        </w:rPr>
        <mc:AlternateContent>
          <mc:Choice Requires="wps">
            <w:drawing>
              <wp:anchor distT="0" distB="0" distL="114300" distR="114300" simplePos="0" relativeHeight="252406784" behindDoc="0" locked="0" layoutInCell="1" allowOverlap="1" wp14:anchorId="0A31CA4D" wp14:editId="332A958F">
                <wp:simplePos x="0" y="0"/>
                <wp:positionH relativeFrom="column">
                  <wp:posOffset>0</wp:posOffset>
                </wp:positionH>
                <wp:positionV relativeFrom="paragraph">
                  <wp:posOffset>-39191</wp:posOffset>
                </wp:positionV>
                <wp:extent cx="4867910" cy="0"/>
                <wp:effectExtent l="0" t="0" r="0" b="0"/>
                <wp:wrapNone/>
                <wp:docPr id="145094292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6FCF0958" id="Straight Connector 4" o:spid="_x0000_s1026" style="position:absolute;z-index:2524067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7040AD">
        <w:rPr>
          <w:b/>
          <w:bCs/>
          <w:color w:val="000000" w:themeColor="text1"/>
          <w:sz w:val="48"/>
          <w:szCs w:val="48"/>
        </w:rPr>
        <w:t>Opioid Abatement</w:t>
      </w:r>
      <w:r w:rsidR="00661963">
        <w:rPr>
          <w:b/>
          <w:bCs/>
          <w:color w:val="000000" w:themeColor="text1"/>
          <w:sz w:val="48"/>
          <w:szCs w:val="48"/>
        </w:rPr>
        <w:t xml:space="preserve"> Fund – Detail Expenditures</w:t>
      </w:r>
    </w:p>
    <w:p w14:paraId="4CC74919" w14:textId="3A0B097B" w:rsidR="00661963" w:rsidRDefault="00661963" w:rsidP="00661963">
      <w:pPr>
        <w:ind w:left="-450"/>
        <w:rPr>
          <w:b/>
          <w:bCs/>
          <w:color w:val="000000" w:themeColor="text1"/>
          <w:sz w:val="48"/>
          <w:szCs w:val="48"/>
        </w:rPr>
      </w:pPr>
    </w:p>
    <w:p w14:paraId="144C33F4" w14:textId="77777777" w:rsidR="00661963" w:rsidRDefault="00661963" w:rsidP="00661963">
      <w:pPr>
        <w:rPr>
          <w:b/>
          <w:bCs/>
          <w:color w:val="000000" w:themeColor="text1"/>
          <w:sz w:val="48"/>
          <w:szCs w:val="48"/>
        </w:rPr>
      </w:pPr>
    </w:p>
    <w:p w14:paraId="4A71D262" w14:textId="77777777" w:rsidR="00661963" w:rsidRDefault="00661963" w:rsidP="00661963">
      <w:pPr>
        <w:rPr>
          <w:b/>
          <w:bCs/>
          <w:color w:val="000000" w:themeColor="text1"/>
          <w:sz w:val="48"/>
          <w:szCs w:val="48"/>
        </w:rPr>
      </w:pPr>
    </w:p>
    <w:p w14:paraId="0BA0E307" w14:textId="77777777" w:rsidR="00661963" w:rsidRDefault="00661963" w:rsidP="00661963">
      <w:pPr>
        <w:rPr>
          <w:b/>
          <w:bCs/>
          <w:color w:val="000000" w:themeColor="text1"/>
          <w:sz w:val="48"/>
          <w:szCs w:val="48"/>
        </w:rPr>
      </w:pPr>
    </w:p>
    <w:p w14:paraId="36324CD3" w14:textId="77777777" w:rsidR="00661963" w:rsidRDefault="00661963" w:rsidP="00661963">
      <w:pPr>
        <w:rPr>
          <w:b/>
          <w:bCs/>
          <w:color w:val="000000" w:themeColor="text1"/>
          <w:sz w:val="48"/>
          <w:szCs w:val="48"/>
        </w:rPr>
      </w:pPr>
    </w:p>
    <w:p w14:paraId="4FCDA141" w14:textId="77777777" w:rsidR="0024513E" w:rsidRDefault="0024513E" w:rsidP="00661963">
      <w:pPr>
        <w:rPr>
          <w:b/>
          <w:bCs/>
          <w:color w:val="000000" w:themeColor="text1"/>
          <w:sz w:val="48"/>
          <w:szCs w:val="48"/>
        </w:rPr>
        <w:sectPr w:rsidR="0024513E" w:rsidSect="0024513E">
          <w:pgSz w:w="15840" w:h="12240" w:orient="landscape" w:code="1"/>
          <w:pgMar w:top="1440" w:right="1080" w:bottom="1440" w:left="1440" w:header="720" w:footer="720" w:gutter="0"/>
          <w:cols w:space="720"/>
          <w:docGrid w:linePitch="326" w:charSpace="-6350"/>
        </w:sectPr>
      </w:pPr>
    </w:p>
    <w:p w14:paraId="715839C3" w14:textId="06CFD08D" w:rsidR="0024513E" w:rsidRPr="009C46A7" w:rsidRDefault="0024513E" w:rsidP="0024513E">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410880" behindDoc="0" locked="0" layoutInCell="1" allowOverlap="1" wp14:anchorId="4F679E6E" wp14:editId="5535BE32">
                <wp:simplePos x="0" y="0"/>
                <wp:positionH relativeFrom="column">
                  <wp:posOffset>-38100</wp:posOffset>
                </wp:positionH>
                <wp:positionV relativeFrom="paragraph">
                  <wp:posOffset>404674</wp:posOffset>
                </wp:positionV>
                <wp:extent cx="4932045" cy="0"/>
                <wp:effectExtent l="0" t="0" r="0" b="0"/>
                <wp:wrapNone/>
                <wp:docPr id="76532299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F6E9703" id="Straight Connector 3" o:spid="_x0000_s1026" style="position:absolute;z-index:2524108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411904" behindDoc="0" locked="0" layoutInCell="1" allowOverlap="1" wp14:anchorId="09CE7502" wp14:editId="506B9655">
                <wp:simplePos x="0" y="0"/>
                <wp:positionH relativeFrom="column">
                  <wp:posOffset>0</wp:posOffset>
                </wp:positionH>
                <wp:positionV relativeFrom="paragraph">
                  <wp:posOffset>-39191</wp:posOffset>
                </wp:positionV>
                <wp:extent cx="4867910" cy="0"/>
                <wp:effectExtent l="0" t="0" r="0" b="0"/>
                <wp:wrapNone/>
                <wp:docPr id="170269333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8ABD9BC" id="Straight Connector 4" o:spid="_x0000_s1026" style="position:absolute;z-index:2524119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D05BD0">
        <w:rPr>
          <w:b/>
          <w:bCs/>
          <w:color w:val="000000" w:themeColor="text1"/>
          <w:sz w:val="40"/>
          <w:szCs w:val="40"/>
        </w:rPr>
        <w:t xml:space="preserve">Probate Court </w:t>
      </w:r>
      <w:r w:rsidR="00E745BA">
        <w:rPr>
          <w:b/>
          <w:bCs/>
          <w:color w:val="000000" w:themeColor="text1"/>
          <w:sz w:val="40"/>
          <w:szCs w:val="40"/>
        </w:rPr>
        <w:t>Technology</w:t>
      </w:r>
      <w:r>
        <w:rPr>
          <w:b/>
          <w:bCs/>
          <w:color w:val="000000" w:themeColor="text1"/>
          <w:sz w:val="40"/>
          <w:szCs w:val="40"/>
        </w:rPr>
        <w:t xml:space="preserve"> </w:t>
      </w:r>
      <w:r w:rsidR="00E745BA">
        <w:rPr>
          <w:b/>
          <w:bCs/>
          <w:color w:val="000000" w:themeColor="text1"/>
          <w:sz w:val="40"/>
          <w:szCs w:val="40"/>
        </w:rPr>
        <w:t xml:space="preserve">Fee </w:t>
      </w:r>
      <w:r w:rsidRPr="009C46A7">
        <w:rPr>
          <w:b/>
          <w:bCs/>
          <w:color w:val="000000" w:themeColor="text1"/>
          <w:sz w:val="40"/>
          <w:szCs w:val="40"/>
        </w:rPr>
        <w:t>Fund</w:t>
      </w:r>
    </w:p>
    <w:p w14:paraId="60ACE02E" w14:textId="77777777" w:rsidR="0024513E" w:rsidRDefault="0024513E" w:rsidP="0024513E">
      <w:pPr>
        <w:rPr>
          <w:b/>
          <w:bCs/>
          <w:sz w:val="28"/>
          <w:szCs w:val="28"/>
        </w:rPr>
      </w:pPr>
      <w:r>
        <w:rPr>
          <w:b/>
          <w:bCs/>
          <w:sz w:val="28"/>
          <w:szCs w:val="28"/>
        </w:rPr>
        <w:t>FUND PROFILE</w:t>
      </w:r>
    </w:p>
    <w:p w14:paraId="5F8BC34D" w14:textId="42A2FD66" w:rsidR="00A1488E" w:rsidRDefault="00A1488E" w:rsidP="0024513E">
      <w:pPr>
        <w:rPr>
          <w:rFonts w:eastAsiaTheme="minorHAnsi"/>
          <w:kern w:val="2"/>
          <w:sz w:val="22"/>
          <w:szCs w:val="22"/>
          <w14:ligatures w14:val="standardContextual"/>
        </w:rPr>
      </w:pPr>
      <w:r w:rsidRPr="00A1488E">
        <w:rPr>
          <w:rFonts w:eastAsiaTheme="minorHAnsi"/>
          <w:kern w:val="2"/>
          <w:sz w:val="22"/>
          <w:szCs w:val="22"/>
          <w14:ligatures w14:val="standardContextual"/>
        </w:rPr>
        <w:t xml:space="preserve">This special revenue fund, authorized by Georgia House Bill 354 during the 2023 legislative session, is used to account for fees collected by the </w:t>
      </w:r>
      <w:r>
        <w:rPr>
          <w:rFonts w:eastAsiaTheme="minorHAnsi"/>
          <w:kern w:val="2"/>
          <w:sz w:val="22"/>
          <w:szCs w:val="22"/>
          <w14:ligatures w14:val="standardContextual"/>
        </w:rPr>
        <w:t>P</w:t>
      </w:r>
      <w:r w:rsidRPr="00A1488E">
        <w:rPr>
          <w:rFonts w:eastAsiaTheme="minorHAnsi"/>
          <w:kern w:val="2"/>
          <w:sz w:val="22"/>
          <w:szCs w:val="22"/>
          <w14:ligatures w14:val="standardContextual"/>
        </w:rPr>
        <w:t xml:space="preserve">robate </w:t>
      </w:r>
      <w:r>
        <w:rPr>
          <w:rFonts w:eastAsiaTheme="minorHAnsi"/>
          <w:kern w:val="2"/>
          <w:sz w:val="22"/>
          <w:szCs w:val="22"/>
          <w14:ligatures w14:val="standardContextual"/>
        </w:rPr>
        <w:t>C</w:t>
      </w:r>
      <w:r w:rsidRPr="00A1488E">
        <w:rPr>
          <w:rFonts w:eastAsiaTheme="minorHAnsi"/>
          <w:kern w:val="2"/>
          <w:sz w:val="22"/>
          <w:szCs w:val="22"/>
          <w14:ligatures w14:val="standardContextual"/>
        </w:rPr>
        <w:t xml:space="preserve">ourt for each civil action filed and surcharges for each fine paid. Such technology fund fees shall be used exclusively to provide for the technological needs of the Probate Court of Pike County. </w:t>
      </w:r>
      <w:r w:rsidR="00AE2CED">
        <w:rPr>
          <w:rFonts w:eastAsiaTheme="minorHAnsi"/>
          <w:kern w:val="2"/>
          <w:sz w:val="22"/>
          <w:szCs w:val="22"/>
          <w14:ligatures w14:val="standardContextual"/>
        </w:rPr>
        <w:t>These expenditures may include hardware and software</w:t>
      </w:r>
      <w:r w:rsidR="00E745BA">
        <w:rPr>
          <w:rFonts w:eastAsiaTheme="minorHAnsi"/>
          <w:kern w:val="2"/>
          <w:sz w:val="22"/>
          <w:szCs w:val="22"/>
          <w14:ligatures w14:val="standardContextual"/>
        </w:rPr>
        <w:t xml:space="preserve"> purchases, case management systems, electronic filing and records management</w:t>
      </w:r>
      <w:r w:rsidR="00251C9D">
        <w:rPr>
          <w:rFonts w:eastAsiaTheme="minorHAnsi"/>
          <w:kern w:val="2"/>
          <w:sz w:val="22"/>
          <w:szCs w:val="22"/>
          <w14:ligatures w14:val="standardContextual"/>
        </w:rPr>
        <w:t>, imaging, training, maintenance and other technology</w:t>
      </w:r>
      <w:r w:rsidR="00045F71">
        <w:rPr>
          <w:rFonts w:eastAsiaTheme="minorHAnsi"/>
          <w:kern w:val="2"/>
          <w:sz w:val="22"/>
          <w:szCs w:val="22"/>
          <w14:ligatures w14:val="standardContextual"/>
        </w:rPr>
        <w:t xml:space="preserve"> related needs that enhance court efficiency and public access. </w:t>
      </w:r>
      <w:r w:rsidRPr="00A1488E">
        <w:rPr>
          <w:rFonts w:eastAsiaTheme="minorHAnsi"/>
          <w:kern w:val="2"/>
          <w:sz w:val="22"/>
          <w:szCs w:val="22"/>
          <w14:ligatures w14:val="standardContextual"/>
        </w:rPr>
        <w:t>Such uses shall include only those authorized in the act, and the authority to assess the technology fee pursuant to the act shall terminate on July 1, 2033.</w:t>
      </w:r>
    </w:p>
    <w:p w14:paraId="09B1CC7C" w14:textId="77777777" w:rsidR="0024513E" w:rsidRPr="00DB3D93" w:rsidRDefault="0024513E" w:rsidP="0024513E">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24513E" w14:paraId="25EAA2D8" w14:textId="77777777" w:rsidTr="002E3FA0">
        <w:trPr>
          <w:trHeight w:hRule="exact" w:val="245"/>
          <w:jc w:val="center"/>
        </w:trPr>
        <w:tc>
          <w:tcPr>
            <w:tcW w:w="3422" w:type="dxa"/>
            <w:shd w:val="clear" w:color="auto" w:fill="D9D9D9" w:themeFill="background1" w:themeFillShade="D9"/>
          </w:tcPr>
          <w:p w14:paraId="04FE5817" w14:textId="77777777" w:rsidR="0024513E" w:rsidRPr="00205437" w:rsidRDefault="0024513E" w:rsidP="002E3FA0">
            <w:pPr>
              <w:jc w:val="center"/>
              <w:rPr>
                <w:b/>
                <w:bCs/>
              </w:rPr>
            </w:pPr>
            <w:r w:rsidRPr="00205437">
              <w:rPr>
                <w:b/>
                <w:bCs/>
              </w:rPr>
              <w:t>Position Title</w:t>
            </w:r>
          </w:p>
        </w:tc>
        <w:tc>
          <w:tcPr>
            <w:tcW w:w="1836" w:type="dxa"/>
            <w:shd w:val="clear" w:color="auto" w:fill="D9D9D9" w:themeFill="background1" w:themeFillShade="D9"/>
          </w:tcPr>
          <w:p w14:paraId="2C860FD2" w14:textId="77777777" w:rsidR="0024513E" w:rsidRPr="00205437" w:rsidRDefault="0024513E"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2E19BE3C" w14:textId="77777777" w:rsidR="0024513E" w:rsidRPr="00205437" w:rsidRDefault="0024513E"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CA3E08F" w14:textId="77777777" w:rsidR="0024513E" w:rsidRPr="00205437" w:rsidRDefault="0024513E" w:rsidP="002E3FA0">
            <w:pPr>
              <w:jc w:val="center"/>
              <w:rPr>
                <w:b/>
                <w:bCs/>
              </w:rPr>
            </w:pPr>
            <w:r w:rsidRPr="00205437">
              <w:rPr>
                <w:b/>
                <w:bCs/>
              </w:rPr>
              <w:t>FY 2</w:t>
            </w:r>
            <w:r>
              <w:rPr>
                <w:b/>
                <w:bCs/>
              </w:rPr>
              <w:t>6</w:t>
            </w:r>
            <w:r w:rsidRPr="00205437">
              <w:rPr>
                <w:b/>
                <w:bCs/>
              </w:rPr>
              <w:t>-2</w:t>
            </w:r>
            <w:r>
              <w:rPr>
                <w:b/>
                <w:bCs/>
              </w:rPr>
              <w:t>7</w:t>
            </w:r>
          </w:p>
        </w:tc>
      </w:tr>
      <w:tr w:rsidR="0024513E" w14:paraId="75C0632F" w14:textId="77777777" w:rsidTr="002E3FA0">
        <w:trPr>
          <w:trHeight w:hRule="exact" w:val="245"/>
          <w:jc w:val="center"/>
        </w:trPr>
        <w:tc>
          <w:tcPr>
            <w:tcW w:w="3422" w:type="dxa"/>
          </w:tcPr>
          <w:p w14:paraId="35760A97" w14:textId="77777777" w:rsidR="0024513E" w:rsidRDefault="0024513E" w:rsidP="002E3FA0">
            <w:r>
              <w:t>No Positions in this Department</w:t>
            </w:r>
          </w:p>
        </w:tc>
        <w:tc>
          <w:tcPr>
            <w:tcW w:w="1836" w:type="dxa"/>
          </w:tcPr>
          <w:p w14:paraId="0C811FB2" w14:textId="77777777" w:rsidR="0024513E" w:rsidRDefault="0024513E" w:rsidP="002E3FA0">
            <w:pPr>
              <w:jc w:val="center"/>
            </w:pPr>
            <w:r>
              <w:t>0</w:t>
            </w:r>
          </w:p>
        </w:tc>
        <w:tc>
          <w:tcPr>
            <w:tcW w:w="1712" w:type="dxa"/>
          </w:tcPr>
          <w:p w14:paraId="50A9A52A" w14:textId="77777777" w:rsidR="0024513E" w:rsidRDefault="0024513E" w:rsidP="002E3FA0">
            <w:pPr>
              <w:jc w:val="center"/>
            </w:pPr>
            <w:r>
              <w:t>0</w:t>
            </w:r>
          </w:p>
        </w:tc>
        <w:tc>
          <w:tcPr>
            <w:tcW w:w="1592" w:type="dxa"/>
          </w:tcPr>
          <w:p w14:paraId="17320A43" w14:textId="77777777" w:rsidR="0024513E" w:rsidRDefault="0024513E" w:rsidP="002E3FA0">
            <w:pPr>
              <w:jc w:val="center"/>
            </w:pPr>
            <w:r>
              <w:t>0</w:t>
            </w:r>
          </w:p>
        </w:tc>
      </w:tr>
      <w:tr w:rsidR="0024513E" w14:paraId="036CA261" w14:textId="77777777" w:rsidTr="002E3FA0">
        <w:trPr>
          <w:trHeight w:hRule="exact" w:val="245"/>
          <w:jc w:val="center"/>
        </w:trPr>
        <w:tc>
          <w:tcPr>
            <w:tcW w:w="3422" w:type="dxa"/>
            <w:shd w:val="clear" w:color="auto" w:fill="D9D9D9" w:themeFill="background1" w:themeFillShade="D9"/>
          </w:tcPr>
          <w:p w14:paraId="70AA00C6" w14:textId="77777777" w:rsidR="0024513E" w:rsidRPr="00205437" w:rsidRDefault="0024513E" w:rsidP="002E3FA0">
            <w:pPr>
              <w:rPr>
                <w:b/>
                <w:bCs/>
              </w:rPr>
            </w:pPr>
            <w:r w:rsidRPr="00205437">
              <w:rPr>
                <w:b/>
                <w:bCs/>
              </w:rPr>
              <w:t>Total Positions</w:t>
            </w:r>
          </w:p>
        </w:tc>
        <w:tc>
          <w:tcPr>
            <w:tcW w:w="1836" w:type="dxa"/>
            <w:shd w:val="clear" w:color="auto" w:fill="D9D9D9" w:themeFill="background1" w:themeFillShade="D9"/>
          </w:tcPr>
          <w:p w14:paraId="44ECB220" w14:textId="77777777" w:rsidR="0024513E" w:rsidRPr="00205437" w:rsidRDefault="0024513E" w:rsidP="002E3FA0">
            <w:pPr>
              <w:jc w:val="center"/>
              <w:rPr>
                <w:b/>
                <w:bCs/>
              </w:rPr>
            </w:pPr>
            <w:r>
              <w:rPr>
                <w:b/>
                <w:bCs/>
              </w:rPr>
              <w:t>0</w:t>
            </w:r>
          </w:p>
        </w:tc>
        <w:tc>
          <w:tcPr>
            <w:tcW w:w="1712" w:type="dxa"/>
            <w:shd w:val="clear" w:color="auto" w:fill="D9D9D9" w:themeFill="background1" w:themeFillShade="D9"/>
          </w:tcPr>
          <w:p w14:paraId="477A5BC1" w14:textId="77777777" w:rsidR="0024513E" w:rsidRPr="00205437" w:rsidRDefault="0024513E" w:rsidP="002E3FA0">
            <w:pPr>
              <w:jc w:val="center"/>
              <w:rPr>
                <w:b/>
                <w:bCs/>
              </w:rPr>
            </w:pPr>
            <w:r>
              <w:rPr>
                <w:b/>
                <w:bCs/>
              </w:rPr>
              <w:t>0</w:t>
            </w:r>
          </w:p>
        </w:tc>
        <w:tc>
          <w:tcPr>
            <w:tcW w:w="1592" w:type="dxa"/>
            <w:shd w:val="clear" w:color="auto" w:fill="D9D9D9" w:themeFill="background1" w:themeFillShade="D9"/>
          </w:tcPr>
          <w:p w14:paraId="3C1EC4B2" w14:textId="77777777" w:rsidR="0024513E" w:rsidRPr="00205437" w:rsidRDefault="0024513E" w:rsidP="002E3FA0">
            <w:pPr>
              <w:jc w:val="center"/>
              <w:rPr>
                <w:b/>
                <w:bCs/>
              </w:rPr>
            </w:pPr>
            <w:r>
              <w:rPr>
                <w:b/>
                <w:bCs/>
              </w:rPr>
              <w:t>0</w:t>
            </w:r>
          </w:p>
        </w:tc>
      </w:tr>
    </w:tbl>
    <w:p w14:paraId="799E222D" w14:textId="77777777" w:rsidR="0024513E" w:rsidRPr="009E04A7" w:rsidRDefault="0024513E" w:rsidP="0024513E">
      <w:pPr>
        <w:rPr>
          <w:b/>
          <w:bCs/>
          <w:sz w:val="28"/>
          <w:szCs w:val="28"/>
        </w:rPr>
      </w:pPr>
    </w:p>
    <w:p w14:paraId="4292085E" w14:textId="77777777" w:rsidR="0024513E" w:rsidRDefault="0024513E" w:rsidP="0024513E">
      <w:pPr>
        <w:rPr>
          <w:b/>
          <w:bCs/>
          <w:sz w:val="28"/>
          <w:szCs w:val="28"/>
        </w:rPr>
      </w:pPr>
      <w:r w:rsidRPr="009E04A7">
        <w:rPr>
          <w:b/>
          <w:bCs/>
          <w:sz w:val="28"/>
          <w:szCs w:val="28"/>
        </w:rPr>
        <w:t>BUDGET HIGHLIGHTS</w:t>
      </w:r>
    </w:p>
    <w:p w14:paraId="7757C6E7" w14:textId="77777777" w:rsidR="0024513E" w:rsidRDefault="0024513E" w:rsidP="0024513E">
      <w:pPr>
        <w:pStyle w:val="Default"/>
        <w:numPr>
          <w:ilvl w:val="0"/>
          <w:numId w:val="9"/>
        </w:numPr>
        <w:rPr>
          <w:rFonts w:asciiTheme="minorHAnsi" w:hAnsiTheme="minorHAnsi" w:cstheme="minorBidi"/>
          <w:color w:val="auto"/>
          <w:sz w:val="22"/>
          <w:szCs w:val="22"/>
        </w:rPr>
      </w:pPr>
      <w:r w:rsidRPr="004E76F6">
        <w:rPr>
          <w:rFonts w:asciiTheme="minorHAnsi" w:hAnsiTheme="minorHAnsi" w:cstheme="minorBidi"/>
          <w:color w:val="auto"/>
          <w:sz w:val="22"/>
          <w:szCs w:val="22"/>
        </w:rPr>
        <w:t xml:space="preserve">No significant changes from the previous fiscal year. </w:t>
      </w:r>
    </w:p>
    <w:p w14:paraId="7D767411" w14:textId="77777777" w:rsidR="0024513E" w:rsidRDefault="0024513E" w:rsidP="0024513E">
      <w:pPr>
        <w:pStyle w:val="Default"/>
        <w:ind w:left="720"/>
        <w:rPr>
          <w:rFonts w:asciiTheme="minorHAnsi" w:hAnsiTheme="minorHAnsi" w:cstheme="minorBidi"/>
          <w:color w:val="auto"/>
          <w:sz w:val="22"/>
          <w:szCs w:val="22"/>
        </w:rPr>
      </w:pPr>
    </w:p>
    <w:p w14:paraId="3D376D21" w14:textId="77777777" w:rsidR="0024513E" w:rsidRPr="004E76F6" w:rsidRDefault="0024513E" w:rsidP="0024513E">
      <w:pPr>
        <w:pStyle w:val="Default"/>
        <w:ind w:left="720"/>
        <w:rPr>
          <w:rFonts w:asciiTheme="minorHAnsi" w:hAnsiTheme="minorHAnsi" w:cstheme="minorBidi"/>
          <w:color w:val="auto"/>
          <w:sz w:val="22"/>
          <w:szCs w:val="22"/>
        </w:rPr>
      </w:pPr>
    </w:p>
    <w:p w14:paraId="126252C6" w14:textId="77777777" w:rsidR="0024513E" w:rsidRDefault="0024513E" w:rsidP="0024513E">
      <w:pPr>
        <w:pStyle w:val="Default"/>
        <w:ind w:left="720"/>
        <w:rPr>
          <w:rFonts w:asciiTheme="minorHAnsi" w:eastAsiaTheme="minorHAnsi" w:hAnsiTheme="minorHAnsi" w:cstheme="minorBidi"/>
          <w:color w:val="auto"/>
          <w:kern w:val="2"/>
          <w:sz w:val="22"/>
          <w:szCs w:val="22"/>
          <w14:ligatures w14:val="standardContextual"/>
        </w:rPr>
      </w:pPr>
    </w:p>
    <w:p w14:paraId="610E29DA"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77688BAD"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00C352E1"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604F2BEC"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5854E0B0"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4B3CB114"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726230BE"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3BF4D91E"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3B3A238C"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40728EEC"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05E1BE24"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40482CB7"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2BE846D1"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08F18DB4" w14:textId="77777777" w:rsidR="0024513E" w:rsidRDefault="0024513E" w:rsidP="0024513E">
      <w:pPr>
        <w:pStyle w:val="Default"/>
        <w:rPr>
          <w:rFonts w:asciiTheme="minorHAnsi" w:eastAsiaTheme="minorHAnsi" w:hAnsiTheme="minorHAnsi" w:cstheme="minorBidi"/>
          <w:color w:val="auto"/>
          <w:kern w:val="2"/>
          <w:sz w:val="22"/>
          <w:szCs w:val="22"/>
          <w14:ligatures w14:val="standardContextual"/>
        </w:rPr>
      </w:pPr>
    </w:p>
    <w:p w14:paraId="35D5FAB3" w14:textId="77777777" w:rsidR="0024513E" w:rsidRDefault="0024513E" w:rsidP="0024513E">
      <w:pPr>
        <w:rPr>
          <w:b/>
          <w:bCs/>
          <w:color w:val="000000" w:themeColor="text1"/>
          <w:sz w:val="48"/>
          <w:szCs w:val="48"/>
        </w:rPr>
        <w:sectPr w:rsidR="0024513E" w:rsidSect="0024513E">
          <w:pgSz w:w="12240" w:h="15840" w:code="1"/>
          <w:pgMar w:top="1080" w:right="1440" w:bottom="1440" w:left="1440" w:header="720" w:footer="720" w:gutter="0"/>
          <w:cols w:space="720"/>
          <w:docGrid w:linePitch="326" w:charSpace="-6350"/>
        </w:sectPr>
      </w:pPr>
    </w:p>
    <w:p w14:paraId="6CFF635E" w14:textId="5F9A42CD" w:rsidR="0024513E" w:rsidRPr="00461A54" w:rsidRDefault="0024513E" w:rsidP="0024513E">
      <w:pPr>
        <w:rPr>
          <w:b/>
          <w:bCs/>
          <w:color w:val="000000" w:themeColor="text1"/>
          <w:sz w:val="36"/>
          <w:szCs w:val="36"/>
        </w:rPr>
      </w:pPr>
      <w:r w:rsidRPr="00461A54">
        <w:rPr>
          <w:b/>
          <w:bCs/>
          <w:noProof/>
          <w:sz w:val="36"/>
          <w:szCs w:val="36"/>
        </w:rPr>
        <w:lastRenderedPageBreak/>
        <mc:AlternateContent>
          <mc:Choice Requires="wps">
            <w:drawing>
              <wp:anchor distT="0" distB="0" distL="114300" distR="114300" simplePos="0" relativeHeight="252412928" behindDoc="0" locked="0" layoutInCell="1" allowOverlap="1" wp14:anchorId="7523BACB" wp14:editId="273653C6">
                <wp:simplePos x="0" y="0"/>
                <wp:positionH relativeFrom="column">
                  <wp:posOffset>-38100</wp:posOffset>
                </wp:positionH>
                <wp:positionV relativeFrom="paragraph">
                  <wp:posOffset>404674</wp:posOffset>
                </wp:positionV>
                <wp:extent cx="4932045" cy="0"/>
                <wp:effectExtent l="0" t="0" r="0" b="0"/>
                <wp:wrapNone/>
                <wp:docPr id="125738746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A57DF9C" id="Straight Connector 3" o:spid="_x0000_s1026" style="position:absolute;z-index:2524129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461A54">
        <w:rPr>
          <w:b/>
          <w:bCs/>
          <w:noProof/>
          <w:sz w:val="36"/>
          <w:szCs w:val="36"/>
        </w:rPr>
        <mc:AlternateContent>
          <mc:Choice Requires="wps">
            <w:drawing>
              <wp:anchor distT="0" distB="0" distL="114300" distR="114300" simplePos="0" relativeHeight="252413952" behindDoc="0" locked="0" layoutInCell="1" allowOverlap="1" wp14:anchorId="09C275D7" wp14:editId="042F71D5">
                <wp:simplePos x="0" y="0"/>
                <wp:positionH relativeFrom="column">
                  <wp:posOffset>0</wp:posOffset>
                </wp:positionH>
                <wp:positionV relativeFrom="paragraph">
                  <wp:posOffset>-39191</wp:posOffset>
                </wp:positionV>
                <wp:extent cx="4867910" cy="0"/>
                <wp:effectExtent l="0" t="0" r="0" b="0"/>
                <wp:wrapNone/>
                <wp:docPr id="127070199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66B13E4" id="Straight Connector 4" o:spid="_x0000_s1026" style="position:absolute;z-index:2524139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61A54" w:rsidRPr="00461A54">
        <w:rPr>
          <w:b/>
          <w:bCs/>
          <w:color w:val="000000" w:themeColor="text1"/>
          <w:sz w:val="36"/>
          <w:szCs w:val="36"/>
        </w:rPr>
        <w:t>Probate Court Technology Fee</w:t>
      </w:r>
      <w:r w:rsidRPr="00461A54">
        <w:rPr>
          <w:b/>
          <w:bCs/>
          <w:color w:val="000000" w:themeColor="text1"/>
          <w:sz w:val="36"/>
          <w:szCs w:val="36"/>
        </w:rPr>
        <w:t xml:space="preserve"> Fund – Detail Revenues</w:t>
      </w:r>
    </w:p>
    <w:p w14:paraId="1C93EBC9" w14:textId="3C01AC28" w:rsidR="0024513E" w:rsidRDefault="008719F8" w:rsidP="0024513E">
      <w:pPr>
        <w:ind w:left="-450"/>
        <w:rPr>
          <w:b/>
          <w:bCs/>
          <w:color w:val="000000" w:themeColor="text1"/>
          <w:sz w:val="48"/>
          <w:szCs w:val="48"/>
        </w:rPr>
      </w:pPr>
      <w:r w:rsidRPr="008719F8">
        <w:rPr>
          <w:b/>
          <w:bCs/>
          <w:noProof/>
          <w:color w:val="000000" w:themeColor="text1"/>
          <w:sz w:val="48"/>
          <w:szCs w:val="48"/>
        </w:rPr>
        <w:drawing>
          <wp:anchor distT="0" distB="0" distL="114300" distR="114300" simplePos="0" relativeHeight="252419072" behindDoc="0" locked="0" layoutInCell="1" allowOverlap="1" wp14:anchorId="148269C6" wp14:editId="148B6A39">
            <wp:simplePos x="0" y="0"/>
            <wp:positionH relativeFrom="column">
              <wp:posOffset>-283336</wp:posOffset>
            </wp:positionH>
            <wp:positionV relativeFrom="paragraph">
              <wp:posOffset>201170</wp:posOffset>
            </wp:positionV>
            <wp:extent cx="8950817" cy="1647825"/>
            <wp:effectExtent l="0" t="0" r="3175" b="0"/>
            <wp:wrapNone/>
            <wp:docPr id="2047670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70393" name=""/>
                    <pic:cNvPicPr/>
                  </pic:nvPicPr>
                  <pic:blipFill>
                    <a:blip r:embed="rId158">
                      <a:extLst>
                        <a:ext uri="{28A0092B-C50C-407E-A947-70E740481C1C}">
                          <a14:useLocalDpi xmlns:a14="http://schemas.microsoft.com/office/drawing/2010/main" val="0"/>
                        </a:ext>
                      </a:extLst>
                    </a:blip>
                    <a:stretch>
                      <a:fillRect/>
                    </a:stretch>
                  </pic:blipFill>
                  <pic:spPr>
                    <a:xfrm>
                      <a:off x="0" y="0"/>
                      <a:ext cx="8958355" cy="1649213"/>
                    </a:xfrm>
                    <a:prstGeom prst="rect">
                      <a:avLst/>
                    </a:prstGeom>
                  </pic:spPr>
                </pic:pic>
              </a:graphicData>
            </a:graphic>
            <wp14:sizeRelH relativeFrom="margin">
              <wp14:pctWidth>0</wp14:pctWidth>
            </wp14:sizeRelH>
          </wp:anchor>
        </w:drawing>
      </w:r>
    </w:p>
    <w:p w14:paraId="71C94161" w14:textId="77777777" w:rsidR="0024513E" w:rsidRDefault="0024513E" w:rsidP="0024513E">
      <w:pPr>
        <w:ind w:left="-450"/>
        <w:rPr>
          <w:b/>
          <w:bCs/>
          <w:color w:val="000000" w:themeColor="text1"/>
          <w:sz w:val="48"/>
          <w:szCs w:val="48"/>
        </w:rPr>
      </w:pPr>
    </w:p>
    <w:p w14:paraId="50DE0B64" w14:textId="77777777" w:rsidR="0024513E" w:rsidRDefault="0024513E" w:rsidP="0024513E">
      <w:pPr>
        <w:ind w:left="-450"/>
        <w:rPr>
          <w:b/>
          <w:bCs/>
          <w:color w:val="000000" w:themeColor="text1"/>
          <w:sz w:val="48"/>
          <w:szCs w:val="48"/>
        </w:rPr>
        <w:sectPr w:rsidR="0024513E" w:rsidSect="0024513E">
          <w:pgSz w:w="15840" w:h="12240" w:orient="landscape" w:code="1"/>
          <w:pgMar w:top="1440" w:right="1080" w:bottom="1440" w:left="1440" w:header="720" w:footer="720" w:gutter="0"/>
          <w:cols w:space="720"/>
          <w:docGrid w:linePitch="326" w:charSpace="-6350"/>
        </w:sectPr>
      </w:pPr>
    </w:p>
    <w:p w14:paraId="7167DD8E" w14:textId="1DB3DA5A" w:rsidR="0024513E" w:rsidRPr="00461A54" w:rsidRDefault="0024513E" w:rsidP="0024513E">
      <w:pPr>
        <w:rPr>
          <w:b/>
          <w:bCs/>
          <w:color w:val="000000" w:themeColor="text1"/>
          <w:sz w:val="36"/>
          <w:szCs w:val="36"/>
        </w:rPr>
      </w:pPr>
      <w:r w:rsidRPr="00461A54">
        <w:rPr>
          <w:b/>
          <w:bCs/>
          <w:noProof/>
          <w:sz w:val="36"/>
          <w:szCs w:val="36"/>
        </w:rPr>
        <w:lastRenderedPageBreak/>
        <mc:AlternateContent>
          <mc:Choice Requires="wps">
            <w:drawing>
              <wp:anchor distT="0" distB="0" distL="114300" distR="114300" simplePos="0" relativeHeight="252414976" behindDoc="0" locked="0" layoutInCell="1" allowOverlap="1" wp14:anchorId="599BB0B4" wp14:editId="1B87EDFD">
                <wp:simplePos x="0" y="0"/>
                <wp:positionH relativeFrom="column">
                  <wp:posOffset>-38100</wp:posOffset>
                </wp:positionH>
                <wp:positionV relativeFrom="paragraph">
                  <wp:posOffset>404674</wp:posOffset>
                </wp:positionV>
                <wp:extent cx="4932045" cy="0"/>
                <wp:effectExtent l="0" t="0" r="0" b="0"/>
                <wp:wrapNone/>
                <wp:docPr id="165319706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0EDF063B" id="Straight Connector 3" o:spid="_x0000_s1026" style="position:absolute;z-index:2524149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461A54">
        <w:rPr>
          <w:b/>
          <w:bCs/>
          <w:noProof/>
          <w:sz w:val="36"/>
          <w:szCs w:val="36"/>
        </w:rPr>
        <mc:AlternateContent>
          <mc:Choice Requires="wps">
            <w:drawing>
              <wp:anchor distT="0" distB="0" distL="114300" distR="114300" simplePos="0" relativeHeight="252416000" behindDoc="0" locked="0" layoutInCell="1" allowOverlap="1" wp14:anchorId="7F3D3265" wp14:editId="69C33D9B">
                <wp:simplePos x="0" y="0"/>
                <wp:positionH relativeFrom="column">
                  <wp:posOffset>0</wp:posOffset>
                </wp:positionH>
                <wp:positionV relativeFrom="paragraph">
                  <wp:posOffset>-39191</wp:posOffset>
                </wp:positionV>
                <wp:extent cx="4867910" cy="0"/>
                <wp:effectExtent l="0" t="0" r="0" b="0"/>
                <wp:wrapNone/>
                <wp:docPr id="113045030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052673DD" id="Straight Connector 4" o:spid="_x0000_s1026" style="position:absolute;z-index:2524160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461A54" w:rsidRPr="00461A54">
        <w:rPr>
          <w:b/>
          <w:bCs/>
          <w:color w:val="000000" w:themeColor="text1"/>
          <w:sz w:val="36"/>
          <w:szCs w:val="36"/>
        </w:rPr>
        <w:t>Probate Court Technology Fee</w:t>
      </w:r>
      <w:r w:rsidRPr="00461A54">
        <w:rPr>
          <w:b/>
          <w:bCs/>
          <w:color w:val="000000" w:themeColor="text1"/>
          <w:sz w:val="36"/>
          <w:szCs w:val="36"/>
        </w:rPr>
        <w:t xml:space="preserve"> Fund – Detail Expenditures</w:t>
      </w:r>
    </w:p>
    <w:p w14:paraId="38AB95CF" w14:textId="17CC8145" w:rsidR="0024513E" w:rsidRDefault="000F1BCD" w:rsidP="0024513E">
      <w:pPr>
        <w:ind w:left="-450"/>
        <w:rPr>
          <w:b/>
          <w:bCs/>
          <w:color w:val="000000" w:themeColor="text1"/>
          <w:sz w:val="48"/>
          <w:szCs w:val="48"/>
        </w:rPr>
      </w:pPr>
      <w:r w:rsidRPr="000F1BCD">
        <w:rPr>
          <w:b/>
          <w:bCs/>
          <w:noProof/>
          <w:color w:val="000000" w:themeColor="text1"/>
          <w:sz w:val="48"/>
          <w:szCs w:val="48"/>
        </w:rPr>
        <w:drawing>
          <wp:anchor distT="0" distB="0" distL="114300" distR="114300" simplePos="0" relativeHeight="252420096" behindDoc="0" locked="0" layoutInCell="1" allowOverlap="1" wp14:anchorId="187F7946" wp14:editId="3F2C9C9C">
            <wp:simplePos x="0" y="0"/>
            <wp:positionH relativeFrom="column">
              <wp:posOffset>-283336</wp:posOffset>
            </wp:positionH>
            <wp:positionV relativeFrom="paragraph">
              <wp:posOffset>201170</wp:posOffset>
            </wp:positionV>
            <wp:extent cx="8834907" cy="1689735"/>
            <wp:effectExtent l="0" t="0" r="4445" b="5715"/>
            <wp:wrapNone/>
            <wp:docPr id="2612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2169" name=""/>
                    <pic:cNvPicPr/>
                  </pic:nvPicPr>
                  <pic:blipFill>
                    <a:blip r:embed="rId159">
                      <a:extLst>
                        <a:ext uri="{28A0092B-C50C-407E-A947-70E740481C1C}">
                          <a14:useLocalDpi xmlns:a14="http://schemas.microsoft.com/office/drawing/2010/main" val="0"/>
                        </a:ext>
                      </a:extLst>
                    </a:blip>
                    <a:stretch>
                      <a:fillRect/>
                    </a:stretch>
                  </pic:blipFill>
                  <pic:spPr>
                    <a:xfrm>
                      <a:off x="0" y="0"/>
                      <a:ext cx="8839625" cy="1690637"/>
                    </a:xfrm>
                    <a:prstGeom prst="rect">
                      <a:avLst/>
                    </a:prstGeom>
                  </pic:spPr>
                </pic:pic>
              </a:graphicData>
            </a:graphic>
            <wp14:sizeRelH relativeFrom="margin">
              <wp14:pctWidth>0</wp14:pctWidth>
            </wp14:sizeRelH>
          </wp:anchor>
        </w:drawing>
      </w:r>
    </w:p>
    <w:p w14:paraId="299EFE8B" w14:textId="77777777" w:rsidR="0024513E" w:rsidRDefault="0024513E" w:rsidP="0024513E">
      <w:pPr>
        <w:rPr>
          <w:b/>
          <w:bCs/>
          <w:color w:val="000000" w:themeColor="text1"/>
          <w:sz w:val="48"/>
          <w:szCs w:val="48"/>
        </w:rPr>
      </w:pPr>
    </w:p>
    <w:p w14:paraId="5397D3E4" w14:textId="77777777" w:rsidR="0024513E" w:rsidRDefault="0024513E" w:rsidP="0024513E">
      <w:pPr>
        <w:rPr>
          <w:b/>
          <w:bCs/>
          <w:color w:val="000000" w:themeColor="text1"/>
          <w:sz w:val="48"/>
          <w:szCs w:val="48"/>
        </w:rPr>
      </w:pPr>
    </w:p>
    <w:p w14:paraId="02A8B0EB" w14:textId="77777777" w:rsidR="0024513E" w:rsidRDefault="0024513E" w:rsidP="0024513E">
      <w:pPr>
        <w:rPr>
          <w:b/>
          <w:bCs/>
          <w:color w:val="000000" w:themeColor="text1"/>
          <w:sz w:val="48"/>
          <w:szCs w:val="48"/>
        </w:rPr>
      </w:pPr>
    </w:p>
    <w:p w14:paraId="1C97C7BE" w14:textId="77777777" w:rsidR="0024513E" w:rsidRDefault="0024513E" w:rsidP="0024513E">
      <w:pPr>
        <w:rPr>
          <w:b/>
          <w:bCs/>
          <w:color w:val="000000" w:themeColor="text1"/>
          <w:sz w:val="48"/>
          <w:szCs w:val="48"/>
        </w:rPr>
      </w:pPr>
    </w:p>
    <w:p w14:paraId="05D6897D" w14:textId="77777777" w:rsidR="0024513E" w:rsidRDefault="0024513E" w:rsidP="0024513E">
      <w:pPr>
        <w:rPr>
          <w:b/>
          <w:bCs/>
          <w:color w:val="000000" w:themeColor="text1"/>
          <w:sz w:val="48"/>
          <w:szCs w:val="48"/>
        </w:rPr>
      </w:pPr>
    </w:p>
    <w:p w14:paraId="4712215B" w14:textId="77777777" w:rsidR="0026242E" w:rsidRDefault="0026242E" w:rsidP="005F070D">
      <w:pPr>
        <w:rPr>
          <w:b/>
          <w:bCs/>
          <w:color w:val="000000" w:themeColor="text1"/>
          <w:sz w:val="48"/>
          <w:szCs w:val="48"/>
        </w:rPr>
      </w:pPr>
    </w:p>
    <w:p w14:paraId="75CC691C" w14:textId="77777777" w:rsidR="0026242E" w:rsidRDefault="0026242E" w:rsidP="005F070D">
      <w:pPr>
        <w:rPr>
          <w:b/>
          <w:bCs/>
          <w:color w:val="000000" w:themeColor="text1"/>
          <w:sz w:val="48"/>
          <w:szCs w:val="48"/>
        </w:rPr>
      </w:pPr>
    </w:p>
    <w:p w14:paraId="39292DE2" w14:textId="77777777" w:rsidR="0031753C" w:rsidRDefault="0031753C" w:rsidP="005F070D">
      <w:pPr>
        <w:rPr>
          <w:b/>
          <w:bCs/>
          <w:color w:val="000000" w:themeColor="text1"/>
          <w:sz w:val="48"/>
          <w:szCs w:val="48"/>
        </w:rPr>
      </w:pPr>
    </w:p>
    <w:p w14:paraId="0D9B22DA" w14:textId="77777777" w:rsidR="00D8397C" w:rsidRDefault="00D8397C" w:rsidP="005F070D">
      <w:pPr>
        <w:rPr>
          <w:b/>
          <w:bCs/>
          <w:color w:val="000000" w:themeColor="text1"/>
          <w:sz w:val="48"/>
          <w:szCs w:val="48"/>
        </w:rPr>
        <w:sectPr w:rsidR="00D8397C" w:rsidSect="0026242E">
          <w:pgSz w:w="15840" w:h="12240" w:orient="landscape" w:code="1"/>
          <w:pgMar w:top="1440" w:right="1080" w:bottom="1440" w:left="1440" w:header="720" w:footer="720" w:gutter="0"/>
          <w:cols w:space="720"/>
          <w:docGrid w:linePitch="326" w:charSpace="-6350"/>
        </w:sectPr>
      </w:pPr>
    </w:p>
    <w:p w14:paraId="04D37C73" w14:textId="605C14C9" w:rsidR="0031753C" w:rsidRPr="00C02A04" w:rsidRDefault="000E7C56" w:rsidP="006D6990">
      <w:pPr>
        <w:rPr>
          <w:sz w:val="22"/>
          <w:szCs w:val="22"/>
        </w:rPr>
      </w:pPr>
      <w:r w:rsidRPr="00C349FC">
        <w:rPr>
          <w:noProof/>
          <w:sz w:val="24"/>
          <w:szCs w:val="24"/>
        </w:rPr>
        <w:lastRenderedPageBreak/>
        <w:drawing>
          <wp:anchor distT="0" distB="0" distL="114300" distR="114300" simplePos="0" relativeHeight="252424192" behindDoc="1" locked="0" layoutInCell="1" allowOverlap="1" wp14:anchorId="1FBAE9E4" wp14:editId="1E1808CC">
            <wp:simplePos x="0" y="0"/>
            <wp:positionH relativeFrom="margin">
              <wp:posOffset>-1024675</wp:posOffset>
            </wp:positionH>
            <wp:positionV relativeFrom="paragraph">
              <wp:posOffset>-711557</wp:posOffset>
            </wp:positionV>
            <wp:extent cx="8326120" cy="10585930"/>
            <wp:effectExtent l="57150" t="0" r="55880" b="120650"/>
            <wp:wrapNone/>
            <wp:docPr id="2027624365"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8327318" cy="10587453"/>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sidR="0031753C">
        <w:rPr>
          <w:b/>
          <w:bCs/>
          <w:noProof/>
          <w:sz w:val="48"/>
          <w:szCs w:val="48"/>
        </w:rPr>
        <mc:AlternateContent>
          <mc:Choice Requires="wps">
            <w:drawing>
              <wp:anchor distT="0" distB="0" distL="114300" distR="114300" simplePos="0" relativeHeight="252422144" behindDoc="0" locked="0" layoutInCell="1" allowOverlap="1" wp14:anchorId="322EDE1A" wp14:editId="4B0B50D4">
                <wp:simplePos x="0" y="0"/>
                <wp:positionH relativeFrom="column">
                  <wp:posOffset>-38100</wp:posOffset>
                </wp:positionH>
                <wp:positionV relativeFrom="paragraph">
                  <wp:posOffset>404674</wp:posOffset>
                </wp:positionV>
                <wp:extent cx="4932045" cy="0"/>
                <wp:effectExtent l="0" t="0" r="0" b="0"/>
                <wp:wrapNone/>
                <wp:docPr id="184504983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EA1011" id="Straight Connector 3" o:spid="_x0000_s1026" style="position:absolute;z-index:2524221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31753C">
        <w:rPr>
          <w:b/>
          <w:bCs/>
          <w:noProof/>
          <w:sz w:val="48"/>
          <w:szCs w:val="48"/>
        </w:rPr>
        <mc:AlternateContent>
          <mc:Choice Requires="wps">
            <w:drawing>
              <wp:anchor distT="0" distB="0" distL="114300" distR="114300" simplePos="0" relativeHeight="252423168" behindDoc="0" locked="0" layoutInCell="1" allowOverlap="1" wp14:anchorId="0C28B680" wp14:editId="10EE0C0B">
                <wp:simplePos x="0" y="0"/>
                <wp:positionH relativeFrom="column">
                  <wp:posOffset>0</wp:posOffset>
                </wp:positionH>
                <wp:positionV relativeFrom="paragraph">
                  <wp:posOffset>-39191</wp:posOffset>
                </wp:positionV>
                <wp:extent cx="4867910" cy="0"/>
                <wp:effectExtent l="0" t="0" r="0" b="0"/>
                <wp:wrapNone/>
                <wp:docPr id="212884784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913B37C" id="Straight Connector 4" o:spid="_x0000_s1026" style="position:absolute;z-index:2524231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Capital Project</w:t>
      </w:r>
      <w:r w:rsidR="0031753C">
        <w:rPr>
          <w:b/>
          <w:bCs/>
          <w:color w:val="000000" w:themeColor="text1"/>
          <w:sz w:val="48"/>
          <w:szCs w:val="48"/>
        </w:rPr>
        <w:t xml:space="preserve"> Funds</w:t>
      </w:r>
    </w:p>
    <w:p w14:paraId="405A0478" w14:textId="4649E36A" w:rsidR="0031753C" w:rsidRPr="00C06F39" w:rsidRDefault="000E7C56" w:rsidP="0031753C">
      <w:pPr>
        <w:spacing w:line="240" w:lineRule="auto"/>
        <w:rPr>
          <w:b/>
          <w:bCs/>
          <w:color w:val="000000" w:themeColor="text1"/>
          <w:sz w:val="28"/>
          <w:szCs w:val="28"/>
        </w:rPr>
      </w:pPr>
      <w:r>
        <w:rPr>
          <w:b/>
          <w:bCs/>
          <w:color w:val="000000" w:themeColor="text1"/>
          <w:sz w:val="28"/>
          <w:szCs w:val="28"/>
        </w:rPr>
        <w:t>Capital Project</w:t>
      </w:r>
      <w:r w:rsidR="0031753C">
        <w:rPr>
          <w:b/>
          <w:bCs/>
          <w:color w:val="000000" w:themeColor="text1"/>
          <w:sz w:val="28"/>
          <w:szCs w:val="28"/>
        </w:rPr>
        <w:t xml:space="preserve"> Funds are used to account for financial resources that are </w:t>
      </w:r>
      <w:r w:rsidR="00C11206">
        <w:rPr>
          <w:b/>
          <w:bCs/>
          <w:color w:val="000000" w:themeColor="text1"/>
          <w:sz w:val="28"/>
          <w:szCs w:val="28"/>
        </w:rPr>
        <w:t>used</w:t>
      </w:r>
      <w:r w:rsidR="002276EC">
        <w:rPr>
          <w:b/>
          <w:bCs/>
          <w:color w:val="000000" w:themeColor="text1"/>
          <w:sz w:val="28"/>
          <w:szCs w:val="28"/>
        </w:rPr>
        <w:t xml:space="preserve"> for the acquisition of major capital </w:t>
      </w:r>
      <w:r w:rsidR="00ED033B">
        <w:rPr>
          <w:b/>
          <w:bCs/>
          <w:color w:val="000000" w:themeColor="text1"/>
          <w:sz w:val="28"/>
          <w:szCs w:val="28"/>
        </w:rPr>
        <w:t>assets</w:t>
      </w:r>
      <w:r w:rsidR="00BF51A6">
        <w:rPr>
          <w:b/>
          <w:bCs/>
          <w:color w:val="000000" w:themeColor="text1"/>
          <w:sz w:val="28"/>
          <w:szCs w:val="28"/>
        </w:rPr>
        <w:t xml:space="preserve"> such as buildings, infrastructure and large equipment</w:t>
      </w:r>
      <w:r w:rsidR="00C747E2">
        <w:rPr>
          <w:b/>
          <w:bCs/>
          <w:color w:val="000000" w:themeColor="text1"/>
          <w:sz w:val="28"/>
          <w:szCs w:val="28"/>
        </w:rPr>
        <w:t xml:space="preserve">. The county has </w:t>
      </w:r>
      <w:r w:rsidR="006C54DC">
        <w:rPr>
          <w:b/>
          <w:bCs/>
          <w:color w:val="000000" w:themeColor="text1"/>
          <w:sz w:val="28"/>
          <w:szCs w:val="28"/>
        </w:rPr>
        <w:t>four Capital Project Funds: SPLOST-2016 Fund, SPLOST-2022 Fund</w:t>
      </w:r>
      <w:r w:rsidR="00910981">
        <w:rPr>
          <w:b/>
          <w:bCs/>
          <w:color w:val="000000" w:themeColor="text1"/>
          <w:sz w:val="28"/>
          <w:szCs w:val="28"/>
        </w:rPr>
        <w:t>, LMIG Fund and</w:t>
      </w:r>
      <w:r w:rsidR="006D6990">
        <w:rPr>
          <w:b/>
          <w:bCs/>
          <w:color w:val="000000" w:themeColor="text1"/>
          <w:sz w:val="28"/>
          <w:szCs w:val="28"/>
        </w:rPr>
        <w:t xml:space="preserve"> the</w:t>
      </w:r>
      <w:r w:rsidR="00910981">
        <w:rPr>
          <w:b/>
          <w:bCs/>
          <w:color w:val="000000" w:themeColor="text1"/>
          <w:sz w:val="28"/>
          <w:szCs w:val="28"/>
        </w:rPr>
        <w:t xml:space="preserve"> Capital Improvement Fund.</w:t>
      </w:r>
    </w:p>
    <w:p w14:paraId="586A4E60" w14:textId="77777777" w:rsidR="0031753C" w:rsidRDefault="0031753C" w:rsidP="0031753C"/>
    <w:p w14:paraId="014DB077" w14:textId="77777777" w:rsidR="0031753C" w:rsidRDefault="0031753C" w:rsidP="0031753C"/>
    <w:p w14:paraId="1C7774D0" w14:textId="77777777" w:rsidR="0031753C" w:rsidRDefault="0031753C" w:rsidP="0031753C"/>
    <w:p w14:paraId="2DC91027" w14:textId="77777777" w:rsidR="0031753C" w:rsidRDefault="0031753C" w:rsidP="0031753C"/>
    <w:p w14:paraId="157D7D2D" w14:textId="77777777" w:rsidR="0031753C" w:rsidRDefault="0031753C" w:rsidP="0031753C"/>
    <w:p w14:paraId="0A37F0BE" w14:textId="77777777" w:rsidR="0031753C" w:rsidRDefault="0031753C" w:rsidP="0031753C"/>
    <w:p w14:paraId="1F1B6C80" w14:textId="77777777" w:rsidR="0031753C" w:rsidRDefault="0031753C" w:rsidP="0031753C"/>
    <w:p w14:paraId="7A1E208F" w14:textId="77777777" w:rsidR="0031753C" w:rsidRDefault="0031753C" w:rsidP="0031753C"/>
    <w:p w14:paraId="70D3FD07" w14:textId="77777777" w:rsidR="0031753C" w:rsidRDefault="0031753C" w:rsidP="0031753C">
      <w:pPr>
        <w:rPr>
          <w:b/>
          <w:bCs/>
          <w:color w:val="000000" w:themeColor="text1"/>
          <w:sz w:val="48"/>
          <w:szCs w:val="48"/>
        </w:rPr>
      </w:pPr>
    </w:p>
    <w:p w14:paraId="0F9EED82" w14:textId="77777777" w:rsidR="0031753C" w:rsidRDefault="0031753C" w:rsidP="0031753C">
      <w:pPr>
        <w:rPr>
          <w:b/>
          <w:bCs/>
          <w:color w:val="000000" w:themeColor="text1"/>
          <w:sz w:val="48"/>
          <w:szCs w:val="48"/>
        </w:rPr>
      </w:pPr>
    </w:p>
    <w:p w14:paraId="5F0A405C" w14:textId="77777777" w:rsidR="0031753C" w:rsidRDefault="0031753C" w:rsidP="0031753C">
      <w:pPr>
        <w:rPr>
          <w:b/>
          <w:bCs/>
          <w:color w:val="000000" w:themeColor="text1"/>
          <w:sz w:val="48"/>
          <w:szCs w:val="48"/>
        </w:rPr>
      </w:pPr>
    </w:p>
    <w:p w14:paraId="2753E2BD" w14:textId="163AC4ED" w:rsidR="0031753C" w:rsidRDefault="0031753C" w:rsidP="0031753C">
      <w:pPr>
        <w:rPr>
          <w:b/>
          <w:bCs/>
          <w:color w:val="000000" w:themeColor="text1"/>
          <w:sz w:val="48"/>
          <w:szCs w:val="48"/>
        </w:rPr>
      </w:pPr>
    </w:p>
    <w:p w14:paraId="582E33EA" w14:textId="67A185DF" w:rsidR="0031753C" w:rsidRDefault="006D6990" w:rsidP="0031753C">
      <w:pPr>
        <w:rPr>
          <w:b/>
          <w:bCs/>
          <w:color w:val="000000" w:themeColor="text1"/>
          <w:sz w:val="48"/>
          <w:szCs w:val="48"/>
        </w:rPr>
      </w:pPr>
      <w:r>
        <w:rPr>
          <w:b/>
          <w:bCs/>
          <w:noProof/>
          <w:color w:val="000000" w:themeColor="text1"/>
          <w:sz w:val="48"/>
          <w:szCs w:val="48"/>
        </w:rPr>
        <w:drawing>
          <wp:anchor distT="0" distB="0" distL="114300" distR="114300" simplePos="0" relativeHeight="252425216" behindDoc="0" locked="0" layoutInCell="1" allowOverlap="1" wp14:anchorId="1750B6AC" wp14:editId="13AE5D3F">
            <wp:simplePos x="0" y="0"/>
            <wp:positionH relativeFrom="margin">
              <wp:posOffset>4622800</wp:posOffset>
            </wp:positionH>
            <wp:positionV relativeFrom="paragraph">
              <wp:posOffset>44915</wp:posOffset>
            </wp:positionV>
            <wp:extent cx="1681572" cy="1571222"/>
            <wp:effectExtent l="0" t="0" r="0" b="0"/>
            <wp:wrapNone/>
            <wp:docPr id="753915468"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alphaModFix amt="33000"/>
                      <a:extLst>
                        <a:ext uri="{28A0092B-C50C-407E-A947-70E740481C1C}">
                          <a14:useLocalDpi xmlns:a14="http://schemas.microsoft.com/office/drawing/2010/main" val="0"/>
                        </a:ext>
                      </a:extLst>
                    </a:blip>
                    <a:srcRect/>
                    <a:stretch>
                      <a:fillRect/>
                    </a:stretch>
                  </pic:blipFill>
                  <pic:spPr bwMode="auto">
                    <a:xfrm>
                      <a:off x="0" y="0"/>
                      <a:ext cx="1681572" cy="1571222"/>
                    </a:xfrm>
                    <a:prstGeom prst="rect">
                      <a:avLst/>
                    </a:prstGeom>
                    <a:noFill/>
                  </pic:spPr>
                </pic:pic>
              </a:graphicData>
            </a:graphic>
            <wp14:sizeRelH relativeFrom="margin">
              <wp14:pctWidth>0</wp14:pctWidth>
            </wp14:sizeRelH>
            <wp14:sizeRelV relativeFrom="margin">
              <wp14:pctHeight>0</wp14:pctHeight>
            </wp14:sizeRelV>
          </wp:anchor>
        </w:drawing>
      </w:r>
    </w:p>
    <w:p w14:paraId="7F8A8E3E" w14:textId="77777777" w:rsidR="0031753C" w:rsidRDefault="0031753C" w:rsidP="0031753C">
      <w:pPr>
        <w:rPr>
          <w:b/>
          <w:bCs/>
          <w:color w:val="000000" w:themeColor="text1"/>
          <w:sz w:val="48"/>
          <w:szCs w:val="48"/>
        </w:rPr>
      </w:pPr>
    </w:p>
    <w:p w14:paraId="017FD27E" w14:textId="77777777" w:rsidR="0031753C" w:rsidRDefault="0031753C" w:rsidP="0031753C">
      <w:pPr>
        <w:rPr>
          <w:b/>
          <w:bCs/>
          <w:color w:val="000000" w:themeColor="text1"/>
          <w:sz w:val="48"/>
          <w:szCs w:val="48"/>
        </w:rPr>
      </w:pPr>
    </w:p>
    <w:p w14:paraId="41F8022F" w14:textId="77777777" w:rsidR="0031753C" w:rsidRDefault="0031753C" w:rsidP="005F070D">
      <w:pPr>
        <w:rPr>
          <w:b/>
          <w:bCs/>
          <w:color w:val="000000" w:themeColor="text1"/>
          <w:sz w:val="48"/>
          <w:szCs w:val="48"/>
        </w:rPr>
        <w:sectPr w:rsidR="0031753C" w:rsidSect="00D8397C">
          <w:pgSz w:w="12240" w:h="15840" w:code="1"/>
          <w:pgMar w:top="1080" w:right="1440" w:bottom="1440" w:left="1440" w:header="720" w:footer="720" w:gutter="0"/>
          <w:cols w:space="720"/>
          <w:docGrid w:linePitch="326" w:charSpace="-6350"/>
        </w:sectPr>
      </w:pPr>
    </w:p>
    <w:p w14:paraId="40C6B9AF" w14:textId="6D07C8F2" w:rsidR="00590529" w:rsidRPr="009C46A7" w:rsidRDefault="00590529" w:rsidP="00590529">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427264" behindDoc="0" locked="0" layoutInCell="1" allowOverlap="1" wp14:anchorId="1D880078" wp14:editId="0586CE9E">
                <wp:simplePos x="0" y="0"/>
                <wp:positionH relativeFrom="column">
                  <wp:posOffset>-38100</wp:posOffset>
                </wp:positionH>
                <wp:positionV relativeFrom="paragraph">
                  <wp:posOffset>404674</wp:posOffset>
                </wp:positionV>
                <wp:extent cx="4932045" cy="0"/>
                <wp:effectExtent l="0" t="0" r="0" b="0"/>
                <wp:wrapNone/>
                <wp:docPr id="105787720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37E586" id="Straight Connector 3" o:spid="_x0000_s1026" style="position:absolute;z-index:25242726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428288" behindDoc="0" locked="0" layoutInCell="1" allowOverlap="1" wp14:anchorId="1FB140C4" wp14:editId="6E0E6FF9">
                <wp:simplePos x="0" y="0"/>
                <wp:positionH relativeFrom="column">
                  <wp:posOffset>0</wp:posOffset>
                </wp:positionH>
                <wp:positionV relativeFrom="paragraph">
                  <wp:posOffset>-39191</wp:posOffset>
                </wp:positionV>
                <wp:extent cx="4867910" cy="0"/>
                <wp:effectExtent l="0" t="0" r="0" b="0"/>
                <wp:wrapNone/>
                <wp:docPr id="9403449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71D5E7F" id="Straight Connector 4" o:spid="_x0000_s1026" style="position:absolute;z-index:25242828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B670AB">
        <w:rPr>
          <w:b/>
          <w:bCs/>
          <w:color w:val="000000" w:themeColor="text1"/>
          <w:sz w:val="40"/>
          <w:szCs w:val="40"/>
        </w:rPr>
        <w:t>SPLOST-2016</w:t>
      </w:r>
      <w:r>
        <w:rPr>
          <w:b/>
          <w:bCs/>
          <w:color w:val="000000" w:themeColor="text1"/>
          <w:sz w:val="40"/>
          <w:szCs w:val="40"/>
        </w:rPr>
        <w:t xml:space="preserve"> </w:t>
      </w:r>
      <w:r w:rsidRPr="009C46A7">
        <w:rPr>
          <w:b/>
          <w:bCs/>
          <w:color w:val="000000" w:themeColor="text1"/>
          <w:sz w:val="40"/>
          <w:szCs w:val="40"/>
        </w:rPr>
        <w:t>Fund</w:t>
      </w:r>
    </w:p>
    <w:p w14:paraId="22CE493D" w14:textId="77777777" w:rsidR="00590529" w:rsidRDefault="00590529" w:rsidP="00590529">
      <w:pPr>
        <w:rPr>
          <w:b/>
          <w:bCs/>
          <w:sz w:val="28"/>
          <w:szCs w:val="28"/>
        </w:rPr>
      </w:pPr>
      <w:r>
        <w:rPr>
          <w:b/>
          <w:bCs/>
          <w:sz w:val="28"/>
          <w:szCs w:val="28"/>
        </w:rPr>
        <w:t>FUND PROFILE</w:t>
      </w:r>
    </w:p>
    <w:p w14:paraId="14018494" w14:textId="7470D047" w:rsidR="00260CAD" w:rsidRDefault="00260CAD" w:rsidP="00590529">
      <w:pPr>
        <w:rPr>
          <w:rFonts w:eastAsiaTheme="minorHAnsi"/>
          <w:kern w:val="2"/>
          <w:sz w:val="22"/>
          <w:szCs w:val="22"/>
          <w14:ligatures w14:val="standardContextual"/>
        </w:rPr>
      </w:pPr>
      <w:r w:rsidRPr="00260CAD">
        <w:rPr>
          <w:rFonts w:eastAsiaTheme="minorHAnsi"/>
          <w:kern w:val="2"/>
          <w:sz w:val="22"/>
          <w:szCs w:val="22"/>
          <w14:ligatures w14:val="standardContextual"/>
        </w:rPr>
        <w:t>A referendum was held on March 1, 2015, to determine if the county voters wanted to continue the 1% Special Purpose Local Option Sales Tax (SPLOST) for a six-year period to raise $5,800,000 to include capital outlay projects consisting of road, street and bridge improvements and the payment of the principal and interest of previously incurred indebtedness. During the referendum, 5,002 citizens voted – 3,702 (74.01%) for the SPLOST and 1,300 (25.99%) against. At the time of the referendum, the county had 9,548 registered voters. Since the referendum was approved, the SPLOST went into effect on November 1. This Fund is used to account for the SPLOST-2016 proceeds and ensure that these funds are used for the intended purposes.</w:t>
      </w:r>
    </w:p>
    <w:p w14:paraId="4B5E36E6" w14:textId="77777777" w:rsidR="00590529" w:rsidRPr="00DB3D93" w:rsidRDefault="00590529" w:rsidP="00590529">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590529" w14:paraId="226E160A" w14:textId="77777777" w:rsidTr="002E3FA0">
        <w:trPr>
          <w:trHeight w:hRule="exact" w:val="245"/>
          <w:jc w:val="center"/>
        </w:trPr>
        <w:tc>
          <w:tcPr>
            <w:tcW w:w="3422" w:type="dxa"/>
            <w:shd w:val="clear" w:color="auto" w:fill="D9D9D9" w:themeFill="background1" w:themeFillShade="D9"/>
          </w:tcPr>
          <w:p w14:paraId="786CE7E6" w14:textId="77777777" w:rsidR="00590529" w:rsidRPr="00205437" w:rsidRDefault="00590529" w:rsidP="002E3FA0">
            <w:pPr>
              <w:jc w:val="center"/>
              <w:rPr>
                <w:b/>
                <w:bCs/>
              </w:rPr>
            </w:pPr>
            <w:r w:rsidRPr="00205437">
              <w:rPr>
                <w:b/>
                <w:bCs/>
              </w:rPr>
              <w:t>Position Title</w:t>
            </w:r>
          </w:p>
        </w:tc>
        <w:tc>
          <w:tcPr>
            <w:tcW w:w="1836" w:type="dxa"/>
            <w:shd w:val="clear" w:color="auto" w:fill="D9D9D9" w:themeFill="background1" w:themeFillShade="D9"/>
          </w:tcPr>
          <w:p w14:paraId="0509544D" w14:textId="77777777" w:rsidR="00590529" w:rsidRPr="00205437" w:rsidRDefault="00590529"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1F3B742" w14:textId="77777777" w:rsidR="00590529" w:rsidRPr="00205437" w:rsidRDefault="00590529"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0DCA3C0A" w14:textId="77777777" w:rsidR="00590529" w:rsidRPr="00205437" w:rsidRDefault="00590529" w:rsidP="002E3FA0">
            <w:pPr>
              <w:jc w:val="center"/>
              <w:rPr>
                <w:b/>
                <w:bCs/>
              </w:rPr>
            </w:pPr>
            <w:r w:rsidRPr="00205437">
              <w:rPr>
                <w:b/>
                <w:bCs/>
              </w:rPr>
              <w:t>FY 2</w:t>
            </w:r>
            <w:r>
              <w:rPr>
                <w:b/>
                <w:bCs/>
              </w:rPr>
              <w:t>6</w:t>
            </w:r>
            <w:r w:rsidRPr="00205437">
              <w:rPr>
                <w:b/>
                <w:bCs/>
              </w:rPr>
              <w:t>-2</w:t>
            </w:r>
            <w:r>
              <w:rPr>
                <w:b/>
                <w:bCs/>
              </w:rPr>
              <w:t>7</w:t>
            </w:r>
          </w:p>
        </w:tc>
      </w:tr>
      <w:tr w:rsidR="00590529" w14:paraId="7E141556" w14:textId="77777777" w:rsidTr="002E3FA0">
        <w:trPr>
          <w:trHeight w:hRule="exact" w:val="245"/>
          <w:jc w:val="center"/>
        </w:trPr>
        <w:tc>
          <w:tcPr>
            <w:tcW w:w="3422" w:type="dxa"/>
          </w:tcPr>
          <w:p w14:paraId="74503F44" w14:textId="77777777" w:rsidR="00590529" w:rsidRDefault="00590529" w:rsidP="002E3FA0">
            <w:r>
              <w:t>No Positions in this Department</w:t>
            </w:r>
          </w:p>
        </w:tc>
        <w:tc>
          <w:tcPr>
            <w:tcW w:w="1836" w:type="dxa"/>
          </w:tcPr>
          <w:p w14:paraId="45981867" w14:textId="77777777" w:rsidR="00590529" w:rsidRDefault="00590529" w:rsidP="002E3FA0">
            <w:pPr>
              <w:jc w:val="center"/>
            </w:pPr>
            <w:r>
              <w:t>0</w:t>
            </w:r>
          </w:p>
        </w:tc>
        <w:tc>
          <w:tcPr>
            <w:tcW w:w="1712" w:type="dxa"/>
          </w:tcPr>
          <w:p w14:paraId="76ECF544" w14:textId="77777777" w:rsidR="00590529" w:rsidRDefault="00590529" w:rsidP="002E3FA0">
            <w:pPr>
              <w:jc w:val="center"/>
            </w:pPr>
            <w:r>
              <w:t>0</w:t>
            </w:r>
          </w:p>
        </w:tc>
        <w:tc>
          <w:tcPr>
            <w:tcW w:w="1592" w:type="dxa"/>
          </w:tcPr>
          <w:p w14:paraId="7B8A2756" w14:textId="77777777" w:rsidR="00590529" w:rsidRDefault="00590529" w:rsidP="002E3FA0">
            <w:pPr>
              <w:jc w:val="center"/>
            </w:pPr>
            <w:r>
              <w:t>0</w:t>
            </w:r>
          </w:p>
        </w:tc>
      </w:tr>
      <w:tr w:rsidR="00590529" w14:paraId="22B23F83" w14:textId="77777777" w:rsidTr="002E3FA0">
        <w:trPr>
          <w:trHeight w:hRule="exact" w:val="245"/>
          <w:jc w:val="center"/>
        </w:trPr>
        <w:tc>
          <w:tcPr>
            <w:tcW w:w="3422" w:type="dxa"/>
            <w:shd w:val="clear" w:color="auto" w:fill="D9D9D9" w:themeFill="background1" w:themeFillShade="D9"/>
          </w:tcPr>
          <w:p w14:paraId="63837143" w14:textId="77777777" w:rsidR="00590529" w:rsidRPr="00205437" w:rsidRDefault="00590529" w:rsidP="002E3FA0">
            <w:pPr>
              <w:rPr>
                <w:b/>
                <w:bCs/>
              </w:rPr>
            </w:pPr>
            <w:r w:rsidRPr="00205437">
              <w:rPr>
                <w:b/>
                <w:bCs/>
              </w:rPr>
              <w:t>Total Positions</w:t>
            </w:r>
          </w:p>
        </w:tc>
        <w:tc>
          <w:tcPr>
            <w:tcW w:w="1836" w:type="dxa"/>
            <w:shd w:val="clear" w:color="auto" w:fill="D9D9D9" w:themeFill="background1" w:themeFillShade="D9"/>
          </w:tcPr>
          <w:p w14:paraId="449CFC45" w14:textId="77777777" w:rsidR="00590529" w:rsidRPr="00205437" w:rsidRDefault="00590529" w:rsidP="002E3FA0">
            <w:pPr>
              <w:jc w:val="center"/>
              <w:rPr>
                <w:b/>
                <w:bCs/>
              </w:rPr>
            </w:pPr>
            <w:r>
              <w:rPr>
                <w:b/>
                <w:bCs/>
              </w:rPr>
              <w:t>0</w:t>
            </w:r>
          </w:p>
        </w:tc>
        <w:tc>
          <w:tcPr>
            <w:tcW w:w="1712" w:type="dxa"/>
            <w:shd w:val="clear" w:color="auto" w:fill="D9D9D9" w:themeFill="background1" w:themeFillShade="D9"/>
          </w:tcPr>
          <w:p w14:paraId="5586B03E" w14:textId="77777777" w:rsidR="00590529" w:rsidRPr="00205437" w:rsidRDefault="00590529" w:rsidP="002E3FA0">
            <w:pPr>
              <w:jc w:val="center"/>
              <w:rPr>
                <w:b/>
                <w:bCs/>
              </w:rPr>
            </w:pPr>
            <w:r>
              <w:rPr>
                <w:b/>
                <w:bCs/>
              </w:rPr>
              <w:t>0</w:t>
            </w:r>
          </w:p>
        </w:tc>
        <w:tc>
          <w:tcPr>
            <w:tcW w:w="1592" w:type="dxa"/>
            <w:shd w:val="clear" w:color="auto" w:fill="D9D9D9" w:themeFill="background1" w:themeFillShade="D9"/>
          </w:tcPr>
          <w:p w14:paraId="2B2417D0" w14:textId="77777777" w:rsidR="00590529" w:rsidRPr="00205437" w:rsidRDefault="00590529" w:rsidP="002E3FA0">
            <w:pPr>
              <w:jc w:val="center"/>
              <w:rPr>
                <w:b/>
                <w:bCs/>
              </w:rPr>
            </w:pPr>
            <w:r>
              <w:rPr>
                <w:b/>
                <w:bCs/>
              </w:rPr>
              <w:t>0</w:t>
            </w:r>
          </w:p>
        </w:tc>
      </w:tr>
    </w:tbl>
    <w:p w14:paraId="2B3B39DE" w14:textId="77777777" w:rsidR="00590529" w:rsidRPr="009E04A7" w:rsidRDefault="00590529" w:rsidP="00590529">
      <w:pPr>
        <w:rPr>
          <w:b/>
          <w:bCs/>
          <w:sz w:val="28"/>
          <w:szCs w:val="28"/>
        </w:rPr>
      </w:pPr>
    </w:p>
    <w:p w14:paraId="1A27B2BF" w14:textId="77777777" w:rsidR="00590529" w:rsidRDefault="00590529" w:rsidP="00590529">
      <w:pPr>
        <w:rPr>
          <w:b/>
          <w:bCs/>
          <w:sz w:val="28"/>
          <w:szCs w:val="28"/>
        </w:rPr>
      </w:pPr>
      <w:r w:rsidRPr="009E04A7">
        <w:rPr>
          <w:b/>
          <w:bCs/>
          <w:sz w:val="28"/>
          <w:szCs w:val="28"/>
        </w:rPr>
        <w:t>BUDGET HIGHLIGHTS</w:t>
      </w:r>
    </w:p>
    <w:p w14:paraId="00010C9A" w14:textId="728BEDD3" w:rsidR="00590529" w:rsidRDefault="00F36665" w:rsidP="00590529">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 xml:space="preserve">Capital outlay expenditures include </w:t>
      </w:r>
      <w:r w:rsidR="00640EC9">
        <w:rPr>
          <w:rFonts w:asciiTheme="minorHAnsi" w:hAnsiTheme="minorHAnsi" w:cstheme="minorBidi"/>
          <w:color w:val="auto"/>
          <w:sz w:val="22"/>
          <w:szCs w:val="22"/>
        </w:rPr>
        <w:t>$400,000</w:t>
      </w:r>
      <w:r w:rsidR="005D77E3">
        <w:rPr>
          <w:rFonts w:asciiTheme="minorHAnsi" w:hAnsiTheme="minorHAnsi" w:cstheme="minorBidi"/>
          <w:color w:val="auto"/>
          <w:sz w:val="22"/>
          <w:szCs w:val="22"/>
        </w:rPr>
        <w:t xml:space="preserve"> to pave approximately 1 mile </w:t>
      </w:r>
      <w:r w:rsidR="00975F59">
        <w:rPr>
          <w:rFonts w:asciiTheme="minorHAnsi" w:hAnsiTheme="minorHAnsi" w:cstheme="minorBidi"/>
          <w:color w:val="auto"/>
          <w:sz w:val="22"/>
          <w:szCs w:val="22"/>
        </w:rPr>
        <w:t xml:space="preserve">of Shady Lane between both intersections with </w:t>
      </w:r>
      <w:proofErr w:type="spellStart"/>
      <w:r w:rsidR="00975F59">
        <w:rPr>
          <w:rFonts w:asciiTheme="minorHAnsi" w:hAnsiTheme="minorHAnsi" w:cstheme="minorBidi"/>
          <w:color w:val="auto"/>
          <w:sz w:val="22"/>
          <w:szCs w:val="22"/>
        </w:rPr>
        <w:t>Reidsboro</w:t>
      </w:r>
      <w:proofErr w:type="spellEnd"/>
      <w:r w:rsidR="00975F59">
        <w:rPr>
          <w:rFonts w:asciiTheme="minorHAnsi" w:hAnsiTheme="minorHAnsi" w:cstheme="minorBidi"/>
          <w:color w:val="auto"/>
          <w:sz w:val="22"/>
          <w:szCs w:val="22"/>
        </w:rPr>
        <w:t xml:space="preserve"> Road.</w:t>
      </w:r>
    </w:p>
    <w:p w14:paraId="434D20CC" w14:textId="77777777" w:rsidR="00590529" w:rsidRDefault="00590529" w:rsidP="00590529">
      <w:pPr>
        <w:pStyle w:val="Default"/>
        <w:ind w:left="720"/>
        <w:rPr>
          <w:rFonts w:asciiTheme="minorHAnsi" w:hAnsiTheme="minorHAnsi" w:cstheme="minorBidi"/>
          <w:color w:val="auto"/>
          <w:sz w:val="22"/>
          <w:szCs w:val="22"/>
        </w:rPr>
      </w:pPr>
    </w:p>
    <w:p w14:paraId="00F01C70" w14:textId="77777777" w:rsidR="00590529" w:rsidRPr="004E76F6" w:rsidRDefault="00590529" w:rsidP="00590529">
      <w:pPr>
        <w:pStyle w:val="Default"/>
        <w:ind w:left="720"/>
        <w:rPr>
          <w:rFonts w:asciiTheme="minorHAnsi" w:hAnsiTheme="minorHAnsi" w:cstheme="minorBidi"/>
          <w:color w:val="auto"/>
          <w:sz w:val="22"/>
          <w:szCs w:val="22"/>
        </w:rPr>
      </w:pPr>
    </w:p>
    <w:p w14:paraId="167FAC5D" w14:textId="77777777" w:rsidR="00590529" w:rsidRDefault="00590529" w:rsidP="00590529">
      <w:pPr>
        <w:pStyle w:val="Default"/>
        <w:ind w:left="720"/>
        <w:rPr>
          <w:rFonts w:asciiTheme="minorHAnsi" w:eastAsiaTheme="minorHAnsi" w:hAnsiTheme="minorHAnsi" w:cstheme="minorBidi"/>
          <w:color w:val="auto"/>
          <w:kern w:val="2"/>
          <w:sz w:val="22"/>
          <w:szCs w:val="22"/>
          <w14:ligatures w14:val="standardContextual"/>
        </w:rPr>
      </w:pPr>
    </w:p>
    <w:p w14:paraId="3B041DB0"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27F3CD3B"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4F151BF6"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77DE89CD"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2F596AB8"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145FE864"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3E630C1C"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78D46875"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07B84BFD"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4447E993"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15D87CE1"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2D3B7A5D"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5DD20538"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5D1F2177" w14:textId="77777777" w:rsidR="00590529" w:rsidRDefault="00590529" w:rsidP="00590529">
      <w:pPr>
        <w:pStyle w:val="Default"/>
        <w:rPr>
          <w:rFonts w:asciiTheme="minorHAnsi" w:eastAsiaTheme="minorHAnsi" w:hAnsiTheme="minorHAnsi" w:cstheme="minorBidi"/>
          <w:color w:val="auto"/>
          <w:kern w:val="2"/>
          <w:sz w:val="22"/>
          <w:szCs w:val="22"/>
          <w14:ligatures w14:val="standardContextual"/>
        </w:rPr>
      </w:pPr>
    </w:p>
    <w:p w14:paraId="0E53B032" w14:textId="77777777" w:rsidR="00590529" w:rsidRDefault="00590529" w:rsidP="00590529">
      <w:pPr>
        <w:rPr>
          <w:b/>
          <w:bCs/>
          <w:color w:val="000000" w:themeColor="text1"/>
          <w:sz w:val="48"/>
          <w:szCs w:val="48"/>
        </w:rPr>
        <w:sectPr w:rsidR="00590529" w:rsidSect="00590529">
          <w:pgSz w:w="12240" w:h="15840" w:code="1"/>
          <w:pgMar w:top="1080" w:right="1440" w:bottom="1440" w:left="1440" w:header="720" w:footer="720" w:gutter="0"/>
          <w:cols w:space="720"/>
          <w:docGrid w:linePitch="326" w:charSpace="-6350"/>
        </w:sectPr>
      </w:pPr>
    </w:p>
    <w:p w14:paraId="3B9B1919" w14:textId="162E2461" w:rsidR="00590529" w:rsidRPr="004C43B2" w:rsidRDefault="00590529" w:rsidP="00590529">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29312" behindDoc="0" locked="0" layoutInCell="1" allowOverlap="1" wp14:anchorId="3AEA9C51" wp14:editId="55D48D60">
                <wp:simplePos x="0" y="0"/>
                <wp:positionH relativeFrom="column">
                  <wp:posOffset>-38100</wp:posOffset>
                </wp:positionH>
                <wp:positionV relativeFrom="paragraph">
                  <wp:posOffset>404674</wp:posOffset>
                </wp:positionV>
                <wp:extent cx="4932045" cy="0"/>
                <wp:effectExtent l="0" t="0" r="0" b="0"/>
                <wp:wrapNone/>
                <wp:docPr id="151378281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5CCA1CB" id="Straight Connector 3" o:spid="_x0000_s1026" style="position:absolute;z-index:2524293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30336" behindDoc="0" locked="0" layoutInCell="1" allowOverlap="1" wp14:anchorId="04082828" wp14:editId="47F92BEC">
                <wp:simplePos x="0" y="0"/>
                <wp:positionH relativeFrom="column">
                  <wp:posOffset>0</wp:posOffset>
                </wp:positionH>
                <wp:positionV relativeFrom="paragraph">
                  <wp:posOffset>-39191</wp:posOffset>
                </wp:positionV>
                <wp:extent cx="4867910" cy="0"/>
                <wp:effectExtent l="0" t="0" r="0" b="0"/>
                <wp:wrapNone/>
                <wp:docPr id="116411175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8C23DA6" id="Straight Connector 4" o:spid="_x0000_s1026" style="position:absolute;z-index:2524303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4C43B2" w:rsidRPr="004C43B2">
        <w:rPr>
          <w:b/>
          <w:bCs/>
          <w:color w:val="000000" w:themeColor="text1"/>
          <w:sz w:val="40"/>
          <w:szCs w:val="40"/>
        </w:rPr>
        <w:t>SPLOST-2016</w:t>
      </w:r>
      <w:r w:rsidRPr="004C43B2">
        <w:rPr>
          <w:b/>
          <w:bCs/>
          <w:color w:val="000000" w:themeColor="text1"/>
          <w:sz w:val="40"/>
          <w:szCs w:val="40"/>
        </w:rPr>
        <w:t xml:space="preserve"> Fund – Detail Revenues</w:t>
      </w:r>
    </w:p>
    <w:p w14:paraId="481EB0FE" w14:textId="0336512B" w:rsidR="00590529" w:rsidRDefault="003348EB" w:rsidP="00590529">
      <w:pPr>
        <w:ind w:left="-450"/>
        <w:rPr>
          <w:b/>
          <w:bCs/>
          <w:color w:val="000000" w:themeColor="text1"/>
          <w:sz w:val="48"/>
          <w:szCs w:val="48"/>
        </w:rPr>
      </w:pPr>
      <w:r w:rsidRPr="003348EB">
        <w:rPr>
          <w:b/>
          <w:bCs/>
          <w:noProof/>
          <w:color w:val="000000" w:themeColor="text1"/>
          <w:sz w:val="48"/>
          <w:szCs w:val="48"/>
        </w:rPr>
        <w:drawing>
          <wp:anchor distT="0" distB="0" distL="114300" distR="114300" simplePos="0" relativeHeight="252435456" behindDoc="0" locked="0" layoutInCell="1" allowOverlap="1" wp14:anchorId="2B4E3972" wp14:editId="3364291C">
            <wp:simplePos x="0" y="0"/>
            <wp:positionH relativeFrom="column">
              <wp:posOffset>-283336</wp:posOffset>
            </wp:positionH>
            <wp:positionV relativeFrom="paragraph">
              <wp:posOffset>138582</wp:posOffset>
            </wp:positionV>
            <wp:extent cx="8873543" cy="2005965"/>
            <wp:effectExtent l="0" t="0" r="3810" b="0"/>
            <wp:wrapNone/>
            <wp:docPr id="1511979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79424" name=""/>
                    <pic:cNvPicPr/>
                  </pic:nvPicPr>
                  <pic:blipFill>
                    <a:blip r:embed="rId161">
                      <a:extLst>
                        <a:ext uri="{28A0092B-C50C-407E-A947-70E740481C1C}">
                          <a14:useLocalDpi xmlns:a14="http://schemas.microsoft.com/office/drawing/2010/main" val="0"/>
                        </a:ext>
                      </a:extLst>
                    </a:blip>
                    <a:stretch>
                      <a:fillRect/>
                    </a:stretch>
                  </pic:blipFill>
                  <pic:spPr>
                    <a:xfrm>
                      <a:off x="0" y="0"/>
                      <a:ext cx="8877936" cy="2006958"/>
                    </a:xfrm>
                    <a:prstGeom prst="rect">
                      <a:avLst/>
                    </a:prstGeom>
                  </pic:spPr>
                </pic:pic>
              </a:graphicData>
            </a:graphic>
            <wp14:sizeRelH relativeFrom="margin">
              <wp14:pctWidth>0</wp14:pctWidth>
            </wp14:sizeRelH>
          </wp:anchor>
        </w:drawing>
      </w:r>
    </w:p>
    <w:p w14:paraId="5C78E31A" w14:textId="77777777" w:rsidR="00590529" w:rsidRDefault="00590529" w:rsidP="00590529">
      <w:pPr>
        <w:ind w:left="-450"/>
        <w:rPr>
          <w:b/>
          <w:bCs/>
          <w:color w:val="000000" w:themeColor="text1"/>
          <w:sz w:val="48"/>
          <w:szCs w:val="48"/>
        </w:rPr>
      </w:pPr>
    </w:p>
    <w:p w14:paraId="24AD4CB1" w14:textId="77777777" w:rsidR="00590529" w:rsidRDefault="00590529" w:rsidP="00590529">
      <w:pPr>
        <w:ind w:left="-450"/>
        <w:rPr>
          <w:b/>
          <w:bCs/>
          <w:color w:val="000000" w:themeColor="text1"/>
          <w:sz w:val="48"/>
          <w:szCs w:val="48"/>
        </w:rPr>
        <w:sectPr w:rsidR="00590529" w:rsidSect="00590529">
          <w:pgSz w:w="15840" w:h="12240" w:orient="landscape" w:code="1"/>
          <w:pgMar w:top="1440" w:right="1080" w:bottom="1440" w:left="1440" w:header="720" w:footer="720" w:gutter="0"/>
          <w:cols w:space="720"/>
          <w:docGrid w:linePitch="326" w:charSpace="-6350"/>
        </w:sectPr>
      </w:pPr>
    </w:p>
    <w:p w14:paraId="2763D986" w14:textId="26CD4880" w:rsidR="00590529" w:rsidRPr="004C43B2" w:rsidRDefault="00C11267" w:rsidP="00590529">
      <w:pPr>
        <w:rPr>
          <w:b/>
          <w:bCs/>
          <w:color w:val="000000" w:themeColor="text1"/>
          <w:sz w:val="40"/>
          <w:szCs w:val="40"/>
        </w:rPr>
      </w:pPr>
      <w:r w:rsidRPr="00C11267">
        <w:rPr>
          <w:b/>
          <w:bCs/>
          <w:noProof/>
          <w:color w:val="000000" w:themeColor="text1"/>
          <w:sz w:val="48"/>
          <w:szCs w:val="48"/>
        </w:rPr>
        <w:lastRenderedPageBreak/>
        <w:drawing>
          <wp:anchor distT="0" distB="0" distL="114300" distR="114300" simplePos="0" relativeHeight="252436480" behindDoc="0" locked="0" layoutInCell="1" allowOverlap="1" wp14:anchorId="249C39C7" wp14:editId="134C12D4">
            <wp:simplePos x="0" y="0"/>
            <wp:positionH relativeFrom="column">
              <wp:posOffset>-283845</wp:posOffset>
            </wp:positionH>
            <wp:positionV relativeFrom="paragraph">
              <wp:posOffset>525959</wp:posOffset>
            </wp:positionV>
            <wp:extent cx="8911590" cy="5024755"/>
            <wp:effectExtent l="0" t="0" r="3810" b="4445"/>
            <wp:wrapNone/>
            <wp:docPr id="2061734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34828" name=""/>
                    <pic:cNvPicPr/>
                  </pic:nvPicPr>
                  <pic:blipFill>
                    <a:blip r:embed="rId162">
                      <a:extLst>
                        <a:ext uri="{28A0092B-C50C-407E-A947-70E740481C1C}">
                          <a14:useLocalDpi xmlns:a14="http://schemas.microsoft.com/office/drawing/2010/main" val="0"/>
                        </a:ext>
                      </a:extLst>
                    </a:blip>
                    <a:stretch>
                      <a:fillRect/>
                    </a:stretch>
                  </pic:blipFill>
                  <pic:spPr>
                    <a:xfrm>
                      <a:off x="0" y="0"/>
                      <a:ext cx="8911590" cy="5024755"/>
                    </a:xfrm>
                    <a:prstGeom prst="rect">
                      <a:avLst/>
                    </a:prstGeom>
                  </pic:spPr>
                </pic:pic>
              </a:graphicData>
            </a:graphic>
          </wp:anchor>
        </w:drawing>
      </w:r>
      <w:r w:rsidR="00590529" w:rsidRPr="004C43B2">
        <w:rPr>
          <w:b/>
          <w:bCs/>
          <w:noProof/>
          <w:sz w:val="40"/>
          <w:szCs w:val="40"/>
        </w:rPr>
        <mc:AlternateContent>
          <mc:Choice Requires="wps">
            <w:drawing>
              <wp:anchor distT="0" distB="0" distL="114300" distR="114300" simplePos="0" relativeHeight="252431360" behindDoc="0" locked="0" layoutInCell="1" allowOverlap="1" wp14:anchorId="6EF80784" wp14:editId="3C454EF6">
                <wp:simplePos x="0" y="0"/>
                <wp:positionH relativeFrom="column">
                  <wp:posOffset>-38100</wp:posOffset>
                </wp:positionH>
                <wp:positionV relativeFrom="paragraph">
                  <wp:posOffset>404674</wp:posOffset>
                </wp:positionV>
                <wp:extent cx="4932045" cy="0"/>
                <wp:effectExtent l="0" t="0" r="0" b="0"/>
                <wp:wrapNone/>
                <wp:docPr id="15047022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3BF54744" id="Straight Connector 3" o:spid="_x0000_s1026" style="position:absolute;z-index:25243136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590529" w:rsidRPr="004C43B2">
        <w:rPr>
          <w:b/>
          <w:bCs/>
          <w:noProof/>
          <w:sz w:val="40"/>
          <w:szCs w:val="40"/>
        </w:rPr>
        <mc:AlternateContent>
          <mc:Choice Requires="wps">
            <w:drawing>
              <wp:anchor distT="0" distB="0" distL="114300" distR="114300" simplePos="0" relativeHeight="252432384" behindDoc="0" locked="0" layoutInCell="1" allowOverlap="1" wp14:anchorId="49F2FE85" wp14:editId="0A1B1547">
                <wp:simplePos x="0" y="0"/>
                <wp:positionH relativeFrom="column">
                  <wp:posOffset>0</wp:posOffset>
                </wp:positionH>
                <wp:positionV relativeFrom="paragraph">
                  <wp:posOffset>-39191</wp:posOffset>
                </wp:positionV>
                <wp:extent cx="4867910" cy="0"/>
                <wp:effectExtent l="0" t="0" r="0" b="0"/>
                <wp:wrapNone/>
                <wp:docPr id="203521700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377043E" id="Straight Connector 4" o:spid="_x0000_s1026" style="position:absolute;z-index:25243238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4C43B2" w:rsidRPr="004C43B2">
        <w:rPr>
          <w:b/>
          <w:bCs/>
          <w:color w:val="000000" w:themeColor="text1"/>
          <w:sz w:val="40"/>
          <w:szCs w:val="40"/>
        </w:rPr>
        <w:t>SPLOST-2016</w:t>
      </w:r>
      <w:r w:rsidR="00590529" w:rsidRPr="004C43B2">
        <w:rPr>
          <w:b/>
          <w:bCs/>
          <w:color w:val="000000" w:themeColor="text1"/>
          <w:sz w:val="40"/>
          <w:szCs w:val="40"/>
        </w:rPr>
        <w:t xml:space="preserve"> Fund – Detail Expenditures</w:t>
      </w:r>
    </w:p>
    <w:p w14:paraId="3C9CBE80" w14:textId="5CDD09C9" w:rsidR="00590529" w:rsidRDefault="00590529" w:rsidP="00590529">
      <w:pPr>
        <w:ind w:left="-450"/>
        <w:rPr>
          <w:b/>
          <w:bCs/>
          <w:color w:val="000000" w:themeColor="text1"/>
          <w:sz w:val="48"/>
          <w:szCs w:val="48"/>
        </w:rPr>
      </w:pPr>
    </w:p>
    <w:p w14:paraId="6444FFA7" w14:textId="77777777" w:rsidR="00590529" w:rsidRDefault="00590529" w:rsidP="00590529">
      <w:pPr>
        <w:rPr>
          <w:b/>
          <w:bCs/>
          <w:color w:val="000000" w:themeColor="text1"/>
          <w:sz w:val="48"/>
          <w:szCs w:val="48"/>
        </w:rPr>
      </w:pPr>
    </w:p>
    <w:p w14:paraId="46108AA0" w14:textId="77777777" w:rsidR="00590529" w:rsidRDefault="00590529" w:rsidP="00590529">
      <w:pPr>
        <w:rPr>
          <w:b/>
          <w:bCs/>
          <w:color w:val="000000" w:themeColor="text1"/>
          <w:sz w:val="48"/>
          <w:szCs w:val="48"/>
        </w:rPr>
      </w:pPr>
    </w:p>
    <w:p w14:paraId="03A2F79E" w14:textId="77777777" w:rsidR="00590529" w:rsidRDefault="00590529" w:rsidP="00590529">
      <w:pPr>
        <w:rPr>
          <w:b/>
          <w:bCs/>
          <w:color w:val="000000" w:themeColor="text1"/>
          <w:sz w:val="48"/>
          <w:szCs w:val="48"/>
        </w:rPr>
      </w:pPr>
    </w:p>
    <w:p w14:paraId="1E02138F" w14:textId="77777777" w:rsidR="00590529" w:rsidRDefault="00590529" w:rsidP="00590529">
      <w:pPr>
        <w:rPr>
          <w:b/>
          <w:bCs/>
          <w:color w:val="000000" w:themeColor="text1"/>
          <w:sz w:val="48"/>
          <w:szCs w:val="48"/>
        </w:rPr>
      </w:pPr>
    </w:p>
    <w:p w14:paraId="50B52067" w14:textId="77777777" w:rsidR="00590529" w:rsidRDefault="00590529" w:rsidP="00590529">
      <w:pPr>
        <w:rPr>
          <w:b/>
          <w:bCs/>
          <w:color w:val="000000" w:themeColor="text1"/>
          <w:sz w:val="48"/>
          <w:szCs w:val="48"/>
        </w:rPr>
      </w:pPr>
    </w:p>
    <w:p w14:paraId="4FA8E5E2" w14:textId="77777777" w:rsidR="00590529" w:rsidRDefault="00590529" w:rsidP="00590529">
      <w:pPr>
        <w:rPr>
          <w:b/>
          <w:bCs/>
          <w:color w:val="000000" w:themeColor="text1"/>
          <w:sz w:val="48"/>
          <w:szCs w:val="48"/>
        </w:rPr>
      </w:pPr>
    </w:p>
    <w:p w14:paraId="479D6941" w14:textId="77777777" w:rsidR="004C43B2" w:rsidRDefault="004C43B2" w:rsidP="005F070D">
      <w:pPr>
        <w:rPr>
          <w:b/>
          <w:bCs/>
          <w:color w:val="000000" w:themeColor="text1"/>
          <w:sz w:val="48"/>
          <w:szCs w:val="48"/>
        </w:rPr>
        <w:sectPr w:rsidR="004C43B2" w:rsidSect="004C43B2">
          <w:pgSz w:w="15840" w:h="12240" w:orient="landscape" w:code="1"/>
          <w:pgMar w:top="1440" w:right="1080" w:bottom="1440" w:left="1440" w:header="720" w:footer="720" w:gutter="0"/>
          <w:cols w:space="720"/>
          <w:docGrid w:linePitch="326" w:charSpace="-6350"/>
        </w:sectPr>
      </w:pPr>
    </w:p>
    <w:p w14:paraId="3DEE5848" w14:textId="1E201EF1" w:rsidR="00C11267" w:rsidRPr="004C43B2" w:rsidRDefault="00C11267" w:rsidP="00C11267">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38528" behindDoc="0" locked="0" layoutInCell="1" allowOverlap="1" wp14:anchorId="243DC1FC" wp14:editId="1C9B8346">
                <wp:simplePos x="0" y="0"/>
                <wp:positionH relativeFrom="column">
                  <wp:posOffset>-38100</wp:posOffset>
                </wp:positionH>
                <wp:positionV relativeFrom="paragraph">
                  <wp:posOffset>404674</wp:posOffset>
                </wp:positionV>
                <wp:extent cx="4932045" cy="0"/>
                <wp:effectExtent l="0" t="0" r="0" b="0"/>
                <wp:wrapNone/>
                <wp:docPr id="39288470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9666138" id="Straight Connector 3" o:spid="_x0000_s1026" style="position:absolute;z-index:2524385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39552" behindDoc="0" locked="0" layoutInCell="1" allowOverlap="1" wp14:anchorId="090B8D8E" wp14:editId="1B424872">
                <wp:simplePos x="0" y="0"/>
                <wp:positionH relativeFrom="column">
                  <wp:posOffset>0</wp:posOffset>
                </wp:positionH>
                <wp:positionV relativeFrom="paragraph">
                  <wp:posOffset>-39191</wp:posOffset>
                </wp:positionV>
                <wp:extent cx="4867910" cy="0"/>
                <wp:effectExtent l="0" t="0" r="0" b="0"/>
                <wp:wrapNone/>
                <wp:docPr id="21921555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405988F4" id="Straight Connector 4" o:spid="_x0000_s1026" style="position:absolute;z-index:2524395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Pr="004C43B2">
        <w:rPr>
          <w:b/>
          <w:bCs/>
          <w:color w:val="000000" w:themeColor="text1"/>
          <w:sz w:val="40"/>
          <w:szCs w:val="40"/>
        </w:rPr>
        <w:t>SPLOST-2016 Fund – Detail Expenditures</w:t>
      </w:r>
      <w:r w:rsidR="00D73E3E">
        <w:rPr>
          <w:b/>
          <w:bCs/>
          <w:color w:val="000000" w:themeColor="text1"/>
          <w:sz w:val="40"/>
          <w:szCs w:val="40"/>
        </w:rPr>
        <w:t xml:space="preserve"> Continued</w:t>
      </w:r>
    </w:p>
    <w:p w14:paraId="7BBDA642" w14:textId="4B8DDE71" w:rsidR="00C11267" w:rsidRDefault="00B36DA1" w:rsidP="00C11267">
      <w:pPr>
        <w:ind w:left="-450"/>
        <w:rPr>
          <w:b/>
          <w:bCs/>
          <w:color w:val="000000" w:themeColor="text1"/>
          <w:sz w:val="48"/>
          <w:szCs w:val="48"/>
        </w:rPr>
      </w:pPr>
      <w:r w:rsidRPr="00B36DA1">
        <w:rPr>
          <w:b/>
          <w:bCs/>
          <w:noProof/>
          <w:color w:val="000000" w:themeColor="text1"/>
          <w:sz w:val="48"/>
          <w:szCs w:val="48"/>
        </w:rPr>
        <w:drawing>
          <wp:anchor distT="0" distB="0" distL="114300" distR="114300" simplePos="0" relativeHeight="252440576" behindDoc="0" locked="0" layoutInCell="1" allowOverlap="1" wp14:anchorId="1F237795" wp14:editId="74EB15FC">
            <wp:simplePos x="0" y="0"/>
            <wp:positionH relativeFrom="column">
              <wp:posOffset>-283336</wp:posOffset>
            </wp:positionH>
            <wp:positionV relativeFrom="paragraph">
              <wp:posOffset>99945</wp:posOffset>
            </wp:positionV>
            <wp:extent cx="8873543" cy="3464560"/>
            <wp:effectExtent l="0" t="0" r="3810" b="2540"/>
            <wp:wrapNone/>
            <wp:docPr id="1539978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78871" name=""/>
                    <pic:cNvPicPr/>
                  </pic:nvPicPr>
                  <pic:blipFill>
                    <a:blip r:embed="rId163">
                      <a:extLst>
                        <a:ext uri="{28A0092B-C50C-407E-A947-70E740481C1C}">
                          <a14:useLocalDpi xmlns:a14="http://schemas.microsoft.com/office/drawing/2010/main" val="0"/>
                        </a:ext>
                      </a:extLst>
                    </a:blip>
                    <a:stretch>
                      <a:fillRect/>
                    </a:stretch>
                  </pic:blipFill>
                  <pic:spPr>
                    <a:xfrm>
                      <a:off x="0" y="0"/>
                      <a:ext cx="8878069" cy="3466327"/>
                    </a:xfrm>
                    <a:prstGeom prst="rect">
                      <a:avLst/>
                    </a:prstGeom>
                  </pic:spPr>
                </pic:pic>
              </a:graphicData>
            </a:graphic>
            <wp14:sizeRelH relativeFrom="margin">
              <wp14:pctWidth>0</wp14:pctWidth>
            </wp14:sizeRelH>
          </wp:anchor>
        </w:drawing>
      </w:r>
    </w:p>
    <w:p w14:paraId="35A02598" w14:textId="77777777" w:rsidR="00C11267" w:rsidRDefault="00C11267" w:rsidP="00C11267">
      <w:pPr>
        <w:rPr>
          <w:b/>
          <w:bCs/>
          <w:color w:val="000000" w:themeColor="text1"/>
          <w:sz w:val="48"/>
          <w:szCs w:val="48"/>
        </w:rPr>
      </w:pPr>
    </w:p>
    <w:p w14:paraId="5BCEF62F" w14:textId="77777777" w:rsidR="00C11267" w:rsidRDefault="00C11267" w:rsidP="00C11267">
      <w:pPr>
        <w:rPr>
          <w:b/>
          <w:bCs/>
          <w:color w:val="000000" w:themeColor="text1"/>
          <w:sz w:val="48"/>
          <w:szCs w:val="48"/>
        </w:rPr>
      </w:pPr>
    </w:p>
    <w:p w14:paraId="2DC74B3B" w14:textId="77777777" w:rsidR="00C11267" w:rsidRDefault="00C11267" w:rsidP="00C11267">
      <w:pPr>
        <w:rPr>
          <w:b/>
          <w:bCs/>
          <w:color w:val="000000" w:themeColor="text1"/>
          <w:sz w:val="48"/>
          <w:szCs w:val="48"/>
        </w:rPr>
      </w:pPr>
    </w:p>
    <w:p w14:paraId="519DEE53" w14:textId="77777777" w:rsidR="00C11267" w:rsidRDefault="00C11267" w:rsidP="00C11267">
      <w:pPr>
        <w:rPr>
          <w:b/>
          <w:bCs/>
          <w:color w:val="000000" w:themeColor="text1"/>
          <w:sz w:val="48"/>
          <w:szCs w:val="48"/>
        </w:rPr>
      </w:pPr>
    </w:p>
    <w:p w14:paraId="32CCC277" w14:textId="77777777" w:rsidR="00C11267" w:rsidRDefault="00C11267" w:rsidP="00C11267">
      <w:pPr>
        <w:rPr>
          <w:b/>
          <w:bCs/>
          <w:color w:val="000000" w:themeColor="text1"/>
          <w:sz w:val="48"/>
          <w:szCs w:val="48"/>
        </w:rPr>
      </w:pPr>
    </w:p>
    <w:p w14:paraId="744D20AD" w14:textId="77777777" w:rsidR="00C11267" w:rsidRDefault="00C11267" w:rsidP="00C11267">
      <w:pPr>
        <w:rPr>
          <w:b/>
          <w:bCs/>
          <w:color w:val="000000" w:themeColor="text1"/>
          <w:sz w:val="48"/>
          <w:szCs w:val="48"/>
        </w:rPr>
      </w:pPr>
    </w:p>
    <w:p w14:paraId="4EF8DFD7" w14:textId="77777777" w:rsidR="00C11267" w:rsidRDefault="00C11267" w:rsidP="005F070D">
      <w:pPr>
        <w:rPr>
          <w:b/>
          <w:bCs/>
          <w:color w:val="000000" w:themeColor="text1"/>
          <w:sz w:val="48"/>
          <w:szCs w:val="48"/>
        </w:rPr>
      </w:pPr>
    </w:p>
    <w:p w14:paraId="4CC99AEF" w14:textId="77777777" w:rsidR="00C11267" w:rsidRDefault="00C11267" w:rsidP="005F070D">
      <w:pPr>
        <w:rPr>
          <w:b/>
          <w:bCs/>
          <w:color w:val="000000" w:themeColor="text1"/>
          <w:sz w:val="48"/>
          <w:szCs w:val="48"/>
        </w:rPr>
      </w:pPr>
    </w:p>
    <w:p w14:paraId="77E64702" w14:textId="77777777" w:rsidR="00B36DA1" w:rsidRDefault="00B36DA1" w:rsidP="00B36DA1">
      <w:pPr>
        <w:rPr>
          <w:b/>
          <w:bCs/>
          <w:color w:val="000000" w:themeColor="text1"/>
          <w:sz w:val="40"/>
          <w:szCs w:val="40"/>
        </w:rPr>
        <w:sectPr w:rsidR="00B36DA1" w:rsidSect="00B36DA1">
          <w:pgSz w:w="15840" w:h="12240" w:orient="landscape" w:code="1"/>
          <w:pgMar w:top="1440" w:right="1080" w:bottom="1440" w:left="1440" w:header="720" w:footer="720" w:gutter="0"/>
          <w:cols w:space="720"/>
          <w:docGrid w:linePitch="326" w:charSpace="-6350"/>
        </w:sectPr>
      </w:pPr>
    </w:p>
    <w:p w14:paraId="6EF9AC6B" w14:textId="4FA3E4B8" w:rsidR="00B36DA1" w:rsidRPr="009C46A7" w:rsidRDefault="00B36DA1" w:rsidP="00B36DA1">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442624" behindDoc="0" locked="0" layoutInCell="1" allowOverlap="1" wp14:anchorId="4D593A3D" wp14:editId="731C0D13">
                <wp:simplePos x="0" y="0"/>
                <wp:positionH relativeFrom="column">
                  <wp:posOffset>-38100</wp:posOffset>
                </wp:positionH>
                <wp:positionV relativeFrom="paragraph">
                  <wp:posOffset>404674</wp:posOffset>
                </wp:positionV>
                <wp:extent cx="4932045" cy="0"/>
                <wp:effectExtent l="0" t="0" r="0" b="0"/>
                <wp:wrapNone/>
                <wp:docPr id="173777703"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D8A12C6" id="Straight Connector 3" o:spid="_x0000_s1026" style="position:absolute;z-index:25244262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443648" behindDoc="0" locked="0" layoutInCell="1" allowOverlap="1" wp14:anchorId="162E86B8" wp14:editId="11F2FB37">
                <wp:simplePos x="0" y="0"/>
                <wp:positionH relativeFrom="column">
                  <wp:posOffset>0</wp:posOffset>
                </wp:positionH>
                <wp:positionV relativeFrom="paragraph">
                  <wp:posOffset>-39191</wp:posOffset>
                </wp:positionV>
                <wp:extent cx="4867910" cy="0"/>
                <wp:effectExtent l="0" t="0" r="0" b="0"/>
                <wp:wrapNone/>
                <wp:docPr id="33210225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20F87B" id="Straight Connector 4" o:spid="_x0000_s1026" style="position:absolute;z-index:25244364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0"/>
          <w:szCs w:val="40"/>
        </w:rPr>
        <w:t xml:space="preserve">SPLOST-2022 </w:t>
      </w:r>
      <w:r w:rsidRPr="009C46A7">
        <w:rPr>
          <w:b/>
          <w:bCs/>
          <w:color w:val="000000" w:themeColor="text1"/>
          <w:sz w:val="40"/>
          <w:szCs w:val="40"/>
        </w:rPr>
        <w:t>Fund</w:t>
      </w:r>
    </w:p>
    <w:p w14:paraId="7B5870EA" w14:textId="77777777" w:rsidR="00B36DA1" w:rsidRDefault="00B36DA1" w:rsidP="00B36DA1">
      <w:pPr>
        <w:rPr>
          <w:b/>
          <w:bCs/>
          <w:sz w:val="28"/>
          <w:szCs w:val="28"/>
        </w:rPr>
      </w:pPr>
      <w:r>
        <w:rPr>
          <w:b/>
          <w:bCs/>
          <w:sz w:val="28"/>
          <w:szCs w:val="28"/>
        </w:rPr>
        <w:t>FUND PROFILE</w:t>
      </w:r>
    </w:p>
    <w:p w14:paraId="5A34DFE1" w14:textId="3FE75D84" w:rsidR="006841B2" w:rsidRDefault="006841B2" w:rsidP="00B36DA1">
      <w:pPr>
        <w:rPr>
          <w:rFonts w:eastAsiaTheme="minorHAnsi"/>
          <w:kern w:val="2"/>
          <w:sz w:val="22"/>
          <w:szCs w:val="22"/>
          <w14:ligatures w14:val="standardContextual"/>
        </w:rPr>
      </w:pPr>
      <w:r w:rsidRPr="006841B2">
        <w:rPr>
          <w:rFonts w:eastAsiaTheme="minorHAnsi"/>
          <w:kern w:val="2"/>
          <w:sz w:val="22"/>
          <w:szCs w:val="22"/>
          <w14:ligatures w14:val="standardContextual"/>
        </w:rPr>
        <w:t>A referendum was held during May 2022 to determine if the county voters wanted to continue the 1% Special Purpose Local Option Sales Tax (SPLOST) for a six-year period to raise $20,000,000 for capital outlay projects consisting of water, sewer, storm water drainage, road, street and bridge improvements and the payment of principal and interest on indebtedness. During the referendum, 4,985 citizens voted – 2,872</w:t>
      </w:r>
      <w:r w:rsidR="00C31008">
        <w:rPr>
          <w:rFonts w:eastAsiaTheme="minorHAnsi"/>
          <w:kern w:val="2"/>
          <w:sz w:val="22"/>
          <w:szCs w:val="22"/>
          <w14:ligatures w14:val="standardContextual"/>
        </w:rPr>
        <w:t xml:space="preserve"> (</w:t>
      </w:r>
      <w:r w:rsidR="000F2249">
        <w:rPr>
          <w:rFonts w:eastAsiaTheme="minorHAnsi"/>
          <w:kern w:val="2"/>
          <w:sz w:val="22"/>
          <w:szCs w:val="22"/>
          <w14:ligatures w14:val="standardContextual"/>
        </w:rPr>
        <w:t>57.61%)</w:t>
      </w:r>
      <w:r w:rsidRPr="006841B2">
        <w:rPr>
          <w:rFonts w:eastAsiaTheme="minorHAnsi"/>
          <w:kern w:val="2"/>
          <w:sz w:val="22"/>
          <w:szCs w:val="22"/>
          <w14:ligatures w14:val="standardContextual"/>
        </w:rPr>
        <w:t xml:space="preserve"> for the SPLOST and 2,113</w:t>
      </w:r>
      <w:r w:rsidR="00D3678D">
        <w:rPr>
          <w:rFonts w:eastAsiaTheme="minorHAnsi"/>
          <w:kern w:val="2"/>
          <w:sz w:val="22"/>
          <w:szCs w:val="22"/>
          <w14:ligatures w14:val="standardContextual"/>
        </w:rPr>
        <w:t xml:space="preserve"> (42.39%)</w:t>
      </w:r>
      <w:r w:rsidRPr="006841B2">
        <w:rPr>
          <w:rFonts w:eastAsiaTheme="minorHAnsi"/>
          <w:kern w:val="2"/>
          <w:sz w:val="22"/>
          <w:szCs w:val="22"/>
          <w14:ligatures w14:val="standardContextual"/>
        </w:rPr>
        <w:t xml:space="preserve"> against. At the time of the referendum, the county had 5,106 registered voters. Therefore, the referendum had a 32.91% voter turn-out rate. Since the referendum was approved, the SPLOST went into effect on October 1, 2022. This Fund is used to account for the SPLOST-202</w:t>
      </w:r>
      <w:r w:rsidR="00F82CF2">
        <w:rPr>
          <w:rFonts w:eastAsiaTheme="minorHAnsi"/>
          <w:kern w:val="2"/>
          <w:sz w:val="22"/>
          <w:szCs w:val="22"/>
          <w14:ligatures w14:val="standardContextual"/>
        </w:rPr>
        <w:t>2</w:t>
      </w:r>
      <w:r w:rsidRPr="006841B2">
        <w:rPr>
          <w:rFonts w:eastAsiaTheme="minorHAnsi"/>
          <w:kern w:val="2"/>
          <w:sz w:val="22"/>
          <w:szCs w:val="22"/>
          <w14:ligatures w14:val="standardContextual"/>
        </w:rPr>
        <w:t xml:space="preserve"> proceeds and ensure that these funds are used for the intended purposes.</w:t>
      </w:r>
    </w:p>
    <w:p w14:paraId="50C98B05" w14:textId="77777777" w:rsidR="00B36DA1" w:rsidRPr="00DB3D93" w:rsidRDefault="00B36DA1" w:rsidP="00B36DA1">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B36DA1" w14:paraId="3CDB03DE" w14:textId="77777777" w:rsidTr="002E3FA0">
        <w:trPr>
          <w:trHeight w:hRule="exact" w:val="245"/>
          <w:jc w:val="center"/>
        </w:trPr>
        <w:tc>
          <w:tcPr>
            <w:tcW w:w="3422" w:type="dxa"/>
            <w:shd w:val="clear" w:color="auto" w:fill="D9D9D9" w:themeFill="background1" w:themeFillShade="D9"/>
          </w:tcPr>
          <w:p w14:paraId="5EE71A14" w14:textId="77777777" w:rsidR="00B36DA1" w:rsidRPr="00205437" w:rsidRDefault="00B36DA1" w:rsidP="002E3FA0">
            <w:pPr>
              <w:jc w:val="center"/>
              <w:rPr>
                <w:b/>
                <w:bCs/>
              </w:rPr>
            </w:pPr>
            <w:r w:rsidRPr="00205437">
              <w:rPr>
                <w:b/>
                <w:bCs/>
              </w:rPr>
              <w:t>Position Title</w:t>
            </w:r>
          </w:p>
        </w:tc>
        <w:tc>
          <w:tcPr>
            <w:tcW w:w="1836" w:type="dxa"/>
            <w:shd w:val="clear" w:color="auto" w:fill="D9D9D9" w:themeFill="background1" w:themeFillShade="D9"/>
          </w:tcPr>
          <w:p w14:paraId="62E0543E" w14:textId="77777777" w:rsidR="00B36DA1" w:rsidRPr="00205437" w:rsidRDefault="00B36DA1"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530CCCB4" w14:textId="77777777" w:rsidR="00B36DA1" w:rsidRPr="00205437" w:rsidRDefault="00B36DA1"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2D15EABC" w14:textId="77777777" w:rsidR="00B36DA1" w:rsidRPr="00205437" w:rsidRDefault="00B36DA1" w:rsidP="002E3FA0">
            <w:pPr>
              <w:jc w:val="center"/>
              <w:rPr>
                <w:b/>
                <w:bCs/>
              </w:rPr>
            </w:pPr>
            <w:r w:rsidRPr="00205437">
              <w:rPr>
                <w:b/>
                <w:bCs/>
              </w:rPr>
              <w:t>FY 2</w:t>
            </w:r>
            <w:r>
              <w:rPr>
                <w:b/>
                <w:bCs/>
              </w:rPr>
              <w:t>6</w:t>
            </w:r>
            <w:r w:rsidRPr="00205437">
              <w:rPr>
                <w:b/>
                <w:bCs/>
              </w:rPr>
              <w:t>-2</w:t>
            </w:r>
            <w:r>
              <w:rPr>
                <w:b/>
                <w:bCs/>
              </w:rPr>
              <w:t>7</w:t>
            </w:r>
          </w:p>
        </w:tc>
      </w:tr>
      <w:tr w:rsidR="00B36DA1" w14:paraId="5A214BBD" w14:textId="77777777" w:rsidTr="002E3FA0">
        <w:trPr>
          <w:trHeight w:hRule="exact" w:val="245"/>
          <w:jc w:val="center"/>
        </w:trPr>
        <w:tc>
          <w:tcPr>
            <w:tcW w:w="3422" w:type="dxa"/>
          </w:tcPr>
          <w:p w14:paraId="39301FC2" w14:textId="77777777" w:rsidR="00B36DA1" w:rsidRDefault="00B36DA1" w:rsidP="002E3FA0">
            <w:r>
              <w:t>No Positions in this Department</w:t>
            </w:r>
          </w:p>
        </w:tc>
        <w:tc>
          <w:tcPr>
            <w:tcW w:w="1836" w:type="dxa"/>
          </w:tcPr>
          <w:p w14:paraId="063F3397" w14:textId="77777777" w:rsidR="00B36DA1" w:rsidRDefault="00B36DA1" w:rsidP="002E3FA0">
            <w:pPr>
              <w:jc w:val="center"/>
            </w:pPr>
            <w:r>
              <w:t>0</w:t>
            </w:r>
          </w:p>
        </w:tc>
        <w:tc>
          <w:tcPr>
            <w:tcW w:w="1712" w:type="dxa"/>
          </w:tcPr>
          <w:p w14:paraId="41AAE0BA" w14:textId="77777777" w:rsidR="00B36DA1" w:rsidRDefault="00B36DA1" w:rsidP="002E3FA0">
            <w:pPr>
              <w:jc w:val="center"/>
            </w:pPr>
            <w:r>
              <w:t>0</w:t>
            </w:r>
          </w:p>
        </w:tc>
        <w:tc>
          <w:tcPr>
            <w:tcW w:w="1592" w:type="dxa"/>
          </w:tcPr>
          <w:p w14:paraId="537C143D" w14:textId="77777777" w:rsidR="00B36DA1" w:rsidRDefault="00B36DA1" w:rsidP="002E3FA0">
            <w:pPr>
              <w:jc w:val="center"/>
            </w:pPr>
            <w:r>
              <w:t>0</w:t>
            </w:r>
          </w:p>
        </w:tc>
      </w:tr>
      <w:tr w:rsidR="00B36DA1" w14:paraId="5A8C08D7" w14:textId="77777777" w:rsidTr="002E3FA0">
        <w:trPr>
          <w:trHeight w:hRule="exact" w:val="245"/>
          <w:jc w:val="center"/>
        </w:trPr>
        <w:tc>
          <w:tcPr>
            <w:tcW w:w="3422" w:type="dxa"/>
            <w:shd w:val="clear" w:color="auto" w:fill="D9D9D9" w:themeFill="background1" w:themeFillShade="D9"/>
          </w:tcPr>
          <w:p w14:paraId="4A637ADC" w14:textId="77777777" w:rsidR="00B36DA1" w:rsidRPr="00205437" w:rsidRDefault="00B36DA1" w:rsidP="002E3FA0">
            <w:pPr>
              <w:rPr>
                <w:b/>
                <w:bCs/>
              </w:rPr>
            </w:pPr>
            <w:r w:rsidRPr="00205437">
              <w:rPr>
                <w:b/>
                <w:bCs/>
              </w:rPr>
              <w:t>Total Positions</w:t>
            </w:r>
          </w:p>
        </w:tc>
        <w:tc>
          <w:tcPr>
            <w:tcW w:w="1836" w:type="dxa"/>
            <w:shd w:val="clear" w:color="auto" w:fill="D9D9D9" w:themeFill="background1" w:themeFillShade="D9"/>
          </w:tcPr>
          <w:p w14:paraId="656D24A8" w14:textId="77777777" w:rsidR="00B36DA1" w:rsidRPr="00205437" w:rsidRDefault="00B36DA1" w:rsidP="002E3FA0">
            <w:pPr>
              <w:jc w:val="center"/>
              <w:rPr>
                <w:b/>
                <w:bCs/>
              </w:rPr>
            </w:pPr>
            <w:r>
              <w:rPr>
                <w:b/>
                <w:bCs/>
              </w:rPr>
              <w:t>0</w:t>
            </w:r>
          </w:p>
        </w:tc>
        <w:tc>
          <w:tcPr>
            <w:tcW w:w="1712" w:type="dxa"/>
            <w:shd w:val="clear" w:color="auto" w:fill="D9D9D9" w:themeFill="background1" w:themeFillShade="D9"/>
          </w:tcPr>
          <w:p w14:paraId="27243FF6" w14:textId="77777777" w:rsidR="00B36DA1" w:rsidRPr="00205437" w:rsidRDefault="00B36DA1" w:rsidP="002E3FA0">
            <w:pPr>
              <w:jc w:val="center"/>
              <w:rPr>
                <w:b/>
                <w:bCs/>
              </w:rPr>
            </w:pPr>
            <w:r>
              <w:rPr>
                <w:b/>
                <w:bCs/>
              </w:rPr>
              <w:t>0</w:t>
            </w:r>
          </w:p>
        </w:tc>
        <w:tc>
          <w:tcPr>
            <w:tcW w:w="1592" w:type="dxa"/>
            <w:shd w:val="clear" w:color="auto" w:fill="D9D9D9" w:themeFill="background1" w:themeFillShade="D9"/>
          </w:tcPr>
          <w:p w14:paraId="34B68EAB" w14:textId="77777777" w:rsidR="00B36DA1" w:rsidRPr="00205437" w:rsidRDefault="00B36DA1" w:rsidP="002E3FA0">
            <w:pPr>
              <w:jc w:val="center"/>
              <w:rPr>
                <w:b/>
                <w:bCs/>
              </w:rPr>
            </w:pPr>
            <w:r>
              <w:rPr>
                <w:b/>
                <w:bCs/>
              </w:rPr>
              <w:t>0</w:t>
            </w:r>
          </w:p>
        </w:tc>
      </w:tr>
    </w:tbl>
    <w:p w14:paraId="493C0E53" w14:textId="77777777" w:rsidR="00B36DA1" w:rsidRPr="009E04A7" w:rsidRDefault="00B36DA1" w:rsidP="00B36DA1">
      <w:pPr>
        <w:rPr>
          <w:b/>
          <w:bCs/>
          <w:sz w:val="28"/>
          <w:szCs w:val="28"/>
        </w:rPr>
      </w:pPr>
    </w:p>
    <w:p w14:paraId="1FFE6769" w14:textId="77777777" w:rsidR="00B36DA1" w:rsidRDefault="00B36DA1" w:rsidP="00B36DA1">
      <w:pPr>
        <w:rPr>
          <w:b/>
          <w:bCs/>
          <w:sz w:val="28"/>
          <w:szCs w:val="28"/>
        </w:rPr>
      </w:pPr>
      <w:r w:rsidRPr="009E04A7">
        <w:rPr>
          <w:b/>
          <w:bCs/>
          <w:sz w:val="28"/>
          <w:szCs w:val="28"/>
        </w:rPr>
        <w:t>BUDGET HIGHLIGHTS</w:t>
      </w:r>
    </w:p>
    <w:p w14:paraId="7DD1F823" w14:textId="0F4D0B3C" w:rsidR="00B36DA1" w:rsidRDefault="00B36DA1" w:rsidP="00B36DA1">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 xml:space="preserve">Capital outlay expenditures include </w:t>
      </w:r>
      <w:r w:rsidR="0067179A">
        <w:rPr>
          <w:rFonts w:asciiTheme="minorHAnsi" w:hAnsiTheme="minorHAnsi" w:cstheme="minorBidi"/>
          <w:color w:val="auto"/>
          <w:sz w:val="22"/>
          <w:szCs w:val="22"/>
        </w:rPr>
        <w:t xml:space="preserve">the following road paving projects: </w:t>
      </w:r>
      <w:r w:rsidR="00170A93">
        <w:rPr>
          <w:rFonts w:asciiTheme="minorHAnsi" w:hAnsiTheme="minorHAnsi" w:cstheme="minorBidi"/>
          <w:color w:val="auto"/>
          <w:sz w:val="22"/>
          <w:szCs w:val="22"/>
        </w:rPr>
        <w:t>$</w:t>
      </w:r>
      <w:r w:rsidR="007C3E4F">
        <w:rPr>
          <w:rFonts w:asciiTheme="minorHAnsi" w:hAnsiTheme="minorHAnsi" w:cstheme="minorBidi"/>
          <w:color w:val="auto"/>
          <w:sz w:val="22"/>
          <w:szCs w:val="22"/>
        </w:rPr>
        <w:t>2,948,650</w:t>
      </w:r>
      <w:r>
        <w:rPr>
          <w:rFonts w:asciiTheme="minorHAnsi" w:hAnsiTheme="minorHAnsi" w:cstheme="minorBidi"/>
          <w:color w:val="auto"/>
          <w:sz w:val="22"/>
          <w:szCs w:val="22"/>
        </w:rPr>
        <w:t xml:space="preserve"> </w:t>
      </w:r>
      <w:r w:rsidR="0067179A">
        <w:rPr>
          <w:rFonts w:asciiTheme="minorHAnsi" w:hAnsiTheme="minorHAnsi" w:cstheme="minorBidi"/>
          <w:color w:val="auto"/>
          <w:sz w:val="22"/>
          <w:szCs w:val="22"/>
        </w:rPr>
        <w:t>for Wood Creek Road, $4,000,000 for Old Zebulon Road, $</w:t>
      </w:r>
      <w:r w:rsidR="00394CC0">
        <w:rPr>
          <w:rFonts w:asciiTheme="minorHAnsi" w:hAnsiTheme="minorHAnsi" w:cstheme="minorBidi"/>
          <w:color w:val="auto"/>
          <w:sz w:val="22"/>
          <w:szCs w:val="22"/>
        </w:rPr>
        <w:t>3,000,000 for Blanton Mill Road.</w:t>
      </w:r>
    </w:p>
    <w:p w14:paraId="4484D779" w14:textId="5F9CE096" w:rsidR="00394CC0" w:rsidRDefault="00394CC0" w:rsidP="00B81499">
      <w:pPr>
        <w:pStyle w:val="Default"/>
        <w:ind w:left="720"/>
        <w:rPr>
          <w:rFonts w:asciiTheme="minorHAnsi" w:hAnsiTheme="minorHAnsi" w:cstheme="minorBidi"/>
          <w:color w:val="auto"/>
          <w:sz w:val="22"/>
          <w:szCs w:val="22"/>
        </w:rPr>
      </w:pPr>
    </w:p>
    <w:p w14:paraId="605D9FC7" w14:textId="73B5A1F4" w:rsidR="00394CC0" w:rsidRDefault="00B81499" w:rsidP="00B36DA1">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Other costs include $</w:t>
      </w:r>
      <w:r w:rsidR="006A2A99">
        <w:rPr>
          <w:rFonts w:asciiTheme="minorHAnsi" w:hAnsiTheme="minorHAnsi" w:cstheme="minorBidi"/>
          <w:color w:val="auto"/>
          <w:sz w:val="22"/>
          <w:szCs w:val="22"/>
        </w:rPr>
        <w:t>702,000</w:t>
      </w:r>
      <w:r>
        <w:rPr>
          <w:rFonts w:asciiTheme="minorHAnsi" w:hAnsiTheme="minorHAnsi" w:cstheme="minorBidi"/>
          <w:color w:val="auto"/>
          <w:sz w:val="22"/>
          <w:szCs w:val="22"/>
        </w:rPr>
        <w:t xml:space="preserve"> for allocations to the cities for their projects</w:t>
      </w:r>
      <w:r w:rsidR="006A2A99">
        <w:rPr>
          <w:rFonts w:asciiTheme="minorHAnsi" w:hAnsiTheme="minorHAnsi" w:cstheme="minorBidi"/>
          <w:color w:val="auto"/>
          <w:sz w:val="22"/>
          <w:szCs w:val="22"/>
        </w:rPr>
        <w:t>.</w:t>
      </w:r>
    </w:p>
    <w:p w14:paraId="281427B2" w14:textId="77777777" w:rsidR="00CD10A9" w:rsidRDefault="00CD10A9" w:rsidP="00CD10A9">
      <w:pPr>
        <w:pStyle w:val="ListParagraph"/>
      </w:pPr>
    </w:p>
    <w:p w14:paraId="0522EE14" w14:textId="6CE2F010" w:rsidR="00CD10A9" w:rsidRDefault="00F41699" w:rsidP="00B36DA1">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Budgeted $4,600 for Trustee fees and bank charges.</w:t>
      </w:r>
    </w:p>
    <w:p w14:paraId="6A24E24B" w14:textId="77777777" w:rsidR="006A2A99" w:rsidRDefault="006A2A99" w:rsidP="006A2A99">
      <w:pPr>
        <w:pStyle w:val="ListParagraph"/>
      </w:pPr>
    </w:p>
    <w:p w14:paraId="685A4563" w14:textId="795C32AF" w:rsidR="006A2A99" w:rsidRDefault="009D4254" w:rsidP="00B36DA1">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Other financing uses include $</w:t>
      </w:r>
      <w:r w:rsidR="00106ED7">
        <w:rPr>
          <w:rFonts w:asciiTheme="minorHAnsi" w:hAnsiTheme="minorHAnsi" w:cstheme="minorBidi"/>
          <w:color w:val="auto"/>
          <w:sz w:val="22"/>
          <w:szCs w:val="22"/>
        </w:rPr>
        <w:t>2,344,750 to pay the annual debt payment (principal and interest) for</w:t>
      </w:r>
      <w:r w:rsidR="00467FAC">
        <w:rPr>
          <w:rFonts w:asciiTheme="minorHAnsi" w:hAnsiTheme="minorHAnsi" w:cstheme="minorBidi"/>
          <w:color w:val="auto"/>
          <w:sz w:val="22"/>
          <w:szCs w:val="22"/>
        </w:rPr>
        <w:t xml:space="preserve"> the SPLOST-2022 prefunding bond issuance.</w:t>
      </w:r>
    </w:p>
    <w:p w14:paraId="30687D0F" w14:textId="77777777" w:rsidR="00394CC0" w:rsidRDefault="00394CC0" w:rsidP="00394CC0">
      <w:pPr>
        <w:pStyle w:val="Default"/>
        <w:ind w:left="720"/>
        <w:rPr>
          <w:rFonts w:asciiTheme="minorHAnsi" w:hAnsiTheme="minorHAnsi" w:cstheme="minorBidi"/>
          <w:color w:val="auto"/>
          <w:sz w:val="22"/>
          <w:szCs w:val="22"/>
        </w:rPr>
      </w:pPr>
    </w:p>
    <w:p w14:paraId="7B29647A" w14:textId="77777777" w:rsidR="00B36DA1" w:rsidRDefault="00B36DA1" w:rsidP="00B36DA1">
      <w:pPr>
        <w:pStyle w:val="Default"/>
        <w:ind w:left="720"/>
        <w:rPr>
          <w:rFonts w:asciiTheme="minorHAnsi" w:hAnsiTheme="minorHAnsi" w:cstheme="minorBidi"/>
          <w:color w:val="auto"/>
          <w:sz w:val="22"/>
          <w:szCs w:val="22"/>
        </w:rPr>
      </w:pPr>
    </w:p>
    <w:p w14:paraId="7E008FA2" w14:textId="77777777" w:rsidR="00B36DA1" w:rsidRPr="004E76F6" w:rsidRDefault="00B36DA1" w:rsidP="00B36DA1">
      <w:pPr>
        <w:pStyle w:val="Default"/>
        <w:ind w:left="720"/>
        <w:rPr>
          <w:rFonts w:asciiTheme="minorHAnsi" w:hAnsiTheme="minorHAnsi" w:cstheme="minorBidi"/>
          <w:color w:val="auto"/>
          <w:sz w:val="22"/>
          <w:szCs w:val="22"/>
        </w:rPr>
      </w:pPr>
    </w:p>
    <w:p w14:paraId="769328AB" w14:textId="77777777" w:rsidR="00B36DA1" w:rsidRDefault="00B36DA1" w:rsidP="00B36DA1">
      <w:pPr>
        <w:pStyle w:val="Default"/>
        <w:ind w:left="720"/>
        <w:rPr>
          <w:rFonts w:asciiTheme="minorHAnsi" w:eastAsiaTheme="minorHAnsi" w:hAnsiTheme="minorHAnsi" w:cstheme="minorBidi"/>
          <w:color w:val="auto"/>
          <w:kern w:val="2"/>
          <w:sz w:val="22"/>
          <w:szCs w:val="22"/>
          <w14:ligatures w14:val="standardContextual"/>
        </w:rPr>
      </w:pPr>
    </w:p>
    <w:p w14:paraId="068C1AD7"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47EE612D"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1F12E898"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330F813F"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74DE0A0D"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4BAE4135"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770875A7"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1A967AFC"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19F8DE01"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7B6998A3" w14:textId="77777777" w:rsidR="00B36DA1" w:rsidRDefault="00B36DA1" w:rsidP="00B36DA1">
      <w:pPr>
        <w:pStyle w:val="Default"/>
        <w:rPr>
          <w:rFonts w:asciiTheme="minorHAnsi" w:eastAsiaTheme="minorHAnsi" w:hAnsiTheme="minorHAnsi" w:cstheme="minorBidi"/>
          <w:color w:val="auto"/>
          <w:kern w:val="2"/>
          <w:sz w:val="22"/>
          <w:szCs w:val="22"/>
          <w14:ligatures w14:val="standardContextual"/>
        </w:rPr>
      </w:pPr>
    </w:p>
    <w:p w14:paraId="1D11A1F9" w14:textId="77777777" w:rsidR="00B36DA1" w:rsidRDefault="00B36DA1" w:rsidP="00B36DA1">
      <w:pPr>
        <w:rPr>
          <w:b/>
          <w:bCs/>
          <w:color w:val="000000" w:themeColor="text1"/>
          <w:sz w:val="48"/>
          <w:szCs w:val="48"/>
        </w:rPr>
        <w:sectPr w:rsidR="00B36DA1" w:rsidSect="00B36DA1">
          <w:pgSz w:w="12240" w:h="15840" w:code="1"/>
          <w:pgMar w:top="1080" w:right="1440" w:bottom="1440" w:left="1440" w:header="720" w:footer="720" w:gutter="0"/>
          <w:cols w:space="720"/>
          <w:docGrid w:linePitch="326" w:charSpace="-6350"/>
        </w:sectPr>
      </w:pPr>
    </w:p>
    <w:p w14:paraId="487F9191" w14:textId="4D7FA130" w:rsidR="00B36DA1" w:rsidRPr="004C43B2" w:rsidRDefault="00B36DA1" w:rsidP="00B36DA1">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44672" behindDoc="0" locked="0" layoutInCell="1" allowOverlap="1" wp14:anchorId="319C3390" wp14:editId="1DF41361">
                <wp:simplePos x="0" y="0"/>
                <wp:positionH relativeFrom="column">
                  <wp:posOffset>-38100</wp:posOffset>
                </wp:positionH>
                <wp:positionV relativeFrom="paragraph">
                  <wp:posOffset>404674</wp:posOffset>
                </wp:positionV>
                <wp:extent cx="4932045" cy="0"/>
                <wp:effectExtent l="0" t="0" r="0" b="0"/>
                <wp:wrapNone/>
                <wp:docPr id="74857756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2E9130" id="Straight Connector 3" o:spid="_x0000_s1026" style="position:absolute;z-index:2524446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45696" behindDoc="0" locked="0" layoutInCell="1" allowOverlap="1" wp14:anchorId="65CEE3DB" wp14:editId="4D082997">
                <wp:simplePos x="0" y="0"/>
                <wp:positionH relativeFrom="column">
                  <wp:posOffset>0</wp:posOffset>
                </wp:positionH>
                <wp:positionV relativeFrom="paragraph">
                  <wp:posOffset>-39191</wp:posOffset>
                </wp:positionV>
                <wp:extent cx="4867910" cy="0"/>
                <wp:effectExtent l="0" t="0" r="0" b="0"/>
                <wp:wrapNone/>
                <wp:docPr id="1683582894"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7E186E" id="Straight Connector 4" o:spid="_x0000_s1026" style="position:absolute;z-index:2524456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4C43B2">
        <w:rPr>
          <w:b/>
          <w:bCs/>
          <w:color w:val="000000" w:themeColor="text1"/>
          <w:sz w:val="40"/>
          <w:szCs w:val="40"/>
        </w:rPr>
        <w:t>SPLOST-20</w:t>
      </w:r>
      <w:r w:rsidR="0045230A">
        <w:rPr>
          <w:b/>
          <w:bCs/>
          <w:color w:val="000000" w:themeColor="text1"/>
          <w:sz w:val="40"/>
          <w:szCs w:val="40"/>
        </w:rPr>
        <w:t>22</w:t>
      </w:r>
      <w:r w:rsidRPr="004C43B2">
        <w:rPr>
          <w:b/>
          <w:bCs/>
          <w:color w:val="000000" w:themeColor="text1"/>
          <w:sz w:val="40"/>
          <w:szCs w:val="40"/>
        </w:rPr>
        <w:t xml:space="preserve"> Fund – Detail Revenues</w:t>
      </w:r>
    </w:p>
    <w:p w14:paraId="610045C9" w14:textId="34578E1F" w:rsidR="00B36DA1" w:rsidRDefault="00BF3077" w:rsidP="00B36DA1">
      <w:pPr>
        <w:ind w:left="-450"/>
        <w:rPr>
          <w:b/>
          <w:bCs/>
          <w:color w:val="000000" w:themeColor="text1"/>
          <w:sz w:val="48"/>
          <w:szCs w:val="48"/>
        </w:rPr>
      </w:pPr>
      <w:r w:rsidRPr="00BF3077">
        <w:rPr>
          <w:b/>
          <w:bCs/>
          <w:noProof/>
          <w:color w:val="000000" w:themeColor="text1"/>
          <w:sz w:val="48"/>
          <w:szCs w:val="48"/>
        </w:rPr>
        <w:drawing>
          <wp:anchor distT="0" distB="0" distL="114300" distR="114300" simplePos="0" relativeHeight="252453888" behindDoc="0" locked="0" layoutInCell="1" allowOverlap="1" wp14:anchorId="6E32B142" wp14:editId="728E999A">
            <wp:simplePos x="0" y="0"/>
            <wp:positionH relativeFrom="column">
              <wp:posOffset>-283336</wp:posOffset>
            </wp:positionH>
            <wp:positionV relativeFrom="paragraph">
              <wp:posOffset>125703</wp:posOffset>
            </wp:positionV>
            <wp:extent cx="8873543" cy="2379345"/>
            <wp:effectExtent l="0" t="0" r="3810" b="1905"/>
            <wp:wrapNone/>
            <wp:docPr id="23064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49883" name=""/>
                    <pic:cNvPicPr/>
                  </pic:nvPicPr>
                  <pic:blipFill>
                    <a:blip r:embed="rId164">
                      <a:extLst>
                        <a:ext uri="{28A0092B-C50C-407E-A947-70E740481C1C}">
                          <a14:useLocalDpi xmlns:a14="http://schemas.microsoft.com/office/drawing/2010/main" val="0"/>
                        </a:ext>
                      </a:extLst>
                    </a:blip>
                    <a:stretch>
                      <a:fillRect/>
                    </a:stretch>
                  </pic:blipFill>
                  <pic:spPr>
                    <a:xfrm>
                      <a:off x="0" y="0"/>
                      <a:ext cx="8879205" cy="2380863"/>
                    </a:xfrm>
                    <a:prstGeom prst="rect">
                      <a:avLst/>
                    </a:prstGeom>
                  </pic:spPr>
                </pic:pic>
              </a:graphicData>
            </a:graphic>
            <wp14:sizeRelH relativeFrom="margin">
              <wp14:pctWidth>0</wp14:pctWidth>
            </wp14:sizeRelH>
          </wp:anchor>
        </w:drawing>
      </w:r>
    </w:p>
    <w:p w14:paraId="62820F40" w14:textId="77777777" w:rsidR="00B36DA1" w:rsidRDefault="00B36DA1" w:rsidP="00B36DA1">
      <w:pPr>
        <w:ind w:left="-450"/>
        <w:rPr>
          <w:b/>
          <w:bCs/>
          <w:color w:val="000000" w:themeColor="text1"/>
          <w:sz w:val="48"/>
          <w:szCs w:val="48"/>
        </w:rPr>
      </w:pPr>
    </w:p>
    <w:p w14:paraId="32900549" w14:textId="77777777" w:rsidR="00B36DA1" w:rsidRDefault="00B36DA1" w:rsidP="00B36DA1">
      <w:pPr>
        <w:ind w:left="-450"/>
        <w:rPr>
          <w:b/>
          <w:bCs/>
          <w:color w:val="000000" w:themeColor="text1"/>
          <w:sz w:val="48"/>
          <w:szCs w:val="48"/>
        </w:rPr>
        <w:sectPr w:rsidR="00B36DA1" w:rsidSect="00B36DA1">
          <w:pgSz w:w="15840" w:h="12240" w:orient="landscape" w:code="1"/>
          <w:pgMar w:top="1440" w:right="1080" w:bottom="1440" w:left="1440" w:header="720" w:footer="720" w:gutter="0"/>
          <w:cols w:space="720"/>
          <w:docGrid w:linePitch="326" w:charSpace="-6350"/>
        </w:sectPr>
      </w:pPr>
    </w:p>
    <w:p w14:paraId="5A277EBC" w14:textId="2E245B4C" w:rsidR="00B36DA1" w:rsidRPr="004C43B2" w:rsidRDefault="000624A0" w:rsidP="00B36DA1">
      <w:pPr>
        <w:rPr>
          <w:b/>
          <w:bCs/>
          <w:color w:val="000000" w:themeColor="text1"/>
          <w:sz w:val="40"/>
          <w:szCs w:val="40"/>
        </w:rPr>
      </w:pPr>
      <w:r w:rsidRPr="000624A0">
        <w:rPr>
          <w:b/>
          <w:bCs/>
          <w:noProof/>
          <w:color w:val="000000" w:themeColor="text1"/>
          <w:sz w:val="48"/>
          <w:szCs w:val="48"/>
        </w:rPr>
        <w:lastRenderedPageBreak/>
        <w:drawing>
          <wp:anchor distT="0" distB="0" distL="114300" distR="114300" simplePos="0" relativeHeight="252454912" behindDoc="0" locked="0" layoutInCell="1" allowOverlap="1" wp14:anchorId="3033756B" wp14:editId="6CCC6968">
            <wp:simplePos x="0" y="0"/>
            <wp:positionH relativeFrom="column">
              <wp:posOffset>-283210</wp:posOffset>
            </wp:positionH>
            <wp:positionV relativeFrom="paragraph">
              <wp:posOffset>539929</wp:posOffset>
            </wp:positionV>
            <wp:extent cx="8912180" cy="4993005"/>
            <wp:effectExtent l="0" t="0" r="3810" b="0"/>
            <wp:wrapNone/>
            <wp:docPr id="130636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6305" name=""/>
                    <pic:cNvPicPr/>
                  </pic:nvPicPr>
                  <pic:blipFill>
                    <a:blip r:embed="rId165">
                      <a:extLst>
                        <a:ext uri="{28A0092B-C50C-407E-A947-70E740481C1C}">
                          <a14:useLocalDpi xmlns:a14="http://schemas.microsoft.com/office/drawing/2010/main" val="0"/>
                        </a:ext>
                      </a:extLst>
                    </a:blip>
                    <a:stretch>
                      <a:fillRect/>
                    </a:stretch>
                  </pic:blipFill>
                  <pic:spPr>
                    <a:xfrm>
                      <a:off x="0" y="0"/>
                      <a:ext cx="8912180" cy="4993005"/>
                    </a:xfrm>
                    <a:prstGeom prst="rect">
                      <a:avLst/>
                    </a:prstGeom>
                  </pic:spPr>
                </pic:pic>
              </a:graphicData>
            </a:graphic>
            <wp14:sizeRelH relativeFrom="margin">
              <wp14:pctWidth>0</wp14:pctWidth>
            </wp14:sizeRelH>
          </wp:anchor>
        </w:drawing>
      </w:r>
      <w:r w:rsidR="00B36DA1" w:rsidRPr="004C43B2">
        <w:rPr>
          <w:b/>
          <w:bCs/>
          <w:noProof/>
          <w:sz w:val="40"/>
          <w:szCs w:val="40"/>
        </w:rPr>
        <mc:AlternateContent>
          <mc:Choice Requires="wps">
            <w:drawing>
              <wp:anchor distT="0" distB="0" distL="114300" distR="114300" simplePos="0" relativeHeight="252446720" behindDoc="0" locked="0" layoutInCell="1" allowOverlap="1" wp14:anchorId="14D3CC75" wp14:editId="3DE6D76E">
                <wp:simplePos x="0" y="0"/>
                <wp:positionH relativeFrom="column">
                  <wp:posOffset>-38100</wp:posOffset>
                </wp:positionH>
                <wp:positionV relativeFrom="paragraph">
                  <wp:posOffset>404674</wp:posOffset>
                </wp:positionV>
                <wp:extent cx="4932045" cy="0"/>
                <wp:effectExtent l="0" t="0" r="0" b="0"/>
                <wp:wrapNone/>
                <wp:docPr id="150339283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385D7825" id="Straight Connector 3" o:spid="_x0000_s1026" style="position:absolute;z-index:2524467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B36DA1" w:rsidRPr="004C43B2">
        <w:rPr>
          <w:b/>
          <w:bCs/>
          <w:noProof/>
          <w:sz w:val="40"/>
          <w:szCs w:val="40"/>
        </w:rPr>
        <mc:AlternateContent>
          <mc:Choice Requires="wps">
            <w:drawing>
              <wp:anchor distT="0" distB="0" distL="114300" distR="114300" simplePos="0" relativeHeight="252447744" behindDoc="0" locked="0" layoutInCell="1" allowOverlap="1" wp14:anchorId="5D195264" wp14:editId="2F7AA32A">
                <wp:simplePos x="0" y="0"/>
                <wp:positionH relativeFrom="column">
                  <wp:posOffset>0</wp:posOffset>
                </wp:positionH>
                <wp:positionV relativeFrom="paragraph">
                  <wp:posOffset>-39191</wp:posOffset>
                </wp:positionV>
                <wp:extent cx="4867910" cy="0"/>
                <wp:effectExtent l="0" t="0" r="0" b="0"/>
                <wp:wrapNone/>
                <wp:docPr id="877584799"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84AEC45" id="Straight Connector 4" o:spid="_x0000_s1026" style="position:absolute;z-index:2524477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B36DA1" w:rsidRPr="004C43B2">
        <w:rPr>
          <w:b/>
          <w:bCs/>
          <w:color w:val="000000" w:themeColor="text1"/>
          <w:sz w:val="40"/>
          <w:szCs w:val="40"/>
        </w:rPr>
        <w:t>SPLOST-20</w:t>
      </w:r>
      <w:r w:rsidR="0045230A">
        <w:rPr>
          <w:b/>
          <w:bCs/>
          <w:color w:val="000000" w:themeColor="text1"/>
          <w:sz w:val="40"/>
          <w:szCs w:val="40"/>
        </w:rPr>
        <w:t>22</w:t>
      </w:r>
      <w:r w:rsidR="00B36DA1" w:rsidRPr="004C43B2">
        <w:rPr>
          <w:b/>
          <w:bCs/>
          <w:color w:val="000000" w:themeColor="text1"/>
          <w:sz w:val="40"/>
          <w:szCs w:val="40"/>
        </w:rPr>
        <w:t xml:space="preserve"> Fund – Detail Expenditures</w:t>
      </w:r>
    </w:p>
    <w:p w14:paraId="3835DB7F" w14:textId="178A4276" w:rsidR="00B36DA1" w:rsidRDefault="00B36DA1" w:rsidP="00B36DA1">
      <w:pPr>
        <w:ind w:left="-450"/>
        <w:rPr>
          <w:b/>
          <w:bCs/>
          <w:color w:val="000000" w:themeColor="text1"/>
          <w:sz w:val="48"/>
          <w:szCs w:val="48"/>
        </w:rPr>
      </w:pPr>
    </w:p>
    <w:p w14:paraId="053271E1" w14:textId="77777777" w:rsidR="00B36DA1" w:rsidRDefault="00B36DA1" w:rsidP="00B36DA1">
      <w:pPr>
        <w:rPr>
          <w:b/>
          <w:bCs/>
          <w:color w:val="000000" w:themeColor="text1"/>
          <w:sz w:val="48"/>
          <w:szCs w:val="48"/>
        </w:rPr>
      </w:pPr>
    </w:p>
    <w:p w14:paraId="7B4776F0" w14:textId="77777777" w:rsidR="00B36DA1" w:rsidRDefault="00B36DA1" w:rsidP="00B36DA1">
      <w:pPr>
        <w:rPr>
          <w:b/>
          <w:bCs/>
          <w:color w:val="000000" w:themeColor="text1"/>
          <w:sz w:val="48"/>
          <w:szCs w:val="48"/>
        </w:rPr>
      </w:pPr>
    </w:p>
    <w:p w14:paraId="7FAAC9D9" w14:textId="77777777" w:rsidR="00B36DA1" w:rsidRDefault="00B36DA1" w:rsidP="00B36DA1">
      <w:pPr>
        <w:rPr>
          <w:b/>
          <w:bCs/>
          <w:color w:val="000000" w:themeColor="text1"/>
          <w:sz w:val="48"/>
          <w:szCs w:val="48"/>
        </w:rPr>
      </w:pPr>
    </w:p>
    <w:p w14:paraId="560E82FD" w14:textId="77777777" w:rsidR="00B36DA1" w:rsidRDefault="00B36DA1" w:rsidP="00B36DA1">
      <w:pPr>
        <w:rPr>
          <w:b/>
          <w:bCs/>
          <w:color w:val="000000" w:themeColor="text1"/>
          <w:sz w:val="48"/>
          <w:szCs w:val="48"/>
        </w:rPr>
      </w:pPr>
    </w:p>
    <w:p w14:paraId="05C4192D" w14:textId="77777777" w:rsidR="00B36DA1" w:rsidRDefault="00B36DA1" w:rsidP="00B36DA1">
      <w:pPr>
        <w:rPr>
          <w:b/>
          <w:bCs/>
          <w:color w:val="000000" w:themeColor="text1"/>
          <w:sz w:val="48"/>
          <w:szCs w:val="48"/>
        </w:rPr>
      </w:pPr>
    </w:p>
    <w:p w14:paraId="4F069117" w14:textId="77777777" w:rsidR="00B36DA1" w:rsidRDefault="00B36DA1" w:rsidP="00B36DA1">
      <w:pPr>
        <w:rPr>
          <w:b/>
          <w:bCs/>
          <w:color w:val="000000" w:themeColor="text1"/>
          <w:sz w:val="48"/>
          <w:szCs w:val="48"/>
        </w:rPr>
      </w:pPr>
    </w:p>
    <w:p w14:paraId="49F8EC9B" w14:textId="77777777" w:rsidR="00B36DA1" w:rsidRDefault="00B36DA1" w:rsidP="00B36DA1">
      <w:pPr>
        <w:rPr>
          <w:b/>
          <w:bCs/>
          <w:color w:val="000000" w:themeColor="text1"/>
          <w:sz w:val="48"/>
          <w:szCs w:val="48"/>
        </w:rPr>
        <w:sectPr w:rsidR="00B36DA1" w:rsidSect="00B36DA1">
          <w:pgSz w:w="15840" w:h="12240" w:orient="landscape" w:code="1"/>
          <w:pgMar w:top="1440" w:right="1080" w:bottom="1440" w:left="1440" w:header="720" w:footer="720" w:gutter="0"/>
          <w:cols w:space="720"/>
          <w:docGrid w:linePitch="326" w:charSpace="-6350"/>
        </w:sectPr>
      </w:pPr>
    </w:p>
    <w:p w14:paraId="6D99DA8F" w14:textId="1273E3FF" w:rsidR="00B36DA1" w:rsidRPr="004C43B2" w:rsidRDefault="00B36DA1" w:rsidP="00B36DA1">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50816" behindDoc="0" locked="0" layoutInCell="1" allowOverlap="1" wp14:anchorId="0ED25E20" wp14:editId="4D364DA2">
                <wp:simplePos x="0" y="0"/>
                <wp:positionH relativeFrom="column">
                  <wp:posOffset>-38100</wp:posOffset>
                </wp:positionH>
                <wp:positionV relativeFrom="paragraph">
                  <wp:posOffset>404674</wp:posOffset>
                </wp:positionV>
                <wp:extent cx="4932045" cy="0"/>
                <wp:effectExtent l="0" t="0" r="0" b="0"/>
                <wp:wrapNone/>
                <wp:docPr id="2032211208"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4B6FAA55" id="Straight Connector 3" o:spid="_x0000_s1026" style="position:absolute;z-index:2524508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51840" behindDoc="0" locked="0" layoutInCell="1" allowOverlap="1" wp14:anchorId="1C117C8E" wp14:editId="65E40590">
                <wp:simplePos x="0" y="0"/>
                <wp:positionH relativeFrom="column">
                  <wp:posOffset>0</wp:posOffset>
                </wp:positionH>
                <wp:positionV relativeFrom="paragraph">
                  <wp:posOffset>-39191</wp:posOffset>
                </wp:positionV>
                <wp:extent cx="4867910" cy="0"/>
                <wp:effectExtent l="0" t="0" r="0" b="0"/>
                <wp:wrapNone/>
                <wp:docPr id="11636066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23669436" id="Straight Connector 4" o:spid="_x0000_s1026" style="position:absolute;z-index:2524518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Pr="004C43B2">
        <w:rPr>
          <w:b/>
          <w:bCs/>
          <w:color w:val="000000" w:themeColor="text1"/>
          <w:sz w:val="40"/>
          <w:szCs w:val="40"/>
        </w:rPr>
        <w:t>SPLOST-20</w:t>
      </w:r>
      <w:r w:rsidR="0045230A">
        <w:rPr>
          <w:b/>
          <w:bCs/>
          <w:color w:val="000000" w:themeColor="text1"/>
          <w:sz w:val="40"/>
          <w:szCs w:val="40"/>
        </w:rPr>
        <w:t>22</w:t>
      </w:r>
      <w:r w:rsidRPr="004C43B2">
        <w:rPr>
          <w:b/>
          <w:bCs/>
          <w:color w:val="000000" w:themeColor="text1"/>
          <w:sz w:val="40"/>
          <w:szCs w:val="40"/>
        </w:rPr>
        <w:t xml:space="preserve"> Fund – Detail Expenditures</w:t>
      </w:r>
      <w:r w:rsidR="00D73E3E">
        <w:rPr>
          <w:b/>
          <w:bCs/>
          <w:color w:val="000000" w:themeColor="text1"/>
          <w:sz w:val="40"/>
          <w:szCs w:val="40"/>
        </w:rPr>
        <w:t xml:space="preserve"> Continued</w:t>
      </w:r>
    </w:p>
    <w:p w14:paraId="4262A180" w14:textId="4CFAD125" w:rsidR="00B36DA1" w:rsidRDefault="00F87672" w:rsidP="00B36DA1">
      <w:pPr>
        <w:ind w:left="-450"/>
        <w:rPr>
          <w:b/>
          <w:bCs/>
          <w:color w:val="000000" w:themeColor="text1"/>
          <w:sz w:val="48"/>
          <w:szCs w:val="48"/>
        </w:rPr>
      </w:pPr>
      <w:r w:rsidRPr="00F87672">
        <w:rPr>
          <w:b/>
          <w:bCs/>
          <w:noProof/>
          <w:color w:val="000000" w:themeColor="text1"/>
          <w:sz w:val="48"/>
          <w:szCs w:val="48"/>
        </w:rPr>
        <w:drawing>
          <wp:anchor distT="0" distB="0" distL="114300" distR="114300" simplePos="0" relativeHeight="252455936" behindDoc="0" locked="0" layoutInCell="1" allowOverlap="1" wp14:anchorId="2604FC4F" wp14:editId="4C87223C">
            <wp:simplePos x="0" y="0"/>
            <wp:positionH relativeFrom="column">
              <wp:posOffset>-283335</wp:posOffset>
            </wp:positionH>
            <wp:positionV relativeFrom="paragraph">
              <wp:posOffset>125703</wp:posOffset>
            </wp:positionV>
            <wp:extent cx="8912180" cy="1476375"/>
            <wp:effectExtent l="0" t="0" r="3810" b="0"/>
            <wp:wrapNone/>
            <wp:docPr id="638216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16223" name=""/>
                    <pic:cNvPicPr/>
                  </pic:nvPicPr>
                  <pic:blipFill>
                    <a:blip r:embed="rId166">
                      <a:extLst>
                        <a:ext uri="{28A0092B-C50C-407E-A947-70E740481C1C}">
                          <a14:useLocalDpi xmlns:a14="http://schemas.microsoft.com/office/drawing/2010/main" val="0"/>
                        </a:ext>
                      </a:extLst>
                    </a:blip>
                    <a:stretch>
                      <a:fillRect/>
                    </a:stretch>
                  </pic:blipFill>
                  <pic:spPr>
                    <a:xfrm>
                      <a:off x="0" y="0"/>
                      <a:ext cx="8922288" cy="1478049"/>
                    </a:xfrm>
                    <a:prstGeom prst="rect">
                      <a:avLst/>
                    </a:prstGeom>
                  </pic:spPr>
                </pic:pic>
              </a:graphicData>
            </a:graphic>
            <wp14:sizeRelH relativeFrom="margin">
              <wp14:pctWidth>0</wp14:pctWidth>
            </wp14:sizeRelH>
          </wp:anchor>
        </w:drawing>
      </w:r>
    </w:p>
    <w:p w14:paraId="1AF4E59B" w14:textId="77777777" w:rsidR="00D73E3E" w:rsidRDefault="00D73E3E" w:rsidP="00B36DA1">
      <w:pPr>
        <w:rPr>
          <w:b/>
          <w:bCs/>
          <w:color w:val="000000" w:themeColor="text1"/>
          <w:sz w:val="48"/>
          <w:szCs w:val="48"/>
        </w:rPr>
        <w:sectPr w:rsidR="00D73E3E" w:rsidSect="00D73E3E">
          <w:pgSz w:w="15840" w:h="12240" w:orient="landscape" w:code="1"/>
          <w:pgMar w:top="1440" w:right="1080" w:bottom="1440" w:left="1440" w:header="720" w:footer="720" w:gutter="0"/>
          <w:cols w:space="720"/>
          <w:docGrid w:linePitch="326" w:charSpace="-6350"/>
        </w:sectPr>
      </w:pPr>
    </w:p>
    <w:p w14:paraId="73BE585E" w14:textId="40D460BB" w:rsidR="00D73E3E" w:rsidRPr="009C46A7" w:rsidRDefault="00D73E3E" w:rsidP="00D73E3E">
      <w:pPr>
        <w:rPr>
          <w:b/>
          <w:bCs/>
          <w:color w:val="000000" w:themeColor="text1"/>
          <w:sz w:val="40"/>
          <w:szCs w:val="40"/>
        </w:rPr>
      </w:pPr>
      <w:r w:rsidRPr="009C46A7">
        <w:rPr>
          <w:b/>
          <w:bCs/>
          <w:noProof/>
          <w:sz w:val="40"/>
          <w:szCs w:val="40"/>
        </w:rPr>
        <w:lastRenderedPageBreak/>
        <mc:AlternateContent>
          <mc:Choice Requires="wps">
            <w:drawing>
              <wp:anchor distT="0" distB="0" distL="114300" distR="114300" simplePos="0" relativeHeight="252457984" behindDoc="0" locked="0" layoutInCell="1" allowOverlap="1" wp14:anchorId="122A4179" wp14:editId="7A1E7008">
                <wp:simplePos x="0" y="0"/>
                <wp:positionH relativeFrom="column">
                  <wp:posOffset>-38100</wp:posOffset>
                </wp:positionH>
                <wp:positionV relativeFrom="paragraph">
                  <wp:posOffset>404674</wp:posOffset>
                </wp:positionV>
                <wp:extent cx="4932045" cy="0"/>
                <wp:effectExtent l="0" t="0" r="0" b="0"/>
                <wp:wrapNone/>
                <wp:docPr id="22433385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3A85D50" id="Straight Connector 3" o:spid="_x0000_s1026" style="position:absolute;z-index:2524579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9C46A7">
        <w:rPr>
          <w:b/>
          <w:bCs/>
          <w:noProof/>
          <w:sz w:val="40"/>
          <w:szCs w:val="40"/>
        </w:rPr>
        <mc:AlternateContent>
          <mc:Choice Requires="wps">
            <w:drawing>
              <wp:anchor distT="0" distB="0" distL="114300" distR="114300" simplePos="0" relativeHeight="252459008" behindDoc="0" locked="0" layoutInCell="1" allowOverlap="1" wp14:anchorId="7CBCE222" wp14:editId="753C1CAC">
                <wp:simplePos x="0" y="0"/>
                <wp:positionH relativeFrom="column">
                  <wp:posOffset>0</wp:posOffset>
                </wp:positionH>
                <wp:positionV relativeFrom="paragraph">
                  <wp:posOffset>-39191</wp:posOffset>
                </wp:positionV>
                <wp:extent cx="4867910" cy="0"/>
                <wp:effectExtent l="0" t="0" r="0" b="0"/>
                <wp:wrapNone/>
                <wp:docPr id="61467913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723C81D" id="Straight Connector 4" o:spid="_x0000_s1026" style="position:absolute;z-index:2524590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9631B5">
        <w:rPr>
          <w:b/>
          <w:bCs/>
          <w:color w:val="000000" w:themeColor="text1"/>
          <w:sz w:val="40"/>
          <w:szCs w:val="40"/>
        </w:rPr>
        <w:t>LMIG</w:t>
      </w:r>
      <w:r>
        <w:rPr>
          <w:b/>
          <w:bCs/>
          <w:color w:val="000000" w:themeColor="text1"/>
          <w:sz w:val="40"/>
          <w:szCs w:val="40"/>
        </w:rPr>
        <w:t xml:space="preserve"> </w:t>
      </w:r>
      <w:r w:rsidRPr="009C46A7">
        <w:rPr>
          <w:b/>
          <w:bCs/>
          <w:color w:val="000000" w:themeColor="text1"/>
          <w:sz w:val="40"/>
          <w:szCs w:val="40"/>
        </w:rPr>
        <w:t>Fund</w:t>
      </w:r>
    </w:p>
    <w:p w14:paraId="6850F89F" w14:textId="77777777" w:rsidR="00D73E3E" w:rsidRDefault="00D73E3E" w:rsidP="00D73E3E">
      <w:pPr>
        <w:rPr>
          <w:b/>
          <w:bCs/>
          <w:sz w:val="28"/>
          <w:szCs w:val="28"/>
        </w:rPr>
      </w:pPr>
      <w:r>
        <w:rPr>
          <w:b/>
          <w:bCs/>
          <w:sz w:val="28"/>
          <w:szCs w:val="28"/>
        </w:rPr>
        <w:t>FUND PROFILE</w:t>
      </w:r>
    </w:p>
    <w:p w14:paraId="055EC9F3" w14:textId="60FB0564" w:rsidR="00D73E3E" w:rsidRDefault="0009433A" w:rsidP="00D73E3E">
      <w:pPr>
        <w:rPr>
          <w:rFonts w:eastAsiaTheme="minorHAnsi"/>
          <w:kern w:val="2"/>
          <w:sz w:val="22"/>
          <w:szCs w:val="22"/>
          <w14:ligatures w14:val="standardContextual"/>
        </w:rPr>
      </w:pPr>
      <w:r>
        <w:rPr>
          <w:rFonts w:eastAsiaTheme="minorHAnsi"/>
          <w:kern w:val="2"/>
          <w:sz w:val="22"/>
          <w:szCs w:val="22"/>
          <w14:ligatures w14:val="standardContextual"/>
        </w:rPr>
        <w:t xml:space="preserve">LMIG (Local Maintenance and Improvement Grant) and LRA (Local Road Assistance) </w:t>
      </w:r>
      <w:r w:rsidR="00D40B31">
        <w:rPr>
          <w:rFonts w:eastAsiaTheme="minorHAnsi"/>
          <w:kern w:val="2"/>
          <w:sz w:val="22"/>
          <w:szCs w:val="22"/>
          <w14:ligatures w14:val="standardContextual"/>
        </w:rPr>
        <w:t>are funding sources</w:t>
      </w:r>
      <w:r w:rsidR="00F43FC7">
        <w:rPr>
          <w:rFonts w:eastAsiaTheme="minorHAnsi"/>
          <w:kern w:val="2"/>
          <w:sz w:val="22"/>
          <w:szCs w:val="22"/>
          <w14:ligatures w14:val="standardContextual"/>
        </w:rPr>
        <w:t xml:space="preserve"> provided by the Georgia Department of Transportation to support local governments in maintaining and improving public road systems</w:t>
      </w:r>
      <w:r w:rsidR="00AE0FD9">
        <w:rPr>
          <w:rFonts w:eastAsiaTheme="minorHAnsi"/>
          <w:kern w:val="2"/>
          <w:sz w:val="22"/>
          <w:szCs w:val="22"/>
          <w14:ligatures w14:val="standardContextual"/>
        </w:rPr>
        <w:t>. LMIG funds require a local match (30% for Pike County)</w:t>
      </w:r>
      <w:r w:rsidR="003112BE">
        <w:rPr>
          <w:rFonts w:eastAsiaTheme="minorHAnsi"/>
          <w:kern w:val="2"/>
          <w:sz w:val="22"/>
          <w:szCs w:val="22"/>
          <w14:ligatures w14:val="standardContextual"/>
        </w:rPr>
        <w:t xml:space="preserve"> and are used for activities such as resurfacing, rehabilitation and other eligible</w:t>
      </w:r>
      <w:r w:rsidR="00A9778C">
        <w:rPr>
          <w:rFonts w:eastAsiaTheme="minorHAnsi"/>
          <w:kern w:val="2"/>
          <w:sz w:val="22"/>
          <w:szCs w:val="22"/>
          <w14:ligatures w14:val="standardContextual"/>
        </w:rPr>
        <w:t xml:space="preserve"> roadway improvements. While LRA funds do not require a county match, </w:t>
      </w:r>
      <w:r w:rsidR="00FC13A4">
        <w:rPr>
          <w:rFonts w:eastAsiaTheme="minorHAnsi"/>
          <w:kern w:val="2"/>
          <w:sz w:val="22"/>
          <w:szCs w:val="22"/>
          <w14:ligatures w14:val="standardContextual"/>
        </w:rPr>
        <w:t>they are</w:t>
      </w:r>
      <w:r w:rsidR="00456DDC">
        <w:rPr>
          <w:rFonts w:eastAsiaTheme="minorHAnsi"/>
          <w:kern w:val="2"/>
          <w:sz w:val="22"/>
          <w:szCs w:val="22"/>
          <w14:ligatures w14:val="standardContextual"/>
        </w:rPr>
        <w:t xml:space="preserve"> typically more flexible and may be used for routine maintenance and operational needs on local roads. </w:t>
      </w:r>
      <w:r w:rsidR="00FC13A4">
        <w:rPr>
          <w:rFonts w:eastAsiaTheme="minorHAnsi"/>
          <w:kern w:val="2"/>
          <w:sz w:val="22"/>
          <w:szCs w:val="22"/>
          <w14:ligatures w14:val="standardContextual"/>
        </w:rPr>
        <w:t>Both funding streams are restricted to transportation related purposes</w:t>
      </w:r>
      <w:r w:rsidR="00416685">
        <w:rPr>
          <w:rFonts w:eastAsiaTheme="minorHAnsi"/>
          <w:kern w:val="2"/>
          <w:sz w:val="22"/>
          <w:szCs w:val="22"/>
          <w14:ligatures w14:val="standardContextual"/>
        </w:rPr>
        <w:t>, must be budgeted and tracked separately and are subject to state guidelines and reporting requirements to ensure compliance</w:t>
      </w:r>
      <w:r w:rsidR="00032FA0">
        <w:rPr>
          <w:rFonts w:eastAsiaTheme="minorHAnsi"/>
          <w:kern w:val="2"/>
          <w:sz w:val="22"/>
          <w:szCs w:val="22"/>
          <w14:ligatures w14:val="standardContextual"/>
        </w:rPr>
        <w:t>. Unspent funds generally carry forward for continued use on eligible projects and cannot be diverted to non-transportation expenditures.</w:t>
      </w:r>
    </w:p>
    <w:p w14:paraId="20762F1E" w14:textId="77777777" w:rsidR="00D73E3E" w:rsidRPr="00DB3D93" w:rsidRDefault="00D73E3E" w:rsidP="00D73E3E">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D73E3E" w14:paraId="52E3D106" w14:textId="77777777" w:rsidTr="002E3FA0">
        <w:trPr>
          <w:trHeight w:hRule="exact" w:val="245"/>
          <w:jc w:val="center"/>
        </w:trPr>
        <w:tc>
          <w:tcPr>
            <w:tcW w:w="3422" w:type="dxa"/>
            <w:shd w:val="clear" w:color="auto" w:fill="D9D9D9" w:themeFill="background1" w:themeFillShade="D9"/>
          </w:tcPr>
          <w:p w14:paraId="70FA6272" w14:textId="77777777" w:rsidR="00D73E3E" w:rsidRPr="00205437" w:rsidRDefault="00D73E3E" w:rsidP="002E3FA0">
            <w:pPr>
              <w:jc w:val="center"/>
              <w:rPr>
                <w:b/>
                <w:bCs/>
              </w:rPr>
            </w:pPr>
            <w:r w:rsidRPr="00205437">
              <w:rPr>
                <w:b/>
                <w:bCs/>
              </w:rPr>
              <w:t>Position Title</w:t>
            </w:r>
          </w:p>
        </w:tc>
        <w:tc>
          <w:tcPr>
            <w:tcW w:w="1836" w:type="dxa"/>
            <w:shd w:val="clear" w:color="auto" w:fill="D9D9D9" w:themeFill="background1" w:themeFillShade="D9"/>
          </w:tcPr>
          <w:p w14:paraId="509F935E" w14:textId="77777777" w:rsidR="00D73E3E" w:rsidRPr="00205437" w:rsidRDefault="00D73E3E"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14E562FB" w14:textId="77777777" w:rsidR="00D73E3E" w:rsidRPr="00205437" w:rsidRDefault="00D73E3E"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3F12E4E4" w14:textId="77777777" w:rsidR="00D73E3E" w:rsidRPr="00205437" w:rsidRDefault="00D73E3E" w:rsidP="002E3FA0">
            <w:pPr>
              <w:jc w:val="center"/>
              <w:rPr>
                <w:b/>
                <w:bCs/>
              </w:rPr>
            </w:pPr>
            <w:r w:rsidRPr="00205437">
              <w:rPr>
                <w:b/>
                <w:bCs/>
              </w:rPr>
              <w:t>FY 2</w:t>
            </w:r>
            <w:r>
              <w:rPr>
                <w:b/>
                <w:bCs/>
              </w:rPr>
              <w:t>6</w:t>
            </w:r>
            <w:r w:rsidRPr="00205437">
              <w:rPr>
                <w:b/>
                <w:bCs/>
              </w:rPr>
              <w:t>-2</w:t>
            </w:r>
            <w:r>
              <w:rPr>
                <w:b/>
                <w:bCs/>
              </w:rPr>
              <w:t>7</w:t>
            </w:r>
          </w:p>
        </w:tc>
      </w:tr>
      <w:tr w:rsidR="00D73E3E" w14:paraId="43E476DB" w14:textId="77777777" w:rsidTr="002E3FA0">
        <w:trPr>
          <w:trHeight w:hRule="exact" w:val="245"/>
          <w:jc w:val="center"/>
        </w:trPr>
        <w:tc>
          <w:tcPr>
            <w:tcW w:w="3422" w:type="dxa"/>
          </w:tcPr>
          <w:p w14:paraId="08D6B6FD" w14:textId="77777777" w:rsidR="00D73E3E" w:rsidRDefault="00D73E3E" w:rsidP="002E3FA0">
            <w:r>
              <w:t>No Positions in this Department</w:t>
            </w:r>
          </w:p>
        </w:tc>
        <w:tc>
          <w:tcPr>
            <w:tcW w:w="1836" w:type="dxa"/>
          </w:tcPr>
          <w:p w14:paraId="3036B94A" w14:textId="77777777" w:rsidR="00D73E3E" w:rsidRDefault="00D73E3E" w:rsidP="002E3FA0">
            <w:pPr>
              <w:jc w:val="center"/>
            </w:pPr>
            <w:r>
              <w:t>0</w:t>
            </w:r>
          </w:p>
        </w:tc>
        <w:tc>
          <w:tcPr>
            <w:tcW w:w="1712" w:type="dxa"/>
          </w:tcPr>
          <w:p w14:paraId="3E6F1A42" w14:textId="77777777" w:rsidR="00D73E3E" w:rsidRDefault="00D73E3E" w:rsidP="002E3FA0">
            <w:pPr>
              <w:jc w:val="center"/>
            </w:pPr>
            <w:r>
              <w:t>0</w:t>
            </w:r>
          </w:p>
        </w:tc>
        <w:tc>
          <w:tcPr>
            <w:tcW w:w="1592" w:type="dxa"/>
          </w:tcPr>
          <w:p w14:paraId="474F2FAA" w14:textId="77777777" w:rsidR="00D73E3E" w:rsidRDefault="00D73E3E" w:rsidP="002E3FA0">
            <w:pPr>
              <w:jc w:val="center"/>
            </w:pPr>
            <w:r>
              <w:t>0</w:t>
            </w:r>
          </w:p>
        </w:tc>
      </w:tr>
      <w:tr w:rsidR="00D73E3E" w14:paraId="66D40358" w14:textId="77777777" w:rsidTr="002E3FA0">
        <w:trPr>
          <w:trHeight w:hRule="exact" w:val="245"/>
          <w:jc w:val="center"/>
        </w:trPr>
        <w:tc>
          <w:tcPr>
            <w:tcW w:w="3422" w:type="dxa"/>
            <w:shd w:val="clear" w:color="auto" w:fill="D9D9D9" w:themeFill="background1" w:themeFillShade="D9"/>
          </w:tcPr>
          <w:p w14:paraId="2EB09131" w14:textId="77777777" w:rsidR="00D73E3E" w:rsidRPr="00205437" w:rsidRDefault="00D73E3E" w:rsidP="002E3FA0">
            <w:pPr>
              <w:rPr>
                <w:b/>
                <w:bCs/>
              </w:rPr>
            </w:pPr>
            <w:r w:rsidRPr="00205437">
              <w:rPr>
                <w:b/>
                <w:bCs/>
              </w:rPr>
              <w:t>Total Positions</w:t>
            </w:r>
          </w:p>
        </w:tc>
        <w:tc>
          <w:tcPr>
            <w:tcW w:w="1836" w:type="dxa"/>
            <w:shd w:val="clear" w:color="auto" w:fill="D9D9D9" w:themeFill="background1" w:themeFillShade="D9"/>
          </w:tcPr>
          <w:p w14:paraId="46BED247" w14:textId="77777777" w:rsidR="00D73E3E" w:rsidRPr="00205437" w:rsidRDefault="00D73E3E" w:rsidP="002E3FA0">
            <w:pPr>
              <w:jc w:val="center"/>
              <w:rPr>
                <w:b/>
                <w:bCs/>
              </w:rPr>
            </w:pPr>
            <w:r>
              <w:rPr>
                <w:b/>
                <w:bCs/>
              </w:rPr>
              <w:t>0</w:t>
            </w:r>
          </w:p>
        </w:tc>
        <w:tc>
          <w:tcPr>
            <w:tcW w:w="1712" w:type="dxa"/>
            <w:shd w:val="clear" w:color="auto" w:fill="D9D9D9" w:themeFill="background1" w:themeFillShade="D9"/>
          </w:tcPr>
          <w:p w14:paraId="2195C097" w14:textId="77777777" w:rsidR="00D73E3E" w:rsidRPr="00205437" w:rsidRDefault="00D73E3E" w:rsidP="002E3FA0">
            <w:pPr>
              <w:jc w:val="center"/>
              <w:rPr>
                <w:b/>
                <w:bCs/>
              </w:rPr>
            </w:pPr>
            <w:r>
              <w:rPr>
                <w:b/>
                <w:bCs/>
              </w:rPr>
              <w:t>0</w:t>
            </w:r>
          </w:p>
        </w:tc>
        <w:tc>
          <w:tcPr>
            <w:tcW w:w="1592" w:type="dxa"/>
            <w:shd w:val="clear" w:color="auto" w:fill="D9D9D9" w:themeFill="background1" w:themeFillShade="D9"/>
          </w:tcPr>
          <w:p w14:paraId="090A2FAF" w14:textId="77777777" w:rsidR="00D73E3E" w:rsidRPr="00205437" w:rsidRDefault="00D73E3E" w:rsidP="002E3FA0">
            <w:pPr>
              <w:jc w:val="center"/>
              <w:rPr>
                <w:b/>
                <w:bCs/>
              </w:rPr>
            </w:pPr>
            <w:r>
              <w:rPr>
                <w:b/>
                <w:bCs/>
              </w:rPr>
              <w:t>0</w:t>
            </w:r>
          </w:p>
        </w:tc>
      </w:tr>
    </w:tbl>
    <w:p w14:paraId="6E913EB4" w14:textId="77777777" w:rsidR="00D73E3E" w:rsidRPr="009E04A7" w:rsidRDefault="00D73E3E" w:rsidP="00D73E3E">
      <w:pPr>
        <w:rPr>
          <w:b/>
          <w:bCs/>
          <w:sz w:val="28"/>
          <w:szCs w:val="28"/>
        </w:rPr>
      </w:pPr>
    </w:p>
    <w:p w14:paraId="551F6345" w14:textId="77777777" w:rsidR="00D73E3E" w:rsidRDefault="00D73E3E" w:rsidP="00D73E3E">
      <w:pPr>
        <w:rPr>
          <w:b/>
          <w:bCs/>
          <w:sz w:val="28"/>
          <w:szCs w:val="28"/>
        </w:rPr>
      </w:pPr>
      <w:r w:rsidRPr="009E04A7">
        <w:rPr>
          <w:b/>
          <w:bCs/>
          <w:sz w:val="28"/>
          <w:szCs w:val="28"/>
        </w:rPr>
        <w:t>BUDGET HIGHLIGHTS</w:t>
      </w:r>
    </w:p>
    <w:p w14:paraId="4335786B" w14:textId="59233F6B" w:rsidR="00D73E3E" w:rsidRDefault="00D73E3E" w:rsidP="00D838F3">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Capital outlay expenditures include $</w:t>
      </w:r>
      <w:r w:rsidR="00DD7C48">
        <w:rPr>
          <w:rFonts w:asciiTheme="minorHAnsi" w:hAnsiTheme="minorHAnsi" w:cstheme="minorBidi"/>
          <w:color w:val="auto"/>
          <w:sz w:val="22"/>
          <w:szCs w:val="22"/>
        </w:rPr>
        <w:t>998,391</w:t>
      </w:r>
      <w:r>
        <w:rPr>
          <w:rFonts w:asciiTheme="minorHAnsi" w:hAnsiTheme="minorHAnsi" w:cstheme="minorBidi"/>
          <w:color w:val="auto"/>
          <w:sz w:val="22"/>
          <w:szCs w:val="22"/>
        </w:rPr>
        <w:t xml:space="preserve"> to pave </w:t>
      </w:r>
      <w:r w:rsidR="00DD7C48">
        <w:rPr>
          <w:rFonts w:asciiTheme="minorHAnsi" w:hAnsiTheme="minorHAnsi" w:cstheme="minorBidi"/>
          <w:color w:val="auto"/>
          <w:sz w:val="22"/>
          <w:szCs w:val="22"/>
        </w:rPr>
        <w:t>Wood Creek Road</w:t>
      </w:r>
      <w:r w:rsidR="002A4A35">
        <w:rPr>
          <w:rFonts w:asciiTheme="minorHAnsi" w:hAnsiTheme="minorHAnsi" w:cstheme="minorBidi"/>
          <w:color w:val="auto"/>
          <w:sz w:val="22"/>
          <w:szCs w:val="22"/>
        </w:rPr>
        <w:t xml:space="preserve"> along with</w:t>
      </w:r>
      <w:r w:rsidR="0087490E">
        <w:rPr>
          <w:rFonts w:asciiTheme="minorHAnsi" w:hAnsiTheme="minorHAnsi" w:cstheme="minorBidi"/>
          <w:color w:val="auto"/>
          <w:sz w:val="22"/>
          <w:szCs w:val="22"/>
        </w:rPr>
        <w:t xml:space="preserve"> the 30% </w:t>
      </w:r>
      <w:r w:rsidR="00CD4131">
        <w:rPr>
          <w:rFonts w:asciiTheme="minorHAnsi" w:hAnsiTheme="minorHAnsi" w:cstheme="minorBidi"/>
          <w:color w:val="auto"/>
          <w:sz w:val="22"/>
          <w:szCs w:val="22"/>
        </w:rPr>
        <w:t>state required county match of $</w:t>
      </w:r>
      <w:r w:rsidR="00901148">
        <w:rPr>
          <w:rFonts w:asciiTheme="minorHAnsi" w:hAnsiTheme="minorHAnsi" w:cstheme="minorBidi"/>
          <w:color w:val="auto"/>
          <w:sz w:val="22"/>
          <w:szCs w:val="22"/>
        </w:rPr>
        <w:t>203,700.</w:t>
      </w:r>
    </w:p>
    <w:p w14:paraId="51D6230F" w14:textId="37327CAC" w:rsidR="00D838F3" w:rsidRDefault="00D838F3" w:rsidP="00D838F3">
      <w:pPr>
        <w:pStyle w:val="Default"/>
        <w:ind w:left="720"/>
        <w:rPr>
          <w:rFonts w:asciiTheme="minorHAnsi" w:hAnsiTheme="minorHAnsi" w:cstheme="minorBidi"/>
          <w:color w:val="auto"/>
          <w:sz w:val="22"/>
          <w:szCs w:val="22"/>
        </w:rPr>
      </w:pPr>
    </w:p>
    <w:p w14:paraId="26E5B072" w14:textId="1C1DCAA5" w:rsidR="00D838F3" w:rsidRDefault="00D838F3" w:rsidP="00D838F3">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Other financing uses include $</w:t>
      </w:r>
      <w:r w:rsidR="004936EB">
        <w:rPr>
          <w:rFonts w:asciiTheme="minorHAnsi" w:hAnsiTheme="minorHAnsi" w:cstheme="minorBidi"/>
          <w:color w:val="auto"/>
          <w:sz w:val="22"/>
          <w:szCs w:val="22"/>
        </w:rPr>
        <w:t xml:space="preserve">566,309 </w:t>
      </w:r>
      <w:r>
        <w:rPr>
          <w:rFonts w:asciiTheme="minorHAnsi" w:hAnsiTheme="minorHAnsi" w:cstheme="minorBidi"/>
          <w:color w:val="auto"/>
          <w:sz w:val="22"/>
          <w:szCs w:val="22"/>
        </w:rPr>
        <w:t xml:space="preserve">to pay the annual debt payment (principal and interest) for the </w:t>
      </w:r>
      <w:r w:rsidR="004936EB">
        <w:rPr>
          <w:rFonts w:asciiTheme="minorHAnsi" w:hAnsiTheme="minorHAnsi" w:cstheme="minorBidi"/>
          <w:color w:val="auto"/>
          <w:sz w:val="22"/>
          <w:szCs w:val="22"/>
        </w:rPr>
        <w:t>GTIB</w:t>
      </w:r>
      <w:r w:rsidR="00545EBA">
        <w:rPr>
          <w:rFonts w:asciiTheme="minorHAnsi" w:hAnsiTheme="minorHAnsi" w:cstheme="minorBidi"/>
          <w:color w:val="auto"/>
          <w:sz w:val="22"/>
          <w:szCs w:val="22"/>
        </w:rPr>
        <w:t xml:space="preserve">/SRTA loan used in paving </w:t>
      </w:r>
      <w:r w:rsidR="00AE238B">
        <w:rPr>
          <w:rFonts w:asciiTheme="minorHAnsi" w:hAnsiTheme="minorHAnsi" w:cstheme="minorBidi"/>
          <w:color w:val="auto"/>
          <w:sz w:val="22"/>
          <w:szCs w:val="22"/>
        </w:rPr>
        <w:t xml:space="preserve">22 roads since </w:t>
      </w:r>
      <w:r w:rsidR="002A4A35">
        <w:rPr>
          <w:rFonts w:asciiTheme="minorHAnsi" w:hAnsiTheme="minorHAnsi" w:cstheme="minorBidi"/>
          <w:color w:val="auto"/>
          <w:sz w:val="22"/>
          <w:szCs w:val="22"/>
        </w:rPr>
        <w:t>August 2023.</w:t>
      </w:r>
    </w:p>
    <w:p w14:paraId="6AEB0E63" w14:textId="77777777" w:rsidR="00D838F3" w:rsidRPr="00D838F3" w:rsidRDefault="00D838F3" w:rsidP="00D838F3">
      <w:pPr>
        <w:pStyle w:val="Default"/>
        <w:ind w:left="720"/>
        <w:rPr>
          <w:rFonts w:asciiTheme="minorHAnsi" w:hAnsiTheme="minorHAnsi" w:cstheme="minorBidi"/>
          <w:color w:val="auto"/>
          <w:sz w:val="22"/>
          <w:szCs w:val="22"/>
        </w:rPr>
      </w:pPr>
    </w:p>
    <w:p w14:paraId="755976D0" w14:textId="77777777" w:rsidR="00D73E3E" w:rsidRPr="004E76F6" w:rsidRDefault="00D73E3E" w:rsidP="00D73E3E">
      <w:pPr>
        <w:pStyle w:val="Default"/>
        <w:ind w:left="720"/>
        <w:rPr>
          <w:rFonts w:asciiTheme="minorHAnsi" w:hAnsiTheme="minorHAnsi" w:cstheme="minorBidi"/>
          <w:color w:val="auto"/>
          <w:sz w:val="22"/>
          <w:szCs w:val="22"/>
        </w:rPr>
      </w:pPr>
    </w:p>
    <w:p w14:paraId="042FF085" w14:textId="77777777" w:rsidR="00D73E3E" w:rsidRDefault="00D73E3E" w:rsidP="00D73E3E">
      <w:pPr>
        <w:pStyle w:val="Default"/>
        <w:ind w:left="720"/>
        <w:rPr>
          <w:rFonts w:asciiTheme="minorHAnsi" w:eastAsiaTheme="minorHAnsi" w:hAnsiTheme="minorHAnsi" w:cstheme="minorBidi"/>
          <w:color w:val="auto"/>
          <w:kern w:val="2"/>
          <w:sz w:val="22"/>
          <w:szCs w:val="22"/>
          <w14:ligatures w14:val="standardContextual"/>
        </w:rPr>
      </w:pPr>
    </w:p>
    <w:p w14:paraId="3E2AC19C"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0952465B"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3461CBE1"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26D740C5"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2ADC8ABA"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69C2CE25"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716B53B4"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3D7720AB"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1E2D18C3"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431BC61C"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1B8BEEC6"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6253EA29"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484B04A1"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00FD773F" w14:textId="77777777" w:rsidR="00D73E3E" w:rsidRDefault="00D73E3E" w:rsidP="00D73E3E">
      <w:pPr>
        <w:pStyle w:val="Default"/>
        <w:rPr>
          <w:rFonts w:asciiTheme="minorHAnsi" w:eastAsiaTheme="minorHAnsi" w:hAnsiTheme="minorHAnsi" w:cstheme="minorBidi"/>
          <w:color w:val="auto"/>
          <w:kern w:val="2"/>
          <w:sz w:val="22"/>
          <w:szCs w:val="22"/>
          <w14:ligatures w14:val="standardContextual"/>
        </w:rPr>
      </w:pPr>
    </w:p>
    <w:p w14:paraId="16D46ECD" w14:textId="77777777" w:rsidR="00D73E3E" w:rsidRDefault="00D73E3E" w:rsidP="00D73E3E">
      <w:pPr>
        <w:rPr>
          <w:b/>
          <w:bCs/>
          <w:color w:val="000000" w:themeColor="text1"/>
          <w:sz w:val="48"/>
          <w:szCs w:val="48"/>
        </w:rPr>
        <w:sectPr w:rsidR="00D73E3E" w:rsidSect="00D73E3E">
          <w:pgSz w:w="12240" w:h="15840" w:code="1"/>
          <w:pgMar w:top="1080" w:right="1440" w:bottom="1440" w:left="1440" w:header="720" w:footer="720" w:gutter="0"/>
          <w:cols w:space="720"/>
          <w:docGrid w:linePitch="326" w:charSpace="-6350"/>
        </w:sectPr>
      </w:pPr>
    </w:p>
    <w:p w14:paraId="6EAB69D1" w14:textId="51B88FBC" w:rsidR="00D73E3E" w:rsidRPr="009631B5" w:rsidRDefault="000B33FA" w:rsidP="00D73E3E">
      <w:pPr>
        <w:rPr>
          <w:b/>
          <w:bCs/>
          <w:color w:val="000000" w:themeColor="text1"/>
          <w:sz w:val="48"/>
          <w:szCs w:val="48"/>
        </w:rPr>
      </w:pPr>
      <w:r w:rsidRPr="000B33FA">
        <w:rPr>
          <w:b/>
          <w:bCs/>
          <w:noProof/>
          <w:color w:val="000000" w:themeColor="text1"/>
          <w:sz w:val="48"/>
          <w:szCs w:val="48"/>
        </w:rPr>
        <w:lastRenderedPageBreak/>
        <w:drawing>
          <wp:anchor distT="0" distB="0" distL="114300" distR="114300" simplePos="0" relativeHeight="252476416" behindDoc="0" locked="0" layoutInCell="1" allowOverlap="1" wp14:anchorId="35D2C105" wp14:editId="0AACD1B0">
            <wp:simplePos x="0" y="0"/>
            <wp:positionH relativeFrom="column">
              <wp:posOffset>-283336</wp:posOffset>
            </wp:positionH>
            <wp:positionV relativeFrom="paragraph">
              <wp:posOffset>540913</wp:posOffset>
            </wp:positionV>
            <wp:extent cx="8925059" cy="3683000"/>
            <wp:effectExtent l="0" t="0" r="9525" b="0"/>
            <wp:wrapNone/>
            <wp:docPr id="961738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38439" name=""/>
                    <pic:cNvPicPr/>
                  </pic:nvPicPr>
                  <pic:blipFill>
                    <a:blip r:embed="rId167">
                      <a:extLst>
                        <a:ext uri="{28A0092B-C50C-407E-A947-70E740481C1C}">
                          <a14:useLocalDpi xmlns:a14="http://schemas.microsoft.com/office/drawing/2010/main" val="0"/>
                        </a:ext>
                      </a:extLst>
                    </a:blip>
                    <a:stretch>
                      <a:fillRect/>
                    </a:stretch>
                  </pic:blipFill>
                  <pic:spPr>
                    <a:xfrm>
                      <a:off x="0" y="0"/>
                      <a:ext cx="8931587" cy="3685694"/>
                    </a:xfrm>
                    <a:prstGeom prst="rect">
                      <a:avLst/>
                    </a:prstGeom>
                  </pic:spPr>
                </pic:pic>
              </a:graphicData>
            </a:graphic>
            <wp14:sizeRelH relativeFrom="margin">
              <wp14:pctWidth>0</wp14:pctWidth>
            </wp14:sizeRelH>
            <wp14:sizeRelV relativeFrom="margin">
              <wp14:pctHeight>0</wp14:pctHeight>
            </wp14:sizeRelV>
          </wp:anchor>
        </w:drawing>
      </w:r>
      <w:r w:rsidR="00D73E3E" w:rsidRPr="009631B5">
        <w:rPr>
          <w:b/>
          <w:bCs/>
          <w:noProof/>
          <w:sz w:val="48"/>
          <w:szCs w:val="48"/>
        </w:rPr>
        <mc:AlternateContent>
          <mc:Choice Requires="wps">
            <w:drawing>
              <wp:anchor distT="0" distB="0" distL="114300" distR="114300" simplePos="0" relativeHeight="252460032" behindDoc="0" locked="0" layoutInCell="1" allowOverlap="1" wp14:anchorId="1E24E919" wp14:editId="090F2C3E">
                <wp:simplePos x="0" y="0"/>
                <wp:positionH relativeFrom="column">
                  <wp:posOffset>-38100</wp:posOffset>
                </wp:positionH>
                <wp:positionV relativeFrom="paragraph">
                  <wp:posOffset>404674</wp:posOffset>
                </wp:positionV>
                <wp:extent cx="4932045" cy="0"/>
                <wp:effectExtent l="0" t="0" r="0" b="0"/>
                <wp:wrapNone/>
                <wp:docPr id="83843836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2142B10" id="Straight Connector 3" o:spid="_x0000_s1026" style="position:absolute;z-index:2524600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00D73E3E" w:rsidRPr="009631B5">
        <w:rPr>
          <w:b/>
          <w:bCs/>
          <w:noProof/>
          <w:sz w:val="48"/>
          <w:szCs w:val="48"/>
        </w:rPr>
        <mc:AlternateContent>
          <mc:Choice Requires="wps">
            <w:drawing>
              <wp:anchor distT="0" distB="0" distL="114300" distR="114300" simplePos="0" relativeHeight="252461056" behindDoc="0" locked="0" layoutInCell="1" allowOverlap="1" wp14:anchorId="2620F6EE" wp14:editId="59ADC8F9">
                <wp:simplePos x="0" y="0"/>
                <wp:positionH relativeFrom="column">
                  <wp:posOffset>0</wp:posOffset>
                </wp:positionH>
                <wp:positionV relativeFrom="paragraph">
                  <wp:posOffset>-39191</wp:posOffset>
                </wp:positionV>
                <wp:extent cx="4867910" cy="0"/>
                <wp:effectExtent l="0" t="0" r="0" b="0"/>
                <wp:wrapNone/>
                <wp:docPr id="168615705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61BAB50" id="Straight Connector 4" o:spid="_x0000_s1026" style="position:absolute;z-index:2524610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9631B5" w:rsidRPr="009631B5">
        <w:rPr>
          <w:b/>
          <w:bCs/>
          <w:color w:val="000000" w:themeColor="text1"/>
          <w:sz w:val="48"/>
          <w:szCs w:val="48"/>
        </w:rPr>
        <w:t>LMIG</w:t>
      </w:r>
      <w:r w:rsidR="00D73E3E" w:rsidRPr="009631B5">
        <w:rPr>
          <w:b/>
          <w:bCs/>
          <w:color w:val="000000" w:themeColor="text1"/>
          <w:sz w:val="48"/>
          <w:szCs w:val="48"/>
        </w:rPr>
        <w:t xml:space="preserve"> Fund – Detail Revenues</w:t>
      </w:r>
    </w:p>
    <w:p w14:paraId="410756DF" w14:textId="6C59F27D" w:rsidR="00D73E3E" w:rsidRDefault="00D73E3E" w:rsidP="00D73E3E">
      <w:pPr>
        <w:ind w:left="-450"/>
        <w:rPr>
          <w:b/>
          <w:bCs/>
          <w:color w:val="000000" w:themeColor="text1"/>
          <w:sz w:val="48"/>
          <w:szCs w:val="48"/>
        </w:rPr>
      </w:pPr>
    </w:p>
    <w:p w14:paraId="519C8672" w14:textId="77777777" w:rsidR="00D73E3E" w:rsidRDefault="00D73E3E" w:rsidP="00D73E3E">
      <w:pPr>
        <w:ind w:left="-450"/>
        <w:rPr>
          <w:b/>
          <w:bCs/>
          <w:color w:val="000000" w:themeColor="text1"/>
          <w:sz w:val="48"/>
          <w:szCs w:val="48"/>
        </w:rPr>
      </w:pPr>
    </w:p>
    <w:p w14:paraId="7CDEB0A8" w14:textId="77777777" w:rsidR="00D73E3E" w:rsidRDefault="00D73E3E" w:rsidP="00D73E3E">
      <w:pPr>
        <w:ind w:left="-450"/>
        <w:rPr>
          <w:b/>
          <w:bCs/>
          <w:color w:val="000000" w:themeColor="text1"/>
          <w:sz w:val="48"/>
          <w:szCs w:val="48"/>
        </w:rPr>
        <w:sectPr w:rsidR="00D73E3E" w:rsidSect="00D73E3E">
          <w:pgSz w:w="15840" w:h="12240" w:orient="landscape" w:code="1"/>
          <w:pgMar w:top="1440" w:right="1080" w:bottom="1440" w:left="1440" w:header="720" w:footer="720" w:gutter="0"/>
          <w:cols w:space="720"/>
          <w:docGrid w:linePitch="326" w:charSpace="-6350"/>
        </w:sectPr>
      </w:pPr>
    </w:p>
    <w:p w14:paraId="062C16CB" w14:textId="4D887454" w:rsidR="00D73E3E" w:rsidRPr="009631B5" w:rsidRDefault="008C1D4F" w:rsidP="00D73E3E">
      <w:pPr>
        <w:rPr>
          <w:b/>
          <w:bCs/>
          <w:color w:val="000000" w:themeColor="text1"/>
          <w:sz w:val="48"/>
          <w:szCs w:val="48"/>
        </w:rPr>
      </w:pPr>
      <w:r w:rsidRPr="008C1D4F">
        <w:rPr>
          <w:b/>
          <w:bCs/>
          <w:noProof/>
          <w:color w:val="000000" w:themeColor="text1"/>
          <w:sz w:val="48"/>
          <w:szCs w:val="48"/>
        </w:rPr>
        <w:lastRenderedPageBreak/>
        <w:drawing>
          <wp:anchor distT="0" distB="0" distL="114300" distR="114300" simplePos="0" relativeHeight="252477440" behindDoc="0" locked="0" layoutInCell="1" allowOverlap="1" wp14:anchorId="26F4665E" wp14:editId="647D88EF">
            <wp:simplePos x="0" y="0"/>
            <wp:positionH relativeFrom="column">
              <wp:posOffset>-283210</wp:posOffset>
            </wp:positionH>
            <wp:positionV relativeFrom="paragraph">
              <wp:posOffset>514171</wp:posOffset>
            </wp:positionV>
            <wp:extent cx="8925059" cy="5081905"/>
            <wp:effectExtent l="0" t="0" r="9525" b="4445"/>
            <wp:wrapNone/>
            <wp:docPr id="113924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4529" name=""/>
                    <pic:cNvPicPr/>
                  </pic:nvPicPr>
                  <pic:blipFill>
                    <a:blip r:embed="rId168">
                      <a:extLst>
                        <a:ext uri="{28A0092B-C50C-407E-A947-70E740481C1C}">
                          <a14:useLocalDpi xmlns:a14="http://schemas.microsoft.com/office/drawing/2010/main" val="0"/>
                        </a:ext>
                      </a:extLst>
                    </a:blip>
                    <a:stretch>
                      <a:fillRect/>
                    </a:stretch>
                  </pic:blipFill>
                  <pic:spPr>
                    <a:xfrm>
                      <a:off x="0" y="0"/>
                      <a:ext cx="8925059" cy="5081905"/>
                    </a:xfrm>
                    <a:prstGeom prst="rect">
                      <a:avLst/>
                    </a:prstGeom>
                  </pic:spPr>
                </pic:pic>
              </a:graphicData>
            </a:graphic>
            <wp14:sizeRelH relativeFrom="margin">
              <wp14:pctWidth>0</wp14:pctWidth>
            </wp14:sizeRelH>
          </wp:anchor>
        </w:drawing>
      </w:r>
      <w:r w:rsidR="00D73E3E" w:rsidRPr="009631B5">
        <w:rPr>
          <w:b/>
          <w:bCs/>
          <w:noProof/>
          <w:sz w:val="48"/>
          <w:szCs w:val="48"/>
        </w:rPr>
        <mc:AlternateContent>
          <mc:Choice Requires="wps">
            <w:drawing>
              <wp:anchor distT="0" distB="0" distL="114300" distR="114300" simplePos="0" relativeHeight="252462080" behindDoc="0" locked="0" layoutInCell="1" allowOverlap="1" wp14:anchorId="4A1F15CE" wp14:editId="2E62710D">
                <wp:simplePos x="0" y="0"/>
                <wp:positionH relativeFrom="column">
                  <wp:posOffset>-38100</wp:posOffset>
                </wp:positionH>
                <wp:positionV relativeFrom="paragraph">
                  <wp:posOffset>404674</wp:posOffset>
                </wp:positionV>
                <wp:extent cx="4932045" cy="0"/>
                <wp:effectExtent l="0" t="0" r="0" b="0"/>
                <wp:wrapNone/>
                <wp:docPr id="179114501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79D51378" id="Straight Connector 3" o:spid="_x0000_s1026" style="position:absolute;z-index:2524620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D73E3E" w:rsidRPr="009631B5">
        <w:rPr>
          <w:b/>
          <w:bCs/>
          <w:noProof/>
          <w:sz w:val="48"/>
          <w:szCs w:val="48"/>
        </w:rPr>
        <mc:AlternateContent>
          <mc:Choice Requires="wps">
            <w:drawing>
              <wp:anchor distT="0" distB="0" distL="114300" distR="114300" simplePos="0" relativeHeight="252463104" behindDoc="0" locked="0" layoutInCell="1" allowOverlap="1" wp14:anchorId="45780815" wp14:editId="28DAEA18">
                <wp:simplePos x="0" y="0"/>
                <wp:positionH relativeFrom="column">
                  <wp:posOffset>0</wp:posOffset>
                </wp:positionH>
                <wp:positionV relativeFrom="paragraph">
                  <wp:posOffset>-39191</wp:posOffset>
                </wp:positionV>
                <wp:extent cx="4867910" cy="0"/>
                <wp:effectExtent l="0" t="0" r="0" b="0"/>
                <wp:wrapNone/>
                <wp:docPr id="193498499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31409016" id="Straight Connector 4" o:spid="_x0000_s1026" style="position:absolute;z-index:2524631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9631B5" w:rsidRPr="009631B5">
        <w:rPr>
          <w:b/>
          <w:bCs/>
          <w:color w:val="000000" w:themeColor="text1"/>
          <w:sz w:val="48"/>
          <w:szCs w:val="48"/>
        </w:rPr>
        <w:t>LMIG</w:t>
      </w:r>
      <w:r w:rsidR="00D73E3E" w:rsidRPr="009631B5">
        <w:rPr>
          <w:b/>
          <w:bCs/>
          <w:color w:val="000000" w:themeColor="text1"/>
          <w:sz w:val="48"/>
          <w:szCs w:val="48"/>
        </w:rPr>
        <w:t xml:space="preserve"> Fund – Detail Expenditures</w:t>
      </w:r>
    </w:p>
    <w:p w14:paraId="647323AA" w14:textId="683828F7" w:rsidR="00D73E3E" w:rsidRDefault="00D73E3E" w:rsidP="00D73E3E">
      <w:pPr>
        <w:ind w:left="-450"/>
        <w:rPr>
          <w:b/>
          <w:bCs/>
          <w:color w:val="000000" w:themeColor="text1"/>
          <w:sz w:val="48"/>
          <w:szCs w:val="48"/>
        </w:rPr>
      </w:pPr>
    </w:p>
    <w:p w14:paraId="302C1A42" w14:textId="77777777" w:rsidR="00D73E3E" w:rsidRDefault="00D73E3E" w:rsidP="00D73E3E">
      <w:pPr>
        <w:rPr>
          <w:b/>
          <w:bCs/>
          <w:color w:val="000000" w:themeColor="text1"/>
          <w:sz w:val="48"/>
          <w:szCs w:val="48"/>
        </w:rPr>
      </w:pPr>
    </w:p>
    <w:p w14:paraId="26F8263A" w14:textId="77777777" w:rsidR="00D73E3E" w:rsidRDefault="00D73E3E" w:rsidP="00D73E3E">
      <w:pPr>
        <w:rPr>
          <w:b/>
          <w:bCs/>
          <w:color w:val="000000" w:themeColor="text1"/>
          <w:sz w:val="48"/>
          <w:szCs w:val="48"/>
        </w:rPr>
      </w:pPr>
    </w:p>
    <w:p w14:paraId="18DF4727" w14:textId="77777777" w:rsidR="00D73E3E" w:rsidRDefault="00D73E3E" w:rsidP="00D73E3E">
      <w:pPr>
        <w:rPr>
          <w:b/>
          <w:bCs/>
          <w:color w:val="000000" w:themeColor="text1"/>
          <w:sz w:val="48"/>
          <w:szCs w:val="48"/>
        </w:rPr>
      </w:pPr>
    </w:p>
    <w:p w14:paraId="48B972F7" w14:textId="77777777" w:rsidR="00D73E3E" w:rsidRDefault="00D73E3E" w:rsidP="00D73E3E">
      <w:pPr>
        <w:rPr>
          <w:b/>
          <w:bCs/>
          <w:color w:val="000000" w:themeColor="text1"/>
          <w:sz w:val="48"/>
          <w:szCs w:val="48"/>
        </w:rPr>
      </w:pPr>
    </w:p>
    <w:p w14:paraId="0D7C58BB" w14:textId="77777777" w:rsidR="00D73E3E" w:rsidRDefault="00D73E3E" w:rsidP="00D73E3E">
      <w:pPr>
        <w:rPr>
          <w:b/>
          <w:bCs/>
          <w:color w:val="000000" w:themeColor="text1"/>
          <w:sz w:val="48"/>
          <w:szCs w:val="48"/>
        </w:rPr>
      </w:pPr>
    </w:p>
    <w:p w14:paraId="7664C018" w14:textId="77777777" w:rsidR="00D73E3E" w:rsidRDefault="00D73E3E" w:rsidP="00D73E3E">
      <w:pPr>
        <w:rPr>
          <w:b/>
          <w:bCs/>
          <w:color w:val="000000" w:themeColor="text1"/>
          <w:sz w:val="48"/>
          <w:szCs w:val="48"/>
        </w:rPr>
      </w:pPr>
    </w:p>
    <w:p w14:paraId="03C26A50" w14:textId="77777777" w:rsidR="00D73E3E" w:rsidRDefault="00D73E3E" w:rsidP="00B36DA1">
      <w:pPr>
        <w:rPr>
          <w:b/>
          <w:bCs/>
          <w:color w:val="000000" w:themeColor="text1"/>
          <w:sz w:val="48"/>
          <w:szCs w:val="48"/>
        </w:rPr>
      </w:pPr>
    </w:p>
    <w:p w14:paraId="1F3C45CE" w14:textId="77777777" w:rsidR="00BF5047" w:rsidRDefault="00BF5047" w:rsidP="008C1D4F">
      <w:pPr>
        <w:rPr>
          <w:b/>
          <w:bCs/>
          <w:color w:val="000000" w:themeColor="text1"/>
          <w:sz w:val="48"/>
          <w:szCs w:val="48"/>
        </w:rPr>
      </w:pPr>
    </w:p>
    <w:p w14:paraId="159A53AC" w14:textId="0E1D907A" w:rsidR="008C1D4F" w:rsidRPr="00F92375" w:rsidRDefault="00F92375" w:rsidP="008C1D4F">
      <w:pPr>
        <w:rPr>
          <w:b/>
          <w:bCs/>
          <w:color w:val="000000" w:themeColor="text1"/>
          <w:sz w:val="40"/>
          <w:szCs w:val="40"/>
        </w:rPr>
      </w:pPr>
      <w:r w:rsidRPr="00F92375">
        <w:rPr>
          <w:b/>
          <w:bCs/>
          <w:noProof/>
          <w:color w:val="000000" w:themeColor="text1"/>
          <w:sz w:val="40"/>
          <w:szCs w:val="40"/>
        </w:rPr>
        <w:lastRenderedPageBreak/>
        <w:drawing>
          <wp:anchor distT="0" distB="0" distL="114300" distR="114300" simplePos="0" relativeHeight="252481536" behindDoc="0" locked="0" layoutInCell="1" allowOverlap="1" wp14:anchorId="19081F3B" wp14:editId="7CE0DCEE">
            <wp:simplePos x="0" y="0"/>
            <wp:positionH relativeFrom="column">
              <wp:posOffset>-283210</wp:posOffset>
            </wp:positionH>
            <wp:positionV relativeFrom="paragraph">
              <wp:posOffset>500836</wp:posOffset>
            </wp:positionV>
            <wp:extent cx="8912180" cy="5035865"/>
            <wp:effectExtent l="0" t="0" r="3810" b="0"/>
            <wp:wrapNone/>
            <wp:docPr id="18310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7008" name=""/>
                    <pic:cNvPicPr/>
                  </pic:nvPicPr>
                  <pic:blipFill>
                    <a:blip r:embed="rId169">
                      <a:extLst>
                        <a:ext uri="{28A0092B-C50C-407E-A947-70E740481C1C}">
                          <a14:useLocalDpi xmlns:a14="http://schemas.microsoft.com/office/drawing/2010/main" val="0"/>
                        </a:ext>
                      </a:extLst>
                    </a:blip>
                    <a:stretch>
                      <a:fillRect/>
                    </a:stretch>
                  </pic:blipFill>
                  <pic:spPr>
                    <a:xfrm>
                      <a:off x="0" y="0"/>
                      <a:ext cx="8912180" cy="5035865"/>
                    </a:xfrm>
                    <a:prstGeom prst="rect">
                      <a:avLst/>
                    </a:prstGeom>
                  </pic:spPr>
                </pic:pic>
              </a:graphicData>
            </a:graphic>
            <wp14:sizeRelH relativeFrom="margin">
              <wp14:pctWidth>0</wp14:pctWidth>
            </wp14:sizeRelH>
          </wp:anchor>
        </w:drawing>
      </w:r>
      <w:r w:rsidR="008C1D4F" w:rsidRPr="00F92375">
        <w:rPr>
          <w:b/>
          <w:bCs/>
          <w:noProof/>
          <w:sz w:val="40"/>
          <w:szCs w:val="40"/>
        </w:rPr>
        <mc:AlternateContent>
          <mc:Choice Requires="wps">
            <w:drawing>
              <wp:anchor distT="0" distB="0" distL="114300" distR="114300" simplePos="0" relativeHeight="252479488" behindDoc="0" locked="0" layoutInCell="1" allowOverlap="1" wp14:anchorId="0B0FB712" wp14:editId="4C3B6DF8">
                <wp:simplePos x="0" y="0"/>
                <wp:positionH relativeFrom="column">
                  <wp:posOffset>-38100</wp:posOffset>
                </wp:positionH>
                <wp:positionV relativeFrom="paragraph">
                  <wp:posOffset>404674</wp:posOffset>
                </wp:positionV>
                <wp:extent cx="4932045" cy="0"/>
                <wp:effectExtent l="0" t="0" r="0" b="0"/>
                <wp:wrapNone/>
                <wp:docPr id="149731942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7F050D96" id="Straight Connector 3" o:spid="_x0000_s1026" style="position:absolute;z-index:2524794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8C1D4F" w:rsidRPr="00F92375">
        <w:rPr>
          <w:b/>
          <w:bCs/>
          <w:noProof/>
          <w:sz w:val="40"/>
          <w:szCs w:val="40"/>
        </w:rPr>
        <mc:AlternateContent>
          <mc:Choice Requires="wps">
            <w:drawing>
              <wp:anchor distT="0" distB="0" distL="114300" distR="114300" simplePos="0" relativeHeight="252480512" behindDoc="0" locked="0" layoutInCell="1" allowOverlap="1" wp14:anchorId="09DC77E8" wp14:editId="69F0B65A">
                <wp:simplePos x="0" y="0"/>
                <wp:positionH relativeFrom="column">
                  <wp:posOffset>0</wp:posOffset>
                </wp:positionH>
                <wp:positionV relativeFrom="paragraph">
                  <wp:posOffset>-39191</wp:posOffset>
                </wp:positionV>
                <wp:extent cx="4867910" cy="0"/>
                <wp:effectExtent l="0" t="0" r="0" b="0"/>
                <wp:wrapNone/>
                <wp:docPr id="144862500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41308BA6" id="Straight Connector 4" o:spid="_x0000_s1026" style="position:absolute;z-index:2524805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8C1D4F" w:rsidRPr="00F92375">
        <w:rPr>
          <w:b/>
          <w:bCs/>
          <w:color w:val="000000" w:themeColor="text1"/>
          <w:sz w:val="40"/>
          <w:szCs w:val="40"/>
        </w:rPr>
        <w:t>LMIG Fund – Detail Expenditures</w:t>
      </w:r>
      <w:r w:rsidRPr="00F92375">
        <w:rPr>
          <w:b/>
          <w:bCs/>
          <w:color w:val="000000" w:themeColor="text1"/>
          <w:sz w:val="40"/>
          <w:szCs w:val="40"/>
        </w:rPr>
        <w:t xml:space="preserve"> Continued</w:t>
      </w:r>
    </w:p>
    <w:p w14:paraId="5C88BBEF" w14:textId="2BB5FF7F" w:rsidR="008C1D4F" w:rsidRDefault="008C1D4F" w:rsidP="008C1D4F">
      <w:pPr>
        <w:ind w:left="-450"/>
        <w:rPr>
          <w:b/>
          <w:bCs/>
          <w:color w:val="000000" w:themeColor="text1"/>
          <w:sz w:val="48"/>
          <w:szCs w:val="48"/>
        </w:rPr>
      </w:pPr>
    </w:p>
    <w:p w14:paraId="049EA07C" w14:textId="77777777" w:rsidR="008C1D4F" w:rsidRDefault="008C1D4F" w:rsidP="008C1D4F">
      <w:pPr>
        <w:rPr>
          <w:b/>
          <w:bCs/>
          <w:color w:val="000000" w:themeColor="text1"/>
          <w:sz w:val="48"/>
          <w:szCs w:val="48"/>
        </w:rPr>
      </w:pPr>
    </w:p>
    <w:p w14:paraId="547F74A9" w14:textId="77777777" w:rsidR="008C1D4F" w:rsidRDefault="008C1D4F" w:rsidP="008C1D4F">
      <w:pPr>
        <w:rPr>
          <w:b/>
          <w:bCs/>
          <w:color w:val="000000" w:themeColor="text1"/>
          <w:sz w:val="48"/>
          <w:szCs w:val="48"/>
        </w:rPr>
      </w:pPr>
    </w:p>
    <w:p w14:paraId="58ECB72B" w14:textId="77777777" w:rsidR="008C1D4F" w:rsidRDefault="008C1D4F" w:rsidP="00B36DA1">
      <w:pPr>
        <w:rPr>
          <w:b/>
          <w:bCs/>
          <w:color w:val="000000" w:themeColor="text1"/>
          <w:sz w:val="48"/>
          <w:szCs w:val="48"/>
        </w:rPr>
      </w:pPr>
    </w:p>
    <w:p w14:paraId="3119536B" w14:textId="77777777" w:rsidR="00F92375" w:rsidRDefault="00F92375" w:rsidP="00B36DA1">
      <w:pPr>
        <w:rPr>
          <w:b/>
          <w:bCs/>
          <w:color w:val="000000" w:themeColor="text1"/>
          <w:sz w:val="48"/>
          <w:szCs w:val="48"/>
        </w:rPr>
      </w:pPr>
    </w:p>
    <w:p w14:paraId="68F40CF4" w14:textId="77777777" w:rsidR="00F92375" w:rsidRDefault="00F92375" w:rsidP="00B36DA1">
      <w:pPr>
        <w:rPr>
          <w:b/>
          <w:bCs/>
          <w:color w:val="000000" w:themeColor="text1"/>
          <w:sz w:val="48"/>
          <w:szCs w:val="48"/>
        </w:rPr>
      </w:pPr>
    </w:p>
    <w:p w14:paraId="5CAC72CF" w14:textId="77777777" w:rsidR="00F92375" w:rsidRDefault="00F92375" w:rsidP="00B36DA1">
      <w:pPr>
        <w:rPr>
          <w:b/>
          <w:bCs/>
          <w:color w:val="000000" w:themeColor="text1"/>
          <w:sz w:val="48"/>
          <w:szCs w:val="48"/>
        </w:rPr>
      </w:pPr>
    </w:p>
    <w:p w14:paraId="1F48CF11" w14:textId="77777777" w:rsidR="00F92375" w:rsidRDefault="00F92375" w:rsidP="00B36DA1">
      <w:pPr>
        <w:rPr>
          <w:b/>
          <w:bCs/>
          <w:color w:val="000000" w:themeColor="text1"/>
          <w:sz w:val="48"/>
          <w:szCs w:val="48"/>
        </w:rPr>
      </w:pPr>
    </w:p>
    <w:p w14:paraId="74DF0426" w14:textId="77777777" w:rsidR="00F92375" w:rsidRDefault="00F92375" w:rsidP="00B36DA1">
      <w:pPr>
        <w:rPr>
          <w:b/>
          <w:bCs/>
          <w:color w:val="000000" w:themeColor="text1"/>
          <w:sz w:val="48"/>
          <w:szCs w:val="48"/>
        </w:rPr>
      </w:pPr>
    </w:p>
    <w:p w14:paraId="0861FD0A" w14:textId="77777777" w:rsidR="00F92375" w:rsidRDefault="00F92375" w:rsidP="00F92375">
      <w:pPr>
        <w:rPr>
          <w:b/>
          <w:bCs/>
          <w:color w:val="000000" w:themeColor="text1"/>
          <w:sz w:val="40"/>
          <w:szCs w:val="40"/>
        </w:rPr>
      </w:pPr>
    </w:p>
    <w:p w14:paraId="0E6632BF" w14:textId="025D9BEB" w:rsidR="00F92375" w:rsidRPr="00F92375" w:rsidRDefault="00374060" w:rsidP="00F92375">
      <w:pPr>
        <w:rPr>
          <w:b/>
          <w:bCs/>
          <w:color w:val="000000" w:themeColor="text1"/>
          <w:sz w:val="40"/>
          <w:szCs w:val="40"/>
        </w:rPr>
      </w:pPr>
      <w:r w:rsidRPr="00374060">
        <w:rPr>
          <w:b/>
          <w:bCs/>
          <w:noProof/>
          <w:color w:val="000000" w:themeColor="text1"/>
          <w:sz w:val="48"/>
          <w:szCs w:val="48"/>
        </w:rPr>
        <w:lastRenderedPageBreak/>
        <w:drawing>
          <wp:anchor distT="0" distB="0" distL="114300" distR="114300" simplePos="0" relativeHeight="252485632" behindDoc="0" locked="0" layoutInCell="1" allowOverlap="1" wp14:anchorId="5D1D1687" wp14:editId="6F4C9940">
            <wp:simplePos x="0" y="0"/>
            <wp:positionH relativeFrom="column">
              <wp:posOffset>-283335</wp:posOffset>
            </wp:positionH>
            <wp:positionV relativeFrom="paragraph">
              <wp:posOffset>463639</wp:posOffset>
            </wp:positionV>
            <wp:extent cx="8899301" cy="798195"/>
            <wp:effectExtent l="0" t="0" r="0" b="1905"/>
            <wp:wrapNone/>
            <wp:docPr id="1769630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30031" name=""/>
                    <pic:cNvPicPr/>
                  </pic:nvPicPr>
                  <pic:blipFill>
                    <a:blip r:embed="rId170">
                      <a:extLst>
                        <a:ext uri="{28A0092B-C50C-407E-A947-70E740481C1C}">
                          <a14:useLocalDpi xmlns:a14="http://schemas.microsoft.com/office/drawing/2010/main" val="0"/>
                        </a:ext>
                      </a:extLst>
                    </a:blip>
                    <a:stretch>
                      <a:fillRect/>
                    </a:stretch>
                  </pic:blipFill>
                  <pic:spPr>
                    <a:xfrm>
                      <a:off x="0" y="0"/>
                      <a:ext cx="8947010" cy="802474"/>
                    </a:xfrm>
                    <a:prstGeom prst="rect">
                      <a:avLst/>
                    </a:prstGeom>
                  </pic:spPr>
                </pic:pic>
              </a:graphicData>
            </a:graphic>
            <wp14:sizeRelH relativeFrom="margin">
              <wp14:pctWidth>0</wp14:pctWidth>
            </wp14:sizeRelH>
            <wp14:sizeRelV relativeFrom="margin">
              <wp14:pctHeight>0</wp14:pctHeight>
            </wp14:sizeRelV>
          </wp:anchor>
        </w:drawing>
      </w:r>
      <w:r w:rsidR="00F92375" w:rsidRPr="00F92375">
        <w:rPr>
          <w:b/>
          <w:bCs/>
          <w:noProof/>
          <w:sz w:val="40"/>
          <w:szCs w:val="40"/>
        </w:rPr>
        <mc:AlternateContent>
          <mc:Choice Requires="wps">
            <w:drawing>
              <wp:anchor distT="0" distB="0" distL="114300" distR="114300" simplePos="0" relativeHeight="252483584" behindDoc="0" locked="0" layoutInCell="1" allowOverlap="1" wp14:anchorId="4E1CA19A" wp14:editId="79758966">
                <wp:simplePos x="0" y="0"/>
                <wp:positionH relativeFrom="column">
                  <wp:posOffset>-38100</wp:posOffset>
                </wp:positionH>
                <wp:positionV relativeFrom="paragraph">
                  <wp:posOffset>404674</wp:posOffset>
                </wp:positionV>
                <wp:extent cx="4932045" cy="0"/>
                <wp:effectExtent l="0" t="0" r="0" b="0"/>
                <wp:wrapNone/>
                <wp:docPr id="188488580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13470429" id="Straight Connector 3" o:spid="_x0000_s1026" style="position:absolute;z-index:2524835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00F92375" w:rsidRPr="00F92375">
        <w:rPr>
          <w:b/>
          <w:bCs/>
          <w:noProof/>
          <w:sz w:val="40"/>
          <w:szCs w:val="40"/>
        </w:rPr>
        <mc:AlternateContent>
          <mc:Choice Requires="wps">
            <w:drawing>
              <wp:anchor distT="0" distB="0" distL="114300" distR="114300" simplePos="0" relativeHeight="252484608" behindDoc="0" locked="0" layoutInCell="1" allowOverlap="1" wp14:anchorId="655854B0" wp14:editId="08B5C054">
                <wp:simplePos x="0" y="0"/>
                <wp:positionH relativeFrom="column">
                  <wp:posOffset>0</wp:posOffset>
                </wp:positionH>
                <wp:positionV relativeFrom="paragraph">
                  <wp:posOffset>-39191</wp:posOffset>
                </wp:positionV>
                <wp:extent cx="4867910" cy="0"/>
                <wp:effectExtent l="0" t="0" r="0" b="0"/>
                <wp:wrapNone/>
                <wp:docPr id="105568681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2D9F99E" id="Straight Connector 4" o:spid="_x0000_s1026" style="position:absolute;z-index:2524846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F92375" w:rsidRPr="00F92375">
        <w:rPr>
          <w:b/>
          <w:bCs/>
          <w:color w:val="000000" w:themeColor="text1"/>
          <w:sz w:val="40"/>
          <w:szCs w:val="40"/>
        </w:rPr>
        <w:t>LMIG Fund – Detail Expenditures Continued</w:t>
      </w:r>
    </w:p>
    <w:p w14:paraId="01B57ED1" w14:textId="071A414A" w:rsidR="00F92375" w:rsidRDefault="00F92375" w:rsidP="00F92375">
      <w:pPr>
        <w:ind w:left="-450"/>
        <w:rPr>
          <w:b/>
          <w:bCs/>
          <w:color w:val="000000" w:themeColor="text1"/>
          <w:sz w:val="48"/>
          <w:szCs w:val="48"/>
        </w:rPr>
      </w:pPr>
    </w:p>
    <w:p w14:paraId="2ACEB899" w14:textId="77777777" w:rsidR="00F92375" w:rsidRDefault="00F92375" w:rsidP="00F92375">
      <w:pPr>
        <w:rPr>
          <w:b/>
          <w:bCs/>
          <w:color w:val="000000" w:themeColor="text1"/>
          <w:sz w:val="48"/>
          <w:szCs w:val="48"/>
        </w:rPr>
      </w:pPr>
    </w:p>
    <w:p w14:paraId="578C808D" w14:textId="77777777" w:rsidR="00F92375" w:rsidRDefault="00F92375" w:rsidP="00F92375">
      <w:pPr>
        <w:rPr>
          <w:b/>
          <w:bCs/>
          <w:color w:val="000000" w:themeColor="text1"/>
          <w:sz w:val="48"/>
          <w:szCs w:val="48"/>
        </w:rPr>
      </w:pPr>
    </w:p>
    <w:p w14:paraId="19668E1A" w14:textId="77777777" w:rsidR="00F92375" w:rsidRDefault="00F92375" w:rsidP="00B36DA1">
      <w:pPr>
        <w:rPr>
          <w:b/>
          <w:bCs/>
          <w:color w:val="000000" w:themeColor="text1"/>
          <w:sz w:val="48"/>
          <w:szCs w:val="48"/>
        </w:rPr>
      </w:pPr>
    </w:p>
    <w:p w14:paraId="1B0483D6" w14:textId="77777777" w:rsidR="00BF5047" w:rsidRDefault="00BF5047" w:rsidP="00B36DA1">
      <w:pPr>
        <w:rPr>
          <w:b/>
          <w:bCs/>
          <w:color w:val="000000" w:themeColor="text1"/>
          <w:sz w:val="48"/>
          <w:szCs w:val="48"/>
        </w:rPr>
        <w:sectPr w:rsidR="00BF5047" w:rsidSect="00BF5047">
          <w:pgSz w:w="15840" w:h="12240" w:orient="landscape" w:code="1"/>
          <w:pgMar w:top="1440" w:right="1080" w:bottom="1440" w:left="1440" w:header="720" w:footer="720" w:gutter="0"/>
          <w:cols w:space="720"/>
          <w:docGrid w:linePitch="326" w:charSpace="-6350"/>
        </w:sectPr>
      </w:pPr>
    </w:p>
    <w:p w14:paraId="0FBD3B0C" w14:textId="33844D08" w:rsidR="00BF5047" w:rsidRPr="009C46A7" w:rsidRDefault="00BF5047" w:rsidP="00BF5047">
      <w:pPr>
        <w:rPr>
          <w:b/>
          <w:bCs/>
          <w:color w:val="000000" w:themeColor="text1"/>
          <w:sz w:val="40"/>
          <w:szCs w:val="40"/>
        </w:rPr>
      </w:pPr>
      <w:r w:rsidRPr="00F119F9">
        <w:rPr>
          <w:b/>
          <w:bCs/>
          <w:noProof/>
          <w:sz w:val="40"/>
          <w:szCs w:val="40"/>
        </w:rPr>
        <w:lastRenderedPageBreak/>
        <mc:AlternateContent>
          <mc:Choice Requires="wps">
            <w:drawing>
              <wp:anchor distT="0" distB="0" distL="114300" distR="114300" simplePos="0" relativeHeight="252487680" behindDoc="0" locked="0" layoutInCell="1" allowOverlap="1" wp14:anchorId="5C8CECC7" wp14:editId="2564655D">
                <wp:simplePos x="0" y="0"/>
                <wp:positionH relativeFrom="column">
                  <wp:posOffset>-38100</wp:posOffset>
                </wp:positionH>
                <wp:positionV relativeFrom="paragraph">
                  <wp:posOffset>404674</wp:posOffset>
                </wp:positionV>
                <wp:extent cx="4932045" cy="0"/>
                <wp:effectExtent l="0" t="0" r="0" b="0"/>
                <wp:wrapNone/>
                <wp:docPr id="93019135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F47842" id="Straight Connector 3" o:spid="_x0000_s1026" style="position:absolute;z-index:25248768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F119F9">
        <w:rPr>
          <w:b/>
          <w:bCs/>
          <w:noProof/>
          <w:sz w:val="40"/>
          <w:szCs w:val="40"/>
        </w:rPr>
        <mc:AlternateContent>
          <mc:Choice Requires="wps">
            <w:drawing>
              <wp:anchor distT="0" distB="0" distL="114300" distR="114300" simplePos="0" relativeHeight="252488704" behindDoc="0" locked="0" layoutInCell="1" allowOverlap="1" wp14:anchorId="179156D0" wp14:editId="3DBC1B9D">
                <wp:simplePos x="0" y="0"/>
                <wp:positionH relativeFrom="column">
                  <wp:posOffset>0</wp:posOffset>
                </wp:positionH>
                <wp:positionV relativeFrom="paragraph">
                  <wp:posOffset>-39191</wp:posOffset>
                </wp:positionV>
                <wp:extent cx="4867910" cy="0"/>
                <wp:effectExtent l="0" t="0" r="0" b="0"/>
                <wp:wrapNone/>
                <wp:docPr id="126537582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AC1D27B" id="Straight Connector 4" o:spid="_x0000_s1026" style="position:absolute;z-index:25248870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F119F9">
        <w:rPr>
          <w:b/>
          <w:bCs/>
          <w:color w:val="000000" w:themeColor="text1"/>
          <w:sz w:val="40"/>
          <w:szCs w:val="40"/>
        </w:rPr>
        <w:t>C</w:t>
      </w:r>
      <w:r w:rsidR="00A73923" w:rsidRPr="00F119F9">
        <w:rPr>
          <w:b/>
          <w:bCs/>
          <w:color w:val="000000" w:themeColor="text1"/>
          <w:sz w:val="40"/>
          <w:szCs w:val="40"/>
        </w:rPr>
        <w:t>apital Improvement</w:t>
      </w:r>
      <w:r w:rsidRPr="00F119F9">
        <w:rPr>
          <w:b/>
          <w:bCs/>
          <w:color w:val="000000" w:themeColor="text1"/>
          <w:sz w:val="40"/>
          <w:szCs w:val="40"/>
        </w:rPr>
        <w:t xml:space="preserve"> Fund</w:t>
      </w:r>
    </w:p>
    <w:p w14:paraId="698F0383" w14:textId="77777777" w:rsidR="00BF5047" w:rsidRDefault="00BF5047" w:rsidP="00BF5047">
      <w:pPr>
        <w:rPr>
          <w:b/>
          <w:bCs/>
          <w:sz w:val="28"/>
          <w:szCs w:val="28"/>
        </w:rPr>
      </w:pPr>
      <w:r>
        <w:rPr>
          <w:b/>
          <w:bCs/>
          <w:sz w:val="28"/>
          <w:szCs w:val="28"/>
        </w:rPr>
        <w:t>FUND PROFILE</w:t>
      </w:r>
    </w:p>
    <w:p w14:paraId="2E86B5B9" w14:textId="5BBAA187" w:rsidR="00BF5047" w:rsidRDefault="007D00DC" w:rsidP="00BF5047">
      <w:pPr>
        <w:rPr>
          <w:rFonts w:eastAsiaTheme="minorHAnsi"/>
          <w:kern w:val="2"/>
          <w:sz w:val="22"/>
          <w:szCs w:val="22"/>
          <w14:ligatures w14:val="standardContextual"/>
        </w:rPr>
      </w:pPr>
      <w:r>
        <w:rPr>
          <w:rFonts w:eastAsiaTheme="minorHAnsi"/>
          <w:kern w:val="2"/>
          <w:sz w:val="22"/>
          <w:szCs w:val="22"/>
          <w14:ligatures w14:val="standardContextual"/>
        </w:rPr>
        <w:t>The Capital Improvement Fund</w:t>
      </w:r>
      <w:r w:rsidR="001611A1">
        <w:rPr>
          <w:rFonts w:eastAsiaTheme="minorHAnsi"/>
          <w:kern w:val="2"/>
          <w:sz w:val="22"/>
          <w:szCs w:val="22"/>
          <w14:ligatures w14:val="standardContextual"/>
        </w:rPr>
        <w:t xml:space="preserve"> </w:t>
      </w:r>
      <w:r w:rsidR="00525135">
        <w:rPr>
          <w:rFonts w:eastAsiaTheme="minorHAnsi"/>
          <w:kern w:val="2"/>
          <w:sz w:val="22"/>
          <w:szCs w:val="22"/>
          <w14:ligatures w14:val="standardContextual"/>
        </w:rPr>
        <w:t xml:space="preserve">was </w:t>
      </w:r>
      <w:r w:rsidR="002A0283">
        <w:rPr>
          <w:rFonts w:eastAsiaTheme="minorHAnsi"/>
          <w:kern w:val="2"/>
          <w:sz w:val="22"/>
          <w:szCs w:val="22"/>
          <w14:ligatures w14:val="standardContextual"/>
        </w:rPr>
        <w:t>set up</w:t>
      </w:r>
      <w:r w:rsidR="00525135">
        <w:rPr>
          <w:rFonts w:eastAsiaTheme="minorHAnsi"/>
          <w:kern w:val="2"/>
          <w:sz w:val="22"/>
          <w:szCs w:val="22"/>
          <w14:ligatures w14:val="standardContextual"/>
        </w:rPr>
        <w:t xml:space="preserve"> to better plan for the acquisition, construction or rehabilitation of capital assets</w:t>
      </w:r>
      <w:r w:rsidR="00A433C0">
        <w:rPr>
          <w:rFonts w:eastAsiaTheme="minorHAnsi"/>
          <w:kern w:val="2"/>
          <w:sz w:val="22"/>
          <w:szCs w:val="22"/>
          <w14:ligatures w14:val="standardContextual"/>
        </w:rPr>
        <w:t xml:space="preserve">. </w:t>
      </w:r>
      <w:r w:rsidR="004E302C">
        <w:rPr>
          <w:rFonts w:eastAsiaTheme="minorHAnsi"/>
          <w:kern w:val="2"/>
          <w:sz w:val="22"/>
          <w:szCs w:val="22"/>
          <w14:ligatures w14:val="standardContextual"/>
        </w:rPr>
        <w:t xml:space="preserve">The goal is to build a </w:t>
      </w:r>
      <w:r w:rsidR="002A0283">
        <w:rPr>
          <w:rFonts w:eastAsiaTheme="minorHAnsi"/>
          <w:kern w:val="2"/>
          <w:sz w:val="22"/>
          <w:szCs w:val="22"/>
          <w14:ligatures w14:val="standardContextual"/>
        </w:rPr>
        <w:t>five-year</w:t>
      </w:r>
      <w:r w:rsidR="004E302C">
        <w:rPr>
          <w:rFonts w:eastAsiaTheme="minorHAnsi"/>
          <w:kern w:val="2"/>
          <w:sz w:val="22"/>
          <w:szCs w:val="22"/>
          <w14:ligatures w14:val="standardContextual"/>
        </w:rPr>
        <w:t xml:space="preserve"> forecasting plan that bridges the gap between </w:t>
      </w:r>
      <w:r w:rsidR="00F119F9">
        <w:rPr>
          <w:rFonts w:eastAsiaTheme="minorHAnsi"/>
          <w:kern w:val="2"/>
          <w:sz w:val="22"/>
          <w:szCs w:val="22"/>
          <w14:ligatures w14:val="standardContextual"/>
        </w:rPr>
        <w:t>long-term strategic plans and the annual operating budget.</w:t>
      </w:r>
    </w:p>
    <w:p w14:paraId="00F63AB9" w14:textId="77777777" w:rsidR="00BF5047" w:rsidRPr="00DB3D93" w:rsidRDefault="00BF5047" w:rsidP="00BF5047">
      <w:pPr>
        <w:rPr>
          <w:b/>
          <w:bCs/>
          <w:sz w:val="28"/>
          <w:szCs w:val="28"/>
        </w:rPr>
      </w:pPr>
      <w:r w:rsidRPr="00DB3D93">
        <w:rPr>
          <w:b/>
          <w:bCs/>
          <w:sz w:val="28"/>
          <w:szCs w:val="28"/>
        </w:rPr>
        <w:t>STAFFING PLAN</w:t>
      </w:r>
    </w:p>
    <w:tbl>
      <w:tblPr>
        <w:tblStyle w:val="TableGrid"/>
        <w:tblW w:w="0" w:type="auto"/>
        <w:jc w:val="center"/>
        <w:tblLook w:val="04A0" w:firstRow="1" w:lastRow="0" w:firstColumn="1" w:lastColumn="0" w:noHBand="0" w:noVBand="1"/>
      </w:tblPr>
      <w:tblGrid>
        <w:gridCol w:w="3422"/>
        <w:gridCol w:w="1836"/>
        <w:gridCol w:w="1712"/>
        <w:gridCol w:w="1592"/>
      </w:tblGrid>
      <w:tr w:rsidR="00BF5047" w14:paraId="580BB397" w14:textId="77777777" w:rsidTr="002E3FA0">
        <w:trPr>
          <w:trHeight w:hRule="exact" w:val="245"/>
          <w:jc w:val="center"/>
        </w:trPr>
        <w:tc>
          <w:tcPr>
            <w:tcW w:w="3422" w:type="dxa"/>
            <w:shd w:val="clear" w:color="auto" w:fill="D9D9D9" w:themeFill="background1" w:themeFillShade="D9"/>
          </w:tcPr>
          <w:p w14:paraId="01378DBF" w14:textId="77777777" w:rsidR="00BF5047" w:rsidRPr="00205437" w:rsidRDefault="00BF5047" w:rsidP="002E3FA0">
            <w:pPr>
              <w:jc w:val="center"/>
              <w:rPr>
                <w:b/>
                <w:bCs/>
              </w:rPr>
            </w:pPr>
            <w:r w:rsidRPr="00205437">
              <w:rPr>
                <w:b/>
                <w:bCs/>
              </w:rPr>
              <w:t>Position Title</w:t>
            </w:r>
          </w:p>
        </w:tc>
        <w:tc>
          <w:tcPr>
            <w:tcW w:w="1836" w:type="dxa"/>
            <w:shd w:val="clear" w:color="auto" w:fill="D9D9D9" w:themeFill="background1" w:themeFillShade="D9"/>
          </w:tcPr>
          <w:p w14:paraId="4B459741" w14:textId="77777777" w:rsidR="00BF5047" w:rsidRPr="00205437" w:rsidRDefault="00BF5047" w:rsidP="002E3FA0">
            <w:pPr>
              <w:jc w:val="center"/>
              <w:rPr>
                <w:b/>
                <w:bCs/>
              </w:rPr>
            </w:pPr>
            <w:r w:rsidRPr="00205437">
              <w:rPr>
                <w:b/>
                <w:bCs/>
              </w:rPr>
              <w:t>FY 2</w:t>
            </w:r>
            <w:r>
              <w:rPr>
                <w:b/>
                <w:bCs/>
              </w:rPr>
              <w:t>4</w:t>
            </w:r>
            <w:r w:rsidRPr="00205437">
              <w:rPr>
                <w:b/>
                <w:bCs/>
              </w:rPr>
              <w:t>-2</w:t>
            </w:r>
            <w:r>
              <w:rPr>
                <w:b/>
                <w:bCs/>
              </w:rPr>
              <w:t>5</w:t>
            </w:r>
          </w:p>
        </w:tc>
        <w:tc>
          <w:tcPr>
            <w:tcW w:w="1712" w:type="dxa"/>
            <w:shd w:val="clear" w:color="auto" w:fill="D9D9D9" w:themeFill="background1" w:themeFillShade="D9"/>
          </w:tcPr>
          <w:p w14:paraId="47C866CC" w14:textId="77777777" w:rsidR="00BF5047" w:rsidRPr="00205437" w:rsidRDefault="00BF5047" w:rsidP="002E3FA0">
            <w:pPr>
              <w:jc w:val="center"/>
              <w:rPr>
                <w:b/>
                <w:bCs/>
              </w:rPr>
            </w:pPr>
            <w:r w:rsidRPr="00205437">
              <w:rPr>
                <w:b/>
                <w:bCs/>
              </w:rPr>
              <w:t>FY 2</w:t>
            </w:r>
            <w:r>
              <w:rPr>
                <w:b/>
                <w:bCs/>
              </w:rPr>
              <w:t>5</w:t>
            </w:r>
            <w:r w:rsidRPr="00205437">
              <w:rPr>
                <w:b/>
                <w:bCs/>
              </w:rPr>
              <w:t>-2</w:t>
            </w:r>
            <w:r>
              <w:rPr>
                <w:b/>
                <w:bCs/>
              </w:rPr>
              <w:t>6</w:t>
            </w:r>
          </w:p>
        </w:tc>
        <w:tc>
          <w:tcPr>
            <w:tcW w:w="1592" w:type="dxa"/>
            <w:shd w:val="clear" w:color="auto" w:fill="D9D9D9" w:themeFill="background1" w:themeFillShade="D9"/>
          </w:tcPr>
          <w:p w14:paraId="6E1C8AF4" w14:textId="77777777" w:rsidR="00BF5047" w:rsidRPr="00205437" w:rsidRDefault="00BF5047" w:rsidP="002E3FA0">
            <w:pPr>
              <w:jc w:val="center"/>
              <w:rPr>
                <w:b/>
                <w:bCs/>
              </w:rPr>
            </w:pPr>
            <w:r w:rsidRPr="00205437">
              <w:rPr>
                <w:b/>
                <w:bCs/>
              </w:rPr>
              <w:t>FY 2</w:t>
            </w:r>
            <w:r>
              <w:rPr>
                <w:b/>
                <w:bCs/>
              </w:rPr>
              <w:t>6</w:t>
            </w:r>
            <w:r w:rsidRPr="00205437">
              <w:rPr>
                <w:b/>
                <w:bCs/>
              </w:rPr>
              <w:t>-2</w:t>
            </w:r>
            <w:r>
              <w:rPr>
                <w:b/>
                <w:bCs/>
              </w:rPr>
              <w:t>7</w:t>
            </w:r>
          </w:p>
        </w:tc>
      </w:tr>
      <w:tr w:rsidR="00BF5047" w14:paraId="38F69B68" w14:textId="77777777" w:rsidTr="002E3FA0">
        <w:trPr>
          <w:trHeight w:hRule="exact" w:val="245"/>
          <w:jc w:val="center"/>
        </w:trPr>
        <w:tc>
          <w:tcPr>
            <w:tcW w:w="3422" w:type="dxa"/>
          </w:tcPr>
          <w:p w14:paraId="53F598EC" w14:textId="77777777" w:rsidR="00BF5047" w:rsidRDefault="00BF5047" w:rsidP="002E3FA0">
            <w:r>
              <w:t>No Positions in this Department</w:t>
            </w:r>
          </w:p>
        </w:tc>
        <w:tc>
          <w:tcPr>
            <w:tcW w:w="1836" w:type="dxa"/>
          </w:tcPr>
          <w:p w14:paraId="0FF87340" w14:textId="77777777" w:rsidR="00BF5047" w:rsidRDefault="00BF5047" w:rsidP="002E3FA0">
            <w:pPr>
              <w:jc w:val="center"/>
            </w:pPr>
            <w:r>
              <w:t>0</w:t>
            </w:r>
          </w:p>
        </w:tc>
        <w:tc>
          <w:tcPr>
            <w:tcW w:w="1712" w:type="dxa"/>
          </w:tcPr>
          <w:p w14:paraId="496A05BD" w14:textId="77777777" w:rsidR="00BF5047" w:rsidRDefault="00BF5047" w:rsidP="002E3FA0">
            <w:pPr>
              <w:jc w:val="center"/>
            </w:pPr>
            <w:r>
              <w:t>0</w:t>
            </w:r>
          </w:p>
        </w:tc>
        <w:tc>
          <w:tcPr>
            <w:tcW w:w="1592" w:type="dxa"/>
          </w:tcPr>
          <w:p w14:paraId="036AF2F0" w14:textId="77777777" w:rsidR="00BF5047" w:rsidRDefault="00BF5047" w:rsidP="002E3FA0">
            <w:pPr>
              <w:jc w:val="center"/>
            </w:pPr>
            <w:r>
              <w:t>0</w:t>
            </w:r>
          </w:p>
        </w:tc>
      </w:tr>
      <w:tr w:rsidR="00BF5047" w14:paraId="584FF3F7" w14:textId="77777777" w:rsidTr="002E3FA0">
        <w:trPr>
          <w:trHeight w:hRule="exact" w:val="245"/>
          <w:jc w:val="center"/>
        </w:trPr>
        <w:tc>
          <w:tcPr>
            <w:tcW w:w="3422" w:type="dxa"/>
            <w:shd w:val="clear" w:color="auto" w:fill="D9D9D9" w:themeFill="background1" w:themeFillShade="D9"/>
          </w:tcPr>
          <w:p w14:paraId="67B4C3CA" w14:textId="77777777" w:rsidR="00BF5047" w:rsidRPr="00205437" w:rsidRDefault="00BF5047" w:rsidP="002E3FA0">
            <w:pPr>
              <w:rPr>
                <w:b/>
                <w:bCs/>
              </w:rPr>
            </w:pPr>
            <w:r w:rsidRPr="00205437">
              <w:rPr>
                <w:b/>
                <w:bCs/>
              </w:rPr>
              <w:t>Total Positions</w:t>
            </w:r>
          </w:p>
        </w:tc>
        <w:tc>
          <w:tcPr>
            <w:tcW w:w="1836" w:type="dxa"/>
            <w:shd w:val="clear" w:color="auto" w:fill="D9D9D9" w:themeFill="background1" w:themeFillShade="D9"/>
          </w:tcPr>
          <w:p w14:paraId="1CC80283" w14:textId="77777777" w:rsidR="00BF5047" w:rsidRPr="00205437" w:rsidRDefault="00BF5047" w:rsidP="002E3FA0">
            <w:pPr>
              <w:jc w:val="center"/>
              <w:rPr>
                <w:b/>
                <w:bCs/>
              </w:rPr>
            </w:pPr>
            <w:r>
              <w:rPr>
                <w:b/>
                <w:bCs/>
              </w:rPr>
              <w:t>0</w:t>
            </w:r>
          </w:p>
        </w:tc>
        <w:tc>
          <w:tcPr>
            <w:tcW w:w="1712" w:type="dxa"/>
            <w:shd w:val="clear" w:color="auto" w:fill="D9D9D9" w:themeFill="background1" w:themeFillShade="D9"/>
          </w:tcPr>
          <w:p w14:paraId="4015252B" w14:textId="77777777" w:rsidR="00BF5047" w:rsidRPr="00205437" w:rsidRDefault="00BF5047" w:rsidP="002E3FA0">
            <w:pPr>
              <w:jc w:val="center"/>
              <w:rPr>
                <w:b/>
                <w:bCs/>
              </w:rPr>
            </w:pPr>
            <w:r>
              <w:rPr>
                <w:b/>
                <w:bCs/>
              </w:rPr>
              <w:t>0</w:t>
            </w:r>
          </w:p>
        </w:tc>
        <w:tc>
          <w:tcPr>
            <w:tcW w:w="1592" w:type="dxa"/>
            <w:shd w:val="clear" w:color="auto" w:fill="D9D9D9" w:themeFill="background1" w:themeFillShade="D9"/>
          </w:tcPr>
          <w:p w14:paraId="063FCAB3" w14:textId="77777777" w:rsidR="00BF5047" w:rsidRPr="00205437" w:rsidRDefault="00BF5047" w:rsidP="002E3FA0">
            <w:pPr>
              <w:jc w:val="center"/>
              <w:rPr>
                <w:b/>
                <w:bCs/>
              </w:rPr>
            </w:pPr>
            <w:r>
              <w:rPr>
                <w:b/>
                <w:bCs/>
              </w:rPr>
              <w:t>0</w:t>
            </w:r>
          </w:p>
        </w:tc>
      </w:tr>
    </w:tbl>
    <w:p w14:paraId="0E4F3AC0" w14:textId="77777777" w:rsidR="00BF5047" w:rsidRPr="009E04A7" w:rsidRDefault="00BF5047" w:rsidP="00BF5047">
      <w:pPr>
        <w:rPr>
          <w:b/>
          <w:bCs/>
          <w:sz w:val="28"/>
          <w:szCs w:val="28"/>
        </w:rPr>
      </w:pPr>
    </w:p>
    <w:p w14:paraId="108DA06F" w14:textId="77777777" w:rsidR="00BF5047" w:rsidRDefault="00BF5047" w:rsidP="00BF5047">
      <w:pPr>
        <w:rPr>
          <w:b/>
          <w:bCs/>
          <w:sz w:val="28"/>
          <w:szCs w:val="28"/>
        </w:rPr>
      </w:pPr>
      <w:r w:rsidRPr="009E04A7">
        <w:rPr>
          <w:b/>
          <w:bCs/>
          <w:sz w:val="28"/>
          <w:szCs w:val="28"/>
        </w:rPr>
        <w:t>BUDGET HIGHLIGHTS</w:t>
      </w:r>
    </w:p>
    <w:p w14:paraId="24507D25" w14:textId="233408B1" w:rsidR="00BF5047" w:rsidRDefault="00A96F4E" w:rsidP="00BF5047">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$6,200 budgeted for computers and equipment</w:t>
      </w:r>
    </w:p>
    <w:p w14:paraId="3EDDBE79" w14:textId="77777777" w:rsidR="00BF5047" w:rsidRDefault="00BF5047" w:rsidP="00BF5047">
      <w:pPr>
        <w:pStyle w:val="Default"/>
        <w:ind w:left="720"/>
        <w:rPr>
          <w:rFonts w:asciiTheme="minorHAnsi" w:hAnsiTheme="minorHAnsi" w:cstheme="minorBidi"/>
          <w:color w:val="auto"/>
          <w:sz w:val="22"/>
          <w:szCs w:val="22"/>
        </w:rPr>
      </w:pPr>
    </w:p>
    <w:p w14:paraId="67D72C9E" w14:textId="447E055A" w:rsidR="00BF5047" w:rsidRDefault="007061A4" w:rsidP="005D6A1D">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 xml:space="preserve">The final of </w:t>
      </w:r>
      <w:r w:rsidR="00AD3BDF">
        <w:rPr>
          <w:rFonts w:asciiTheme="minorHAnsi" w:hAnsiTheme="minorHAnsi" w:cstheme="minorBidi"/>
          <w:color w:val="auto"/>
          <w:sz w:val="22"/>
          <w:szCs w:val="22"/>
        </w:rPr>
        <w:t>four budgeted county-wide outdoor warning sirens</w:t>
      </w:r>
      <w:r w:rsidR="000826A2">
        <w:rPr>
          <w:rFonts w:asciiTheme="minorHAnsi" w:hAnsiTheme="minorHAnsi" w:cstheme="minorBidi"/>
          <w:color w:val="auto"/>
          <w:sz w:val="22"/>
          <w:szCs w:val="22"/>
        </w:rPr>
        <w:t xml:space="preserve"> is included for $10,000.</w:t>
      </w:r>
    </w:p>
    <w:p w14:paraId="26472781" w14:textId="77777777" w:rsidR="005D6A1D" w:rsidRDefault="005D6A1D" w:rsidP="005D6A1D">
      <w:pPr>
        <w:pStyle w:val="ListParagraph"/>
      </w:pPr>
    </w:p>
    <w:p w14:paraId="67C9080F" w14:textId="74FE4139" w:rsidR="005D6A1D" w:rsidRDefault="005D6A1D" w:rsidP="005D6A1D">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Capital outlay expenditures include</w:t>
      </w:r>
      <w:r w:rsidR="00145794">
        <w:rPr>
          <w:rFonts w:asciiTheme="minorHAnsi" w:hAnsiTheme="minorHAnsi" w:cstheme="minorBidi"/>
          <w:color w:val="auto"/>
          <w:sz w:val="22"/>
          <w:szCs w:val="22"/>
        </w:rPr>
        <w:t xml:space="preserve"> $</w:t>
      </w:r>
      <w:r w:rsidR="00853C61">
        <w:rPr>
          <w:rFonts w:asciiTheme="minorHAnsi" w:hAnsiTheme="minorHAnsi" w:cstheme="minorBidi"/>
          <w:color w:val="auto"/>
          <w:sz w:val="22"/>
          <w:szCs w:val="22"/>
        </w:rPr>
        <w:t>253,172</w:t>
      </w:r>
      <w:r w:rsidR="00145794">
        <w:rPr>
          <w:rFonts w:asciiTheme="minorHAnsi" w:hAnsiTheme="minorHAnsi" w:cstheme="minorBidi"/>
          <w:color w:val="auto"/>
          <w:sz w:val="22"/>
          <w:szCs w:val="22"/>
        </w:rPr>
        <w:t xml:space="preserve"> for </w:t>
      </w:r>
      <w:r w:rsidR="00853C61">
        <w:rPr>
          <w:rFonts w:asciiTheme="minorHAnsi" w:hAnsiTheme="minorHAnsi" w:cstheme="minorBidi"/>
          <w:color w:val="auto"/>
          <w:sz w:val="22"/>
          <w:szCs w:val="22"/>
        </w:rPr>
        <w:t>four</w:t>
      </w:r>
      <w:r w:rsidR="00145794">
        <w:rPr>
          <w:rFonts w:asciiTheme="minorHAnsi" w:hAnsiTheme="minorHAnsi" w:cstheme="minorBidi"/>
          <w:color w:val="auto"/>
          <w:sz w:val="22"/>
          <w:szCs w:val="22"/>
        </w:rPr>
        <w:t xml:space="preserve"> </w:t>
      </w:r>
      <w:r w:rsidR="00242B5B">
        <w:rPr>
          <w:rFonts w:asciiTheme="minorHAnsi" w:hAnsiTheme="minorHAnsi" w:cstheme="minorBidi"/>
          <w:color w:val="auto"/>
          <w:sz w:val="22"/>
          <w:szCs w:val="22"/>
        </w:rPr>
        <w:t>new Sheriff</w:t>
      </w:r>
      <w:r w:rsidR="00C03317">
        <w:rPr>
          <w:rFonts w:asciiTheme="minorHAnsi" w:hAnsiTheme="minorHAnsi" w:cstheme="minorBidi"/>
          <w:color w:val="auto"/>
          <w:sz w:val="22"/>
          <w:szCs w:val="22"/>
        </w:rPr>
        <w:t>’s Office vehicles. (3 recurring</w:t>
      </w:r>
      <w:r w:rsidR="000A0B9C">
        <w:rPr>
          <w:rFonts w:asciiTheme="minorHAnsi" w:hAnsiTheme="minorHAnsi" w:cstheme="minorBidi"/>
          <w:color w:val="auto"/>
          <w:sz w:val="22"/>
          <w:szCs w:val="22"/>
        </w:rPr>
        <w:t xml:space="preserve"> on an annual basis; </w:t>
      </w:r>
      <w:r w:rsidR="0094676C">
        <w:rPr>
          <w:rFonts w:asciiTheme="minorHAnsi" w:hAnsiTheme="minorHAnsi" w:cstheme="minorBidi"/>
          <w:color w:val="auto"/>
          <w:sz w:val="22"/>
          <w:szCs w:val="22"/>
        </w:rPr>
        <w:t>1</w:t>
      </w:r>
      <w:r w:rsidR="000A0B9C">
        <w:rPr>
          <w:rFonts w:asciiTheme="minorHAnsi" w:hAnsiTheme="minorHAnsi" w:cstheme="minorBidi"/>
          <w:color w:val="auto"/>
          <w:sz w:val="22"/>
          <w:szCs w:val="22"/>
        </w:rPr>
        <w:t xml:space="preserve"> to cover new requested deputy positions)</w:t>
      </w:r>
    </w:p>
    <w:p w14:paraId="5236B2E6" w14:textId="77777777" w:rsidR="00DE75C3" w:rsidRDefault="00DE75C3" w:rsidP="00DE75C3">
      <w:pPr>
        <w:pStyle w:val="ListParagraph"/>
      </w:pPr>
    </w:p>
    <w:p w14:paraId="3793C1A3" w14:textId="5AE36AD8" w:rsidR="00DE75C3" w:rsidRPr="005D6A1D" w:rsidRDefault="00DE75C3" w:rsidP="005D6A1D">
      <w:pPr>
        <w:pStyle w:val="Default"/>
        <w:numPr>
          <w:ilvl w:val="0"/>
          <w:numId w:val="9"/>
        </w:numPr>
        <w:rPr>
          <w:rFonts w:asciiTheme="minorHAnsi" w:hAnsiTheme="minorHAnsi" w:cstheme="minorBidi"/>
          <w:color w:val="auto"/>
          <w:sz w:val="22"/>
          <w:szCs w:val="22"/>
        </w:rPr>
      </w:pPr>
      <w:r>
        <w:rPr>
          <w:rFonts w:asciiTheme="minorHAnsi" w:hAnsiTheme="minorHAnsi" w:cstheme="minorBidi"/>
          <w:color w:val="auto"/>
          <w:sz w:val="22"/>
          <w:szCs w:val="22"/>
        </w:rPr>
        <w:t>Capital outlay expenditures also include $92,000</w:t>
      </w:r>
      <w:r w:rsidR="00634684">
        <w:rPr>
          <w:rFonts w:asciiTheme="minorHAnsi" w:hAnsiTheme="minorHAnsi" w:cstheme="minorBidi"/>
          <w:color w:val="auto"/>
          <w:sz w:val="22"/>
          <w:szCs w:val="22"/>
        </w:rPr>
        <w:t xml:space="preserve"> for a new Public Works vehicle</w:t>
      </w:r>
    </w:p>
    <w:p w14:paraId="44D7A867" w14:textId="77777777" w:rsidR="00BF5047" w:rsidRDefault="00BF5047" w:rsidP="00BF5047">
      <w:pPr>
        <w:pStyle w:val="Default"/>
        <w:ind w:left="720"/>
        <w:rPr>
          <w:rFonts w:asciiTheme="minorHAnsi" w:hAnsiTheme="minorHAnsi" w:cstheme="minorBidi"/>
          <w:color w:val="auto"/>
          <w:sz w:val="22"/>
          <w:szCs w:val="22"/>
        </w:rPr>
      </w:pPr>
    </w:p>
    <w:p w14:paraId="20644CB0" w14:textId="77777777" w:rsidR="00BF5047" w:rsidRPr="004E76F6" w:rsidRDefault="00BF5047" w:rsidP="00BF5047">
      <w:pPr>
        <w:pStyle w:val="Default"/>
        <w:ind w:left="720"/>
        <w:rPr>
          <w:rFonts w:asciiTheme="minorHAnsi" w:hAnsiTheme="minorHAnsi" w:cstheme="minorBidi"/>
          <w:color w:val="auto"/>
          <w:sz w:val="22"/>
          <w:szCs w:val="22"/>
        </w:rPr>
      </w:pPr>
    </w:p>
    <w:p w14:paraId="42DECA8A" w14:textId="77777777" w:rsidR="00BF5047" w:rsidRDefault="00BF5047" w:rsidP="00BF5047">
      <w:pPr>
        <w:pStyle w:val="Default"/>
        <w:ind w:left="720"/>
        <w:rPr>
          <w:rFonts w:asciiTheme="minorHAnsi" w:eastAsiaTheme="minorHAnsi" w:hAnsiTheme="minorHAnsi" w:cstheme="minorBidi"/>
          <w:color w:val="auto"/>
          <w:kern w:val="2"/>
          <w:sz w:val="22"/>
          <w:szCs w:val="22"/>
          <w14:ligatures w14:val="standardContextual"/>
        </w:rPr>
      </w:pPr>
    </w:p>
    <w:p w14:paraId="780CD85C"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1FD54586"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53D8E225"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426895AF"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41433829"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4ACE51B7"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6821A4A2"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6DB5BBCE"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6FF2CFAF"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51166489"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631BAE44"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37F94005"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7019C712" w14:textId="77777777" w:rsidR="00BF5047" w:rsidRDefault="00BF5047" w:rsidP="00BF5047">
      <w:pPr>
        <w:pStyle w:val="Default"/>
        <w:rPr>
          <w:rFonts w:asciiTheme="minorHAnsi" w:eastAsiaTheme="minorHAnsi" w:hAnsiTheme="minorHAnsi" w:cstheme="minorBidi"/>
          <w:color w:val="auto"/>
          <w:kern w:val="2"/>
          <w:sz w:val="22"/>
          <w:szCs w:val="22"/>
          <w14:ligatures w14:val="standardContextual"/>
        </w:rPr>
      </w:pPr>
    </w:p>
    <w:p w14:paraId="27F6F3C7" w14:textId="77777777" w:rsidR="00BF5047" w:rsidRDefault="00BF5047" w:rsidP="00BF5047">
      <w:pPr>
        <w:rPr>
          <w:b/>
          <w:bCs/>
          <w:color w:val="000000" w:themeColor="text1"/>
          <w:sz w:val="48"/>
          <w:szCs w:val="48"/>
        </w:rPr>
        <w:sectPr w:rsidR="00BF5047" w:rsidSect="00BF5047">
          <w:pgSz w:w="12240" w:h="15840" w:code="1"/>
          <w:pgMar w:top="1080" w:right="1440" w:bottom="1440" w:left="1440" w:header="720" w:footer="720" w:gutter="0"/>
          <w:cols w:space="720"/>
          <w:docGrid w:linePitch="326" w:charSpace="-6350"/>
        </w:sectPr>
      </w:pPr>
    </w:p>
    <w:p w14:paraId="47F2E50C" w14:textId="281181B1" w:rsidR="00BF5047" w:rsidRPr="004C43B2" w:rsidRDefault="00BF5047" w:rsidP="00BF5047">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89728" behindDoc="0" locked="0" layoutInCell="1" allowOverlap="1" wp14:anchorId="747C3CC2" wp14:editId="6F11BCFA">
                <wp:simplePos x="0" y="0"/>
                <wp:positionH relativeFrom="column">
                  <wp:posOffset>-38100</wp:posOffset>
                </wp:positionH>
                <wp:positionV relativeFrom="paragraph">
                  <wp:posOffset>404674</wp:posOffset>
                </wp:positionV>
                <wp:extent cx="4932045" cy="0"/>
                <wp:effectExtent l="0" t="0" r="0" b="0"/>
                <wp:wrapNone/>
                <wp:docPr id="181028790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F76E4B" id="Straight Connector 3" o:spid="_x0000_s1026" style="position:absolute;z-index:2524897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90752" behindDoc="0" locked="0" layoutInCell="1" allowOverlap="1" wp14:anchorId="2A1DA918" wp14:editId="4EECCD97">
                <wp:simplePos x="0" y="0"/>
                <wp:positionH relativeFrom="column">
                  <wp:posOffset>0</wp:posOffset>
                </wp:positionH>
                <wp:positionV relativeFrom="paragraph">
                  <wp:posOffset>-39191</wp:posOffset>
                </wp:positionV>
                <wp:extent cx="4867910" cy="0"/>
                <wp:effectExtent l="0" t="0" r="0" b="0"/>
                <wp:wrapNone/>
                <wp:docPr id="76609894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0DCB8A9" id="Straight Connector 4" o:spid="_x0000_s1026" style="position:absolute;z-index:2524907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A73923">
        <w:rPr>
          <w:b/>
          <w:bCs/>
          <w:color w:val="000000" w:themeColor="text1"/>
          <w:sz w:val="40"/>
          <w:szCs w:val="40"/>
        </w:rPr>
        <w:t xml:space="preserve">Capital Improvement </w:t>
      </w:r>
      <w:r w:rsidRPr="004C43B2">
        <w:rPr>
          <w:b/>
          <w:bCs/>
          <w:color w:val="000000" w:themeColor="text1"/>
          <w:sz w:val="40"/>
          <w:szCs w:val="40"/>
        </w:rPr>
        <w:t>Fund – Detail Revenues</w:t>
      </w:r>
    </w:p>
    <w:p w14:paraId="4C49C956" w14:textId="70F6799D" w:rsidR="00BF5047" w:rsidRDefault="00222AB1" w:rsidP="00BF5047">
      <w:pPr>
        <w:ind w:left="-450"/>
        <w:rPr>
          <w:b/>
          <w:bCs/>
          <w:color w:val="000000" w:themeColor="text1"/>
          <w:sz w:val="48"/>
          <w:szCs w:val="48"/>
        </w:rPr>
      </w:pPr>
      <w:r w:rsidRPr="00222AB1">
        <w:rPr>
          <w:b/>
          <w:bCs/>
          <w:noProof/>
          <w:color w:val="000000" w:themeColor="text1"/>
          <w:sz w:val="48"/>
          <w:szCs w:val="48"/>
        </w:rPr>
        <w:drawing>
          <wp:inline distT="0" distB="0" distL="0" distR="0" wp14:anchorId="3AA46CE1" wp14:editId="075FD4C8">
            <wp:extent cx="8922936" cy="2310765"/>
            <wp:effectExtent l="0" t="0" r="0" b="0"/>
            <wp:docPr id="117681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19438" name=""/>
                    <pic:cNvPicPr/>
                  </pic:nvPicPr>
                  <pic:blipFill>
                    <a:blip r:embed="rId171"/>
                    <a:stretch>
                      <a:fillRect/>
                    </a:stretch>
                  </pic:blipFill>
                  <pic:spPr>
                    <a:xfrm>
                      <a:off x="0" y="0"/>
                      <a:ext cx="8930676" cy="2312770"/>
                    </a:xfrm>
                    <a:prstGeom prst="rect">
                      <a:avLst/>
                    </a:prstGeom>
                  </pic:spPr>
                </pic:pic>
              </a:graphicData>
            </a:graphic>
          </wp:inline>
        </w:drawing>
      </w:r>
    </w:p>
    <w:p w14:paraId="45BDC920" w14:textId="77777777" w:rsidR="00BF5047" w:rsidRDefault="00BF5047" w:rsidP="00BF5047">
      <w:pPr>
        <w:ind w:left="-450"/>
        <w:rPr>
          <w:b/>
          <w:bCs/>
          <w:color w:val="000000" w:themeColor="text1"/>
          <w:sz w:val="48"/>
          <w:szCs w:val="48"/>
        </w:rPr>
      </w:pPr>
    </w:p>
    <w:p w14:paraId="1CD9A526" w14:textId="77777777" w:rsidR="00BF5047" w:rsidRDefault="00BF5047" w:rsidP="00BF5047">
      <w:pPr>
        <w:ind w:left="-450"/>
        <w:rPr>
          <w:b/>
          <w:bCs/>
          <w:color w:val="000000" w:themeColor="text1"/>
          <w:sz w:val="48"/>
          <w:szCs w:val="48"/>
        </w:rPr>
        <w:sectPr w:rsidR="00BF5047" w:rsidSect="00BF5047">
          <w:pgSz w:w="15840" w:h="12240" w:orient="landscape" w:code="1"/>
          <w:pgMar w:top="1440" w:right="1080" w:bottom="1440" w:left="1440" w:header="720" w:footer="720" w:gutter="0"/>
          <w:cols w:space="720"/>
          <w:docGrid w:linePitch="326" w:charSpace="-6350"/>
        </w:sectPr>
      </w:pPr>
    </w:p>
    <w:p w14:paraId="64A15215" w14:textId="48B6B8FD" w:rsidR="00BF5047" w:rsidRPr="004C43B2" w:rsidRDefault="00BF5047" w:rsidP="00BF5047">
      <w:pPr>
        <w:rPr>
          <w:b/>
          <w:bCs/>
          <w:color w:val="000000" w:themeColor="text1"/>
          <w:sz w:val="40"/>
          <w:szCs w:val="40"/>
        </w:rPr>
      </w:pPr>
      <w:r w:rsidRPr="004C43B2">
        <w:rPr>
          <w:b/>
          <w:bCs/>
          <w:noProof/>
          <w:sz w:val="40"/>
          <w:szCs w:val="40"/>
        </w:rPr>
        <w:lastRenderedPageBreak/>
        <mc:AlternateContent>
          <mc:Choice Requires="wps">
            <w:drawing>
              <wp:anchor distT="0" distB="0" distL="114300" distR="114300" simplePos="0" relativeHeight="252491776" behindDoc="0" locked="0" layoutInCell="1" allowOverlap="1" wp14:anchorId="1200A5B5" wp14:editId="24E3971B">
                <wp:simplePos x="0" y="0"/>
                <wp:positionH relativeFrom="column">
                  <wp:posOffset>-38100</wp:posOffset>
                </wp:positionH>
                <wp:positionV relativeFrom="paragraph">
                  <wp:posOffset>404674</wp:posOffset>
                </wp:positionV>
                <wp:extent cx="4932045" cy="0"/>
                <wp:effectExtent l="0" t="0" r="0" b="0"/>
                <wp:wrapNone/>
                <wp:docPr id="11885971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3C6B32C" id="Straight Connector 3" o:spid="_x0000_s1026" style="position:absolute;z-index:25249177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" strokecolor="#a28e6a" strokeweight=".5pt">
                <v:stroke joinstyle="miter"/>
              </v:line>
            </w:pict>
          </mc:Fallback>
        </mc:AlternateContent>
      </w:r>
      <w:r w:rsidRPr="004C43B2">
        <w:rPr>
          <w:b/>
          <w:bCs/>
          <w:noProof/>
          <w:sz w:val="40"/>
          <w:szCs w:val="40"/>
        </w:rPr>
        <mc:AlternateContent>
          <mc:Choice Requires="wps">
            <w:drawing>
              <wp:anchor distT="0" distB="0" distL="114300" distR="114300" simplePos="0" relativeHeight="252492800" behindDoc="0" locked="0" layoutInCell="1" allowOverlap="1" wp14:anchorId="1C8A7692" wp14:editId="06F3719F">
                <wp:simplePos x="0" y="0"/>
                <wp:positionH relativeFrom="column">
                  <wp:posOffset>0</wp:posOffset>
                </wp:positionH>
                <wp:positionV relativeFrom="paragraph">
                  <wp:posOffset>-39191</wp:posOffset>
                </wp:positionV>
                <wp:extent cx="4867910" cy="0"/>
                <wp:effectExtent l="0" t="0" r="0" b="0"/>
                <wp:wrapNone/>
                <wp:docPr id="28347411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a:noFill/>
                        <a:ln w="6350" cap="flat" cmpd="sng" algn="ctr">
                          <a:solidFill>
                            <a:srgbClr val="A28E6A"/>
                          </a:solidFill>
                          <a:prstDash val="solid"/>
                          <a:miter lim="800000"/>
                        </a:ln>
                        <a:effectLst/>
                      </wps:spPr>
                      <wps:bodyPr/>
                    </wps:wsp>
                  </a:graphicData>
                </a:graphic>
              </wp:anchor>
            </w:drawing>
          </mc:Choice>
          <mc:Fallback>
            <w:pict>
              <v:line w14:anchorId="5BC648EC" id="Straight Connector 4" o:spid="_x0000_s1026" style="position:absolute;z-index:25249280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" strokecolor="#a28e6a" strokeweight=".5pt">
                <v:stroke joinstyle="miter"/>
              </v:line>
            </w:pict>
          </mc:Fallback>
        </mc:AlternateContent>
      </w:r>
      <w:r w:rsidR="00A73923">
        <w:rPr>
          <w:b/>
          <w:bCs/>
          <w:color w:val="000000" w:themeColor="text1"/>
          <w:sz w:val="40"/>
          <w:szCs w:val="40"/>
        </w:rPr>
        <w:t xml:space="preserve">Capital Improvement </w:t>
      </w:r>
      <w:r w:rsidRPr="004C43B2">
        <w:rPr>
          <w:b/>
          <w:bCs/>
          <w:color w:val="000000" w:themeColor="text1"/>
          <w:sz w:val="40"/>
          <w:szCs w:val="40"/>
        </w:rPr>
        <w:t>Fund – Detail Expenditures</w:t>
      </w:r>
    </w:p>
    <w:p w14:paraId="1BD6E113" w14:textId="2F2660EA" w:rsidR="00BF5047" w:rsidRDefault="00AD404F" w:rsidP="00BF5047">
      <w:pPr>
        <w:ind w:left="-450"/>
        <w:rPr>
          <w:b/>
          <w:bCs/>
          <w:color w:val="000000" w:themeColor="text1"/>
          <w:sz w:val="48"/>
          <w:szCs w:val="48"/>
        </w:rPr>
      </w:pPr>
      <w:r w:rsidRPr="00AD404F">
        <w:rPr>
          <w:b/>
          <w:bCs/>
          <w:noProof/>
          <w:color w:val="000000" w:themeColor="text1"/>
          <w:sz w:val="48"/>
          <w:szCs w:val="48"/>
        </w:rPr>
        <w:drawing>
          <wp:inline distT="0" distB="0" distL="0" distR="0" wp14:anchorId="6E60B377" wp14:editId="5A3FFEC7">
            <wp:extent cx="8882743" cy="5015230"/>
            <wp:effectExtent l="0" t="0" r="0" b="0"/>
            <wp:docPr id="172954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47590" name=""/>
                    <pic:cNvPicPr/>
                  </pic:nvPicPr>
                  <pic:blipFill>
                    <a:blip r:embed="rId172"/>
                    <a:stretch>
                      <a:fillRect/>
                    </a:stretch>
                  </pic:blipFill>
                  <pic:spPr>
                    <a:xfrm>
                      <a:off x="0" y="0"/>
                      <a:ext cx="8885503" cy="5016788"/>
                    </a:xfrm>
                    <a:prstGeom prst="rect">
                      <a:avLst/>
                    </a:prstGeom>
                  </pic:spPr>
                </pic:pic>
              </a:graphicData>
            </a:graphic>
          </wp:inline>
        </w:drawing>
      </w:r>
    </w:p>
    <w:p w14:paraId="759D5483" w14:textId="1F13F15A" w:rsidR="00BF5047" w:rsidRDefault="00BF5047" w:rsidP="00B36DA1">
      <w:pPr>
        <w:rPr>
          <w:b/>
          <w:bCs/>
          <w:color w:val="000000" w:themeColor="text1"/>
          <w:sz w:val="48"/>
          <w:szCs w:val="48"/>
        </w:rPr>
        <w:sectPr w:rsidR="00BF5047" w:rsidSect="00F87672">
          <w:pgSz w:w="15840" w:h="12240" w:orient="landscape" w:code="1"/>
          <w:pgMar w:top="1440" w:right="1080" w:bottom="1440" w:left="1440" w:header="720" w:footer="720" w:gutter="0"/>
          <w:cols w:space="720"/>
          <w:docGrid w:linePitch="326" w:charSpace="-6350"/>
        </w:sectPr>
      </w:pPr>
    </w:p>
    <w:p w14:paraId="33347A30" w14:textId="4F83D8BB" w:rsidR="00826A46" w:rsidRPr="00C02A04" w:rsidRDefault="00826A46" w:rsidP="00826A46">
      <w:pPr>
        <w:rPr>
          <w:sz w:val="22"/>
          <w:szCs w:val="22"/>
        </w:rPr>
      </w:pPr>
      <w:r w:rsidRPr="00C349FC">
        <w:rPr>
          <w:noProof/>
          <w:sz w:val="24"/>
          <w:szCs w:val="24"/>
        </w:rPr>
        <w:lastRenderedPageBreak/>
        <w:drawing>
          <wp:anchor distT="0" distB="0" distL="114300" distR="114300" simplePos="0" relativeHeight="252469248" behindDoc="1" locked="0" layoutInCell="1" allowOverlap="1" wp14:anchorId="070DD131" wp14:editId="5252D7C3">
            <wp:simplePos x="0" y="0"/>
            <wp:positionH relativeFrom="margin">
              <wp:posOffset>-1024675</wp:posOffset>
            </wp:positionH>
            <wp:positionV relativeFrom="paragraph">
              <wp:posOffset>-711557</wp:posOffset>
            </wp:positionV>
            <wp:extent cx="8326120" cy="10585930"/>
            <wp:effectExtent l="57150" t="0" r="55880" b="120650"/>
            <wp:wrapNone/>
            <wp:docPr id="1742238925"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8326120" cy="10585930"/>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Pr>
          <w:b/>
          <w:bCs/>
          <w:noProof/>
          <w:sz w:val="48"/>
          <w:szCs w:val="48"/>
        </w:rPr>
        <mc:AlternateContent>
          <mc:Choice Requires="wps">
            <w:drawing>
              <wp:anchor distT="0" distB="0" distL="114300" distR="114300" simplePos="0" relativeHeight="252467200" behindDoc="0" locked="0" layoutInCell="1" allowOverlap="1" wp14:anchorId="149B0AD3" wp14:editId="1AFB0271">
                <wp:simplePos x="0" y="0"/>
                <wp:positionH relativeFrom="column">
                  <wp:posOffset>-38100</wp:posOffset>
                </wp:positionH>
                <wp:positionV relativeFrom="paragraph">
                  <wp:posOffset>404674</wp:posOffset>
                </wp:positionV>
                <wp:extent cx="4932045" cy="0"/>
                <wp:effectExtent l="0" t="0" r="0" b="0"/>
                <wp:wrapNone/>
                <wp:docPr id="51280757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73CF036" id="Straight Connector 3" o:spid="_x0000_s1026" style="position:absolute;z-index:2524672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468224" behindDoc="0" locked="0" layoutInCell="1" allowOverlap="1" wp14:anchorId="2A996EF6" wp14:editId="5B4298E6">
                <wp:simplePos x="0" y="0"/>
                <wp:positionH relativeFrom="column">
                  <wp:posOffset>0</wp:posOffset>
                </wp:positionH>
                <wp:positionV relativeFrom="paragraph">
                  <wp:posOffset>-39191</wp:posOffset>
                </wp:positionV>
                <wp:extent cx="4867910" cy="0"/>
                <wp:effectExtent l="0" t="0" r="0" b="0"/>
                <wp:wrapNone/>
                <wp:docPr id="145093163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B0BCB70" id="Straight Connector 4" o:spid="_x0000_s1026" style="position:absolute;z-index:2524682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345719">
        <w:rPr>
          <w:b/>
          <w:bCs/>
          <w:color w:val="000000" w:themeColor="text1"/>
          <w:sz w:val="48"/>
          <w:szCs w:val="48"/>
        </w:rPr>
        <w:t>Long Term Debt Schedule</w:t>
      </w:r>
    </w:p>
    <w:p w14:paraId="5F0E6F17" w14:textId="77777777" w:rsidR="00826A46" w:rsidRDefault="00826A46" w:rsidP="00826A46"/>
    <w:p w14:paraId="46FC4D3E" w14:textId="77777777" w:rsidR="00345719" w:rsidRDefault="00345719" w:rsidP="00826A46"/>
    <w:p w14:paraId="2EF0E727" w14:textId="77777777" w:rsidR="00345719" w:rsidRDefault="00345719" w:rsidP="00826A46"/>
    <w:p w14:paraId="42F4A9EE" w14:textId="77777777" w:rsidR="00345719" w:rsidRDefault="00345719" w:rsidP="00826A46"/>
    <w:p w14:paraId="774B165E" w14:textId="77777777" w:rsidR="00345719" w:rsidRDefault="00345719" w:rsidP="00826A46"/>
    <w:p w14:paraId="47C8ADE1" w14:textId="77777777" w:rsidR="00826A46" w:rsidRDefault="00826A46" w:rsidP="00826A46"/>
    <w:p w14:paraId="78C3797C" w14:textId="77777777" w:rsidR="00826A46" w:rsidRDefault="00826A46" w:rsidP="00826A46"/>
    <w:p w14:paraId="7E1887B3" w14:textId="77777777" w:rsidR="00826A46" w:rsidRDefault="00826A46" w:rsidP="00826A46"/>
    <w:p w14:paraId="0E1ACF66" w14:textId="77777777" w:rsidR="00826A46" w:rsidRDefault="00826A46" w:rsidP="00826A46"/>
    <w:p w14:paraId="359328CA" w14:textId="77777777" w:rsidR="00826A46" w:rsidRDefault="00826A46" w:rsidP="00826A46"/>
    <w:p w14:paraId="699091B7" w14:textId="77777777" w:rsidR="00826A46" w:rsidRDefault="00826A46" w:rsidP="00826A46"/>
    <w:p w14:paraId="6A330C7E" w14:textId="77777777" w:rsidR="00826A46" w:rsidRDefault="00826A46" w:rsidP="00826A46"/>
    <w:p w14:paraId="43733702" w14:textId="77777777" w:rsidR="00826A46" w:rsidRDefault="00826A46" w:rsidP="00826A46">
      <w:pPr>
        <w:rPr>
          <w:b/>
          <w:bCs/>
          <w:color w:val="000000" w:themeColor="text1"/>
          <w:sz w:val="48"/>
          <w:szCs w:val="48"/>
        </w:rPr>
      </w:pPr>
    </w:p>
    <w:p w14:paraId="36121D85" w14:textId="77777777" w:rsidR="00826A46" w:rsidRDefault="00826A46" w:rsidP="00826A46">
      <w:pPr>
        <w:rPr>
          <w:b/>
          <w:bCs/>
          <w:color w:val="000000" w:themeColor="text1"/>
          <w:sz w:val="48"/>
          <w:szCs w:val="48"/>
        </w:rPr>
      </w:pPr>
    </w:p>
    <w:p w14:paraId="70035054" w14:textId="77777777" w:rsidR="00826A46" w:rsidRDefault="00826A46" w:rsidP="00826A46">
      <w:pPr>
        <w:rPr>
          <w:b/>
          <w:bCs/>
          <w:color w:val="000000" w:themeColor="text1"/>
          <w:sz w:val="48"/>
          <w:szCs w:val="48"/>
        </w:rPr>
      </w:pPr>
    </w:p>
    <w:p w14:paraId="4A2D9EA0" w14:textId="77777777" w:rsidR="00826A46" w:rsidRDefault="00826A46" w:rsidP="00826A46">
      <w:pPr>
        <w:rPr>
          <w:b/>
          <w:bCs/>
          <w:color w:val="000000" w:themeColor="text1"/>
          <w:sz w:val="48"/>
          <w:szCs w:val="48"/>
        </w:rPr>
      </w:pPr>
    </w:p>
    <w:p w14:paraId="532B408F" w14:textId="77777777" w:rsidR="00826A46" w:rsidRDefault="00826A46" w:rsidP="00826A46">
      <w:pPr>
        <w:rPr>
          <w:b/>
          <w:bCs/>
          <w:color w:val="000000" w:themeColor="text1"/>
          <w:sz w:val="48"/>
          <w:szCs w:val="48"/>
        </w:rPr>
      </w:pPr>
      <w:r>
        <w:rPr>
          <w:b/>
          <w:bCs/>
          <w:noProof/>
          <w:color w:val="000000" w:themeColor="text1"/>
          <w:sz w:val="48"/>
          <w:szCs w:val="48"/>
        </w:rPr>
        <w:drawing>
          <wp:anchor distT="0" distB="0" distL="114300" distR="114300" simplePos="0" relativeHeight="252470272" behindDoc="0" locked="0" layoutInCell="1" allowOverlap="1" wp14:anchorId="24F09EFA" wp14:editId="3E0F941E">
            <wp:simplePos x="0" y="0"/>
            <wp:positionH relativeFrom="margin">
              <wp:posOffset>4622800</wp:posOffset>
            </wp:positionH>
            <wp:positionV relativeFrom="paragraph">
              <wp:posOffset>44915</wp:posOffset>
            </wp:positionV>
            <wp:extent cx="1681572" cy="1571222"/>
            <wp:effectExtent l="0" t="0" r="0" b="0"/>
            <wp:wrapNone/>
            <wp:docPr id="1903691534"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alphaModFix amt="33000"/>
                      <a:extLst>
                        <a:ext uri="{28A0092B-C50C-407E-A947-70E740481C1C}">
                          <a14:useLocalDpi xmlns:a14="http://schemas.microsoft.com/office/drawing/2010/main" val="0"/>
                        </a:ext>
                      </a:extLst>
                    </a:blip>
                    <a:srcRect/>
                    <a:stretch>
                      <a:fillRect/>
                    </a:stretch>
                  </pic:blipFill>
                  <pic:spPr bwMode="auto">
                    <a:xfrm>
                      <a:off x="0" y="0"/>
                      <a:ext cx="1681572" cy="1571222"/>
                    </a:xfrm>
                    <a:prstGeom prst="rect">
                      <a:avLst/>
                    </a:prstGeom>
                    <a:noFill/>
                  </pic:spPr>
                </pic:pic>
              </a:graphicData>
            </a:graphic>
            <wp14:sizeRelH relativeFrom="margin">
              <wp14:pctWidth>0</wp14:pctWidth>
            </wp14:sizeRelH>
            <wp14:sizeRelV relativeFrom="margin">
              <wp14:pctHeight>0</wp14:pctHeight>
            </wp14:sizeRelV>
          </wp:anchor>
        </w:drawing>
      </w:r>
    </w:p>
    <w:p w14:paraId="3D587F06" w14:textId="77777777" w:rsidR="00826A46" w:rsidRDefault="00826A46" w:rsidP="00826A46">
      <w:pPr>
        <w:rPr>
          <w:b/>
          <w:bCs/>
          <w:color w:val="000000" w:themeColor="text1"/>
          <w:sz w:val="48"/>
          <w:szCs w:val="48"/>
        </w:rPr>
      </w:pPr>
    </w:p>
    <w:p w14:paraId="7A008840" w14:textId="77777777" w:rsidR="00826A46" w:rsidRDefault="00826A46" w:rsidP="005F070D">
      <w:pPr>
        <w:rPr>
          <w:b/>
          <w:bCs/>
          <w:color w:val="000000" w:themeColor="text1"/>
          <w:sz w:val="48"/>
          <w:szCs w:val="48"/>
        </w:rPr>
      </w:pPr>
    </w:p>
    <w:p w14:paraId="2D7F5197" w14:textId="4D4BCBBD" w:rsidR="005F070D" w:rsidRPr="00442B71" w:rsidRDefault="005F070D" w:rsidP="005F070D">
      <w:pPr>
        <w:rPr>
          <w:sz w:val="28"/>
          <w:szCs w:val="28"/>
        </w:rPr>
      </w:pPr>
      <w:r w:rsidRPr="00D70DFE">
        <w:rPr>
          <w:b/>
          <w:bCs/>
          <w:noProof/>
          <w:sz w:val="48"/>
          <w:szCs w:val="48"/>
        </w:rPr>
        <w:lastRenderedPageBreak/>
        <mc:AlternateContent>
          <mc:Choice Requires="wps">
            <w:drawing>
              <wp:anchor distT="0" distB="0" distL="114300" distR="114300" simplePos="0" relativeHeight="251888640" behindDoc="0" locked="0" layoutInCell="1" allowOverlap="1" wp14:anchorId="0869C861" wp14:editId="5D38DF65">
                <wp:simplePos x="0" y="0"/>
                <wp:positionH relativeFrom="column">
                  <wp:posOffset>-38100</wp:posOffset>
                </wp:positionH>
                <wp:positionV relativeFrom="paragraph">
                  <wp:posOffset>404674</wp:posOffset>
                </wp:positionV>
                <wp:extent cx="4932045" cy="0"/>
                <wp:effectExtent l="0" t="0" r="0" b="0"/>
                <wp:wrapNone/>
                <wp:docPr id="187021546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7114DE5" id="Straight Connector 3" o:spid="_x0000_s1026" style="position:absolute;z-index:25188864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889664" behindDoc="0" locked="0" layoutInCell="1" allowOverlap="1" wp14:anchorId="69DEFB55" wp14:editId="2A5CDD52">
                <wp:simplePos x="0" y="0"/>
                <wp:positionH relativeFrom="column">
                  <wp:posOffset>0</wp:posOffset>
                </wp:positionH>
                <wp:positionV relativeFrom="paragraph">
                  <wp:posOffset>-39191</wp:posOffset>
                </wp:positionV>
                <wp:extent cx="4867910" cy="0"/>
                <wp:effectExtent l="0" t="0" r="0" b="0"/>
                <wp:wrapNone/>
                <wp:docPr id="65363487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F5DFC13" id="Straight Connector 4" o:spid="_x0000_s1026" style="position:absolute;z-index:25188966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D70DFE">
        <w:rPr>
          <w:b/>
          <w:bCs/>
          <w:color w:val="000000" w:themeColor="text1"/>
          <w:sz w:val="48"/>
          <w:szCs w:val="48"/>
        </w:rPr>
        <w:t>L</w:t>
      </w:r>
      <w:r>
        <w:rPr>
          <w:b/>
          <w:bCs/>
          <w:color w:val="000000" w:themeColor="text1"/>
          <w:sz w:val="48"/>
          <w:szCs w:val="48"/>
        </w:rPr>
        <w:t>ong Term Debt</w:t>
      </w:r>
    </w:p>
    <w:p w14:paraId="7AA847DD" w14:textId="43A94F34" w:rsidR="005F070D" w:rsidRDefault="00CD3149" w:rsidP="004878DF">
      <w:pPr>
        <w:jc w:val="center"/>
      </w:pPr>
      <w:r w:rsidRPr="00CD3149">
        <w:rPr>
          <w:noProof/>
        </w:rPr>
        <w:drawing>
          <wp:inline distT="0" distB="0" distL="0" distR="0" wp14:anchorId="515059E7" wp14:editId="1FA7D6DA">
            <wp:extent cx="5419725" cy="5774774"/>
            <wp:effectExtent l="0" t="0" r="0" b="0"/>
            <wp:docPr id="64878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85628" name=""/>
                    <pic:cNvPicPr/>
                  </pic:nvPicPr>
                  <pic:blipFill>
                    <a:blip r:embed="rId173"/>
                    <a:stretch>
                      <a:fillRect/>
                    </a:stretch>
                  </pic:blipFill>
                  <pic:spPr>
                    <a:xfrm>
                      <a:off x="0" y="0"/>
                      <a:ext cx="5429657" cy="5785357"/>
                    </a:xfrm>
                    <a:prstGeom prst="rect">
                      <a:avLst/>
                    </a:prstGeom>
                  </pic:spPr>
                </pic:pic>
              </a:graphicData>
            </a:graphic>
          </wp:inline>
        </w:drawing>
      </w:r>
    </w:p>
    <w:p w14:paraId="587D1F88" w14:textId="0BE85BF3" w:rsidR="005F070D" w:rsidRDefault="004878DF" w:rsidP="004878DF">
      <w:pPr>
        <w:jc w:val="center"/>
      </w:pPr>
      <w:r w:rsidRPr="004878DF">
        <w:rPr>
          <w:noProof/>
        </w:rPr>
        <w:drawing>
          <wp:inline distT="0" distB="0" distL="0" distR="0" wp14:anchorId="6C1C1DD7" wp14:editId="3A8A2B74">
            <wp:extent cx="5368290" cy="1188551"/>
            <wp:effectExtent l="0" t="0" r="3810" b="0"/>
            <wp:docPr id="1052452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52808" name=""/>
                    <pic:cNvPicPr/>
                  </pic:nvPicPr>
                  <pic:blipFill>
                    <a:blip r:embed="rId174"/>
                    <a:stretch>
                      <a:fillRect/>
                    </a:stretch>
                  </pic:blipFill>
                  <pic:spPr>
                    <a:xfrm>
                      <a:off x="0" y="0"/>
                      <a:ext cx="5386951" cy="1192683"/>
                    </a:xfrm>
                    <a:prstGeom prst="rect">
                      <a:avLst/>
                    </a:prstGeom>
                  </pic:spPr>
                </pic:pic>
              </a:graphicData>
            </a:graphic>
          </wp:inline>
        </w:drawing>
      </w:r>
    </w:p>
    <w:p w14:paraId="6412FA21" w14:textId="77777777" w:rsidR="005F070D" w:rsidRDefault="005F070D" w:rsidP="00033159">
      <w:pPr>
        <w:pStyle w:val="ListParagraph"/>
      </w:pPr>
    </w:p>
    <w:p w14:paraId="32AD63A0" w14:textId="77777777" w:rsidR="005F070D" w:rsidRDefault="005F070D" w:rsidP="00033159">
      <w:pPr>
        <w:pStyle w:val="ListParagraph"/>
      </w:pPr>
    </w:p>
    <w:p w14:paraId="60F289E1" w14:textId="77777777" w:rsidR="00CD3149" w:rsidRPr="00442B71" w:rsidRDefault="00CD3149" w:rsidP="00CD3149">
      <w:pPr>
        <w:rPr>
          <w:sz w:val="28"/>
          <w:szCs w:val="28"/>
        </w:rPr>
      </w:pPr>
      <w:r w:rsidRPr="00D70DFE">
        <w:rPr>
          <w:b/>
          <w:bCs/>
          <w:noProof/>
          <w:sz w:val="48"/>
          <w:szCs w:val="48"/>
        </w:rPr>
        <w:lastRenderedPageBreak/>
        <mc:AlternateContent>
          <mc:Choice Requires="wps">
            <w:drawing>
              <wp:anchor distT="0" distB="0" distL="114300" distR="114300" simplePos="0" relativeHeight="251891712" behindDoc="0" locked="0" layoutInCell="1" allowOverlap="1" wp14:anchorId="53A07512" wp14:editId="4DB828CD">
                <wp:simplePos x="0" y="0"/>
                <wp:positionH relativeFrom="column">
                  <wp:posOffset>-38100</wp:posOffset>
                </wp:positionH>
                <wp:positionV relativeFrom="paragraph">
                  <wp:posOffset>404674</wp:posOffset>
                </wp:positionV>
                <wp:extent cx="4932045" cy="0"/>
                <wp:effectExtent l="0" t="0" r="0" b="0"/>
                <wp:wrapNone/>
                <wp:docPr id="174946085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0AA9469" id="Straight Connector 3" o:spid="_x0000_s1026" style="position:absolute;z-index:25189171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892736" behindDoc="0" locked="0" layoutInCell="1" allowOverlap="1" wp14:anchorId="2D022494" wp14:editId="46420F04">
                <wp:simplePos x="0" y="0"/>
                <wp:positionH relativeFrom="column">
                  <wp:posOffset>0</wp:posOffset>
                </wp:positionH>
                <wp:positionV relativeFrom="paragraph">
                  <wp:posOffset>-39191</wp:posOffset>
                </wp:positionV>
                <wp:extent cx="4867910" cy="0"/>
                <wp:effectExtent l="0" t="0" r="0" b="0"/>
                <wp:wrapNone/>
                <wp:docPr id="58022146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5D84808" id="Straight Connector 4" o:spid="_x0000_s1026" style="position:absolute;z-index:25189273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D70DFE">
        <w:rPr>
          <w:b/>
          <w:bCs/>
          <w:color w:val="000000" w:themeColor="text1"/>
          <w:sz w:val="48"/>
          <w:szCs w:val="48"/>
        </w:rPr>
        <w:t>L</w:t>
      </w:r>
      <w:r>
        <w:rPr>
          <w:b/>
          <w:bCs/>
          <w:color w:val="000000" w:themeColor="text1"/>
          <w:sz w:val="48"/>
          <w:szCs w:val="48"/>
        </w:rPr>
        <w:t>ong Term Debt</w:t>
      </w:r>
    </w:p>
    <w:p w14:paraId="5A3635AC" w14:textId="77777777" w:rsidR="005F070D" w:rsidRDefault="005F070D" w:rsidP="00033159">
      <w:pPr>
        <w:pStyle w:val="ListParagraph"/>
      </w:pPr>
    </w:p>
    <w:p w14:paraId="141EEA6C" w14:textId="688557CF" w:rsidR="00CD3149" w:rsidRDefault="000F53FD" w:rsidP="000F53FD">
      <w:pPr>
        <w:pStyle w:val="ListParagraph"/>
        <w:jc w:val="center"/>
      </w:pPr>
      <w:r w:rsidRPr="000F53FD">
        <w:rPr>
          <w:noProof/>
        </w:rPr>
        <w:drawing>
          <wp:inline distT="0" distB="0" distL="0" distR="0" wp14:anchorId="5E869BD4" wp14:editId="6FD9674C">
            <wp:extent cx="5449332" cy="5876925"/>
            <wp:effectExtent l="0" t="0" r="0" b="0"/>
            <wp:docPr id="92572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2178" name=""/>
                    <pic:cNvPicPr/>
                  </pic:nvPicPr>
                  <pic:blipFill>
                    <a:blip r:embed="rId175"/>
                    <a:stretch>
                      <a:fillRect/>
                    </a:stretch>
                  </pic:blipFill>
                  <pic:spPr>
                    <a:xfrm>
                      <a:off x="0" y="0"/>
                      <a:ext cx="5456860" cy="5885043"/>
                    </a:xfrm>
                    <a:prstGeom prst="rect">
                      <a:avLst/>
                    </a:prstGeom>
                  </pic:spPr>
                </pic:pic>
              </a:graphicData>
            </a:graphic>
          </wp:inline>
        </w:drawing>
      </w:r>
    </w:p>
    <w:p w14:paraId="7492DC44" w14:textId="77777777" w:rsidR="00CD3149" w:rsidRDefault="00CD3149" w:rsidP="00033159">
      <w:pPr>
        <w:pStyle w:val="ListParagraph"/>
      </w:pPr>
    </w:p>
    <w:p w14:paraId="7C068719" w14:textId="77777777" w:rsidR="00CD3149" w:rsidRDefault="00CD3149" w:rsidP="00033159">
      <w:pPr>
        <w:pStyle w:val="ListParagraph"/>
      </w:pPr>
    </w:p>
    <w:p w14:paraId="5701D379" w14:textId="77777777" w:rsidR="00CD3149" w:rsidRDefault="00CD3149" w:rsidP="00033159">
      <w:pPr>
        <w:pStyle w:val="ListParagraph"/>
      </w:pPr>
    </w:p>
    <w:p w14:paraId="246E6316" w14:textId="77777777" w:rsidR="00CD3149" w:rsidRDefault="00CD3149" w:rsidP="00033159">
      <w:pPr>
        <w:pStyle w:val="ListParagraph"/>
      </w:pPr>
    </w:p>
    <w:p w14:paraId="48CFD124" w14:textId="77777777" w:rsidR="00CD3149" w:rsidRDefault="00CD3149" w:rsidP="00033159">
      <w:pPr>
        <w:pStyle w:val="ListParagraph"/>
      </w:pPr>
    </w:p>
    <w:p w14:paraId="2F2614E7" w14:textId="77777777" w:rsidR="00CD3149" w:rsidRDefault="00CD3149" w:rsidP="00033159">
      <w:pPr>
        <w:pStyle w:val="ListParagraph"/>
      </w:pPr>
    </w:p>
    <w:p w14:paraId="15400D34" w14:textId="77777777" w:rsidR="00CD3149" w:rsidRDefault="00CD3149" w:rsidP="00033159">
      <w:pPr>
        <w:pStyle w:val="ListParagraph"/>
      </w:pPr>
    </w:p>
    <w:p w14:paraId="2868DFB8" w14:textId="77777777" w:rsidR="00CD3149" w:rsidRDefault="00CD3149" w:rsidP="00033159">
      <w:pPr>
        <w:pStyle w:val="ListParagraph"/>
      </w:pPr>
    </w:p>
    <w:p w14:paraId="56B878B9" w14:textId="29F55684" w:rsidR="00EA79EA" w:rsidRPr="00442B71" w:rsidRDefault="00EA79EA" w:rsidP="00EA79EA">
      <w:pPr>
        <w:rPr>
          <w:sz w:val="28"/>
          <w:szCs w:val="28"/>
        </w:rPr>
      </w:pPr>
      <w:r w:rsidRPr="00D70DFE">
        <w:rPr>
          <w:b/>
          <w:bCs/>
          <w:noProof/>
          <w:sz w:val="48"/>
          <w:szCs w:val="48"/>
        </w:rPr>
        <w:lastRenderedPageBreak/>
        <mc:AlternateContent>
          <mc:Choice Requires="wps">
            <w:drawing>
              <wp:anchor distT="0" distB="0" distL="114300" distR="114300" simplePos="0" relativeHeight="251885568" behindDoc="0" locked="0" layoutInCell="1" allowOverlap="1" wp14:anchorId="7DFC390E" wp14:editId="5025C4D9">
                <wp:simplePos x="0" y="0"/>
                <wp:positionH relativeFrom="column">
                  <wp:posOffset>-38100</wp:posOffset>
                </wp:positionH>
                <wp:positionV relativeFrom="paragraph">
                  <wp:posOffset>404674</wp:posOffset>
                </wp:positionV>
                <wp:extent cx="4932045" cy="0"/>
                <wp:effectExtent l="0" t="0" r="0" b="0"/>
                <wp:wrapNone/>
                <wp:docPr id="126846023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158908D" id="Straight Connector 3" o:spid="_x0000_s1026" style="position:absolute;z-index:25188556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886592" behindDoc="0" locked="0" layoutInCell="1" allowOverlap="1" wp14:anchorId="53FD8EEC" wp14:editId="4160E89F">
                <wp:simplePos x="0" y="0"/>
                <wp:positionH relativeFrom="column">
                  <wp:posOffset>0</wp:posOffset>
                </wp:positionH>
                <wp:positionV relativeFrom="paragraph">
                  <wp:posOffset>-39191</wp:posOffset>
                </wp:positionV>
                <wp:extent cx="4867910" cy="0"/>
                <wp:effectExtent l="0" t="0" r="0" b="0"/>
                <wp:wrapNone/>
                <wp:docPr id="1407329618"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43BD7AC" id="Straight Connector 4" o:spid="_x0000_s1026" style="position:absolute;z-index:25188659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Pr="00D70DFE">
        <w:rPr>
          <w:b/>
          <w:bCs/>
          <w:color w:val="000000" w:themeColor="text1"/>
          <w:sz w:val="48"/>
          <w:szCs w:val="48"/>
        </w:rPr>
        <w:t>L</w:t>
      </w:r>
      <w:r>
        <w:rPr>
          <w:b/>
          <w:bCs/>
          <w:color w:val="000000" w:themeColor="text1"/>
          <w:sz w:val="48"/>
          <w:szCs w:val="48"/>
        </w:rPr>
        <w:t>ong</w:t>
      </w:r>
      <w:r w:rsidR="00602D17">
        <w:rPr>
          <w:b/>
          <w:bCs/>
          <w:color w:val="000000" w:themeColor="text1"/>
          <w:sz w:val="48"/>
          <w:szCs w:val="48"/>
        </w:rPr>
        <w:t xml:space="preserve"> Term Debt</w:t>
      </w:r>
    </w:p>
    <w:p w14:paraId="3E6DE86D" w14:textId="13ED967E" w:rsidR="00033159" w:rsidRDefault="00F0716E" w:rsidP="005F070D">
      <w:pPr>
        <w:pStyle w:val="Heading1"/>
        <w:rPr>
          <w:b/>
          <w:bCs/>
          <w:sz w:val="36"/>
          <w:szCs w:val="36"/>
          <w:u w:val="single"/>
        </w:rPr>
      </w:pPr>
      <w:r>
        <w:rPr>
          <w:b/>
          <w:bCs/>
          <w:noProof/>
          <w:sz w:val="36"/>
          <w:szCs w:val="36"/>
          <w:u w:val="single"/>
        </w:rPr>
        <w:drawing>
          <wp:inline distT="0" distB="0" distL="0" distR="0" wp14:anchorId="5D414EF3" wp14:editId="55B64E5F">
            <wp:extent cx="5829300" cy="3321461"/>
            <wp:effectExtent l="0" t="0" r="0" b="0"/>
            <wp:docPr id="113560585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34243" cy="3324277"/>
                    </a:xfrm>
                    <a:prstGeom prst="rect">
                      <a:avLst/>
                    </a:prstGeom>
                    <a:noFill/>
                  </pic:spPr>
                </pic:pic>
              </a:graphicData>
            </a:graphic>
          </wp:inline>
        </w:drawing>
      </w:r>
    </w:p>
    <w:p w14:paraId="58A7803E" w14:textId="77777777" w:rsidR="00CF6907" w:rsidRDefault="00CF6907" w:rsidP="00CF6907"/>
    <w:p w14:paraId="502684C4" w14:textId="775BCD2C" w:rsidR="00CF6907" w:rsidRPr="00CF6907" w:rsidRDefault="00433462" w:rsidP="005F070D">
      <w:pPr>
        <w:jc w:val="center"/>
      </w:pPr>
      <w:r>
        <w:rPr>
          <w:noProof/>
        </w:rPr>
        <w:drawing>
          <wp:inline distT="0" distB="0" distL="0" distR="0" wp14:anchorId="3064B6D9" wp14:editId="30074155">
            <wp:extent cx="5838521" cy="3509582"/>
            <wp:effectExtent l="0" t="0" r="0" b="0"/>
            <wp:docPr id="153102340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50953" cy="3517055"/>
                    </a:xfrm>
                    <a:prstGeom prst="rect">
                      <a:avLst/>
                    </a:prstGeom>
                    <a:noFill/>
                  </pic:spPr>
                </pic:pic>
              </a:graphicData>
            </a:graphic>
          </wp:inline>
        </w:drawing>
      </w:r>
    </w:p>
    <w:p w14:paraId="5EC1C7E0" w14:textId="6F4CDB38" w:rsidR="00345719" w:rsidRPr="00C02A04" w:rsidRDefault="00345719" w:rsidP="00345719">
      <w:pPr>
        <w:rPr>
          <w:sz w:val="22"/>
          <w:szCs w:val="22"/>
        </w:rPr>
      </w:pPr>
      <w:r w:rsidRPr="00C349FC">
        <w:rPr>
          <w:noProof/>
          <w:sz w:val="24"/>
          <w:szCs w:val="24"/>
        </w:rPr>
        <w:lastRenderedPageBreak/>
        <w:drawing>
          <wp:anchor distT="0" distB="0" distL="114300" distR="114300" simplePos="0" relativeHeight="252474368" behindDoc="1" locked="0" layoutInCell="1" allowOverlap="1" wp14:anchorId="340035D6" wp14:editId="071E3520">
            <wp:simplePos x="0" y="0"/>
            <wp:positionH relativeFrom="margin">
              <wp:posOffset>-1024675</wp:posOffset>
            </wp:positionH>
            <wp:positionV relativeFrom="paragraph">
              <wp:posOffset>-711557</wp:posOffset>
            </wp:positionV>
            <wp:extent cx="8326120" cy="10585930"/>
            <wp:effectExtent l="57150" t="0" r="55880" b="120650"/>
            <wp:wrapNone/>
            <wp:docPr id="571706277" name="Picture 1" descr="A lake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08749" name="Picture 1" descr="A lake surrounded by trees&#10;&#10;AI-generated content may be incorrect."/>
                    <pic:cNvPicPr/>
                  </pic:nvPicPr>
                  <pic:blipFill>
                    <a:blip r:embed="rId31">
                      <a:alphaModFix amt="50000"/>
                      <a:extLst>
                        <a:ext uri="{28A0092B-C50C-407E-A947-70E740481C1C}">
                          <a14:useLocalDpi xmlns:a14="http://schemas.microsoft.com/office/drawing/2010/main" val="0"/>
                        </a:ext>
                      </a:extLst>
                    </a:blip>
                    <a:stretch>
                      <a:fillRect/>
                    </a:stretch>
                  </pic:blipFill>
                  <pic:spPr>
                    <a:xfrm>
                      <a:off x="0" y="0"/>
                      <a:ext cx="8327318" cy="10587453"/>
                    </a:xfrm>
                    <a:prstGeom prst="rect">
                      <a:avLst/>
                    </a:prstGeom>
                    <a:effectLst>
                      <a:outerShdw blurRad="50800" dist="50800" dir="5400000" algn="ctr" rotWithShape="0">
                        <a:srgbClr val="000000">
                          <a:alpha val="30000"/>
                        </a:srgbClr>
                      </a:outerShdw>
                    </a:effectLst>
                  </pic:spPr>
                </pic:pic>
              </a:graphicData>
            </a:graphic>
            <wp14:sizeRelH relativeFrom="margin">
              <wp14:pctWidth>0</wp14:pctWidth>
            </wp14:sizeRelH>
            <wp14:sizeRelV relativeFrom="margin">
              <wp14:pctHeight>0</wp14:pctHeight>
            </wp14:sizeRelV>
          </wp:anchor>
        </w:drawing>
      </w:r>
      <w:r>
        <w:rPr>
          <w:b/>
          <w:bCs/>
          <w:noProof/>
          <w:sz w:val="48"/>
          <w:szCs w:val="48"/>
        </w:rPr>
        <mc:AlternateContent>
          <mc:Choice Requires="wps">
            <w:drawing>
              <wp:anchor distT="0" distB="0" distL="114300" distR="114300" simplePos="0" relativeHeight="252472320" behindDoc="0" locked="0" layoutInCell="1" allowOverlap="1" wp14:anchorId="2CE8D30F" wp14:editId="7AF5B665">
                <wp:simplePos x="0" y="0"/>
                <wp:positionH relativeFrom="column">
                  <wp:posOffset>-38100</wp:posOffset>
                </wp:positionH>
                <wp:positionV relativeFrom="paragraph">
                  <wp:posOffset>404674</wp:posOffset>
                </wp:positionV>
                <wp:extent cx="4932045" cy="0"/>
                <wp:effectExtent l="0" t="0" r="0" b="0"/>
                <wp:wrapNone/>
                <wp:docPr id="54783975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1908B86" id="Straight Connector 3" o:spid="_x0000_s1026" style="position:absolute;z-index:25247232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Pr>
          <w:b/>
          <w:bCs/>
          <w:noProof/>
          <w:sz w:val="48"/>
          <w:szCs w:val="48"/>
        </w:rPr>
        <mc:AlternateContent>
          <mc:Choice Requires="wps">
            <w:drawing>
              <wp:anchor distT="0" distB="0" distL="114300" distR="114300" simplePos="0" relativeHeight="252473344" behindDoc="0" locked="0" layoutInCell="1" allowOverlap="1" wp14:anchorId="3F6339A0" wp14:editId="5CA68F8E">
                <wp:simplePos x="0" y="0"/>
                <wp:positionH relativeFrom="column">
                  <wp:posOffset>0</wp:posOffset>
                </wp:positionH>
                <wp:positionV relativeFrom="paragraph">
                  <wp:posOffset>-39191</wp:posOffset>
                </wp:positionV>
                <wp:extent cx="4867910" cy="0"/>
                <wp:effectExtent l="0" t="0" r="0" b="0"/>
                <wp:wrapNone/>
                <wp:docPr id="50671891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EADB6F0" id="Straight Connector 4" o:spid="_x0000_s1026" style="position:absolute;z-index:25247334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514AED">
        <w:rPr>
          <w:b/>
          <w:bCs/>
          <w:color w:val="000000" w:themeColor="text1"/>
          <w:sz w:val="48"/>
          <w:szCs w:val="48"/>
        </w:rPr>
        <w:t>Statistical Information</w:t>
      </w:r>
    </w:p>
    <w:p w14:paraId="51DDBFDF" w14:textId="77777777" w:rsidR="00345719" w:rsidRDefault="00345719" w:rsidP="00345719"/>
    <w:p w14:paraId="2C69C6E1" w14:textId="77777777" w:rsidR="00514AED" w:rsidRDefault="00514AED" w:rsidP="00345719"/>
    <w:p w14:paraId="1430098E" w14:textId="77777777" w:rsidR="00514AED" w:rsidRDefault="00514AED" w:rsidP="00345719"/>
    <w:p w14:paraId="086FFE37" w14:textId="77777777" w:rsidR="00514AED" w:rsidRDefault="00514AED" w:rsidP="00345719"/>
    <w:p w14:paraId="5B81B15E" w14:textId="77777777" w:rsidR="00514AED" w:rsidRDefault="00514AED" w:rsidP="00345719"/>
    <w:p w14:paraId="4316A65A" w14:textId="77777777" w:rsidR="00345719" w:rsidRDefault="00345719" w:rsidP="00345719"/>
    <w:p w14:paraId="56F8AA74" w14:textId="77777777" w:rsidR="00345719" w:rsidRDefault="00345719" w:rsidP="00345719"/>
    <w:p w14:paraId="1CB0033A" w14:textId="77777777" w:rsidR="00345719" w:rsidRDefault="00345719" w:rsidP="00345719"/>
    <w:p w14:paraId="27788ECE" w14:textId="77777777" w:rsidR="00345719" w:rsidRDefault="00345719" w:rsidP="00345719"/>
    <w:p w14:paraId="570B3A4B" w14:textId="77777777" w:rsidR="00345719" w:rsidRDefault="00345719" w:rsidP="00345719"/>
    <w:p w14:paraId="64C837B2" w14:textId="77777777" w:rsidR="00345719" w:rsidRDefault="00345719" w:rsidP="00345719"/>
    <w:p w14:paraId="700D8971" w14:textId="77777777" w:rsidR="00345719" w:rsidRDefault="00345719" w:rsidP="00345719"/>
    <w:p w14:paraId="525EB5D3" w14:textId="77777777" w:rsidR="00345719" w:rsidRDefault="00345719" w:rsidP="00345719">
      <w:pPr>
        <w:rPr>
          <w:b/>
          <w:bCs/>
          <w:color w:val="000000" w:themeColor="text1"/>
          <w:sz w:val="48"/>
          <w:szCs w:val="48"/>
        </w:rPr>
      </w:pPr>
    </w:p>
    <w:p w14:paraId="16725092" w14:textId="77777777" w:rsidR="00345719" w:rsidRDefault="00345719" w:rsidP="00345719">
      <w:pPr>
        <w:rPr>
          <w:b/>
          <w:bCs/>
          <w:color w:val="000000" w:themeColor="text1"/>
          <w:sz w:val="48"/>
          <w:szCs w:val="48"/>
        </w:rPr>
      </w:pPr>
    </w:p>
    <w:p w14:paraId="3A89C09D" w14:textId="77777777" w:rsidR="00345719" w:rsidRDefault="00345719" w:rsidP="00345719">
      <w:pPr>
        <w:rPr>
          <w:b/>
          <w:bCs/>
          <w:color w:val="000000" w:themeColor="text1"/>
          <w:sz w:val="48"/>
          <w:szCs w:val="48"/>
        </w:rPr>
      </w:pPr>
    </w:p>
    <w:p w14:paraId="51AF1D21" w14:textId="77777777" w:rsidR="00345719" w:rsidRDefault="00345719" w:rsidP="00345719">
      <w:pPr>
        <w:rPr>
          <w:b/>
          <w:bCs/>
          <w:color w:val="000000" w:themeColor="text1"/>
          <w:sz w:val="48"/>
          <w:szCs w:val="48"/>
        </w:rPr>
      </w:pPr>
    </w:p>
    <w:p w14:paraId="45FD4983" w14:textId="77777777" w:rsidR="00345719" w:rsidRDefault="00345719" w:rsidP="00345719">
      <w:pPr>
        <w:rPr>
          <w:b/>
          <w:bCs/>
          <w:color w:val="000000" w:themeColor="text1"/>
          <w:sz w:val="48"/>
          <w:szCs w:val="48"/>
        </w:rPr>
      </w:pPr>
      <w:r>
        <w:rPr>
          <w:b/>
          <w:bCs/>
          <w:noProof/>
          <w:color w:val="000000" w:themeColor="text1"/>
          <w:sz w:val="48"/>
          <w:szCs w:val="48"/>
        </w:rPr>
        <w:drawing>
          <wp:anchor distT="0" distB="0" distL="114300" distR="114300" simplePos="0" relativeHeight="252475392" behindDoc="0" locked="0" layoutInCell="1" allowOverlap="1" wp14:anchorId="7CDE3205" wp14:editId="7331D82F">
            <wp:simplePos x="0" y="0"/>
            <wp:positionH relativeFrom="margin">
              <wp:posOffset>4622800</wp:posOffset>
            </wp:positionH>
            <wp:positionV relativeFrom="paragraph">
              <wp:posOffset>44915</wp:posOffset>
            </wp:positionV>
            <wp:extent cx="1681572" cy="1571222"/>
            <wp:effectExtent l="0" t="0" r="0" b="0"/>
            <wp:wrapNone/>
            <wp:docPr id="153115358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alphaModFix amt="33000"/>
                      <a:extLst>
                        <a:ext uri="{28A0092B-C50C-407E-A947-70E740481C1C}">
                          <a14:useLocalDpi xmlns:a14="http://schemas.microsoft.com/office/drawing/2010/main" val="0"/>
                        </a:ext>
                      </a:extLst>
                    </a:blip>
                    <a:srcRect/>
                    <a:stretch>
                      <a:fillRect/>
                    </a:stretch>
                  </pic:blipFill>
                  <pic:spPr bwMode="auto">
                    <a:xfrm>
                      <a:off x="0" y="0"/>
                      <a:ext cx="1681572" cy="1571222"/>
                    </a:xfrm>
                    <a:prstGeom prst="rect">
                      <a:avLst/>
                    </a:prstGeom>
                    <a:noFill/>
                  </pic:spPr>
                </pic:pic>
              </a:graphicData>
            </a:graphic>
            <wp14:sizeRelH relativeFrom="margin">
              <wp14:pctWidth>0</wp14:pctWidth>
            </wp14:sizeRelH>
            <wp14:sizeRelV relativeFrom="margin">
              <wp14:pctHeight>0</wp14:pctHeight>
            </wp14:sizeRelV>
          </wp:anchor>
        </w:drawing>
      </w:r>
    </w:p>
    <w:p w14:paraId="20FA0E38" w14:textId="77777777" w:rsidR="00345719" w:rsidRDefault="00345719" w:rsidP="00345719">
      <w:pPr>
        <w:rPr>
          <w:b/>
          <w:bCs/>
          <w:color w:val="000000" w:themeColor="text1"/>
          <w:sz w:val="48"/>
          <w:szCs w:val="48"/>
        </w:rPr>
      </w:pPr>
    </w:p>
    <w:p w14:paraId="2B803E52" w14:textId="77777777" w:rsidR="00345719" w:rsidRDefault="00345719" w:rsidP="008C489A">
      <w:pPr>
        <w:rPr>
          <w:b/>
          <w:bCs/>
          <w:color w:val="000000" w:themeColor="text1"/>
          <w:sz w:val="48"/>
          <w:szCs w:val="48"/>
        </w:rPr>
      </w:pPr>
    </w:p>
    <w:p w14:paraId="34856480" w14:textId="77777777" w:rsidR="005E2A55" w:rsidRDefault="005E2A55" w:rsidP="005E2A55">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2530688" behindDoc="0" locked="0" layoutInCell="1" allowOverlap="1" wp14:anchorId="7C6D5DFC" wp14:editId="0ABB8470">
                <wp:simplePos x="0" y="0"/>
                <wp:positionH relativeFrom="column">
                  <wp:posOffset>-38100</wp:posOffset>
                </wp:positionH>
                <wp:positionV relativeFrom="paragraph">
                  <wp:posOffset>404674</wp:posOffset>
                </wp:positionV>
                <wp:extent cx="4932045" cy="0"/>
                <wp:effectExtent l="0" t="0" r="0" b="0"/>
                <wp:wrapNone/>
                <wp:docPr id="127264464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BCB9742" id="Straight Connector 3" o:spid="_x0000_s1026" style="position:absolute;z-index:25253068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2531712" behindDoc="0" locked="0" layoutInCell="1" allowOverlap="1" wp14:anchorId="56D461C7" wp14:editId="2CB7E5C3">
                <wp:simplePos x="0" y="0"/>
                <wp:positionH relativeFrom="column">
                  <wp:posOffset>0</wp:posOffset>
                </wp:positionH>
                <wp:positionV relativeFrom="paragraph">
                  <wp:posOffset>-39191</wp:posOffset>
                </wp:positionV>
                <wp:extent cx="4867910" cy="0"/>
                <wp:effectExtent l="0" t="0" r="0" b="0"/>
                <wp:wrapNone/>
                <wp:docPr id="88733468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EB6CA92" id="Straight Connector 4" o:spid="_x0000_s1026" style="position:absolute;z-index:25253171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35255E43" w14:textId="60B3AE34" w:rsidR="005E2A55" w:rsidRDefault="00A132AE" w:rsidP="00A132AE">
      <w:pPr>
        <w:jc w:val="center"/>
        <w:rPr>
          <w:b/>
          <w:bCs/>
          <w:color w:val="000000" w:themeColor="text1"/>
          <w:sz w:val="32"/>
          <w:szCs w:val="32"/>
        </w:rPr>
      </w:pPr>
      <w:r>
        <w:rPr>
          <w:b/>
          <w:bCs/>
          <w:color w:val="000000" w:themeColor="text1"/>
          <w:sz w:val="32"/>
          <w:szCs w:val="32"/>
        </w:rPr>
        <w:t>Pike County Per</w:t>
      </w:r>
      <w:r w:rsidR="00D50109">
        <w:rPr>
          <w:b/>
          <w:bCs/>
          <w:color w:val="000000" w:themeColor="text1"/>
          <w:sz w:val="32"/>
          <w:szCs w:val="32"/>
        </w:rPr>
        <w:t>sonnel and Officials Listing</w:t>
      </w:r>
    </w:p>
    <w:p w14:paraId="54B3F45C" w14:textId="682EE0A6" w:rsidR="006329DB" w:rsidRDefault="00CA3915" w:rsidP="00A132AE">
      <w:pPr>
        <w:jc w:val="center"/>
        <w:rPr>
          <w:b/>
          <w:bCs/>
          <w:color w:val="000000" w:themeColor="text1"/>
          <w:sz w:val="32"/>
          <w:szCs w:val="32"/>
        </w:rPr>
      </w:pPr>
      <w:r w:rsidRPr="00CA3915">
        <w:rPr>
          <w:b/>
          <w:bCs/>
          <w:noProof/>
          <w:color w:val="000000" w:themeColor="text1"/>
          <w:sz w:val="32"/>
          <w:szCs w:val="32"/>
        </w:rPr>
        <w:drawing>
          <wp:anchor distT="0" distB="0" distL="114300" distR="114300" simplePos="0" relativeHeight="252596224" behindDoc="0" locked="0" layoutInCell="1" allowOverlap="1" wp14:anchorId="0A6C582C" wp14:editId="4FE4240A">
            <wp:simplePos x="0" y="0"/>
            <wp:positionH relativeFrom="margin">
              <wp:align>center</wp:align>
            </wp:positionH>
            <wp:positionV relativeFrom="paragraph">
              <wp:posOffset>138682</wp:posOffset>
            </wp:positionV>
            <wp:extent cx="6779571" cy="6089301"/>
            <wp:effectExtent l="0" t="0" r="2540" b="6985"/>
            <wp:wrapNone/>
            <wp:docPr id="1830951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51594" name=""/>
                    <pic:cNvPicPr/>
                  </pic:nvPicPr>
                  <pic:blipFill>
                    <a:blip r:embed="rId178">
                      <a:extLst>
                        <a:ext uri="{28A0092B-C50C-407E-A947-70E740481C1C}">
                          <a14:useLocalDpi xmlns:a14="http://schemas.microsoft.com/office/drawing/2010/main" val="0"/>
                        </a:ext>
                      </a:extLst>
                    </a:blip>
                    <a:stretch>
                      <a:fillRect/>
                    </a:stretch>
                  </pic:blipFill>
                  <pic:spPr>
                    <a:xfrm>
                      <a:off x="0" y="0"/>
                      <a:ext cx="6779571" cy="6089301"/>
                    </a:xfrm>
                    <a:prstGeom prst="rect">
                      <a:avLst/>
                    </a:prstGeom>
                  </pic:spPr>
                </pic:pic>
              </a:graphicData>
            </a:graphic>
            <wp14:sizeRelH relativeFrom="margin">
              <wp14:pctWidth>0</wp14:pctWidth>
            </wp14:sizeRelH>
            <wp14:sizeRelV relativeFrom="margin">
              <wp14:pctHeight>0</wp14:pctHeight>
            </wp14:sizeRelV>
          </wp:anchor>
        </w:drawing>
      </w:r>
    </w:p>
    <w:p w14:paraId="7C72C1B2" w14:textId="302BE21A" w:rsidR="00D50109" w:rsidRPr="00A132AE" w:rsidRDefault="00D50109" w:rsidP="00A132AE">
      <w:pPr>
        <w:jc w:val="center"/>
        <w:rPr>
          <w:b/>
          <w:bCs/>
          <w:color w:val="000000" w:themeColor="text1"/>
          <w:sz w:val="32"/>
          <w:szCs w:val="32"/>
        </w:rPr>
      </w:pPr>
    </w:p>
    <w:p w14:paraId="4B669378" w14:textId="77777777" w:rsidR="005E2A55" w:rsidRDefault="005E2A55" w:rsidP="008C489A">
      <w:pPr>
        <w:rPr>
          <w:b/>
          <w:bCs/>
          <w:color w:val="000000" w:themeColor="text1"/>
          <w:sz w:val="48"/>
          <w:szCs w:val="48"/>
        </w:rPr>
      </w:pPr>
    </w:p>
    <w:p w14:paraId="23754635" w14:textId="77777777" w:rsidR="005E2A55" w:rsidRDefault="005E2A55" w:rsidP="008C489A">
      <w:pPr>
        <w:rPr>
          <w:b/>
          <w:bCs/>
          <w:color w:val="000000" w:themeColor="text1"/>
          <w:sz w:val="48"/>
          <w:szCs w:val="48"/>
        </w:rPr>
      </w:pPr>
    </w:p>
    <w:p w14:paraId="28971809" w14:textId="77777777" w:rsidR="005E2A55" w:rsidRDefault="005E2A55" w:rsidP="008C489A">
      <w:pPr>
        <w:rPr>
          <w:b/>
          <w:bCs/>
          <w:color w:val="000000" w:themeColor="text1"/>
          <w:sz w:val="48"/>
          <w:szCs w:val="48"/>
        </w:rPr>
      </w:pPr>
    </w:p>
    <w:p w14:paraId="5E5EE041" w14:textId="77777777" w:rsidR="005E2A55" w:rsidRDefault="005E2A55" w:rsidP="008C489A">
      <w:pPr>
        <w:rPr>
          <w:b/>
          <w:bCs/>
          <w:color w:val="000000" w:themeColor="text1"/>
          <w:sz w:val="48"/>
          <w:szCs w:val="48"/>
        </w:rPr>
      </w:pPr>
    </w:p>
    <w:p w14:paraId="156EF735" w14:textId="77777777" w:rsidR="005E2A55" w:rsidRDefault="005E2A55" w:rsidP="008C489A">
      <w:pPr>
        <w:rPr>
          <w:b/>
          <w:bCs/>
          <w:color w:val="000000" w:themeColor="text1"/>
          <w:sz w:val="48"/>
          <w:szCs w:val="48"/>
        </w:rPr>
      </w:pPr>
    </w:p>
    <w:p w14:paraId="0A50680F" w14:textId="77777777" w:rsidR="005E2A55" w:rsidRDefault="005E2A55" w:rsidP="008C489A">
      <w:pPr>
        <w:rPr>
          <w:b/>
          <w:bCs/>
          <w:color w:val="000000" w:themeColor="text1"/>
          <w:sz w:val="48"/>
          <w:szCs w:val="48"/>
        </w:rPr>
      </w:pPr>
    </w:p>
    <w:p w14:paraId="365F9D2A" w14:textId="77777777" w:rsidR="005E2A55" w:rsidRDefault="005E2A55" w:rsidP="008C489A">
      <w:pPr>
        <w:rPr>
          <w:b/>
          <w:bCs/>
          <w:color w:val="000000" w:themeColor="text1"/>
          <w:sz w:val="48"/>
          <w:szCs w:val="48"/>
        </w:rPr>
      </w:pPr>
    </w:p>
    <w:p w14:paraId="3486BADB" w14:textId="77777777" w:rsidR="005E2A55" w:rsidRDefault="005E2A55" w:rsidP="008C489A">
      <w:pPr>
        <w:rPr>
          <w:b/>
          <w:bCs/>
          <w:color w:val="000000" w:themeColor="text1"/>
          <w:sz w:val="48"/>
          <w:szCs w:val="48"/>
        </w:rPr>
      </w:pPr>
    </w:p>
    <w:p w14:paraId="3DCA7CBE" w14:textId="77777777" w:rsidR="005E2A55" w:rsidRDefault="005E2A55" w:rsidP="008C489A">
      <w:pPr>
        <w:rPr>
          <w:b/>
          <w:bCs/>
          <w:color w:val="000000" w:themeColor="text1"/>
          <w:sz w:val="48"/>
          <w:szCs w:val="48"/>
        </w:rPr>
      </w:pPr>
    </w:p>
    <w:p w14:paraId="21F8098B" w14:textId="77777777" w:rsidR="005E2A55" w:rsidRDefault="005E2A55" w:rsidP="008C489A">
      <w:pPr>
        <w:rPr>
          <w:b/>
          <w:bCs/>
          <w:color w:val="000000" w:themeColor="text1"/>
          <w:sz w:val="48"/>
          <w:szCs w:val="48"/>
        </w:rPr>
      </w:pPr>
    </w:p>
    <w:p w14:paraId="75B0D161" w14:textId="77777777" w:rsidR="005E2A55" w:rsidRDefault="005E2A55" w:rsidP="008C489A">
      <w:pPr>
        <w:rPr>
          <w:b/>
          <w:bCs/>
          <w:color w:val="000000" w:themeColor="text1"/>
          <w:sz w:val="48"/>
          <w:szCs w:val="48"/>
        </w:rPr>
      </w:pPr>
    </w:p>
    <w:p w14:paraId="6A8D2AB1" w14:textId="77777777" w:rsidR="005E2A55" w:rsidRDefault="005E2A55" w:rsidP="008C489A">
      <w:pPr>
        <w:rPr>
          <w:b/>
          <w:bCs/>
          <w:color w:val="000000" w:themeColor="text1"/>
          <w:sz w:val="48"/>
          <w:szCs w:val="48"/>
        </w:rPr>
      </w:pPr>
    </w:p>
    <w:p w14:paraId="489B65E1" w14:textId="52686235" w:rsidR="008C489A" w:rsidRDefault="008C489A" w:rsidP="008C489A">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894784" behindDoc="0" locked="0" layoutInCell="1" allowOverlap="1" wp14:anchorId="0CA03851" wp14:editId="799D2B27">
                <wp:simplePos x="0" y="0"/>
                <wp:positionH relativeFrom="column">
                  <wp:posOffset>-38100</wp:posOffset>
                </wp:positionH>
                <wp:positionV relativeFrom="paragraph">
                  <wp:posOffset>404674</wp:posOffset>
                </wp:positionV>
                <wp:extent cx="4932045" cy="0"/>
                <wp:effectExtent l="0" t="0" r="0" b="0"/>
                <wp:wrapNone/>
                <wp:docPr id="63845960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80B1CC2" id="Straight Connector 3" o:spid="_x0000_s1026" style="position:absolute;z-index:25189478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895808" behindDoc="0" locked="0" layoutInCell="1" allowOverlap="1" wp14:anchorId="1D8D6C0F" wp14:editId="55773CB6">
                <wp:simplePos x="0" y="0"/>
                <wp:positionH relativeFrom="column">
                  <wp:posOffset>0</wp:posOffset>
                </wp:positionH>
                <wp:positionV relativeFrom="paragraph">
                  <wp:posOffset>-39191</wp:posOffset>
                </wp:positionV>
                <wp:extent cx="4867910" cy="0"/>
                <wp:effectExtent l="0" t="0" r="0" b="0"/>
                <wp:wrapNone/>
                <wp:docPr id="67370103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B80876F" id="Straight Connector 4" o:spid="_x0000_s1026" style="position:absolute;z-index:25189580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sidR="00090545">
        <w:rPr>
          <w:b/>
          <w:bCs/>
          <w:color w:val="000000" w:themeColor="text1"/>
          <w:sz w:val="48"/>
          <w:szCs w:val="48"/>
        </w:rPr>
        <w:t>Statistical Information</w:t>
      </w:r>
    </w:p>
    <w:p w14:paraId="49D21013" w14:textId="77777777" w:rsidR="00594D9B" w:rsidRPr="00442B71" w:rsidRDefault="00594D9B" w:rsidP="008C489A">
      <w:pPr>
        <w:rPr>
          <w:sz w:val="28"/>
          <w:szCs w:val="28"/>
        </w:rPr>
      </w:pPr>
    </w:p>
    <w:p w14:paraId="40A838D7" w14:textId="56ED1F43" w:rsidR="00E971E6" w:rsidRDefault="00594D9B" w:rsidP="00594D9B">
      <w:pPr>
        <w:jc w:val="center"/>
        <w:rPr>
          <w:sz w:val="24"/>
          <w:szCs w:val="24"/>
        </w:rPr>
      </w:pPr>
      <w:r>
        <w:rPr>
          <w:noProof/>
        </w:rPr>
        <w:drawing>
          <wp:inline distT="0" distB="0" distL="0" distR="0" wp14:anchorId="61D53616" wp14:editId="746FEAF2">
            <wp:extent cx="6143625" cy="3733800"/>
            <wp:effectExtent l="0" t="0" r="9525" b="0"/>
            <wp:docPr id="154848033" name="Chart 1">
              <a:extLst xmlns:a="http://schemas.openxmlformats.org/drawingml/2006/main">
                <a:ext uri="{FF2B5EF4-FFF2-40B4-BE49-F238E27FC236}">
                  <a16:creationId xmlns:a16="http://schemas.microsoft.com/office/drawing/2014/main" id="{D212564B-0ADE-FCC8-CE18-81E092284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bl>
      <w:tblPr>
        <w:tblStyle w:val="TableGrid"/>
        <w:tblW w:w="3245" w:type="dxa"/>
        <w:jc w:val="center"/>
        <w:tblLook w:val="04A0" w:firstRow="1" w:lastRow="0" w:firstColumn="1" w:lastColumn="0" w:noHBand="0" w:noVBand="1"/>
      </w:tblPr>
      <w:tblGrid>
        <w:gridCol w:w="1620"/>
        <w:gridCol w:w="1625"/>
      </w:tblGrid>
      <w:tr w:rsidR="00F866C6" w14:paraId="5499386B" w14:textId="77777777" w:rsidTr="00EF527A">
        <w:trPr>
          <w:trHeight w:val="436"/>
          <w:jc w:val="center"/>
        </w:trPr>
        <w:tc>
          <w:tcPr>
            <w:tcW w:w="1620" w:type="dxa"/>
          </w:tcPr>
          <w:p w14:paraId="396FB049" w14:textId="508DF1FA" w:rsidR="00F866C6" w:rsidRPr="0008363F" w:rsidRDefault="002F3429" w:rsidP="00594D9B">
            <w:pPr>
              <w:jc w:val="center"/>
              <w:rPr>
                <w:rFonts w:ascii="Arial" w:hAnsi="Arial" w:cs="Arial"/>
                <w:b/>
                <w:bCs/>
                <w:sz w:val="24"/>
                <w:szCs w:val="24"/>
                <w:u w:val="single"/>
              </w:rPr>
            </w:pPr>
            <w:r w:rsidRPr="0008363F">
              <w:rPr>
                <w:rFonts w:ascii="Arial" w:hAnsi="Arial" w:cs="Arial"/>
                <w:b/>
                <w:bCs/>
                <w:sz w:val="24"/>
                <w:szCs w:val="24"/>
                <w:u w:val="single"/>
              </w:rPr>
              <w:t>Year</w:t>
            </w:r>
          </w:p>
        </w:tc>
        <w:tc>
          <w:tcPr>
            <w:tcW w:w="1625" w:type="dxa"/>
          </w:tcPr>
          <w:p w14:paraId="0CCAA143" w14:textId="718DCED1" w:rsidR="00F866C6" w:rsidRPr="0008363F" w:rsidRDefault="002F3429" w:rsidP="00594D9B">
            <w:pPr>
              <w:jc w:val="center"/>
              <w:rPr>
                <w:rFonts w:ascii="Arial" w:hAnsi="Arial" w:cs="Arial"/>
                <w:b/>
                <w:bCs/>
                <w:sz w:val="24"/>
                <w:szCs w:val="24"/>
                <w:u w:val="single"/>
              </w:rPr>
            </w:pPr>
            <w:r w:rsidRPr="0008363F">
              <w:rPr>
                <w:rFonts w:ascii="Arial" w:hAnsi="Arial" w:cs="Arial"/>
                <w:b/>
                <w:bCs/>
                <w:sz w:val="24"/>
                <w:szCs w:val="24"/>
                <w:u w:val="single"/>
              </w:rPr>
              <w:t>Population</w:t>
            </w:r>
          </w:p>
        </w:tc>
      </w:tr>
      <w:tr w:rsidR="00F866C6" w14:paraId="0FD7A332" w14:textId="77777777" w:rsidTr="00EF527A">
        <w:trPr>
          <w:trHeight w:val="436"/>
          <w:jc w:val="center"/>
        </w:trPr>
        <w:tc>
          <w:tcPr>
            <w:tcW w:w="1620" w:type="dxa"/>
          </w:tcPr>
          <w:p w14:paraId="151639BD" w14:textId="0F9D0D8C" w:rsidR="00F866C6" w:rsidRPr="0008363F" w:rsidRDefault="002F3429" w:rsidP="00594D9B">
            <w:pPr>
              <w:jc w:val="center"/>
              <w:rPr>
                <w:rFonts w:ascii="Arial" w:hAnsi="Arial" w:cs="Arial"/>
                <w:sz w:val="24"/>
                <w:szCs w:val="24"/>
              </w:rPr>
            </w:pPr>
            <w:r w:rsidRPr="0008363F">
              <w:rPr>
                <w:rFonts w:ascii="Arial" w:hAnsi="Arial" w:cs="Arial"/>
                <w:sz w:val="24"/>
                <w:szCs w:val="24"/>
              </w:rPr>
              <w:t>1970</w:t>
            </w:r>
          </w:p>
        </w:tc>
        <w:tc>
          <w:tcPr>
            <w:tcW w:w="1625" w:type="dxa"/>
          </w:tcPr>
          <w:p w14:paraId="10B1CB79" w14:textId="196FE9BE" w:rsidR="00F866C6" w:rsidRPr="0008363F" w:rsidRDefault="0078561A" w:rsidP="00594D9B">
            <w:pPr>
              <w:jc w:val="center"/>
              <w:rPr>
                <w:rFonts w:ascii="Arial" w:hAnsi="Arial" w:cs="Arial"/>
                <w:sz w:val="24"/>
                <w:szCs w:val="24"/>
              </w:rPr>
            </w:pPr>
            <w:r w:rsidRPr="0008363F">
              <w:rPr>
                <w:rFonts w:ascii="Arial" w:hAnsi="Arial" w:cs="Arial"/>
                <w:sz w:val="24"/>
                <w:szCs w:val="24"/>
              </w:rPr>
              <w:t>7,316</w:t>
            </w:r>
          </w:p>
        </w:tc>
      </w:tr>
      <w:tr w:rsidR="00F866C6" w14:paraId="269091B7" w14:textId="77777777" w:rsidTr="00EF527A">
        <w:trPr>
          <w:trHeight w:val="436"/>
          <w:jc w:val="center"/>
        </w:trPr>
        <w:tc>
          <w:tcPr>
            <w:tcW w:w="1620" w:type="dxa"/>
          </w:tcPr>
          <w:p w14:paraId="5E9C7E84" w14:textId="03FAED88" w:rsidR="00F866C6" w:rsidRPr="0008363F" w:rsidRDefault="002F3429" w:rsidP="00594D9B">
            <w:pPr>
              <w:jc w:val="center"/>
              <w:rPr>
                <w:rFonts w:ascii="Arial" w:hAnsi="Arial" w:cs="Arial"/>
                <w:sz w:val="24"/>
                <w:szCs w:val="24"/>
              </w:rPr>
            </w:pPr>
            <w:r w:rsidRPr="0008363F">
              <w:rPr>
                <w:rFonts w:ascii="Arial" w:hAnsi="Arial" w:cs="Arial"/>
                <w:sz w:val="24"/>
                <w:szCs w:val="24"/>
              </w:rPr>
              <w:t>1980</w:t>
            </w:r>
          </w:p>
        </w:tc>
        <w:tc>
          <w:tcPr>
            <w:tcW w:w="1625" w:type="dxa"/>
          </w:tcPr>
          <w:p w14:paraId="34AE877D" w14:textId="1F8BD89A" w:rsidR="00F866C6" w:rsidRPr="0008363F" w:rsidRDefault="0078561A" w:rsidP="00594D9B">
            <w:pPr>
              <w:jc w:val="center"/>
              <w:rPr>
                <w:rFonts w:ascii="Arial" w:hAnsi="Arial" w:cs="Arial"/>
                <w:sz w:val="24"/>
                <w:szCs w:val="24"/>
              </w:rPr>
            </w:pPr>
            <w:r w:rsidRPr="0008363F">
              <w:rPr>
                <w:rFonts w:ascii="Arial" w:hAnsi="Arial" w:cs="Arial"/>
                <w:sz w:val="24"/>
                <w:szCs w:val="24"/>
              </w:rPr>
              <w:t>8,937</w:t>
            </w:r>
          </w:p>
        </w:tc>
      </w:tr>
      <w:tr w:rsidR="00F866C6" w14:paraId="291D9584" w14:textId="77777777" w:rsidTr="00EF527A">
        <w:trPr>
          <w:trHeight w:val="436"/>
          <w:jc w:val="center"/>
        </w:trPr>
        <w:tc>
          <w:tcPr>
            <w:tcW w:w="1620" w:type="dxa"/>
          </w:tcPr>
          <w:p w14:paraId="1332E204" w14:textId="747731E1" w:rsidR="00F866C6" w:rsidRPr="0008363F" w:rsidRDefault="002F3429" w:rsidP="00594D9B">
            <w:pPr>
              <w:jc w:val="center"/>
              <w:rPr>
                <w:rFonts w:ascii="Arial" w:hAnsi="Arial" w:cs="Arial"/>
                <w:sz w:val="24"/>
                <w:szCs w:val="24"/>
              </w:rPr>
            </w:pPr>
            <w:r w:rsidRPr="0008363F">
              <w:rPr>
                <w:rFonts w:ascii="Arial" w:hAnsi="Arial" w:cs="Arial"/>
                <w:sz w:val="24"/>
                <w:szCs w:val="24"/>
              </w:rPr>
              <w:t>1990</w:t>
            </w:r>
          </w:p>
        </w:tc>
        <w:tc>
          <w:tcPr>
            <w:tcW w:w="1625" w:type="dxa"/>
          </w:tcPr>
          <w:p w14:paraId="22156056" w14:textId="7DEF6396" w:rsidR="00F866C6" w:rsidRPr="0008363F" w:rsidRDefault="0078561A" w:rsidP="00594D9B">
            <w:pPr>
              <w:jc w:val="center"/>
              <w:rPr>
                <w:rFonts w:ascii="Arial" w:hAnsi="Arial" w:cs="Arial"/>
                <w:sz w:val="24"/>
                <w:szCs w:val="24"/>
              </w:rPr>
            </w:pPr>
            <w:r w:rsidRPr="0008363F">
              <w:rPr>
                <w:rFonts w:ascii="Arial" w:hAnsi="Arial" w:cs="Arial"/>
                <w:sz w:val="24"/>
                <w:szCs w:val="24"/>
              </w:rPr>
              <w:t>10,224</w:t>
            </w:r>
          </w:p>
        </w:tc>
      </w:tr>
      <w:tr w:rsidR="00F866C6" w14:paraId="6DAD1087" w14:textId="77777777" w:rsidTr="00EF527A">
        <w:trPr>
          <w:trHeight w:val="436"/>
          <w:jc w:val="center"/>
        </w:trPr>
        <w:tc>
          <w:tcPr>
            <w:tcW w:w="1620" w:type="dxa"/>
          </w:tcPr>
          <w:p w14:paraId="6EFDAD5C" w14:textId="33A1796A" w:rsidR="00F866C6" w:rsidRPr="0008363F" w:rsidRDefault="002F3429" w:rsidP="00594D9B">
            <w:pPr>
              <w:jc w:val="center"/>
              <w:rPr>
                <w:rFonts w:ascii="Arial" w:hAnsi="Arial" w:cs="Arial"/>
                <w:sz w:val="24"/>
                <w:szCs w:val="24"/>
              </w:rPr>
            </w:pPr>
            <w:r w:rsidRPr="0008363F">
              <w:rPr>
                <w:rFonts w:ascii="Arial" w:hAnsi="Arial" w:cs="Arial"/>
                <w:sz w:val="24"/>
                <w:szCs w:val="24"/>
              </w:rPr>
              <w:t>2000</w:t>
            </w:r>
          </w:p>
        </w:tc>
        <w:tc>
          <w:tcPr>
            <w:tcW w:w="1625" w:type="dxa"/>
          </w:tcPr>
          <w:p w14:paraId="14F09C68" w14:textId="00AD85E0" w:rsidR="00F866C6" w:rsidRPr="0008363F" w:rsidRDefault="0078561A" w:rsidP="00594D9B">
            <w:pPr>
              <w:jc w:val="center"/>
              <w:rPr>
                <w:rFonts w:ascii="Arial" w:hAnsi="Arial" w:cs="Arial"/>
                <w:sz w:val="24"/>
                <w:szCs w:val="24"/>
              </w:rPr>
            </w:pPr>
            <w:r w:rsidRPr="0008363F">
              <w:rPr>
                <w:rFonts w:ascii="Arial" w:hAnsi="Arial" w:cs="Arial"/>
                <w:sz w:val="24"/>
                <w:szCs w:val="24"/>
              </w:rPr>
              <w:t>13,688</w:t>
            </w:r>
          </w:p>
        </w:tc>
      </w:tr>
      <w:tr w:rsidR="00F866C6" w14:paraId="08175F71" w14:textId="77777777" w:rsidTr="00EF527A">
        <w:trPr>
          <w:trHeight w:val="436"/>
          <w:jc w:val="center"/>
        </w:trPr>
        <w:tc>
          <w:tcPr>
            <w:tcW w:w="1620" w:type="dxa"/>
          </w:tcPr>
          <w:p w14:paraId="23600793" w14:textId="3BE3657A" w:rsidR="00F866C6" w:rsidRPr="0008363F" w:rsidRDefault="0078561A" w:rsidP="00594D9B">
            <w:pPr>
              <w:jc w:val="center"/>
              <w:rPr>
                <w:rFonts w:ascii="Arial" w:hAnsi="Arial" w:cs="Arial"/>
                <w:sz w:val="24"/>
                <w:szCs w:val="24"/>
              </w:rPr>
            </w:pPr>
            <w:r w:rsidRPr="0008363F">
              <w:rPr>
                <w:rFonts w:ascii="Arial" w:hAnsi="Arial" w:cs="Arial"/>
                <w:sz w:val="24"/>
                <w:szCs w:val="24"/>
              </w:rPr>
              <w:t>2010</w:t>
            </w:r>
          </w:p>
        </w:tc>
        <w:tc>
          <w:tcPr>
            <w:tcW w:w="1625" w:type="dxa"/>
          </w:tcPr>
          <w:p w14:paraId="360F680C" w14:textId="135970B4" w:rsidR="00F866C6" w:rsidRPr="0008363F" w:rsidRDefault="0078561A" w:rsidP="00594D9B">
            <w:pPr>
              <w:jc w:val="center"/>
              <w:rPr>
                <w:rFonts w:ascii="Arial" w:hAnsi="Arial" w:cs="Arial"/>
                <w:sz w:val="24"/>
                <w:szCs w:val="24"/>
              </w:rPr>
            </w:pPr>
            <w:r w:rsidRPr="0008363F">
              <w:rPr>
                <w:rFonts w:ascii="Arial" w:hAnsi="Arial" w:cs="Arial"/>
                <w:sz w:val="24"/>
                <w:szCs w:val="24"/>
              </w:rPr>
              <w:t>17,869</w:t>
            </w:r>
          </w:p>
        </w:tc>
      </w:tr>
      <w:tr w:rsidR="0078561A" w14:paraId="426282F0" w14:textId="77777777" w:rsidTr="00EF527A">
        <w:trPr>
          <w:trHeight w:val="436"/>
          <w:jc w:val="center"/>
        </w:trPr>
        <w:tc>
          <w:tcPr>
            <w:tcW w:w="1620" w:type="dxa"/>
          </w:tcPr>
          <w:p w14:paraId="5539AB0F" w14:textId="37D33AB8" w:rsidR="0078561A" w:rsidRPr="0008363F" w:rsidRDefault="0078561A" w:rsidP="00594D9B">
            <w:pPr>
              <w:jc w:val="center"/>
              <w:rPr>
                <w:rFonts w:ascii="Arial" w:hAnsi="Arial" w:cs="Arial"/>
                <w:sz w:val="24"/>
                <w:szCs w:val="24"/>
              </w:rPr>
            </w:pPr>
            <w:r w:rsidRPr="0008363F">
              <w:rPr>
                <w:rFonts w:ascii="Arial" w:hAnsi="Arial" w:cs="Arial"/>
                <w:sz w:val="24"/>
                <w:szCs w:val="24"/>
              </w:rPr>
              <w:t>2020</w:t>
            </w:r>
          </w:p>
        </w:tc>
        <w:tc>
          <w:tcPr>
            <w:tcW w:w="1625" w:type="dxa"/>
          </w:tcPr>
          <w:p w14:paraId="20644973" w14:textId="7B8F9ED3" w:rsidR="0078561A" w:rsidRPr="0008363F" w:rsidRDefault="0078561A" w:rsidP="00594D9B">
            <w:pPr>
              <w:jc w:val="center"/>
              <w:rPr>
                <w:rFonts w:ascii="Arial" w:hAnsi="Arial" w:cs="Arial"/>
                <w:sz w:val="24"/>
                <w:szCs w:val="24"/>
              </w:rPr>
            </w:pPr>
            <w:r w:rsidRPr="0008363F">
              <w:rPr>
                <w:rFonts w:ascii="Arial" w:hAnsi="Arial" w:cs="Arial"/>
                <w:sz w:val="24"/>
                <w:szCs w:val="24"/>
              </w:rPr>
              <w:t>18,888</w:t>
            </w:r>
          </w:p>
        </w:tc>
      </w:tr>
      <w:tr w:rsidR="0078561A" w14:paraId="70ECB09C" w14:textId="77777777" w:rsidTr="00EF527A">
        <w:trPr>
          <w:trHeight w:val="332"/>
          <w:jc w:val="center"/>
        </w:trPr>
        <w:tc>
          <w:tcPr>
            <w:tcW w:w="1620" w:type="dxa"/>
          </w:tcPr>
          <w:p w14:paraId="584619F0" w14:textId="35C57FA8" w:rsidR="0078561A" w:rsidRPr="0008363F" w:rsidRDefault="0078561A" w:rsidP="00594D9B">
            <w:pPr>
              <w:jc w:val="center"/>
              <w:rPr>
                <w:rFonts w:ascii="Arial" w:hAnsi="Arial" w:cs="Arial"/>
                <w:sz w:val="24"/>
                <w:szCs w:val="24"/>
              </w:rPr>
            </w:pPr>
            <w:r w:rsidRPr="0008363F">
              <w:rPr>
                <w:rFonts w:ascii="Arial" w:hAnsi="Arial" w:cs="Arial"/>
                <w:sz w:val="24"/>
                <w:szCs w:val="24"/>
              </w:rPr>
              <w:t>2025</w:t>
            </w:r>
          </w:p>
        </w:tc>
        <w:tc>
          <w:tcPr>
            <w:tcW w:w="1625" w:type="dxa"/>
          </w:tcPr>
          <w:p w14:paraId="145DE37B" w14:textId="747D53D1" w:rsidR="0078561A" w:rsidRPr="0008363F" w:rsidRDefault="0078561A" w:rsidP="00594D9B">
            <w:pPr>
              <w:jc w:val="center"/>
              <w:rPr>
                <w:rFonts w:ascii="Arial" w:hAnsi="Arial" w:cs="Arial"/>
                <w:sz w:val="24"/>
                <w:szCs w:val="24"/>
              </w:rPr>
            </w:pPr>
            <w:r w:rsidRPr="0008363F">
              <w:rPr>
                <w:rFonts w:ascii="Arial" w:hAnsi="Arial" w:cs="Arial"/>
                <w:sz w:val="24"/>
                <w:szCs w:val="24"/>
              </w:rPr>
              <w:t>20,932</w:t>
            </w:r>
          </w:p>
        </w:tc>
      </w:tr>
    </w:tbl>
    <w:p w14:paraId="2501F949" w14:textId="77777777" w:rsidR="00594D9B" w:rsidRDefault="00594D9B" w:rsidP="00594D9B">
      <w:pPr>
        <w:jc w:val="center"/>
        <w:rPr>
          <w:sz w:val="24"/>
          <w:szCs w:val="24"/>
        </w:rPr>
      </w:pPr>
    </w:p>
    <w:p w14:paraId="249296BC" w14:textId="77777777" w:rsidR="00EF527A" w:rsidRDefault="00EF527A" w:rsidP="00594D9B">
      <w:pPr>
        <w:jc w:val="center"/>
        <w:rPr>
          <w:sz w:val="24"/>
          <w:szCs w:val="24"/>
        </w:rPr>
      </w:pPr>
    </w:p>
    <w:p w14:paraId="5B498350" w14:textId="77777777" w:rsidR="003E0D07" w:rsidRDefault="003E0D07" w:rsidP="00594D9B">
      <w:pPr>
        <w:jc w:val="center"/>
        <w:rPr>
          <w:sz w:val="24"/>
          <w:szCs w:val="24"/>
        </w:rPr>
      </w:pPr>
    </w:p>
    <w:p w14:paraId="2C3B7CD2" w14:textId="77777777" w:rsidR="003E0D07" w:rsidRDefault="003E0D07" w:rsidP="003E0D07">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25504" behindDoc="0" locked="0" layoutInCell="1" allowOverlap="1" wp14:anchorId="01304C86" wp14:editId="34F4680D">
                <wp:simplePos x="0" y="0"/>
                <wp:positionH relativeFrom="column">
                  <wp:posOffset>-38100</wp:posOffset>
                </wp:positionH>
                <wp:positionV relativeFrom="paragraph">
                  <wp:posOffset>404674</wp:posOffset>
                </wp:positionV>
                <wp:extent cx="4932045" cy="0"/>
                <wp:effectExtent l="0" t="0" r="0" b="0"/>
                <wp:wrapNone/>
                <wp:docPr id="2050364942"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0FF8B1" id="Straight Connector 3"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26528" behindDoc="0" locked="0" layoutInCell="1" allowOverlap="1" wp14:anchorId="1F489D7B" wp14:editId="3FCE4619">
                <wp:simplePos x="0" y="0"/>
                <wp:positionH relativeFrom="column">
                  <wp:posOffset>0</wp:posOffset>
                </wp:positionH>
                <wp:positionV relativeFrom="paragraph">
                  <wp:posOffset>-39191</wp:posOffset>
                </wp:positionV>
                <wp:extent cx="4867910" cy="0"/>
                <wp:effectExtent l="0" t="0" r="0" b="0"/>
                <wp:wrapNone/>
                <wp:docPr id="508649322"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F3FCB32" id="Straight Connector 4"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554AC75A" w14:textId="750CA716" w:rsidR="003E0D07" w:rsidRDefault="00FA425B" w:rsidP="00594D9B">
      <w:pPr>
        <w:jc w:val="center"/>
        <w:rPr>
          <w:sz w:val="24"/>
          <w:szCs w:val="24"/>
        </w:rPr>
      </w:pPr>
      <w:r>
        <w:rPr>
          <w:noProof/>
          <w:sz w:val="24"/>
          <w:szCs w:val="24"/>
        </w:rPr>
        <w:drawing>
          <wp:inline distT="0" distB="0" distL="0" distR="0" wp14:anchorId="5E431D5A" wp14:editId="4B401905">
            <wp:extent cx="5602605" cy="3072765"/>
            <wp:effectExtent l="0" t="0" r="0" b="0"/>
            <wp:docPr id="75576289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2605" cy="3072765"/>
                    </a:xfrm>
                    <a:prstGeom prst="rect">
                      <a:avLst/>
                    </a:prstGeom>
                    <a:noFill/>
                  </pic:spPr>
                </pic:pic>
              </a:graphicData>
            </a:graphic>
          </wp:inline>
        </w:drawing>
      </w:r>
    </w:p>
    <w:p w14:paraId="0F3F2047" w14:textId="140DA7A5" w:rsidR="00FA425B" w:rsidRDefault="00FA425B" w:rsidP="00594D9B">
      <w:pPr>
        <w:jc w:val="center"/>
        <w:rPr>
          <w:sz w:val="24"/>
          <w:szCs w:val="24"/>
        </w:rPr>
      </w:pPr>
      <w:r w:rsidRPr="00FA425B">
        <w:rPr>
          <w:noProof/>
        </w:rPr>
        <w:drawing>
          <wp:inline distT="0" distB="0" distL="0" distR="0" wp14:anchorId="4BA5CC70" wp14:editId="30324855">
            <wp:extent cx="2910840" cy="3245485"/>
            <wp:effectExtent l="0" t="0" r="3810" b="0"/>
            <wp:docPr id="25864978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10840" cy="3245485"/>
                    </a:xfrm>
                    <a:prstGeom prst="rect">
                      <a:avLst/>
                    </a:prstGeom>
                    <a:noFill/>
                    <a:ln>
                      <a:noFill/>
                    </a:ln>
                  </pic:spPr>
                </pic:pic>
              </a:graphicData>
            </a:graphic>
          </wp:inline>
        </w:drawing>
      </w:r>
    </w:p>
    <w:p w14:paraId="70FDBD04" w14:textId="77777777" w:rsidR="00FA425B" w:rsidRDefault="00FA425B" w:rsidP="00594D9B">
      <w:pPr>
        <w:jc w:val="center"/>
        <w:rPr>
          <w:sz w:val="24"/>
          <w:szCs w:val="24"/>
        </w:rPr>
      </w:pPr>
    </w:p>
    <w:p w14:paraId="00C8CD37" w14:textId="77777777" w:rsidR="00FA425B" w:rsidRDefault="00FA425B" w:rsidP="00594D9B">
      <w:pPr>
        <w:jc w:val="center"/>
        <w:rPr>
          <w:sz w:val="24"/>
          <w:szCs w:val="24"/>
        </w:rPr>
      </w:pPr>
    </w:p>
    <w:p w14:paraId="4EA9C6ED" w14:textId="77777777" w:rsidR="007E7871" w:rsidRDefault="007E7871" w:rsidP="00EF527A">
      <w:pPr>
        <w:rPr>
          <w:b/>
          <w:bCs/>
          <w:color w:val="000000" w:themeColor="text1"/>
          <w:sz w:val="48"/>
          <w:szCs w:val="48"/>
        </w:rPr>
      </w:pPr>
    </w:p>
    <w:p w14:paraId="01B521E5" w14:textId="0314C3D7" w:rsidR="00EF527A" w:rsidRDefault="00EF527A" w:rsidP="00EF527A">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897856" behindDoc="0" locked="0" layoutInCell="1" allowOverlap="1" wp14:anchorId="0E340F57" wp14:editId="7E3D2CB5">
                <wp:simplePos x="0" y="0"/>
                <wp:positionH relativeFrom="column">
                  <wp:posOffset>-38100</wp:posOffset>
                </wp:positionH>
                <wp:positionV relativeFrom="paragraph">
                  <wp:posOffset>404674</wp:posOffset>
                </wp:positionV>
                <wp:extent cx="4932045" cy="0"/>
                <wp:effectExtent l="0" t="0" r="0" b="0"/>
                <wp:wrapNone/>
                <wp:docPr id="1207675891"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AF9B415" id="Straight Connector 3" o:spid="_x0000_s1026" style="position:absolute;z-index:2518978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898880" behindDoc="0" locked="0" layoutInCell="1" allowOverlap="1" wp14:anchorId="0BE90D20" wp14:editId="06A9315C">
                <wp:simplePos x="0" y="0"/>
                <wp:positionH relativeFrom="column">
                  <wp:posOffset>0</wp:posOffset>
                </wp:positionH>
                <wp:positionV relativeFrom="paragraph">
                  <wp:posOffset>-39191</wp:posOffset>
                </wp:positionV>
                <wp:extent cx="4867910" cy="0"/>
                <wp:effectExtent l="0" t="0" r="0" b="0"/>
                <wp:wrapNone/>
                <wp:docPr id="175813065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5BF8BF5" id="Straight Connector 4" o:spid="_x0000_s1026" style="position:absolute;z-index:2518988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279195D6" w14:textId="5342EE11" w:rsidR="00EF527A" w:rsidRDefault="00F80FAB" w:rsidP="00EF527A">
      <w:pPr>
        <w:jc w:val="center"/>
        <w:rPr>
          <w:sz w:val="24"/>
          <w:szCs w:val="24"/>
        </w:rPr>
      </w:pPr>
      <w:r>
        <w:rPr>
          <w:noProof/>
        </w:rPr>
        <w:drawing>
          <wp:inline distT="0" distB="0" distL="0" distR="0" wp14:anchorId="49B3E59B" wp14:editId="157C4693">
            <wp:extent cx="5591175" cy="3062288"/>
            <wp:effectExtent l="0" t="0" r="9525" b="5080"/>
            <wp:docPr id="537151839" name="Chart 1">
              <a:extLst xmlns:a="http://schemas.openxmlformats.org/drawingml/2006/main">
                <a:ext uri="{FF2B5EF4-FFF2-40B4-BE49-F238E27FC236}">
                  <a16:creationId xmlns:a16="http://schemas.microsoft.com/office/drawing/2014/main" id="{D212564B-0ADE-FCC8-CE18-81E092284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0B27675D" w14:textId="79D102C2" w:rsidR="00EF527A" w:rsidRDefault="00246B5D" w:rsidP="00594D9B">
      <w:pPr>
        <w:jc w:val="center"/>
        <w:rPr>
          <w:sz w:val="24"/>
          <w:szCs w:val="24"/>
        </w:rPr>
      </w:pPr>
      <w:r w:rsidRPr="00246B5D">
        <w:rPr>
          <w:noProof/>
        </w:rPr>
        <w:drawing>
          <wp:inline distT="0" distB="0" distL="0" distR="0" wp14:anchorId="396C7D74" wp14:editId="5E839AA8">
            <wp:extent cx="2552700" cy="3248025"/>
            <wp:effectExtent l="0" t="0" r="0" b="9525"/>
            <wp:docPr id="78576195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52700" cy="3248025"/>
                    </a:xfrm>
                    <a:prstGeom prst="rect">
                      <a:avLst/>
                    </a:prstGeom>
                    <a:noFill/>
                    <a:ln>
                      <a:noFill/>
                    </a:ln>
                  </pic:spPr>
                </pic:pic>
              </a:graphicData>
            </a:graphic>
          </wp:inline>
        </w:drawing>
      </w:r>
    </w:p>
    <w:p w14:paraId="7C610C17" w14:textId="77777777" w:rsidR="00D364C8" w:rsidRDefault="00D364C8" w:rsidP="00594D9B">
      <w:pPr>
        <w:jc w:val="center"/>
        <w:rPr>
          <w:sz w:val="24"/>
          <w:szCs w:val="24"/>
        </w:rPr>
      </w:pPr>
    </w:p>
    <w:p w14:paraId="2F0354FA" w14:textId="77777777" w:rsidR="006F0CC6" w:rsidRDefault="006F0CC6" w:rsidP="00594D9B">
      <w:pPr>
        <w:jc w:val="center"/>
        <w:rPr>
          <w:sz w:val="24"/>
          <w:szCs w:val="24"/>
        </w:rPr>
      </w:pPr>
    </w:p>
    <w:p w14:paraId="79DF4D08" w14:textId="77777777" w:rsidR="006F0CC6" w:rsidRDefault="006F0CC6" w:rsidP="00594D9B">
      <w:pPr>
        <w:jc w:val="center"/>
        <w:rPr>
          <w:sz w:val="24"/>
          <w:szCs w:val="24"/>
        </w:rPr>
      </w:pPr>
    </w:p>
    <w:p w14:paraId="5E80058A" w14:textId="77777777" w:rsidR="006F0CC6" w:rsidRDefault="006F0CC6" w:rsidP="006F0CC6">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22432" behindDoc="0" locked="0" layoutInCell="1" allowOverlap="1" wp14:anchorId="7061791D" wp14:editId="667042A5">
                <wp:simplePos x="0" y="0"/>
                <wp:positionH relativeFrom="column">
                  <wp:posOffset>-38100</wp:posOffset>
                </wp:positionH>
                <wp:positionV relativeFrom="paragraph">
                  <wp:posOffset>404674</wp:posOffset>
                </wp:positionV>
                <wp:extent cx="4932045" cy="0"/>
                <wp:effectExtent l="0" t="0" r="0" b="0"/>
                <wp:wrapNone/>
                <wp:docPr id="193873880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E66AAB6" id="Straight Connector 3"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23456" behindDoc="0" locked="0" layoutInCell="1" allowOverlap="1" wp14:anchorId="7BB9B08B" wp14:editId="1DB6C753">
                <wp:simplePos x="0" y="0"/>
                <wp:positionH relativeFrom="column">
                  <wp:posOffset>0</wp:posOffset>
                </wp:positionH>
                <wp:positionV relativeFrom="paragraph">
                  <wp:posOffset>-39191</wp:posOffset>
                </wp:positionV>
                <wp:extent cx="4867910" cy="0"/>
                <wp:effectExtent l="0" t="0" r="0" b="0"/>
                <wp:wrapNone/>
                <wp:docPr id="13901727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3D728D9" id="Straight Connector 4"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06ADC5E4" w14:textId="7C8540C5" w:rsidR="006F0CC6" w:rsidRDefault="00866D56" w:rsidP="00594D9B">
      <w:pPr>
        <w:jc w:val="center"/>
        <w:rPr>
          <w:sz w:val="24"/>
          <w:szCs w:val="24"/>
        </w:rPr>
      </w:pPr>
      <w:r>
        <w:rPr>
          <w:noProof/>
          <w:sz w:val="24"/>
          <w:szCs w:val="24"/>
        </w:rPr>
        <w:drawing>
          <wp:inline distT="0" distB="0" distL="0" distR="0" wp14:anchorId="1D078C77" wp14:editId="17BB0396">
            <wp:extent cx="5602605" cy="3078480"/>
            <wp:effectExtent l="0" t="0" r="0" b="7620"/>
            <wp:docPr id="63182432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02605" cy="3078480"/>
                    </a:xfrm>
                    <a:prstGeom prst="rect">
                      <a:avLst/>
                    </a:prstGeom>
                    <a:noFill/>
                  </pic:spPr>
                </pic:pic>
              </a:graphicData>
            </a:graphic>
          </wp:inline>
        </w:drawing>
      </w:r>
    </w:p>
    <w:p w14:paraId="4700636D" w14:textId="5D2CDE61" w:rsidR="007D1A04" w:rsidRDefault="000B6DB5" w:rsidP="00594D9B">
      <w:pPr>
        <w:jc w:val="center"/>
        <w:rPr>
          <w:sz w:val="24"/>
          <w:szCs w:val="24"/>
        </w:rPr>
      </w:pPr>
      <w:r w:rsidRPr="000B6DB5">
        <w:rPr>
          <w:noProof/>
        </w:rPr>
        <w:drawing>
          <wp:inline distT="0" distB="0" distL="0" distR="0" wp14:anchorId="6C635528" wp14:editId="7085EEF3">
            <wp:extent cx="2910840" cy="3245485"/>
            <wp:effectExtent l="0" t="0" r="3810" b="0"/>
            <wp:docPr id="94788130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10840" cy="3245485"/>
                    </a:xfrm>
                    <a:prstGeom prst="rect">
                      <a:avLst/>
                    </a:prstGeom>
                    <a:noFill/>
                    <a:ln>
                      <a:noFill/>
                    </a:ln>
                  </pic:spPr>
                </pic:pic>
              </a:graphicData>
            </a:graphic>
          </wp:inline>
        </w:drawing>
      </w:r>
    </w:p>
    <w:p w14:paraId="62235F6D" w14:textId="77777777" w:rsidR="00264327" w:rsidRDefault="00264327" w:rsidP="00594D9B">
      <w:pPr>
        <w:jc w:val="center"/>
        <w:rPr>
          <w:sz w:val="24"/>
          <w:szCs w:val="24"/>
        </w:rPr>
      </w:pPr>
    </w:p>
    <w:p w14:paraId="21E9ADBB" w14:textId="77777777" w:rsidR="00264327" w:rsidRDefault="00264327" w:rsidP="00594D9B">
      <w:pPr>
        <w:jc w:val="center"/>
        <w:rPr>
          <w:sz w:val="24"/>
          <w:szCs w:val="24"/>
        </w:rPr>
      </w:pPr>
    </w:p>
    <w:p w14:paraId="339F3D1D" w14:textId="77777777" w:rsidR="00264327" w:rsidRDefault="00264327" w:rsidP="00264327">
      <w:pPr>
        <w:jc w:val="center"/>
        <w:rPr>
          <w:sz w:val="24"/>
          <w:szCs w:val="24"/>
        </w:rPr>
      </w:pPr>
    </w:p>
    <w:p w14:paraId="7EF8487D" w14:textId="77777777" w:rsidR="00264327" w:rsidRDefault="00264327" w:rsidP="00264327">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74656" behindDoc="0" locked="0" layoutInCell="1" allowOverlap="1" wp14:anchorId="1601E424" wp14:editId="6199EEF3">
                <wp:simplePos x="0" y="0"/>
                <wp:positionH relativeFrom="column">
                  <wp:posOffset>-38100</wp:posOffset>
                </wp:positionH>
                <wp:positionV relativeFrom="paragraph">
                  <wp:posOffset>404674</wp:posOffset>
                </wp:positionV>
                <wp:extent cx="4932045" cy="0"/>
                <wp:effectExtent l="0" t="0" r="0" b="0"/>
                <wp:wrapNone/>
                <wp:docPr id="1692772184"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21BCE2" id="Straight Connector 3" o:spid="_x0000_s1026"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75680" behindDoc="0" locked="0" layoutInCell="1" allowOverlap="1" wp14:anchorId="6970D11E" wp14:editId="28135ADE">
                <wp:simplePos x="0" y="0"/>
                <wp:positionH relativeFrom="column">
                  <wp:posOffset>0</wp:posOffset>
                </wp:positionH>
                <wp:positionV relativeFrom="paragraph">
                  <wp:posOffset>-39191</wp:posOffset>
                </wp:positionV>
                <wp:extent cx="4867910" cy="0"/>
                <wp:effectExtent l="0" t="0" r="0" b="0"/>
                <wp:wrapNone/>
                <wp:docPr id="880731611"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342D3EA" id="Straight Connector 4" o:spid="_x0000_s1026" style="position:absolute;z-index:25197568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41F079DF" w14:textId="77777777" w:rsidR="00264327" w:rsidRDefault="00264327" w:rsidP="00594D9B">
      <w:pPr>
        <w:jc w:val="center"/>
        <w:rPr>
          <w:sz w:val="24"/>
          <w:szCs w:val="24"/>
        </w:rPr>
      </w:pPr>
    </w:p>
    <w:p w14:paraId="6C8930C6" w14:textId="66210F2B" w:rsidR="00264327" w:rsidRDefault="00264327" w:rsidP="00594D9B">
      <w:pPr>
        <w:jc w:val="center"/>
        <w:rPr>
          <w:sz w:val="24"/>
          <w:szCs w:val="24"/>
        </w:rPr>
      </w:pPr>
      <w:r w:rsidRPr="00A23768">
        <w:rPr>
          <w:noProof/>
        </w:rPr>
        <w:drawing>
          <wp:inline distT="0" distB="0" distL="0" distR="0" wp14:anchorId="1D4FCC8D" wp14:editId="7F2E655F">
            <wp:extent cx="5943600" cy="2802255"/>
            <wp:effectExtent l="0" t="0" r="0" b="0"/>
            <wp:docPr id="157068826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802255"/>
                    </a:xfrm>
                    <a:prstGeom prst="rect">
                      <a:avLst/>
                    </a:prstGeom>
                    <a:noFill/>
                    <a:ln>
                      <a:noFill/>
                    </a:ln>
                  </pic:spPr>
                </pic:pic>
              </a:graphicData>
            </a:graphic>
          </wp:inline>
        </w:drawing>
      </w:r>
    </w:p>
    <w:p w14:paraId="72DFE761" w14:textId="77777777" w:rsidR="000B6DB5" w:rsidRDefault="000B6DB5" w:rsidP="00594D9B">
      <w:pPr>
        <w:jc w:val="center"/>
        <w:rPr>
          <w:sz w:val="24"/>
          <w:szCs w:val="24"/>
        </w:rPr>
      </w:pPr>
    </w:p>
    <w:p w14:paraId="74FE8EB2" w14:textId="77777777" w:rsidR="00264327" w:rsidRDefault="00264327" w:rsidP="00594D9B">
      <w:pPr>
        <w:jc w:val="center"/>
        <w:rPr>
          <w:sz w:val="24"/>
          <w:szCs w:val="24"/>
        </w:rPr>
      </w:pPr>
    </w:p>
    <w:p w14:paraId="17D05C0A" w14:textId="77777777" w:rsidR="00264327" w:rsidRDefault="00264327" w:rsidP="00594D9B">
      <w:pPr>
        <w:jc w:val="center"/>
        <w:rPr>
          <w:sz w:val="24"/>
          <w:szCs w:val="24"/>
        </w:rPr>
      </w:pPr>
    </w:p>
    <w:p w14:paraId="34613194" w14:textId="77777777" w:rsidR="00264327" w:rsidRDefault="00264327" w:rsidP="00594D9B">
      <w:pPr>
        <w:jc w:val="center"/>
        <w:rPr>
          <w:sz w:val="24"/>
          <w:szCs w:val="24"/>
        </w:rPr>
      </w:pPr>
    </w:p>
    <w:p w14:paraId="19D73652" w14:textId="77777777" w:rsidR="00264327" w:rsidRDefault="00264327" w:rsidP="00594D9B">
      <w:pPr>
        <w:jc w:val="center"/>
        <w:rPr>
          <w:sz w:val="24"/>
          <w:szCs w:val="24"/>
        </w:rPr>
      </w:pPr>
    </w:p>
    <w:p w14:paraId="210320B2" w14:textId="77777777" w:rsidR="00264327" w:rsidRDefault="00264327" w:rsidP="00594D9B">
      <w:pPr>
        <w:jc w:val="center"/>
        <w:rPr>
          <w:sz w:val="24"/>
          <w:szCs w:val="24"/>
        </w:rPr>
      </w:pPr>
    </w:p>
    <w:p w14:paraId="6B77ADF4" w14:textId="77777777" w:rsidR="00264327" w:rsidRDefault="00264327" w:rsidP="00594D9B">
      <w:pPr>
        <w:jc w:val="center"/>
        <w:rPr>
          <w:sz w:val="24"/>
          <w:szCs w:val="24"/>
        </w:rPr>
      </w:pPr>
    </w:p>
    <w:p w14:paraId="246CAA2B" w14:textId="77777777" w:rsidR="00264327" w:rsidRDefault="00264327" w:rsidP="00594D9B">
      <w:pPr>
        <w:jc w:val="center"/>
        <w:rPr>
          <w:sz w:val="24"/>
          <w:szCs w:val="24"/>
        </w:rPr>
      </w:pPr>
    </w:p>
    <w:p w14:paraId="74A0B5DC" w14:textId="77777777" w:rsidR="00264327" w:rsidRDefault="00264327" w:rsidP="00594D9B">
      <w:pPr>
        <w:jc w:val="center"/>
        <w:rPr>
          <w:sz w:val="24"/>
          <w:szCs w:val="24"/>
        </w:rPr>
      </w:pPr>
    </w:p>
    <w:p w14:paraId="0D9AF273" w14:textId="77777777" w:rsidR="00264327" w:rsidRDefault="00264327" w:rsidP="00594D9B">
      <w:pPr>
        <w:jc w:val="center"/>
        <w:rPr>
          <w:sz w:val="24"/>
          <w:szCs w:val="24"/>
        </w:rPr>
      </w:pPr>
    </w:p>
    <w:p w14:paraId="06AB90D5" w14:textId="77777777" w:rsidR="00264327" w:rsidRDefault="00264327" w:rsidP="00594D9B">
      <w:pPr>
        <w:jc w:val="center"/>
        <w:rPr>
          <w:sz w:val="24"/>
          <w:szCs w:val="24"/>
        </w:rPr>
      </w:pPr>
    </w:p>
    <w:p w14:paraId="7233DE33" w14:textId="77777777" w:rsidR="00264327" w:rsidRDefault="00264327" w:rsidP="00594D9B">
      <w:pPr>
        <w:jc w:val="center"/>
        <w:rPr>
          <w:sz w:val="24"/>
          <w:szCs w:val="24"/>
        </w:rPr>
      </w:pPr>
    </w:p>
    <w:p w14:paraId="16F95834" w14:textId="77777777" w:rsidR="00264327" w:rsidRDefault="00264327" w:rsidP="00594D9B">
      <w:pPr>
        <w:jc w:val="center"/>
        <w:rPr>
          <w:sz w:val="24"/>
          <w:szCs w:val="24"/>
        </w:rPr>
      </w:pPr>
    </w:p>
    <w:p w14:paraId="46FE434A" w14:textId="77777777" w:rsidR="00264327" w:rsidRDefault="00264327" w:rsidP="00594D9B">
      <w:pPr>
        <w:jc w:val="center"/>
        <w:rPr>
          <w:sz w:val="24"/>
          <w:szCs w:val="24"/>
        </w:rPr>
      </w:pPr>
    </w:p>
    <w:p w14:paraId="4F24CCDA" w14:textId="77777777" w:rsidR="00264327" w:rsidRDefault="00264327" w:rsidP="00264327">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77728" behindDoc="0" locked="0" layoutInCell="1" allowOverlap="1" wp14:anchorId="403A17E8" wp14:editId="0FB3EC63">
                <wp:simplePos x="0" y="0"/>
                <wp:positionH relativeFrom="column">
                  <wp:posOffset>-38100</wp:posOffset>
                </wp:positionH>
                <wp:positionV relativeFrom="paragraph">
                  <wp:posOffset>404674</wp:posOffset>
                </wp:positionV>
                <wp:extent cx="4932045" cy="0"/>
                <wp:effectExtent l="0" t="0" r="0" b="0"/>
                <wp:wrapNone/>
                <wp:docPr id="2113874436"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6991CA0" id="Straight Connector 3" o:spid="_x0000_s1026" style="position:absolute;z-index:2519777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78752" behindDoc="0" locked="0" layoutInCell="1" allowOverlap="1" wp14:anchorId="048041EC" wp14:editId="476DB7CD">
                <wp:simplePos x="0" y="0"/>
                <wp:positionH relativeFrom="column">
                  <wp:posOffset>0</wp:posOffset>
                </wp:positionH>
                <wp:positionV relativeFrom="paragraph">
                  <wp:posOffset>-39191</wp:posOffset>
                </wp:positionV>
                <wp:extent cx="4867910" cy="0"/>
                <wp:effectExtent l="0" t="0" r="0" b="0"/>
                <wp:wrapNone/>
                <wp:docPr id="111778943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CC239D" id="Straight Connector 4" o:spid="_x0000_s1026" style="position:absolute;z-index:2519787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51D3AA53" w14:textId="77777777" w:rsidR="00264327" w:rsidRDefault="00264327" w:rsidP="00264327">
      <w:pPr>
        <w:jc w:val="center"/>
        <w:rPr>
          <w:sz w:val="24"/>
          <w:szCs w:val="24"/>
        </w:rPr>
      </w:pPr>
      <w:r w:rsidRPr="00844F7A">
        <w:rPr>
          <w:noProof/>
        </w:rPr>
        <w:drawing>
          <wp:inline distT="0" distB="0" distL="0" distR="0" wp14:anchorId="57310EBC" wp14:editId="100F2548">
            <wp:extent cx="4700905" cy="5035550"/>
            <wp:effectExtent l="0" t="0" r="4445" b="0"/>
            <wp:docPr id="212837534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00905" cy="5035550"/>
                    </a:xfrm>
                    <a:prstGeom prst="rect">
                      <a:avLst/>
                    </a:prstGeom>
                    <a:noFill/>
                    <a:ln>
                      <a:noFill/>
                    </a:ln>
                  </pic:spPr>
                </pic:pic>
              </a:graphicData>
            </a:graphic>
          </wp:inline>
        </w:drawing>
      </w:r>
    </w:p>
    <w:p w14:paraId="4FA91FB6" w14:textId="77777777" w:rsidR="00264327" w:rsidRDefault="00264327" w:rsidP="00594D9B">
      <w:pPr>
        <w:jc w:val="center"/>
        <w:rPr>
          <w:sz w:val="24"/>
          <w:szCs w:val="24"/>
        </w:rPr>
      </w:pPr>
    </w:p>
    <w:p w14:paraId="48204F4A" w14:textId="77777777" w:rsidR="00264327" w:rsidRDefault="00264327" w:rsidP="00594D9B">
      <w:pPr>
        <w:jc w:val="center"/>
        <w:rPr>
          <w:sz w:val="24"/>
          <w:szCs w:val="24"/>
        </w:rPr>
      </w:pPr>
    </w:p>
    <w:p w14:paraId="74A3D2D7" w14:textId="77777777" w:rsidR="00264327" w:rsidRDefault="00264327" w:rsidP="00594D9B">
      <w:pPr>
        <w:jc w:val="center"/>
        <w:rPr>
          <w:sz w:val="24"/>
          <w:szCs w:val="24"/>
        </w:rPr>
      </w:pPr>
    </w:p>
    <w:p w14:paraId="6224690A" w14:textId="77777777" w:rsidR="00264327" w:rsidRDefault="00264327" w:rsidP="00594D9B">
      <w:pPr>
        <w:jc w:val="center"/>
        <w:rPr>
          <w:sz w:val="24"/>
          <w:szCs w:val="24"/>
        </w:rPr>
      </w:pPr>
    </w:p>
    <w:p w14:paraId="5844D284" w14:textId="77777777" w:rsidR="00264327" w:rsidRDefault="00264327" w:rsidP="00594D9B">
      <w:pPr>
        <w:jc w:val="center"/>
        <w:rPr>
          <w:sz w:val="24"/>
          <w:szCs w:val="24"/>
        </w:rPr>
      </w:pPr>
    </w:p>
    <w:p w14:paraId="1974771E" w14:textId="77777777" w:rsidR="00264327" w:rsidRDefault="00264327" w:rsidP="00594D9B">
      <w:pPr>
        <w:jc w:val="center"/>
        <w:rPr>
          <w:sz w:val="24"/>
          <w:szCs w:val="24"/>
        </w:rPr>
      </w:pPr>
    </w:p>
    <w:p w14:paraId="2DFFABE9" w14:textId="77777777" w:rsidR="007D1A04" w:rsidRDefault="007D1A04" w:rsidP="00594D9B">
      <w:pPr>
        <w:jc w:val="center"/>
        <w:rPr>
          <w:sz w:val="24"/>
          <w:szCs w:val="24"/>
        </w:rPr>
      </w:pPr>
    </w:p>
    <w:p w14:paraId="66E05397" w14:textId="77777777" w:rsidR="007D1A04" w:rsidRDefault="007D1A04" w:rsidP="007D1A04">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00928" behindDoc="0" locked="0" layoutInCell="1" allowOverlap="1" wp14:anchorId="46F3B70D" wp14:editId="0EC24D7C">
                <wp:simplePos x="0" y="0"/>
                <wp:positionH relativeFrom="column">
                  <wp:posOffset>-38100</wp:posOffset>
                </wp:positionH>
                <wp:positionV relativeFrom="paragraph">
                  <wp:posOffset>404674</wp:posOffset>
                </wp:positionV>
                <wp:extent cx="4932045" cy="0"/>
                <wp:effectExtent l="0" t="0" r="0" b="0"/>
                <wp:wrapNone/>
                <wp:docPr id="119837050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A558469" id="Straight Connector 3" o:spid="_x0000_s1026" style="position:absolute;z-index:251900928;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01952" behindDoc="0" locked="0" layoutInCell="1" allowOverlap="1" wp14:anchorId="4F2346C4" wp14:editId="175EBA4D">
                <wp:simplePos x="0" y="0"/>
                <wp:positionH relativeFrom="column">
                  <wp:posOffset>0</wp:posOffset>
                </wp:positionH>
                <wp:positionV relativeFrom="paragraph">
                  <wp:posOffset>-39191</wp:posOffset>
                </wp:positionV>
                <wp:extent cx="4867910" cy="0"/>
                <wp:effectExtent l="0" t="0" r="0" b="0"/>
                <wp:wrapNone/>
                <wp:docPr id="39456367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431818C" id="Straight Connector 4"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01CB148F" w14:textId="0F793488" w:rsidR="007D1A04" w:rsidRDefault="00191E62" w:rsidP="00594D9B">
      <w:pPr>
        <w:jc w:val="center"/>
        <w:rPr>
          <w:sz w:val="24"/>
          <w:szCs w:val="24"/>
        </w:rPr>
      </w:pPr>
      <w:r>
        <w:rPr>
          <w:noProof/>
        </w:rPr>
        <w:drawing>
          <wp:inline distT="0" distB="0" distL="0" distR="0" wp14:anchorId="37E0EBFF" wp14:editId="4ACA5E04">
            <wp:extent cx="5200650" cy="3224213"/>
            <wp:effectExtent l="0" t="0" r="0" b="14605"/>
            <wp:docPr id="1229634712" name="Chart 1">
              <a:extLst xmlns:a="http://schemas.openxmlformats.org/drawingml/2006/main">
                <a:ext uri="{FF2B5EF4-FFF2-40B4-BE49-F238E27FC236}">
                  <a16:creationId xmlns:a16="http://schemas.microsoft.com/office/drawing/2014/main" id="{31DE1A28-DECD-97FA-A3EA-E8ADA73AC7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1D5E216A" w14:textId="790C3947" w:rsidR="007D1A04" w:rsidRDefault="00C42974" w:rsidP="00594D9B">
      <w:pPr>
        <w:jc w:val="center"/>
        <w:rPr>
          <w:sz w:val="24"/>
          <w:szCs w:val="24"/>
        </w:rPr>
      </w:pPr>
      <w:r w:rsidRPr="00C42974">
        <w:rPr>
          <w:noProof/>
        </w:rPr>
        <w:drawing>
          <wp:inline distT="0" distB="0" distL="0" distR="0" wp14:anchorId="70D64350" wp14:editId="0F062027">
            <wp:extent cx="2524125" cy="2872105"/>
            <wp:effectExtent l="0" t="0" r="9525" b="4445"/>
            <wp:docPr id="67729827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24125" cy="2872105"/>
                    </a:xfrm>
                    <a:prstGeom prst="rect">
                      <a:avLst/>
                    </a:prstGeom>
                    <a:noFill/>
                    <a:ln>
                      <a:noFill/>
                    </a:ln>
                  </pic:spPr>
                </pic:pic>
              </a:graphicData>
            </a:graphic>
          </wp:inline>
        </w:drawing>
      </w:r>
    </w:p>
    <w:p w14:paraId="0B2D3232" w14:textId="77777777" w:rsidR="00612A23" w:rsidRDefault="00612A23" w:rsidP="00594D9B">
      <w:pPr>
        <w:jc w:val="center"/>
        <w:rPr>
          <w:sz w:val="24"/>
          <w:szCs w:val="24"/>
        </w:rPr>
      </w:pPr>
    </w:p>
    <w:p w14:paraId="60FF8D14" w14:textId="77777777" w:rsidR="00612A23" w:rsidRDefault="00612A23" w:rsidP="00594D9B">
      <w:pPr>
        <w:jc w:val="center"/>
        <w:rPr>
          <w:sz w:val="24"/>
          <w:szCs w:val="24"/>
        </w:rPr>
      </w:pPr>
    </w:p>
    <w:p w14:paraId="16A24EFC" w14:textId="77777777" w:rsidR="00453DDC" w:rsidRDefault="00453DDC" w:rsidP="00594D9B">
      <w:pPr>
        <w:jc w:val="center"/>
        <w:rPr>
          <w:sz w:val="24"/>
          <w:szCs w:val="24"/>
        </w:rPr>
      </w:pPr>
    </w:p>
    <w:p w14:paraId="460C459A" w14:textId="77777777" w:rsidR="00453DDC" w:rsidRDefault="00453DDC" w:rsidP="00594D9B">
      <w:pPr>
        <w:jc w:val="center"/>
        <w:rPr>
          <w:sz w:val="24"/>
          <w:szCs w:val="24"/>
        </w:rPr>
      </w:pPr>
    </w:p>
    <w:p w14:paraId="6EA4B596" w14:textId="77777777" w:rsidR="00453DDC" w:rsidRDefault="00453DDC" w:rsidP="00453DDC">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04000" behindDoc="0" locked="0" layoutInCell="1" allowOverlap="1" wp14:anchorId="3FD7389F" wp14:editId="3EA412CA">
                <wp:simplePos x="0" y="0"/>
                <wp:positionH relativeFrom="column">
                  <wp:posOffset>-38100</wp:posOffset>
                </wp:positionH>
                <wp:positionV relativeFrom="paragraph">
                  <wp:posOffset>404674</wp:posOffset>
                </wp:positionV>
                <wp:extent cx="4932045" cy="0"/>
                <wp:effectExtent l="0" t="0" r="0" b="0"/>
                <wp:wrapNone/>
                <wp:docPr id="2018890605"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3E7E00C" id="Straight Connector 3" o:spid="_x0000_s1026" style="position:absolute;z-index:251904000;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05024" behindDoc="0" locked="0" layoutInCell="1" allowOverlap="1" wp14:anchorId="37719FDB" wp14:editId="1D0E718C">
                <wp:simplePos x="0" y="0"/>
                <wp:positionH relativeFrom="column">
                  <wp:posOffset>0</wp:posOffset>
                </wp:positionH>
                <wp:positionV relativeFrom="paragraph">
                  <wp:posOffset>-39191</wp:posOffset>
                </wp:positionV>
                <wp:extent cx="4867910" cy="0"/>
                <wp:effectExtent l="0" t="0" r="0" b="0"/>
                <wp:wrapNone/>
                <wp:docPr id="1616951196"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EA6DC15" id="Straight Connector 4" o:spid="_x0000_s1026" style="position:absolute;z-index:251905024;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53EE0E3A" w14:textId="77777777" w:rsidR="00453DDC" w:rsidRDefault="00453DDC" w:rsidP="00594D9B">
      <w:pPr>
        <w:jc w:val="center"/>
        <w:rPr>
          <w:sz w:val="24"/>
          <w:szCs w:val="24"/>
        </w:rPr>
      </w:pPr>
    </w:p>
    <w:p w14:paraId="6A5F5972" w14:textId="38F9C204" w:rsidR="00254311" w:rsidRDefault="00200836" w:rsidP="00594D9B">
      <w:pPr>
        <w:jc w:val="center"/>
        <w:rPr>
          <w:sz w:val="24"/>
          <w:szCs w:val="24"/>
        </w:rPr>
      </w:pPr>
      <w:r>
        <w:rPr>
          <w:noProof/>
        </w:rPr>
        <w:drawing>
          <wp:inline distT="0" distB="0" distL="0" distR="0" wp14:anchorId="6094E25A" wp14:editId="69A493FF">
            <wp:extent cx="5943600" cy="3715385"/>
            <wp:effectExtent l="0" t="0" r="0" b="18415"/>
            <wp:docPr id="251793125" name="Chart 1">
              <a:extLst xmlns:a="http://schemas.openxmlformats.org/drawingml/2006/main">
                <a:ext uri="{FF2B5EF4-FFF2-40B4-BE49-F238E27FC236}">
                  <a16:creationId xmlns:a16="http://schemas.microsoft.com/office/drawing/2014/main" id="{95211517-BD7A-29A3-376A-37CD9619A7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4F5AFCA" w14:textId="4C4E312A" w:rsidR="00125E6F" w:rsidRDefault="00D77F24" w:rsidP="00594D9B">
      <w:pPr>
        <w:jc w:val="center"/>
        <w:rPr>
          <w:sz w:val="24"/>
          <w:szCs w:val="24"/>
        </w:rPr>
      </w:pPr>
      <w:r w:rsidRPr="00D77F24">
        <w:rPr>
          <w:noProof/>
        </w:rPr>
        <w:drawing>
          <wp:inline distT="0" distB="0" distL="0" distR="0" wp14:anchorId="0FAD8317" wp14:editId="2EE618B2">
            <wp:extent cx="2819400" cy="2867025"/>
            <wp:effectExtent l="0" t="0" r="0" b="9525"/>
            <wp:docPr id="172459717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19400" cy="2867025"/>
                    </a:xfrm>
                    <a:prstGeom prst="rect">
                      <a:avLst/>
                    </a:prstGeom>
                    <a:noFill/>
                    <a:ln>
                      <a:noFill/>
                    </a:ln>
                  </pic:spPr>
                </pic:pic>
              </a:graphicData>
            </a:graphic>
          </wp:inline>
        </w:drawing>
      </w:r>
    </w:p>
    <w:p w14:paraId="53294CDB" w14:textId="77777777" w:rsidR="00261E80" w:rsidRDefault="00261E80" w:rsidP="00594D9B">
      <w:pPr>
        <w:jc w:val="center"/>
        <w:rPr>
          <w:sz w:val="24"/>
          <w:szCs w:val="24"/>
        </w:rPr>
      </w:pPr>
    </w:p>
    <w:p w14:paraId="00EBD7E5" w14:textId="77777777" w:rsidR="00261E80" w:rsidRDefault="00261E80" w:rsidP="00261E80">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07072" behindDoc="0" locked="0" layoutInCell="1" allowOverlap="1" wp14:anchorId="72C61B9E" wp14:editId="351E7BC7">
                <wp:simplePos x="0" y="0"/>
                <wp:positionH relativeFrom="column">
                  <wp:posOffset>-38100</wp:posOffset>
                </wp:positionH>
                <wp:positionV relativeFrom="paragraph">
                  <wp:posOffset>404674</wp:posOffset>
                </wp:positionV>
                <wp:extent cx="4932045" cy="0"/>
                <wp:effectExtent l="0" t="0" r="0" b="0"/>
                <wp:wrapNone/>
                <wp:docPr id="168880873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B80CFCB" id="Straight Connector 3" o:spid="_x0000_s1026" style="position:absolute;z-index:251907072;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08096" behindDoc="0" locked="0" layoutInCell="1" allowOverlap="1" wp14:anchorId="6D7F5E94" wp14:editId="4A5C3313">
                <wp:simplePos x="0" y="0"/>
                <wp:positionH relativeFrom="column">
                  <wp:posOffset>0</wp:posOffset>
                </wp:positionH>
                <wp:positionV relativeFrom="paragraph">
                  <wp:posOffset>-39191</wp:posOffset>
                </wp:positionV>
                <wp:extent cx="4867910" cy="0"/>
                <wp:effectExtent l="0" t="0" r="0" b="0"/>
                <wp:wrapNone/>
                <wp:docPr id="1606149275"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61A19F" id="Straight Connector 4" o:spid="_x0000_s1026" style="position:absolute;z-index:251908096;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6B002DD9" w14:textId="735BBCB8" w:rsidR="00261E80" w:rsidRDefault="000C21F8" w:rsidP="00594D9B">
      <w:pPr>
        <w:jc w:val="center"/>
        <w:rPr>
          <w:sz w:val="24"/>
          <w:szCs w:val="24"/>
        </w:rPr>
      </w:pPr>
      <w:r>
        <w:rPr>
          <w:noProof/>
        </w:rPr>
        <w:drawing>
          <wp:inline distT="0" distB="0" distL="0" distR="0" wp14:anchorId="6409B710" wp14:editId="0C36A0A8">
            <wp:extent cx="5943600" cy="2712720"/>
            <wp:effectExtent l="0" t="0" r="0" b="11430"/>
            <wp:docPr id="1525015470" name="Chart 1">
              <a:extLst xmlns:a="http://schemas.openxmlformats.org/drawingml/2006/main">
                <a:ext uri="{FF2B5EF4-FFF2-40B4-BE49-F238E27FC236}">
                  <a16:creationId xmlns:a16="http://schemas.microsoft.com/office/drawing/2014/main" id="{C2F5EEA1-052C-2064-1626-96C7207F0F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54BEC197" w14:textId="2163DC33" w:rsidR="000C21F8" w:rsidRDefault="00360E26" w:rsidP="00594D9B">
      <w:pPr>
        <w:jc w:val="center"/>
        <w:rPr>
          <w:sz w:val="24"/>
          <w:szCs w:val="24"/>
        </w:rPr>
      </w:pPr>
      <w:r w:rsidRPr="000C21F8">
        <w:rPr>
          <w:noProof/>
        </w:rPr>
        <w:drawing>
          <wp:anchor distT="0" distB="0" distL="114300" distR="114300" simplePos="0" relativeHeight="252611584" behindDoc="0" locked="0" layoutInCell="1" allowOverlap="1" wp14:anchorId="28C5D6C4" wp14:editId="6711434D">
            <wp:simplePos x="0" y="0"/>
            <wp:positionH relativeFrom="margin">
              <wp:align>center</wp:align>
            </wp:positionH>
            <wp:positionV relativeFrom="paragraph">
              <wp:posOffset>240930</wp:posOffset>
            </wp:positionV>
            <wp:extent cx="6742444" cy="2486434"/>
            <wp:effectExtent l="0" t="0" r="1270" b="9525"/>
            <wp:wrapNone/>
            <wp:docPr id="181818241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742444" cy="24864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8FC97" w14:textId="77777777" w:rsidR="00261E80" w:rsidRDefault="00261E80" w:rsidP="00594D9B">
      <w:pPr>
        <w:jc w:val="center"/>
        <w:rPr>
          <w:sz w:val="24"/>
          <w:szCs w:val="24"/>
        </w:rPr>
      </w:pPr>
    </w:p>
    <w:p w14:paraId="21BB3618" w14:textId="77777777" w:rsidR="00C53439" w:rsidRDefault="00C53439" w:rsidP="00594D9B">
      <w:pPr>
        <w:jc w:val="center"/>
        <w:rPr>
          <w:sz w:val="24"/>
          <w:szCs w:val="24"/>
        </w:rPr>
      </w:pPr>
    </w:p>
    <w:p w14:paraId="3850EB5D" w14:textId="77777777" w:rsidR="00C53439" w:rsidRDefault="00C53439" w:rsidP="00594D9B">
      <w:pPr>
        <w:jc w:val="center"/>
        <w:rPr>
          <w:sz w:val="24"/>
          <w:szCs w:val="24"/>
        </w:rPr>
      </w:pPr>
    </w:p>
    <w:p w14:paraId="35A0EC1C" w14:textId="77777777" w:rsidR="00C53439" w:rsidRDefault="00C53439" w:rsidP="00594D9B">
      <w:pPr>
        <w:jc w:val="center"/>
        <w:rPr>
          <w:sz w:val="24"/>
          <w:szCs w:val="24"/>
        </w:rPr>
      </w:pPr>
    </w:p>
    <w:p w14:paraId="76AA209A" w14:textId="77777777" w:rsidR="00C53439" w:rsidRDefault="00C53439" w:rsidP="00594D9B">
      <w:pPr>
        <w:jc w:val="center"/>
        <w:rPr>
          <w:sz w:val="24"/>
          <w:szCs w:val="24"/>
        </w:rPr>
      </w:pPr>
    </w:p>
    <w:p w14:paraId="76B7EECA" w14:textId="77777777" w:rsidR="00C53439" w:rsidRDefault="00C53439" w:rsidP="00594D9B">
      <w:pPr>
        <w:jc w:val="center"/>
        <w:rPr>
          <w:sz w:val="24"/>
          <w:szCs w:val="24"/>
        </w:rPr>
      </w:pPr>
    </w:p>
    <w:p w14:paraId="7A4D2ED2" w14:textId="77777777" w:rsidR="00C53439" w:rsidRDefault="00C53439" w:rsidP="00594D9B">
      <w:pPr>
        <w:jc w:val="center"/>
        <w:rPr>
          <w:sz w:val="24"/>
          <w:szCs w:val="24"/>
        </w:rPr>
      </w:pPr>
    </w:p>
    <w:p w14:paraId="66D49309" w14:textId="77777777" w:rsidR="00C53439" w:rsidRDefault="00C53439" w:rsidP="00594D9B">
      <w:pPr>
        <w:jc w:val="center"/>
        <w:rPr>
          <w:sz w:val="24"/>
          <w:szCs w:val="24"/>
        </w:rPr>
      </w:pPr>
    </w:p>
    <w:p w14:paraId="5B387905" w14:textId="77777777" w:rsidR="00360E26" w:rsidRDefault="00360E26" w:rsidP="00594D9B">
      <w:pPr>
        <w:jc w:val="center"/>
        <w:rPr>
          <w:sz w:val="24"/>
          <w:szCs w:val="24"/>
        </w:rPr>
      </w:pPr>
    </w:p>
    <w:p w14:paraId="0C392C0B" w14:textId="77777777" w:rsidR="00360E26" w:rsidRDefault="00360E26" w:rsidP="00594D9B">
      <w:pPr>
        <w:jc w:val="center"/>
        <w:rPr>
          <w:sz w:val="24"/>
          <w:szCs w:val="24"/>
        </w:rPr>
      </w:pPr>
    </w:p>
    <w:p w14:paraId="31B74278" w14:textId="77777777" w:rsidR="00360E26" w:rsidRDefault="00360E26" w:rsidP="00594D9B">
      <w:pPr>
        <w:jc w:val="center"/>
        <w:rPr>
          <w:sz w:val="24"/>
          <w:szCs w:val="24"/>
        </w:rPr>
      </w:pPr>
    </w:p>
    <w:p w14:paraId="1891E945" w14:textId="77777777" w:rsidR="00360E26" w:rsidRDefault="00360E26" w:rsidP="00594D9B">
      <w:pPr>
        <w:jc w:val="center"/>
        <w:rPr>
          <w:sz w:val="24"/>
          <w:szCs w:val="24"/>
        </w:rPr>
      </w:pPr>
    </w:p>
    <w:p w14:paraId="3B2EFB09" w14:textId="77777777" w:rsidR="00360E26" w:rsidRDefault="00360E26" w:rsidP="00594D9B">
      <w:pPr>
        <w:jc w:val="center"/>
        <w:rPr>
          <w:sz w:val="24"/>
          <w:szCs w:val="24"/>
        </w:rPr>
      </w:pPr>
    </w:p>
    <w:p w14:paraId="0F1A95EE" w14:textId="77777777" w:rsidR="00C53439" w:rsidRDefault="00C53439" w:rsidP="00C53439">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10144" behindDoc="0" locked="0" layoutInCell="1" allowOverlap="1" wp14:anchorId="09F6726D" wp14:editId="4E908475">
                <wp:simplePos x="0" y="0"/>
                <wp:positionH relativeFrom="column">
                  <wp:posOffset>-38100</wp:posOffset>
                </wp:positionH>
                <wp:positionV relativeFrom="paragraph">
                  <wp:posOffset>404674</wp:posOffset>
                </wp:positionV>
                <wp:extent cx="4932045" cy="0"/>
                <wp:effectExtent l="0" t="0" r="0" b="0"/>
                <wp:wrapNone/>
                <wp:docPr id="189927767"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B4B9BD8" id="Straight Connector 3" o:spid="_x0000_s1026" style="position:absolute;z-index:251910144;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11168" behindDoc="0" locked="0" layoutInCell="1" allowOverlap="1" wp14:anchorId="19365393" wp14:editId="5430E46D">
                <wp:simplePos x="0" y="0"/>
                <wp:positionH relativeFrom="column">
                  <wp:posOffset>0</wp:posOffset>
                </wp:positionH>
                <wp:positionV relativeFrom="paragraph">
                  <wp:posOffset>-39191</wp:posOffset>
                </wp:positionV>
                <wp:extent cx="4867910" cy="0"/>
                <wp:effectExtent l="0" t="0" r="0" b="0"/>
                <wp:wrapNone/>
                <wp:docPr id="1496512403"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6A387B9" id="Straight Connector 4" o:spid="_x0000_s1026" style="position:absolute;z-index:251911168;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3F21CD7A" w14:textId="7FD5D2B9" w:rsidR="00915A6D" w:rsidRDefault="00566A0A" w:rsidP="00C53439">
      <w:pPr>
        <w:rPr>
          <w:b/>
          <w:bCs/>
          <w:color w:val="000000" w:themeColor="text1"/>
          <w:sz w:val="48"/>
          <w:szCs w:val="48"/>
        </w:rPr>
      </w:pPr>
      <w:r>
        <w:rPr>
          <w:b/>
          <w:bCs/>
          <w:noProof/>
          <w:color w:val="000000" w:themeColor="text1"/>
          <w:sz w:val="48"/>
          <w:szCs w:val="48"/>
        </w:rPr>
        <w:drawing>
          <wp:inline distT="0" distB="0" distL="0" distR="0" wp14:anchorId="060EE775" wp14:editId="478CCE5E">
            <wp:extent cx="6559550" cy="3103245"/>
            <wp:effectExtent l="0" t="0" r="0" b="1905"/>
            <wp:docPr id="49094705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559550" cy="3103245"/>
                    </a:xfrm>
                    <a:prstGeom prst="rect">
                      <a:avLst/>
                    </a:prstGeom>
                    <a:noFill/>
                  </pic:spPr>
                </pic:pic>
              </a:graphicData>
            </a:graphic>
          </wp:inline>
        </w:drawing>
      </w:r>
    </w:p>
    <w:p w14:paraId="665968E9" w14:textId="59D71F2C" w:rsidR="00C53439" w:rsidRDefault="00335793" w:rsidP="00594D9B">
      <w:pPr>
        <w:jc w:val="center"/>
        <w:rPr>
          <w:sz w:val="24"/>
          <w:szCs w:val="24"/>
        </w:rPr>
      </w:pPr>
      <w:r w:rsidRPr="00335793">
        <w:rPr>
          <w:noProof/>
        </w:rPr>
        <w:drawing>
          <wp:inline distT="0" distB="0" distL="0" distR="0" wp14:anchorId="73FD2961" wp14:editId="0B897C1D">
            <wp:extent cx="5943600" cy="3282950"/>
            <wp:effectExtent l="0" t="0" r="0" b="0"/>
            <wp:docPr id="19661733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3282950"/>
                    </a:xfrm>
                    <a:prstGeom prst="rect">
                      <a:avLst/>
                    </a:prstGeom>
                    <a:noFill/>
                    <a:ln>
                      <a:noFill/>
                    </a:ln>
                  </pic:spPr>
                </pic:pic>
              </a:graphicData>
            </a:graphic>
          </wp:inline>
        </w:drawing>
      </w:r>
    </w:p>
    <w:p w14:paraId="080E6E73" w14:textId="77777777" w:rsidR="00473A82" w:rsidRDefault="00473A82" w:rsidP="00594D9B">
      <w:pPr>
        <w:jc w:val="center"/>
        <w:rPr>
          <w:sz w:val="24"/>
          <w:szCs w:val="24"/>
        </w:rPr>
      </w:pPr>
    </w:p>
    <w:p w14:paraId="729EC46C" w14:textId="77777777" w:rsidR="00473A82" w:rsidRDefault="00473A82" w:rsidP="00594D9B">
      <w:pPr>
        <w:jc w:val="center"/>
        <w:rPr>
          <w:sz w:val="24"/>
          <w:szCs w:val="24"/>
        </w:rPr>
      </w:pPr>
    </w:p>
    <w:p w14:paraId="37C07775" w14:textId="77777777" w:rsidR="00473A82" w:rsidRDefault="00473A82" w:rsidP="00594D9B">
      <w:pPr>
        <w:jc w:val="center"/>
        <w:rPr>
          <w:sz w:val="24"/>
          <w:szCs w:val="24"/>
        </w:rPr>
      </w:pPr>
    </w:p>
    <w:p w14:paraId="7ABE86ED" w14:textId="77777777" w:rsidR="00473A82" w:rsidRDefault="00473A82" w:rsidP="00473A82">
      <w:pPr>
        <w:rPr>
          <w:b/>
          <w:bCs/>
          <w:color w:val="000000" w:themeColor="text1"/>
          <w:sz w:val="48"/>
          <w:szCs w:val="48"/>
        </w:rPr>
      </w:pPr>
      <w:r w:rsidRPr="00D70DFE">
        <w:rPr>
          <w:b/>
          <w:bCs/>
          <w:noProof/>
          <w:sz w:val="48"/>
          <w:szCs w:val="48"/>
        </w:rPr>
        <w:lastRenderedPageBreak/>
        <mc:AlternateContent>
          <mc:Choice Requires="wps">
            <w:drawing>
              <wp:anchor distT="0" distB="0" distL="114300" distR="114300" simplePos="0" relativeHeight="251913216" behindDoc="0" locked="0" layoutInCell="1" allowOverlap="1" wp14:anchorId="7A4B246F" wp14:editId="2FC1BDB9">
                <wp:simplePos x="0" y="0"/>
                <wp:positionH relativeFrom="column">
                  <wp:posOffset>-38100</wp:posOffset>
                </wp:positionH>
                <wp:positionV relativeFrom="paragraph">
                  <wp:posOffset>404674</wp:posOffset>
                </wp:positionV>
                <wp:extent cx="4932045" cy="0"/>
                <wp:effectExtent l="0" t="0" r="0" b="0"/>
                <wp:wrapNone/>
                <wp:docPr id="642527530"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987D42B" id="Straight Connector 3" o:spid="_x0000_s1026" style="position:absolute;z-index:251913216;visibility:visible;mso-wrap-style:square;mso-wrap-distance-left:9pt;mso-wrap-distance-top:0;mso-wrap-distance-right:9pt;mso-wrap-distance-bottom:0;mso-position-horizontal:absolute;mso-position-horizontal-relative:text;mso-position-vertical:absolute;mso-position-vertical-relative:text" from="-3pt,31.85pt" to="385.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" strokecolor="#a28e6a [3206]" strokeweight=".5pt">
                <v:stroke joinstyle="miter"/>
              </v:line>
            </w:pict>
          </mc:Fallback>
        </mc:AlternateContent>
      </w:r>
      <w:r w:rsidRPr="00D70DFE">
        <w:rPr>
          <w:b/>
          <w:bCs/>
          <w:noProof/>
          <w:sz w:val="48"/>
          <w:szCs w:val="48"/>
        </w:rPr>
        <mc:AlternateContent>
          <mc:Choice Requires="wps">
            <w:drawing>
              <wp:anchor distT="0" distB="0" distL="114300" distR="114300" simplePos="0" relativeHeight="251914240" behindDoc="0" locked="0" layoutInCell="1" allowOverlap="1" wp14:anchorId="36981E60" wp14:editId="04D21D40">
                <wp:simplePos x="0" y="0"/>
                <wp:positionH relativeFrom="column">
                  <wp:posOffset>0</wp:posOffset>
                </wp:positionH>
                <wp:positionV relativeFrom="paragraph">
                  <wp:posOffset>-39191</wp:posOffset>
                </wp:positionV>
                <wp:extent cx="4867910" cy="0"/>
                <wp:effectExtent l="0" t="0" r="0" b="0"/>
                <wp:wrapNone/>
                <wp:docPr id="70753147"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0D8880B" id="Straight Connector 4" o:spid="_x0000_s1026"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0,-3.1pt" to="383.3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" strokecolor="#a28e6a [3206]" strokeweight=".5pt">
                <v:stroke joinstyle="miter"/>
              </v:line>
            </w:pict>
          </mc:Fallback>
        </mc:AlternateContent>
      </w:r>
      <w:r>
        <w:rPr>
          <w:b/>
          <w:bCs/>
          <w:color w:val="000000" w:themeColor="text1"/>
          <w:sz w:val="48"/>
          <w:szCs w:val="48"/>
        </w:rPr>
        <w:t>Statistical Information</w:t>
      </w:r>
    </w:p>
    <w:p w14:paraId="1D3AFB11" w14:textId="78AF2906" w:rsidR="00473A82" w:rsidRDefault="008F17A5" w:rsidP="00594D9B">
      <w:pPr>
        <w:jc w:val="center"/>
        <w:rPr>
          <w:sz w:val="24"/>
          <w:szCs w:val="24"/>
        </w:rPr>
      </w:pPr>
      <w:r w:rsidRPr="008F17A5">
        <w:rPr>
          <w:noProof/>
        </w:rPr>
        <w:drawing>
          <wp:inline distT="0" distB="0" distL="0" distR="0" wp14:anchorId="07349B11" wp14:editId="337D031B">
            <wp:extent cx="3606085" cy="3222067"/>
            <wp:effectExtent l="0" t="0" r="0" b="0"/>
            <wp:docPr id="133818631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12446" cy="3227751"/>
                    </a:xfrm>
                    <a:prstGeom prst="rect">
                      <a:avLst/>
                    </a:prstGeom>
                    <a:noFill/>
                    <a:ln>
                      <a:noFill/>
                    </a:ln>
                  </pic:spPr>
                </pic:pic>
              </a:graphicData>
            </a:graphic>
          </wp:inline>
        </w:drawing>
      </w:r>
    </w:p>
    <w:p w14:paraId="4861D24B" w14:textId="5E2E6591" w:rsidR="00DD7868" w:rsidRDefault="002233DD" w:rsidP="00264327">
      <w:pPr>
        <w:jc w:val="center"/>
        <w:rPr>
          <w:sz w:val="24"/>
          <w:szCs w:val="24"/>
        </w:rPr>
      </w:pPr>
      <w:r w:rsidRPr="002233DD">
        <w:rPr>
          <w:noProof/>
        </w:rPr>
        <w:drawing>
          <wp:inline distT="0" distB="0" distL="0" distR="0" wp14:anchorId="5A9C6807" wp14:editId="487DE9D6">
            <wp:extent cx="3734874" cy="4154945"/>
            <wp:effectExtent l="0" t="0" r="0" b="0"/>
            <wp:docPr id="136860213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40362" cy="4161050"/>
                    </a:xfrm>
                    <a:prstGeom prst="rect">
                      <a:avLst/>
                    </a:prstGeom>
                    <a:noFill/>
                    <a:ln>
                      <a:noFill/>
                    </a:ln>
                  </pic:spPr>
                </pic:pic>
              </a:graphicData>
            </a:graphic>
          </wp:inline>
        </w:drawing>
      </w:r>
    </w:p>
    <w:p w14:paraId="2B40D50C" w14:textId="0EBCA29A" w:rsidR="00DD7868" w:rsidRDefault="00D80BDE" w:rsidP="00594D9B">
      <w:pPr>
        <w:jc w:val="center"/>
        <w:rPr>
          <w:sz w:val="24"/>
          <w:szCs w:val="24"/>
        </w:rPr>
      </w:pPr>
      <w:r w:rsidRPr="00D70DFE">
        <w:rPr>
          <w:b/>
          <w:bCs/>
          <w:noProof/>
          <w:sz w:val="48"/>
          <w:szCs w:val="48"/>
        </w:rPr>
        <w:lastRenderedPageBreak/>
        <mc:AlternateContent>
          <mc:Choice Requires="wps">
            <w:drawing>
              <wp:anchor distT="0" distB="0" distL="114300" distR="114300" simplePos="0" relativeHeight="252521472" behindDoc="0" locked="0" layoutInCell="1" allowOverlap="1" wp14:anchorId="67EC7894" wp14:editId="0E0AB79A">
                <wp:simplePos x="0" y="0"/>
                <wp:positionH relativeFrom="column">
                  <wp:posOffset>524331</wp:posOffset>
                </wp:positionH>
                <wp:positionV relativeFrom="paragraph">
                  <wp:posOffset>281940</wp:posOffset>
                </wp:positionV>
                <wp:extent cx="4867910" cy="0"/>
                <wp:effectExtent l="0" t="0" r="0" b="0"/>
                <wp:wrapNone/>
                <wp:docPr id="1474942630" name="Straight Connector 4"/>
                <wp:cNvGraphicFramePr/>
                <a:graphic xmlns:a="http://schemas.openxmlformats.org/drawingml/2006/main">
                  <a:graphicData uri="http://schemas.microsoft.com/office/word/2010/wordprocessingShape">
                    <wps:wsp>
                      <wps:cNvCnPr/>
                      <wps:spPr>
                        <a:xfrm>
                          <a:off x="0" y="0"/>
                          <a:ext cx="48679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9CE6E73" id="Straight Connector 4" o:spid="_x0000_s1026" style="position:absolute;z-index:252521472;visibility:visible;mso-wrap-style:square;mso-wrap-distance-left:9pt;mso-wrap-distance-top:0;mso-wrap-distance-right:9pt;mso-wrap-distance-bottom:0;mso-position-horizontal:absolute;mso-position-horizontal-relative:text;mso-position-vertical:absolute;mso-position-vertical-relative:text" from="41.3pt,22.2pt" to="424.6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" strokecolor="#a28e6a [3206]" strokeweight=".5pt">
                <v:stroke joinstyle="miter"/>
              </v:line>
            </w:pict>
          </mc:Fallback>
        </mc:AlternateContent>
      </w:r>
    </w:p>
    <w:p w14:paraId="3F5D2C63" w14:textId="7023212D" w:rsidR="00701DE6" w:rsidRDefault="00701DE6" w:rsidP="00D80BDE">
      <w:pPr>
        <w:jc w:val="center"/>
        <w:rPr>
          <w:b/>
          <w:bCs/>
          <w:color w:val="000000" w:themeColor="text1"/>
          <w:sz w:val="48"/>
          <w:szCs w:val="48"/>
        </w:rPr>
      </w:pPr>
      <w:r w:rsidRPr="00D70DFE">
        <w:rPr>
          <w:b/>
          <w:bCs/>
          <w:noProof/>
          <w:sz w:val="48"/>
          <w:szCs w:val="48"/>
        </w:rPr>
        <mc:AlternateContent>
          <mc:Choice Requires="wps">
            <w:drawing>
              <wp:anchor distT="0" distB="0" distL="114300" distR="114300" simplePos="0" relativeHeight="252520448" behindDoc="0" locked="0" layoutInCell="1" allowOverlap="1" wp14:anchorId="747CA715" wp14:editId="153FD1DE">
                <wp:simplePos x="0" y="0"/>
                <wp:positionH relativeFrom="column">
                  <wp:posOffset>471349</wp:posOffset>
                </wp:positionH>
                <wp:positionV relativeFrom="paragraph">
                  <wp:posOffset>404495</wp:posOffset>
                </wp:positionV>
                <wp:extent cx="4932045" cy="0"/>
                <wp:effectExtent l="0" t="0" r="0" b="0"/>
                <wp:wrapNone/>
                <wp:docPr id="511953029" name="Straight Connector 3"/>
                <wp:cNvGraphicFramePr/>
                <a:graphic xmlns:a="http://schemas.openxmlformats.org/drawingml/2006/main">
                  <a:graphicData uri="http://schemas.microsoft.com/office/word/2010/wordprocessingShape">
                    <wps:wsp>
                      <wps:cNvCnPr/>
                      <wps:spPr>
                        <a:xfrm>
                          <a:off x="0" y="0"/>
                          <a:ext cx="493204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DA18014" id="Straight Connector 3" o:spid="_x0000_s1026" style="position:absolute;z-index:252520448;visibility:visible;mso-wrap-style:square;mso-wrap-distance-left:9pt;mso-wrap-distance-top:0;mso-wrap-distance-right:9pt;mso-wrap-distance-bottom:0;mso-position-horizontal:absolute;mso-position-horizontal-relative:text;mso-position-vertical:absolute;mso-position-vertical-relative:text" from="37.1pt,31.85pt" to="425.4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" strokecolor="#a28e6a [3206]" strokeweight=".5pt">
                <v:stroke joinstyle="miter"/>
              </v:line>
            </w:pict>
          </mc:Fallback>
        </mc:AlternateContent>
      </w:r>
      <w:r w:rsidR="006415F7">
        <w:rPr>
          <w:b/>
          <w:bCs/>
          <w:color w:val="000000" w:themeColor="text1"/>
          <w:sz w:val="48"/>
          <w:szCs w:val="48"/>
        </w:rPr>
        <w:t>Pike County Government Officials</w:t>
      </w:r>
    </w:p>
    <w:p w14:paraId="0A6F9D9E" w14:textId="4181DC39" w:rsidR="00D80BDE" w:rsidRDefault="008D6662" w:rsidP="00D80BDE">
      <w:pPr>
        <w:jc w:val="center"/>
        <w:rPr>
          <w:b/>
          <w:bCs/>
          <w:color w:val="000000" w:themeColor="text1"/>
          <w:sz w:val="32"/>
          <w:szCs w:val="32"/>
          <w:u w:val="single"/>
        </w:rPr>
      </w:pPr>
      <w:r>
        <w:rPr>
          <w:b/>
          <w:bCs/>
          <w:color w:val="000000" w:themeColor="text1"/>
          <w:sz w:val="32"/>
          <w:szCs w:val="32"/>
          <w:u w:val="single"/>
        </w:rPr>
        <w:t>Elected Officials</w:t>
      </w:r>
    </w:p>
    <w:p w14:paraId="0EBD934D" w14:textId="347F6026" w:rsidR="00F21743" w:rsidRDefault="00F21743" w:rsidP="00F21743">
      <w:pPr>
        <w:spacing w:after="0" w:line="240" w:lineRule="auto"/>
        <w:jc w:val="center"/>
        <w:rPr>
          <w:color w:val="000000" w:themeColor="text1"/>
          <w:sz w:val="22"/>
          <w:szCs w:val="22"/>
        </w:rPr>
      </w:pPr>
      <w:r>
        <w:rPr>
          <w:color w:val="000000" w:themeColor="text1"/>
          <w:sz w:val="22"/>
          <w:szCs w:val="22"/>
        </w:rPr>
        <w:t>Briar Johnson, Chairman</w:t>
      </w:r>
    </w:p>
    <w:p w14:paraId="173A1C8C" w14:textId="3D69B117" w:rsidR="00F21743" w:rsidRDefault="00FE484A" w:rsidP="00F21743">
      <w:pPr>
        <w:spacing w:after="0" w:line="240" w:lineRule="auto"/>
        <w:jc w:val="center"/>
        <w:rPr>
          <w:color w:val="000000" w:themeColor="text1"/>
          <w:sz w:val="22"/>
          <w:szCs w:val="22"/>
        </w:rPr>
      </w:pPr>
      <w:r>
        <w:rPr>
          <w:color w:val="000000" w:themeColor="text1"/>
          <w:sz w:val="22"/>
          <w:szCs w:val="22"/>
        </w:rPr>
        <w:t>Tim Daniel, District 1 Commissioner</w:t>
      </w:r>
    </w:p>
    <w:p w14:paraId="2BD98EDA" w14:textId="6B8085A7" w:rsidR="00FE484A" w:rsidRDefault="00FE484A" w:rsidP="00F21743">
      <w:pPr>
        <w:spacing w:after="0" w:line="240" w:lineRule="auto"/>
        <w:jc w:val="center"/>
        <w:rPr>
          <w:color w:val="000000" w:themeColor="text1"/>
          <w:sz w:val="22"/>
          <w:szCs w:val="22"/>
        </w:rPr>
      </w:pPr>
      <w:r>
        <w:rPr>
          <w:color w:val="000000" w:themeColor="text1"/>
          <w:sz w:val="22"/>
          <w:szCs w:val="22"/>
        </w:rPr>
        <w:t>Tim Guy, District 2 Commissioner</w:t>
      </w:r>
    </w:p>
    <w:p w14:paraId="228011D0" w14:textId="7A2E541A" w:rsidR="00FE484A" w:rsidRDefault="00FE484A" w:rsidP="00F21743">
      <w:pPr>
        <w:spacing w:after="0" w:line="240" w:lineRule="auto"/>
        <w:jc w:val="center"/>
        <w:rPr>
          <w:color w:val="000000" w:themeColor="text1"/>
          <w:sz w:val="22"/>
          <w:szCs w:val="22"/>
        </w:rPr>
      </w:pPr>
      <w:r>
        <w:rPr>
          <w:color w:val="000000" w:themeColor="text1"/>
          <w:sz w:val="22"/>
          <w:szCs w:val="22"/>
        </w:rPr>
        <w:t>Ken Pullin, District 3 Commissioner</w:t>
      </w:r>
    </w:p>
    <w:p w14:paraId="3FD90091" w14:textId="667AD06C" w:rsidR="00FE484A" w:rsidRDefault="00137CC1" w:rsidP="00F21743">
      <w:pPr>
        <w:spacing w:after="0" w:line="240" w:lineRule="auto"/>
        <w:jc w:val="center"/>
        <w:rPr>
          <w:color w:val="000000" w:themeColor="text1"/>
          <w:sz w:val="22"/>
          <w:szCs w:val="22"/>
        </w:rPr>
      </w:pPr>
      <w:r>
        <w:rPr>
          <w:color w:val="000000" w:themeColor="text1"/>
          <w:sz w:val="22"/>
          <w:szCs w:val="22"/>
        </w:rPr>
        <w:t>James Jenkins, District 4 Commissioner</w:t>
      </w:r>
    </w:p>
    <w:p w14:paraId="16F7B3AE" w14:textId="41C01D0C" w:rsidR="00137CC1" w:rsidRDefault="00B80683" w:rsidP="00F21743">
      <w:pPr>
        <w:spacing w:after="0" w:line="240" w:lineRule="auto"/>
        <w:jc w:val="center"/>
        <w:rPr>
          <w:color w:val="000000" w:themeColor="text1"/>
          <w:sz w:val="22"/>
          <w:szCs w:val="22"/>
        </w:rPr>
      </w:pPr>
      <w:r>
        <w:rPr>
          <w:color w:val="000000" w:themeColor="text1"/>
          <w:sz w:val="22"/>
          <w:szCs w:val="22"/>
        </w:rPr>
        <w:t>Scott Ballard, Superior Court Chief Judge</w:t>
      </w:r>
    </w:p>
    <w:p w14:paraId="322B41A5" w14:textId="52396352" w:rsidR="00B80683" w:rsidRDefault="00957702" w:rsidP="00F21743">
      <w:pPr>
        <w:spacing w:after="0" w:line="240" w:lineRule="auto"/>
        <w:jc w:val="center"/>
        <w:rPr>
          <w:color w:val="000000" w:themeColor="text1"/>
          <w:sz w:val="22"/>
          <w:szCs w:val="22"/>
        </w:rPr>
      </w:pPr>
      <w:r>
        <w:rPr>
          <w:color w:val="000000" w:themeColor="text1"/>
          <w:sz w:val="22"/>
          <w:szCs w:val="22"/>
        </w:rPr>
        <w:t>Rhonda Kreuziger, Superior Court Judge</w:t>
      </w:r>
    </w:p>
    <w:p w14:paraId="7B1F6751" w14:textId="60F0C6EB" w:rsidR="00957702" w:rsidRDefault="00121345" w:rsidP="00F21743">
      <w:pPr>
        <w:spacing w:after="0" w:line="240" w:lineRule="auto"/>
        <w:jc w:val="center"/>
        <w:rPr>
          <w:color w:val="000000" w:themeColor="text1"/>
          <w:sz w:val="22"/>
          <w:szCs w:val="22"/>
        </w:rPr>
      </w:pPr>
      <w:r>
        <w:rPr>
          <w:color w:val="000000" w:themeColor="text1"/>
          <w:sz w:val="22"/>
          <w:szCs w:val="22"/>
        </w:rPr>
        <w:t>Ben Miller, Jr., Superior Court Judge</w:t>
      </w:r>
    </w:p>
    <w:p w14:paraId="3B863B89" w14:textId="7C865266" w:rsidR="00121345" w:rsidRDefault="00471B6B" w:rsidP="00F21743">
      <w:pPr>
        <w:spacing w:after="0" w:line="240" w:lineRule="auto"/>
        <w:jc w:val="center"/>
        <w:rPr>
          <w:color w:val="000000" w:themeColor="text1"/>
          <w:sz w:val="22"/>
          <w:szCs w:val="22"/>
        </w:rPr>
      </w:pPr>
      <w:r>
        <w:rPr>
          <w:color w:val="000000" w:themeColor="text1"/>
          <w:sz w:val="22"/>
          <w:szCs w:val="22"/>
        </w:rPr>
        <w:t>Ben Coker, Superior Court Judge</w:t>
      </w:r>
    </w:p>
    <w:p w14:paraId="46C32AD2" w14:textId="71DAF2C3" w:rsidR="00471B6B" w:rsidRDefault="00471B6B" w:rsidP="00F21743">
      <w:pPr>
        <w:spacing w:after="0" w:line="240" w:lineRule="auto"/>
        <w:jc w:val="center"/>
        <w:rPr>
          <w:color w:val="000000" w:themeColor="text1"/>
          <w:sz w:val="22"/>
          <w:szCs w:val="22"/>
        </w:rPr>
      </w:pPr>
      <w:r>
        <w:rPr>
          <w:color w:val="000000" w:themeColor="text1"/>
          <w:sz w:val="22"/>
          <w:szCs w:val="22"/>
        </w:rPr>
        <w:t>Matt McCord, Superior Court Judge</w:t>
      </w:r>
    </w:p>
    <w:p w14:paraId="785AD16C" w14:textId="066F1099" w:rsidR="00DD09DE" w:rsidRDefault="00DD09DE" w:rsidP="00F21743">
      <w:pPr>
        <w:spacing w:after="0" w:line="240" w:lineRule="auto"/>
        <w:jc w:val="center"/>
        <w:rPr>
          <w:color w:val="000000" w:themeColor="text1"/>
          <w:sz w:val="22"/>
          <w:szCs w:val="22"/>
        </w:rPr>
      </w:pPr>
      <w:r>
        <w:rPr>
          <w:color w:val="000000" w:themeColor="text1"/>
          <w:sz w:val="22"/>
          <w:szCs w:val="22"/>
        </w:rPr>
        <w:t>Rebekah Hanson</w:t>
      </w:r>
      <w:r w:rsidR="00383A5B">
        <w:rPr>
          <w:color w:val="000000" w:themeColor="text1"/>
          <w:sz w:val="22"/>
          <w:szCs w:val="22"/>
        </w:rPr>
        <w:t>, Clerk of Superior Court</w:t>
      </w:r>
    </w:p>
    <w:p w14:paraId="3EB6096E" w14:textId="73F9625F" w:rsidR="00383A5B" w:rsidRDefault="00941357" w:rsidP="00F21743">
      <w:pPr>
        <w:spacing w:after="0" w:line="240" w:lineRule="auto"/>
        <w:jc w:val="center"/>
        <w:rPr>
          <w:color w:val="000000" w:themeColor="text1"/>
          <w:sz w:val="22"/>
          <w:szCs w:val="22"/>
        </w:rPr>
      </w:pPr>
      <w:r>
        <w:rPr>
          <w:color w:val="000000" w:themeColor="text1"/>
          <w:sz w:val="22"/>
          <w:szCs w:val="22"/>
        </w:rPr>
        <w:t>Ginny Blakeney, Probate Court Judge</w:t>
      </w:r>
    </w:p>
    <w:p w14:paraId="485F44C3" w14:textId="480F11C7" w:rsidR="00941357" w:rsidRDefault="00C729D5" w:rsidP="00F21743">
      <w:pPr>
        <w:spacing w:after="0" w:line="240" w:lineRule="auto"/>
        <w:jc w:val="center"/>
        <w:rPr>
          <w:color w:val="000000" w:themeColor="text1"/>
          <w:sz w:val="22"/>
          <w:szCs w:val="22"/>
        </w:rPr>
      </w:pPr>
      <w:r>
        <w:rPr>
          <w:color w:val="000000" w:themeColor="text1"/>
          <w:sz w:val="22"/>
          <w:szCs w:val="22"/>
        </w:rPr>
        <w:t xml:space="preserve">Marcia Callaway-Ingram, </w:t>
      </w:r>
      <w:r w:rsidR="00B91F55">
        <w:rPr>
          <w:color w:val="000000" w:themeColor="text1"/>
          <w:sz w:val="22"/>
          <w:szCs w:val="22"/>
        </w:rPr>
        <w:t>Magistrate Court Judge</w:t>
      </w:r>
    </w:p>
    <w:p w14:paraId="4EF612FF" w14:textId="0352594E" w:rsidR="00B91F55" w:rsidRDefault="00B91F55" w:rsidP="00F21743">
      <w:pPr>
        <w:spacing w:after="0" w:line="240" w:lineRule="auto"/>
        <w:jc w:val="center"/>
        <w:rPr>
          <w:color w:val="000000" w:themeColor="text1"/>
          <w:sz w:val="22"/>
          <w:szCs w:val="22"/>
        </w:rPr>
      </w:pPr>
      <w:r>
        <w:rPr>
          <w:color w:val="000000" w:themeColor="text1"/>
          <w:sz w:val="22"/>
          <w:szCs w:val="22"/>
        </w:rPr>
        <w:t>David Studdard, District Attorney</w:t>
      </w:r>
    </w:p>
    <w:p w14:paraId="62ABF77D" w14:textId="377AE34D" w:rsidR="00B91F55" w:rsidRDefault="00946B11" w:rsidP="00F21743">
      <w:pPr>
        <w:spacing w:after="0" w:line="240" w:lineRule="auto"/>
        <w:jc w:val="center"/>
        <w:rPr>
          <w:color w:val="000000" w:themeColor="text1"/>
          <w:sz w:val="22"/>
          <w:szCs w:val="22"/>
        </w:rPr>
      </w:pPr>
      <w:r>
        <w:rPr>
          <w:color w:val="000000" w:themeColor="text1"/>
          <w:sz w:val="22"/>
          <w:szCs w:val="22"/>
        </w:rPr>
        <w:t>Jimmy Thomas, Sheriff</w:t>
      </w:r>
    </w:p>
    <w:p w14:paraId="37C1AFC1" w14:textId="0C74427D" w:rsidR="00946B11" w:rsidRDefault="00946B11" w:rsidP="00F21743">
      <w:pPr>
        <w:spacing w:after="0" w:line="240" w:lineRule="auto"/>
        <w:jc w:val="center"/>
        <w:rPr>
          <w:color w:val="000000" w:themeColor="text1"/>
          <w:sz w:val="22"/>
          <w:szCs w:val="22"/>
        </w:rPr>
      </w:pPr>
      <w:r>
        <w:rPr>
          <w:color w:val="000000" w:themeColor="text1"/>
          <w:sz w:val="22"/>
          <w:szCs w:val="22"/>
        </w:rPr>
        <w:t>Donna Chapman, Tax Commissioner</w:t>
      </w:r>
    </w:p>
    <w:p w14:paraId="6360B9B7" w14:textId="349AE174" w:rsidR="00FD0408" w:rsidRDefault="00FD0408" w:rsidP="00F21743">
      <w:pPr>
        <w:spacing w:after="0" w:line="240" w:lineRule="auto"/>
        <w:jc w:val="center"/>
        <w:rPr>
          <w:color w:val="000000" w:themeColor="text1"/>
          <w:sz w:val="22"/>
          <w:szCs w:val="22"/>
        </w:rPr>
      </w:pPr>
      <w:r>
        <w:rPr>
          <w:color w:val="000000" w:themeColor="text1"/>
          <w:sz w:val="22"/>
          <w:szCs w:val="22"/>
        </w:rPr>
        <w:t>Terrell Moody, Coroner</w:t>
      </w:r>
    </w:p>
    <w:p w14:paraId="78770F13" w14:textId="77777777" w:rsidR="00946B11" w:rsidRDefault="00946B11" w:rsidP="00F21743">
      <w:pPr>
        <w:spacing w:after="0" w:line="240" w:lineRule="auto"/>
        <w:jc w:val="center"/>
        <w:rPr>
          <w:color w:val="000000" w:themeColor="text1"/>
          <w:sz w:val="22"/>
          <w:szCs w:val="22"/>
        </w:rPr>
      </w:pPr>
    </w:p>
    <w:p w14:paraId="74B33D0B" w14:textId="1FF31EE8" w:rsidR="0006172E" w:rsidRDefault="0006172E" w:rsidP="0006172E">
      <w:pPr>
        <w:jc w:val="center"/>
        <w:rPr>
          <w:b/>
          <w:bCs/>
          <w:color w:val="000000" w:themeColor="text1"/>
          <w:sz w:val="32"/>
          <w:szCs w:val="32"/>
          <w:u w:val="single"/>
        </w:rPr>
      </w:pPr>
      <w:r>
        <w:rPr>
          <w:b/>
          <w:bCs/>
          <w:color w:val="000000" w:themeColor="text1"/>
          <w:sz w:val="32"/>
          <w:szCs w:val="32"/>
          <w:u w:val="single"/>
        </w:rPr>
        <w:t>Appointed Officials</w:t>
      </w:r>
    </w:p>
    <w:p w14:paraId="1B39BA5F" w14:textId="1815DF39" w:rsidR="0006172E" w:rsidRDefault="00A62632" w:rsidP="0006172E">
      <w:pPr>
        <w:spacing w:after="0" w:line="240" w:lineRule="auto"/>
        <w:jc w:val="center"/>
        <w:rPr>
          <w:color w:val="000000" w:themeColor="text1"/>
          <w:sz w:val="22"/>
          <w:szCs w:val="22"/>
        </w:rPr>
      </w:pPr>
      <w:r>
        <w:rPr>
          <w:color w:val="000000" w:themeColor="text1"/>
          <w:sz w:val="22"/>
          <w:szCs w:val="22"/>
        </w:rPr>
        <w:t>Rob Morton, County Manager/County Attorney</w:t>
      </w:r>
    </w:p>
    <w:p w14:paraId="10AF8D3B" w14:textId="56E95B07" w:rsidR="0006172E" w:rsidRDefault="00A62632" w:rsidP="0006172E">
      <w:pPr>
        <w:spacing w:after="0" w:line="240" w:lineRule="auto"/>
        <w:jc w:val="center"/>
        <w:rPr>
          <w:color w:val="000000" w:themeColor="text1"/>
          <w:sz w:val="22"/>
          <w:szCs w:val="22"/>
        </w:rPr>
      </w:pPr>
      <w:r>
        <w:rPr>
          <w:color w:val="000000" w:themeColor="text1"/>
          <w:sz w:val="22"/>
          <w:szCs w:val="22"/>
        </w:rPr>
        <w:t>Angela Blount</w:t>
      </w:r>
      <w:r w:rsidR="0006172E">
        <w:rPr>
          <w:color w:val="000000" w:themeColor="text1"/>
          <w:sz w:val="22"/>
          <w:szCs w:val="22"/>
        </w:rPr>
        <w:t xml:space="preserve">, </w:t>
      </w:r>
      <w:r>
        <w:rPr>
          <w:color w:val="000000" w:themeColor="text1"/>
          <w:sz w:val="22"/>
          <w:szCs w:val="22"/>
        </w:rPr>
        <w:t>County Clerk</w:t>
      </w:r>
    </w:p>
    <w:p w14:paraId="769CB406" w14:textId="028A4E02" w:rsidR="0006172E" w:rsidRDefault="00C7243D" w:rsidP="0006172E">
      <w:pPr>
        <w:spacing w:after="0" w:line="240" w:lineRule="auto"/>
        <w:jc w:val="center"/>
        <w:rPr>
          <w:color w:val="000000" w:themeColor="text1"/>
          <w:sz w:val="22"/>
          <w:szCs w:val="22"/>
        </w:rPr>
      </w:pPr>
      <w:r>
        <w:rPr>
          <w:color w:val="000000" w:themeColor="text1"/>
          <w:sz w:val="22"/>
          <w:szCs w:val="22"/>
        </w:rPr>
        <w:t>David Neyhart, Board of Elections &amp; Registration</w:t>
      </w:r>
    </w:p>
    <w:p w14:paraId="29E68FF6" w14:textId="5BD6E978" w:rsidR="00C7243D" w:rsidRDefault="0082762E" w:rsidP="0006172E">
      <w:pPr>
        <w:spacing w:after="0" w:line="240" w:lineRule="auto"/>
        <w:jc w:val="center"/>
        <w:rPr>
          <w:color w:val="000000" w:themeColor="text1"/>
          <w:sz w:val="22"/>
          <w:szCs w:val="22"/>
        </w:rPr>
      </w:pPr>
      <w:r>
        <w:rPr>
          <w:color w:val="000000" w:themeColor="text1"/>
          <w:sz w:val="22"/>
          <w:szCs w:val="22"/>
        </w:rPr>
        <w:t>Greg Hobbs, Chief Appraiser</w:t>
      </w:r>
    </w:p>
    <w:p w14:paraId="293D1D21" w14:textId="50BE18CA" w:rsidR="0082762E" w:rsidRDefault="0082762E" w:rsidP="0006172E">
      <w:pPr>
        <w:spacing w:after="0" w:line="240" w:lineRule="auto"/>
        <w:jc w:val="center"/>
        <w:rPr>
          <w:color w:val="000000" w:themeColor="text1"/>
          <w:sz w:val="22"/>
          <w:szCs w:val="22"/>
        </w:rPr>
      </w:pPr>
      <w:r>
        <w:rPr>
          <w:color w:val="000000" w:themeColor="text1"/>
          <w:sz w:val="22"/>
          <w:szCs w:val="22"/>
        </w:rPr>
        <w:t>Natalie Ashman, J</w:t>
      </w:r>
      <w:r w:rsidR="00F342FA">
        <w:rPr>
          <w:color w:val="000000" w:themeColor="text1"/>
          <w:sz w:val="22"/>
          <w:szCs w:val="22"/>
        </w:rPr>
        <w:t>uvenile Court Judge</w:t>
      </w:r>
    </w:p>
    <w:p w14:paraId="408C0B13" w14:textId="1E7E4C81" w:rsidR="0082762E" w:rsidRDefault="0082762E" w:rsidP="0006172E">
      <w:pPr>
        <w:spacing w:after="0" w:line="240" w:lineRule="auto"/>
        <w:jc w:val="center"/>
        <w:rPr>
          <w:color w:val="000000" w:themeColor="text1"/>
          <w:sz w:val="22"/>
          <w:szCs w:val="22"/>
        </w:rPr>
      </w:pPr>
      <w:r>
        <w:rPr>
          <w:color w:val="000000" w:themeColor="text1"/>
          <w:sz w:val="22"/>
          <w:szCs w:val="22"/>
        </w:rPr>
        <w:t>Stephen Ott, J</w:t>
      </w:r>
      <w:r w:rsidR="00F342FA">
        <w:rPr>
          <w:color w:val="000000" w:themeColor="text1"/>
          <w:sz w:val="22"/>
          <w:szCs w:val="22"/>
        </w:rPr>
        <w:t>uvenile Court Judge</w:t>
      </w:r>
    </w:p>
    <w:p w14:paraId="46D8A53C" w14:textId="77777777" w:rsidR="00F342FA" w:rsidRDefault="00F342FA" w:rsidP="0006172E">
      <w:pPr>
        <w:spacing w:after="0" w:line="240" w:lineRule="auto"/>
        <w:jc w:val="center"/>
        <w:rPr>
          <w:color w:val="000000" w:themeColor="text1"/>
          <w:sz w:val="22"/>
          <w:szCs w:val="22"/>
        </w:rPr>
      </w:pPr>
    </w:p>
    <w:p w14:paraId="6614A162" w14:textId="0F998B3E" w:rsidR="00F342FA" w:rsidRDefault="00F342FA" w:rsidP="00F342FA">
      <w:pPr>
        <w:jc w:val="center"/>
        <w:rPr>
          <w:b/>
          <w:bCs/>
          <w:color w:val="000000" w:themeColor="text1"/>
          <w:sz w:val="32"/>
          <w:szCs w:val="32"/>
          <w:u w:val="single"/>
        </w:rPr>
      </w:pPr>
      <w:r>
        <w:rPr>
          <w:b/>
          <w:bCs/>
          <w:color w:val="000000" w:themeColor="text1"/>
          <w:sz w:val="32"/>
          <w:szCs w:val="32"/>
          <w:u w:val="single"/>
        </w:rPr>
        <w:t>Department Directors</w:t>
      </w:r>
    </w:p>
    <w:p w14:paraId="0FE4D0C7" w14:textId="3DCD4BEF" w:rsidR="00F342FA" w:rsidRDefault="008F086B" w:rsidP="00F342FA">
      <w:pPr>
        <w:spacing w:after="0" w:line="240" w:lineRule="auto"/>
        <w:jc w:val="center"/>
        <w:rPr>
          <w:color w:val="000000" w:themeColor="text1"/>
          <w:sz w:val="22"/>
          <w:szCs w:val="22"/>
        </w:rPr>
      </w:pPr>
      <w:r>
        <w:rPr>
          <w:color w:val="000000" w:themeColor="text1"/>
          <w:sz w:val="22"/>
          <w:szCs w:val="22"/>
        </w:rPr>
        <w:t>Ken Lalumiere</w:t>
      </w:r>
      <w:r w:rsidR="00F342FA">
        <w:rPr>
          <w:color w:val="000000" w:themeColor="text1"/>
          <w:sz w:val="22"/>
          <w:szCs w:val="22"/>
        </w:rPr>
        <w:t xml:space="preserve">, </w:t>
      </w:r>
      <w:r>
        <w:rPr>
          <w:color w:val="000000" w:themeColor="text1"/>
          <w:sz w:val="22"/>
          <w:szCs w:val="22"/>
        </w:rPr>
        <w:t>Building &amp; Grounds</w:t>
      </w:r>
    </w:p>
    <w:p w14:paraId="3FB61AE8" w14:textId="3DE820C6" w:rsidR="008F086B" w:rsidRDefault="00203628" w:rsidP="00F342FA">
      <w:pPr>
        <w:spacing w:after="0" w:line="240" w:lineRule="auto"/>
        <w:jc w:val="center"/>
        <w:rPr>
          <w:color w:val="000000" w:themeColor="text1"/>
          <w:sz w:val="22"/>
          <w:szCs w:val="22"/>
        </w:rPr>
      </w:pPr>
      <w:r>
        <w:rPr>
          <w:color w:val="000000" w:themeColor="text1"/>
          <w:sz w:val="22"/>
          <w:szCs w:val="22"/>
        </w:rPr>
        <w:t>Chris Goodman, Public Works</w:t>
      </w:r>
    </w:p>
    <w:p w14:paraId="1728A4B0" w14:textId="08FD2487" w:rsidR="00771E6F" w:rsidRDefault="00771E6F" w:rsidP="00F342FA">
      <w:pPr>
        <w:spacing w:after="0" w:line="240" w:lineRule="auto"/>
        <w:jc w:val="center"/>
        <w:rPr>
          <w:color w:val="000000" w:themeColor="text1"/>
          <w:sz w:val="22"/>
          <w:szCs w:val="22"/>
        </w:rPr>
      </w:pPr>
      <w:r>
        <w:rPr>
          <w:color w:val="000000" w:themeColor="text1"/>
          <w:sz w:val="22"/>
          <w:szCs w:val="22"/>
        </w:rPr>
        <w:t xml:space="preserve">Lavetrece Walker, </w:t>
      </w:r>
      <w:r w:rsidR="00897917">
        <w:rPr>
          <w:color w:val="000000" w:themeColor="text1"/>
          <w:sz w:val="22"/>
          <w:szCs w:val="22"/>
        </w:rPr>
        <w:t>Senior Citizens Center</w:t>
      </w:r>
    </w:p>
    <w:p w14:paraId="1CCDAF8B" w14:textId="28F2D135" w:rsidR="009D4706" w:rsidRDefault="009D4706" w:rsidP="00F342FA">
      <w:pPr>
        <w:spacing w:after="0" w:line="240" w:lineRule="auto"/>
        <w:jc w:val="center"/>
        <w:rPr>
          <w:color w:val="000000" w:themeColor="text1"/>
          <w:sz w:val="22"/>
          <w:szCs w:val="22"/>
        </w:rPr>
      </w:pPr>
      <w:r>
        <w:rPr>
          <w:color w:val="000000" w:themeColor="text1"/>
          <w:sz w:val="22"/>
          <w:szCs w:val="22"/>
        </w:rPr>
        <w:t>Bobby Wilkerson, Fire Department Chief</w:t>
      </w:r>
    </w:p>
    <w:p w14:paraId="5EE1C2DA" w14:textId="104E6529" w:rsidR="009D4706" w:rsidRDefault="00AE78B5" w:rsidP="00F342FA">
      <w:pPr>
        <w:spacing w:after="0" w:line="240" w:lineRule="auto"/>
        <w:jc w:val="center"/>
        <w:rPr>
          <w:color w:val="000000" w:themeColor="text1"/>
          <w:sz w:val="22"/>
          <w:szCs w:val="22"/>
        </w:rPr>
      </w:pPr>
      <w:r>
        <w:rPr>
          <w:color w:val="000000" w:themeColor="text1"/>
          <w:sz w:val="22"/>
          <w:szCs w:val="22"/>
        </w:rPr>
        <w:t>Jimmy Totten, EMA</w:t>
      </w:r>
    </w:p>
    <w:p w14:paraId="446FC6B6" w14:textId="3BFC0204" w:rsidR="00AE78B5" w:rsidRDefault="00AE78B5" w:rsidP="00F342FA">
      <w:pPr>
        <w:spacing w:after="0" w:line="240" w:lineRule="auto"/>
        <w:jc w:val="center"/>
        <w:rPr>
          <w:color w:val="000000" w:themeColor="text1"/>
          <w:sz w:val="22"/>
          <w:szCs w:val="22"/>
        </w:rPr>
      </w:pPr>
      <w:r>
        <w:rPr>
          <w:color w:val="000000" w:themeColor="text1"/>
          <w:sz w:val="22"/>
          <w:szCs w:val="22"/>
        </w:rPr>
        <w:t>Tanya Perkins, Animal Control</w:t>
      </w:r>
    </w:p>
    <w:p w14:paraId="41104074" w14:textId="615DFAF0" w:rsidR="00600A2E" w:rsidRDefault="00472834" w:rsidP="00F342FA">
      <w:pPr>
        <w:spacing w:after="0" w:line="240" w:lineRule="auto"/>
        <w:jc w:val="center"/>
        <w:rPr>
          <w:color w:val="000000" w:themeColor="text1"/>
          <w:sz w:val="22"/>
          <w:szCs w:val="22"/>
        </w:rPr>
      </w:pPr>
      <w:r>
        <w:rPr>
          <w:color w:val="000000" w:themeColor="text1"/>
          <w:sz w:val="22"/>
          <w:szCs w:val="22"/>
        </w:rPr>
        <w:t>(Vacant), Planning &amp; Development</w:t>
      </w:r>
    </w:p>
    <w:p w14:paraId="48BB11A1" w14:textId="77777777" w:rsidR="00054953" w:rsidRDefault="00054953" w:rsidP="00F342FA">
      <w:pPr>
        <w:spacing w:after="0" w:line="240" w:lineRule="auto"/>
        <w:jc w:val="center"/>
        <w:rPr>
          <w:color w:val="000000" w:themeColor="text1"/>
          <w:sz w:val="22"/>
          <w:szCs w:val="22"/>
        </w:rPr>
      </w:pPr>
    </w:p>
    <w:p w14:paraId="2844B40B" w14:textId="77777777" w:rsidR="00897917" w:rsidRDefault="00897917" w:rsidP="00F342FA">
      <w:pPr>
        <w:spacing w:after="0" w:line="240" w:lineRule="auto"/>
        <w:jc w:val="center"/>
        <w:rPr>
          <w:color w:val="000000" w:themeColor="text1"/>
          <w:sz w:val="22"/>
          <w:szCs w:val="22"/>
        </w:rPr>
      </w:pPr>
    </w:p>
    <w:p w14:paraId="5CC0A8B2" w14:textId="77777777" w:rsidR="00F342FA" w:rsidRDefault="00F342FA" w:rsidP="0006172E">
      <w:pPr>
        <w:spacing w:after="0" w:line="240" w:lineRule="auto"/>
        <w:jc w:val="center"/>
        <w:rPr>
          <w:color w:val="000000" w:themeColor="text1"/>
          <w:sz w:val="22"/>
          <w:szCs w:val="22"/>
        </w:rPr>
      </w:pPr>
    </w:p>
    <w:p w14:paraId="19F33220" w14:textId="77777777" w:rsidR="00F342FA" w:rsidRDefault="00F342FA" w:rsidP="0006172E">
      <w:pPr>
        <w:spacing w:after="0" w:line="240" w:lineRule="auto"/>
        <w:jc w:val="center"/>
        <w:rPr>
          <w:color w:val="000000" w:themeColor="text1"/>
          <w:sz w:val="22"/>
          <w:szCs w:val="22"/>
        </w:rPr>
      </w:pPr>
    </w:p>
    <w:p w14:paraId="3205B8D1" w14:textId="77777777" w:rsidR="00B91F55" w:rsidRPr="00F21743" w:rsidRDefault="00B91F55" w:rsidP="00F21743">
      <w:pPr>
        <w:spacing w:after="0" w:line="240" w:lineRule="auto"/>
        <w:jc w:val="center"/>
        <w:rPr>
          <w:color w:val="000000" w:themeColor="text1"/>
          <w:sz w:val="22"/>
          <w:szCs w:val="22"/>
        </w:rPr>
      </w:pPr>
    </w:p>
    <w:p w14:paraId="216CC07F" w14:textId="0C7BF2D7" w:rsidR="00473A82" w:rsidRDefault="00473A82" w:rsidP="00594D9B">
      <w:pPr>
        <w:jc w:val="center"/>
        <w:rPr>
          <w:sz w:val="24"/>
          <w:szCs w:val="24"/>
        </w:rPr>
      </w:pPr>
    </w:p>
    <w:p w14:paraId="2BCBDF59" w14:textId="05B25D36" w:rsidR="00473A82" w:rsidRDefault="00473A82" w:rsidP="00594D9B">
      <w:pPr>
        <w:jc w:val="center"/>
        <w:rPr>
          <w:sz w:val="24"/>
          <w:szCs w:val="24"/>
        </w:rPr>
      </w:pPr>
    </w:p>
    <w:p w14:paraId="1D357EA0" w14:textId="52642D71" w:rsidR="00473A82" w:rsidRDefault="00473A82" w:rsidP="00594D9B">
      <w:pPr>
        <w:jc w:val="center"/>
        <w:rPr>
          <w:sz w:val="24"/>
          <w:szCs w:val="24"/>
        </w:rPr>
      </w:pPr>
    </w:p>
    <w:p w14:paraId="5B8EC58F" w14:textId="18FBA851" w:rsidR="00473A82" w:rsidRDefault="00473A82" w:rsidP="00594D9B">
      <w:pPr>
        <w:jc w:val="center"/>
        <w:rPr>
          <w:sz w:val="24"/>
          <w:szCs w:val="24"/>
        </w:rPr>
      </w:pPr>
    </w:p>
    <w:p w14:paraId="6FBBA0C0" w14:textId="0A1FD2D0" w:rsidR="001A4387" w:rsidRDefault="006E0345" w:rsidP="00594D9B">
      <w:pPr>
        <w:jc w:val="center"/>
        <w:rPr>
          <w:sz w:val="24"/>
          <w:szCs w:val="24"/>
        </w:rPr>
      </w:pPr>
      <w:r>
        <w:rPr>
          <w:b/>
          <w:bCs/>
          <w:noProof/>
          <w:sz w:val="48"/>
          <w:szCs w:val="48"/>
        </w:rPr>
        <w:drawing>
          <wp:anchor distT="0" distB="0" distL="114300" distR="114300" simplePos="0" relativeHeight="252209152" behindDoc="0" locked="0" layoutInCell="1" allowOverlap="1" wp14:anchorId="3007D4CA" wp14:editId="01E73717">
            <wp:simplePos x="0" y="0"/>
            <wp:positionH relativeFrom="margin">
              <wp:align>center</wp:align>
            </wp:positionH>
            <wp:positionV relativeFrom="page">
              <wp:posOffset>2060575</wp:posOffset>
            </wp:positionV>
            <wp:extent cx="3121025" cy="2910205"/>
            <wp:effectExtent l="0" t="0" r="3175" b="4445"/>
            <wp:wrapNone/>
            <wp:docPr id="16986208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1025" cy="2910205"/>
                    </a:xfrm>
                    <a:prstGeom prst="rect">
                      <a:avLst/>
                    </a:prstGeom>
                    <a:noFill/>
                  </pic:spPr>
                </pic:pic>
              </a:graphicData>
            </a:graphic>
            <wp14:sizeRelH relativeFrom="margin">
              <wp14:pctWidth>0</wp14:pctWidth>
            </wp14:sizeRelH>
            <wp14:sizeRelV relativeFrom="margin">
              <wp14:pctHeight>0</wp14:pctHeight>
            </wp14:sizeRelV>
          </wp:anchor>
        </w:drawing>
      </w:r>
    </w:p>
    <w:p w14:paraId="6831048F" w14:textId="77777777" w:rsidR="001A4387" w:rsidRDefault="001A4387" w:rsidP="00594D9B">
      <w:pPr>
        <w:jc w:val="center"/>
        <w:rPr>
          <w:sz w:val="24"/>
          <w:szCs w:val="24"/>
        </w:rPr>
      </w:pPr>
    </w:p>
    <w:p w14:paraId="0908F581" w14:textId="77777777" w:rsidR="001A4387" w:rsidRDefault="001A4387" w:rsidP="00594D9B">
      <w:pPr>
        <w:jc w:val="center"/>
        <w:rPr>
          <w:sz w:val="24"/>
          <w:szCs w:val="24"/>
        </w:rPr>
      </w:pPr>
    </w:p>
    <w:p w14:paraId="3834D080" w14:textId="77777777" w:rsidR="001A4387" w:rsidRDefault="001A4387" w:rsidP="00594D9B">
      <w:pPr>
        <w:jc w:val="center"/>
        <w:rPr>
          <w:sz w:val="24"/>
          <w:szCs w:val="24"/>
        </w:rPr>
      </w:pPr>
    </w:p>
    <w:p w14:paraId="05479B0A" w14:textId="77777777" w:rsidR="001A4387" w:rsidRDefault="001A4387" w:rsidP="00594D9B">
      <w:pPr>
        <w:jc w:val="center"/>
        <w:rPr>
          <w:sz w:val="24"/>
          <w:szCs w:val="24"/>
        </w:rPr>
      </w:pPr>
    </w:p>
    <w:p w14:paraId="3D41CB6B" w14:textId="77777777" w:rsidR="006E0345" w:rsidRDefault="006E0345" w:rsidP="00594D9B">
      <w:pPr>
        <w:jc w:val="center"/>
        <w:rPr>
          <w:b/>
          <w:bCs/>
          <w:sz w:val="36"/>
          <w:szCs w:val="36"/>
        </w:rPr>
      </w:pPr>
    </w:p>
    <w:p w14:paraId="5F380F19" w14:textId="77777777" w:rsidR="006E0345" w:rsidRDefault="006E0345" w:rsidP="00594D9B">
      <w:pPr>
        <w:jc w:val="center"/>
        <w:rPr>
          <w:b/>
          <w:bCs/>
          <w:sz w:val="36"/>
          <w:szCs w:val="36"/>
        </w:rPr>
      </w:pPr>
    </w:p>
    <w:p w14:paraId="3F5F5D14" w14:textId="77777777" w:rsidR="006E0345" w:rsidRDefault="006E0345" w:rsidP="00594D9B">
      <w:pPr>
        <w:jc w:val="center"/>
        <w:rPr>
          <w:b/>
          <w:bCs/>
          <w:sz w:val="36"/>
          <w:szCs w:val="36"/>
        </w:rPr>
      </w:pPr>
    </w:p>
    <w:p w14:paraId="543BD261" w14:textId="77777777" w:rsidR="006E0345" w:rsidRDefault="006E0345" w:rsidP="00594D9B">
      <w:pPr>
        <w:jc w:val="center"/>
        <w:rPr>
          <w:b/>
          <w:bCs/>
          <w:sz w:val="36"/>
          <w:szCs w:val="36"/>
        </w:rPr>
      </w:pPr>
    </w:p>
    <w:p w14:paraId="1A90B8CC" w14:textId="48829285" w:rsidR="008E2567" w:rsidRPr="00DA26E4" w:rsidRDefault="008E2567" w:rsidP="00594D9B">
      <w:pPr>
        <w:jc w:val="center"/>
        <w:rPr>
          <w:b/>
          <w:bCs/>
          <w:sz w:val="36"/>
          <w:szCs w:val="36"/>
        </w:rPr>
      </w:pPr>
      <w:r w:rsidRPr="00DA26E4">
        <w:rPr>
          <w:b/>
          <w:bCs/>
          <w:sz w:val="36"/>
          <w:szCs w:val="36"/>
        </w:rPr>
        <w:t>Pike County Board of Commissioners</w:t>
      </w:r>
    </w:p>
    <w:p w14:paraId="2E88FA35" w14:textId="563A8C8B" w:rsidR="008E2567" w:rsidRPr="00DA26E4" w:rsidRDefault="008E2567" w:rsidP="00090B3D">
      <w:pPr>
        <w:spacing w:after="0" w:line="240" w:lineRule="auto"/>
        <w:jc w:val="center"/>
        <w:rPr>
          <w:sz w:val="32"/>
          <w:szCs w:val="32"/>
        </w:rPr>
      </w:pPr>
      <w:r w:rsidRPr="00DA26E4">
        <w:rPr>
          <w:sz w:val="32"/>
          <w:szCs w:val="32"/>
        </w:rPr>
        <w:t>331 Thomaston Street / P.O. Box 377</w:t>
      </w:r>
    </w:p>
    <w:p w14:paraId="48D5415D" w14:textId="05227FEE" w:rsidR="008E2567" w:rsidRDefault="00DA26E4" w:rsidP="00090B3D">
      <w:pPr>
        <w:spacing w:after="0" w:line="240" w:lineRule="auto"/>
        <w:jc w:val="center"/>
        <w:rPr>
          <w:sz w:val="32"/>
          <w:szCs w:val="32"/>
        </w:rPr>
      </w:pPr>
      <w:r w:rsidRPr="00DA26E4">
        <w:rPr>
          <w:sz w:val="32"/>
          <w:szCs w:val="32"/>
        </w:rPr>
        <w:t>Zebulon</w:t>
      </w:r>
      <w:r>
        <w:rPr>
          <w:sz w:val="32"/>
          <w:szCs w:val="32"/>
        </w:rPr>
        <w:t>, Georgia 30295-0377</w:t>
      </w:r>
    </w:p>
    <w:p w14:paraId="6A49AA48" w14:textId="41A91D35" w:rsidR="00DA26E4" w:rsidRDefault="00DA26E4" w:rsidP="00090B3D">
      <w:pPr>
        <w:spacing w:after="0" w:line="240" w:lineRule="auto"/>
        <w:jc w:val="center"/>
        <w:rPr>
          <w:sz w:val="32"/>
          <w:szCs w:val="32"/>
        </w:rPr>
      </w:pPr>
      <w:r>
        <w:rPr>
          <w:sz w:val="32"/>
          <w:szCs w:val="32"/>
        </w:rPr>
        <w:t>(770) 567-3406</w:t>
      </w:r>
    </w:p>
    <w:p w14:paraId="1F43AEB5" w14:textId="77777777" w:rsidR="00090B3D" w:rsidRDefault="00090B3D" w:rsidP="00090B3D">
      <w:pPr>
        <w:spacing w:after="0" w:line="240" w:lineRule="auto"/>
        <w:jc w:val="center"/>
        <w:rPr>
          <w:sz w:val="32"/>
          <w:szCs w:val="32"/>
        </w:rPr>
      </w:pPr>
    </w:p>
    <w:p w14:paraId="392AFA94" w14:textId="631AE9B3" w:rsidR="00090B3D" w:rsidRPr="00DA26E4" w:rsidRDefault="00090B3D" w:rsidP="00090B3D">
      <w:pPr>
        <w:spacing w:after="0" w:line="240" w:lineRule="auto"/>
        <w:jc w:val="center"/>
        <w:rPr>
          <w:sz w:val="32"/>
          <w:szCs w:val="32"/>
        </w:rPr>
      </w:pPr>
      <w:r>
        <w:rPr>
          <w:sz w:val="32"/>
          <w:szCs w:val="32"/>
        </w:rPr>
        <w:t>www.pikecoga.gov</w:t>
      </w:r>
    </w:p>
    <w:sectPr w:rsidR="00090B3D" w:rsidRPr="00DA26E4" w:rsidSect="00B0152B">
      <w:pgSz w:w="12240" w:h="15840" w:code="1"/>
      <w:pgMar w:top="1080" w:right="1440" w:bottom="1440" w:left="1440" w:header="720" w:footer="720" w:gutter="0"/>
      <w:cols w:space="720"/>
      <w:docGrid w:linePitch="326"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F4C692" w14:textId="77777777" w:rsidR="0095521F" w:rsidRDefault="0095521F">
      <w:pPr>
        <w:spacing w:line="240" w:lineRule="auto"/>
      </w:pPr>
      <w:r>
        <w:separator/>
      </w:r>
    </w:p>
  </w:endnote>
  <w:endnote w:type="continuationSeparator" w:id="0">
    <w:p w14:paraId="6A80C006" w14:textId="77777777" w:rsidR="0095521F" w:rsidRDefault="009552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rPr>
      <w:id w:val="-717660690"/>
      <w:placeholder>
        <w:docPart w:val="46040E7E5E294A82A9AE8591D0B031BF"/>
      </w:placeholder>
      <w15:appearance w15:val="hidden"/>
    </w:sdtPr>
    <w:sdtEndPr>
      <w:rPr>
        <w:sz w:val="20"/>
        <w:szCs w:val="20"/>
      </w:rPr>
    </w:sdtEndPr>
    <w:sdtContent>
      <w:p w14:paraId="0A870C3E" w14:textId="6BF466E9" w:rsidR="00B55663" w:rsidRDefault="00A06040">
        <w:pPr>
          <w:pStyle w:val="Footer"/>
          <w:rPr>
            <w:sz w:val="20"/>
            <w:szCs w:val="20"/>
          </w:rPr>
        </w:pPr>
        <w:r w:rsidRPr="00EE36A5">
          <w:rPr>
            <w:sz w:val="20"/>
            <w:szCs w:val="20"/>
          </w:rPr>
          <w:t xml:space="preserve">PIKE COUNTY, GEORGIA – BUDGET GUIDE </w:t>
        </w:r>
        <w:r w:rsidR="00EE36A5">
          <w:rPr>
            <w:sz w:val="20"/>
            <w:szCs w:val="20"/>
          </w:rPr>
          <w:t xml:space="preserve">FY </w:t>
        </w:r>
        <w:r w:rsidRPr="00EE36A5">
          <w:rPr>
            <w:sz w:val="20"/>
            <w:szCs w:val="20"/>
          </w:rPr>
          <w:t>202</w:t>
        </w:r>
        <w:r w:rsidR="00FD7147">
          <w:rPr>
            <w:sz w:val="20"/>
            <w:szCs w:val="20"/>
          </w:rPr>
          <w:t>6</w:t>
        </w:r>
        <w:r w:rsidRPr="00EE36A5">
          <w:rPr>
            <w:sz w:val="20"/>
            <w:szCs w:val="20"/>
          </w:rPr>
          <w:t>-202</w:t>
        </w:r>
        <w:r w:rsidR="00FD7147">
          <w:rPr>
            <w:sz w:val="20"/>
            <w:szCs w:val="20"/>
          </w:rPr>
          <w:t>7</w:t>
        </w:r>
      </w:p>
      <w:p w14:paraId="6DBA421D" w14:textId="2F4A20F9" w:rsidR="002560AC" w:rsidRPr="00EE36A5" w:rsidRDefault="00B55663">
        <w:pPr>
          <w:pStyle w:val="Footer"/>
          <w:rPr>
            <w:sz w:val="20"/>
            <w:szCs w:val="20"/>
          </w:rPr>
        </w:pPr>
        <w:r w:rsidRPr="00B55663">
          <w:rPr>
            <w:color w:val="7F7F7F" w:themeColor="background1" w:themeShade="7F"/>
            <w:spacing w:val="60"/>
            <w:sz w:val="20"/>
            <w:szCs w:val="20"/>
          </w:rPr>
          <w:t>Page</w:t>
        </w:r>
        <w:r w:rsidRPr="00B55663">
          <w:rPr>
            <w:sz w:val="20"/>
            <w:szCs w:val="20"/>
          </w:rPr>
          <w:t xml:space="preserve"> | </w:t>
        </w:r>
        <w:r w:rsidRPr="00B55663">
          <w:rPr>
            <w:sz w:val="20"/>
            <w:szCs w:val="20"/>
          </w:rPr>
          <w:fldChar w:fldCharType="begin"/>
        </w:r>
        <w:r w:rsidRPr="00B55663">
          <w:rPr>
            <w:sz w:val="20"/>
            <w:szCs w:val="20"/>
          </w:rPr>
          <w:instrText xml:space="preserve"> PAGE   \* MERGEFORMAT </w:instrText>
        </w:r>
        <w:r w:rsidRPr="00B55663">
          <w:rPr>
            <w:sz w:val="20"/>
            <w:szCs w:val="20"/>
          </w:rPr>
          <w:fldChar w:fldCharType="separate"/>
        </w:r>
        <w:r w:rsidRPr="00B55663">
          <w:rPr>
            <w:b/>
            <w:bCs/>
            <w:noProof/>
            <w:sz w:val="20"/>
            <w:szCs w:val="20"/>
          </w:rPr>
          <w:t>1</w:t>
        </w:r>
        <w:r w:rsidRPr="00B55663">
          <w:rPr>
            <w:b/>
            <w:bCs/>
            <w:noProof/>
            <w:sz w:val="20"/>
            <w:szCs w:val="20"/>
          </w:rPr>
          <w:fldChar w:fldCharType="end"/>
        </w:r>
      </w:p>
    </w:sdtContent>
  </w:sdt>
  <w:p w14:paraId="1D87507E" w14:textId="353E0CA4" w:rsidR="002560AC" w:rsidRDefault="002560AC" w:rsidP="00DA2E5D">
    <w:pPr>
      <w:pStyle w:val="TipTex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65F81A" w14:textId="77777777" w:rsidR="0095521F" w:rsidRDefault="0095521F">
      <w:pPr>
        <w:spacing w:line="240" w:lineRule="auto"/>
      </w:pPr>
      <w:r>
        <w:separator/>
      </w:r>
    </w:p>
  </w:footnote>
  <w:footnote w:type="continuationSeparator" w:id="0">
    <w:p w14:paraId="5ED49287" w14:textId="77777777" w:rsidR="0095521F" w:rsidRDefault="0095521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4356A8BE"/>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8D4E7C6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680EC1"/>
    <w:multiLevelType w:val="multilevel"/>
    <w:tmpl w:val="8C2601A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059F4BCB"/>
    <w:multiLevelType w:val="hybridMultilevel"/>
    <w:tmpl w:val="97F2A308"/>
    <w:lvl w:ilvl="0" w:tplc="FC468EB8">
      <w:start w:val="4"/>
      <w:numFmt w:val="bullet"/>
      <w:lvlText w:val="-"/>
      <w:lvlJc w:val="left"/>
      <w:pPr>
        <w:ind w:left="450" w:hanging="360"/>
      </w:pPr>
      <w:rPr>
        <w:rFonts w:ascii="Times New Roman" w:eastAsiaTheme="minorEastAsia"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05B404E8"/>
    <w:multiLevelType w:val="hybridMultilevel"/>
    <w:tmpl w:val="97E48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9462FB"/>
    <w:multiLevelType w:val="hybridMultilevel"/>
    <w:tmpl w:val="9B6273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D5715A"/>
    <w:multiLevelType w:val="hybridMultilevel"/>
    <w:tmpl w:val="9892B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561871"/>
    <w:multiLevelType w:val="hybridMultilevel"/>
    <w:tmpl w:val="BA68E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37256F"/>
    <w:multiLevelType w:val="hybridMultilevel"/>
    <w:tmpl w:val="92AE8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9E1672"/>
    <w:multiLevelType w:val="hybridMultilevel"/>
    <w:tmpl w:val="58A89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D3416C"/>
    <w:multiLevelType w:val="hybridMultilevel"/>
    <w:tmpl w:val="06B80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0F717F"/>
    <w:multiLevelType w:val="hybridMultilevel"/>
    <w:tmpl w:val="C680B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C91BC9"/>
    <w:multiLevelType w:val="hybridMultilevel"/>
    <w:tmpl w:val="29CA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8B317C"/>
    <w:multiLevelType w:val="hybridMultilevel"/>
    <w:tmpl w:val="34F40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2818C6"/>
    <w:multiLevelType w:val="hybridMultilevel"/>
    <w:tmpl w:val="0C8A7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976D4F"/>
    <w:multiLevelType w:val="hybridMultilevel"/>
    <w:tmpl w:val="E5464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5E0C60"/>
    <w:multiLevelType w:val="hybridMultilevel"/>
    <w:tmpl w:val="F7EA5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515ACB"/>
    <w:multiLevelType w:val="hybridMultilevel"/>
    <w:tmpl w:val="CAD85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9C36F4"/>
    <w:multiLevelType w:val="hybridMultilevel"/>
    <w:tmpl w:val="3D14A1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7C53E04"/>
    <w:multiLevelType w:val="hybridMultilevel"/>
    <w:tmpl w:val="0E507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B21945"/>
    <w:multiLevelType w:val="hybridMultilevel"/>
    <w:tmpl w:val="323A2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9C5543"/>
    <w:multiLevelType w:val="hybridMultilevel"/>
    <w:tmpl w:val="5ACEF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F8172F"/>
    <w:multiLevelType w:val="hybridMultilevel"/>
    <w:tmpl w:val="904E6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8F36AF"/>
    <w:multiLevelType w:val="hybridMultilevel"/>
    <w:tmpl w:val="0700E6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B66A52"/>
    <w:multiLevelType w:val="multilevel"/>
    <w:tmpl w:val="864A385A"/>
    <w:lvl w:ilvl="0">
      <w:start w:val="1"/>
      <w:numFmt w:val="bullet"/>
      <w:pStyle w:val="TipTextBullet"/>
      <w:lvlText w:val=""/>
      <w:lvlJc w:val="left"/>
      <w:pPr>
        <w:ind w:left="360" w:hanging="360"/>
      </w:pPr>
      <w:rPr>
        <w:rFonts w:ascii="Symbol" w:hAnsi="Symbol" w:hint="default"/>
        <w:color w:val="3465A4"/>
      </w:rPr>
    </w:lvl>
    <w:lvl w:ilvl="1">
      <w:start w:val="1"/>
      <w:numFmt w:val="bullet"/>
      <w:pStyle w:val="TipTextBullet2"/>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F2F13B2"/>
    <w:multiLevelType w:val="hybridMultilevel"/>
    <w:tmpl w:val="587C299A"/>
    <w:lvl w:ilvl="0" w:tplc="20549186">
      <w:start w:val="770"/>
      <w:numFmt w:val="bullet"/>
      <w:lvlText w:val="-"/>
      <w:lvlJc w:val="left"/>
      <w:pPr>
        <w:ind w:left="450" w:hanging="360"/>
      </w:pPr>
      <w:rPr>
        <w:rFonts w:ascii="Times New Roman" w:eastAsiaTheme="minorEastAsia"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6" w15:restartNumberingAfterBreak="0">
    <w:nsid w:val="52B41C7F"/>
    <w:multiLevelType w:val="hybridMultilevel"/>
    <w:tmpl w:val="F954A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0A1924"/>
    <w:multiLevelType w:val="hybridMultilevel"/>
    <w:tmpl w:val="4DC01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1C418D"/>
    <w:multiLevelType w:val="hybridMultilevel"/>
    <w:tmpl w:val="2598B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3E5238"/>
    <w:multiLevelType w:val="hybridMultilevel"/>
    <w:tmpl w:val="DF7AD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736DC1"/>
    <w:multiLevelType w:val="multilevel"/>
    <w:tmpl w:val="CC847886"/>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1" w15:restartNumberingAfterBreak="0">
    <w:nsid w:val="68763CBE"/>
    <w:multiLevelType w:val="hybridMultilevel"/>
    <w:tmpl w:val="151AD88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969216F"/>
    <w:multiLevelType w:val="hybridMultilevel"/>
    <w:tmpl w:val="8D86D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C24821"/>
    <w:multiLevelType w:val="hybridMultilevel"/>
    <w:tmpl w:val="1E82C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D77DCA"/>
    <w:multiLevelType w:val="hybridMultilevel"/>
    <w:tmpl w:val="DEB2D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265CBB"/>
    <w:multiLevelType w:val="hybridMultilevel"/>
    <w:tmpl w:val="53BCA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0A1C01"/>
    <w:multiLevelType w:val="hybridMultilevel"/>
    <w:tmpl w:val="10ECA2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771897215">
    <w:abstractNumId w:val="1"/>
  </w:num>
  <w:num w:numId="2" w16cid:durableId="36857138">
    <w:abstractNumId w:val="0"/>
  </w:num>
  <w:num w:numId="3" w16cid:durableId="630939680">
    <w:abstractNumId w:val="24"/>
  </w:num>
  <w:num w:numId="4" w16cid:durableId="417138043">
    <w:abstractNumId w:val="24"/>
  </w:num>
  <w:num w:numId="5" w16cid:durableId="344985539">
    <w:abstractNumId w:val="31"/>
  </w:num>
  <w:num w:numId="6" w16cid:durableId="726730610">
    <w:abstractNumId w:val="2"/>
  </w:num>
  <w:num w:numId="7" w16cid:durableId="107709085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48590197">
    <w:abstractNumId w:val="15"/>
  </w:num>
  <w:num w:numId="9" w16cid:durableId="2097898479">
    <w:abstractNumId w:val="9"/>
  </w:num>
  <w:num w:numId="10" w16cid:durableId="1357316439">
    <w:abstractNumId w:val="13"/>
  </w:num>
  <w:num w:numId="11" w16cid:durableId="462041084">
    <w:abstractNumId w:val="8"/>
  </w:num>
  <w:num w:numId="12" w16cid:durableId="1739476495">
    <w:abstractNumId w:val="29"/>
  </w:num>
  <w:num w:numId="13" w16cid:durableId="1117915980">
    <w:abstractNumId w:val="14"/>
  </w:num>
  <w:num w:numId="14" w16cid:durableId="785395641">
    <w:abstractNumId w:val="4"/>
  </w:num>
  <w:num w:numId="15" w16cid:durableId="437989320">
    <w:abstractNumId w:val="26"/>
  </w:num>
  <w:num w:numId="16" w16cid:durableId="1164853876">
    <w:abstractNumId w:val="17"/>
  </w:num>
  <w:num w:numId="17" w16cid:durableId="1492521436">
    <w:abstractNumId w:val="23"/>
  </w:num>
  <w:num w:numId="18" w16cid:durableId="1239363767">
    <w:abstractNumId w:val="12"/>
  </w:num>
  <w:num w:numId="19" w16cid:durableId="414279442">
    <w:abstractNumId w:val="32"/>
  </w:num>
  <w:num w:numId="20" w16cid:durableId="1580597375">
    <w:abstractNumId w:val="21"/>
  </w:num>
  <w:num w:numId="21" w16cid:durableId="915438932">
    <w:abstractNumId w:val="28"/>
  </w:num>
  <w:num w:numId="22" w16cid:durableId="1535734481">
    <w:abstractNumId w:val="6"/>
  </w:num>
  <w:num w:numId="23" w16cid:durableId="239751960">
    <w:abstractNumId w:val="11"/>
  </w:num>
  <w:num w:numId="24" w16cid:durableId="591478512">
    <w:abstractNumId w:val="20"/>
  </w:num>
  <w:num w:numId="25" w16cid:durableId="1901863538">
    <w:abstractNumId w:val="19"/>
  </w:num>
  <w:num w:numId="26" w16cid:durableId="1660770303">
    <w:abstractNumId w:val="5"/>
  </w:num>
  <w:num w:numId="27" w16cid:durableId="448822016">
    <w:abstractNumId w:val="7"/>
  </w:num>
  <w:num w:numId="28" w16cid:durableId="1040976785">
    <w:abstractNumId w:val="35"/>
  </w:num>
  <w:num w:numId="29" w16cid:durableId="1071734871">
    <w:abstractNumId w:val="16"/>
  </w:num>
  <w:num w:numId="30" w16cid:durableId="601492776">
    <w:abstractNumId w:val="36"/>
  </w:num>
  <w:num w:numId="31" w16cid:durableId="774591098">
    <w:abstractNumId w:val="33"/>
  </w:num>
  <w:num w:numId="32" w16cid:durableId="1947423583">
    <w:abstractNumId w:val="18"/>
  </w:num>
  <w:num w:numId="33" w16cid:durableId="53085906">
    <w:abstractNumId w:val="22"/>
  </w:num>
  <w:num w:numId="34" w16cid:durableId="473108262">
    <w:abstractNumId w:val="27"/>
  </w:num>
  <w:num w:numId="35" w16cid:durableId="676999214">
    <w:abstractNumId w:val="10"/>
  </w:num>
  <w:num w:numId="36" w16cid:durableId="3868091">
    <w:abstractNumId w:val="34"/>
  </w:num>
  <w:num w:numId="37" w16cid:durableId="1303080980">
    <w:abstractNumId w:val="25"/>
  </w:num>
  <w:num w:numId="38" w16cid:durableId="14011747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SystemFonts/>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0AF5"/>
    <w:rsid w:val="00000382"/>
    <w:rsid w:val="00000D4D"/>
    <w:rsid w:val="000026C6"/>
    <w:rsid w:val="000027F1"/>
    <w:rsid w:val="000030D8"/>
    <w:rsid w:val="00003B67"/>
    <w:rsid w:val="000047EE"/>
    <w:rsid w:val="00005014"/>
    <w:rsid w:val="00005893"/>
    <w:rsid w:val="000070C2"/>
    <w:rsid w:val="0001017F"/>
    <w:rsid w:val="00012576"/>
    <w:rsid w:val="00013EEA"/>
    <w:rsid w:val="00013F86"/>
    <w:rsid w:val="000236F1"/>
    <w:rsid w:val="00023CFD"/>
    <w:rsid w:val="00024B73"/>
    <w:rsid w:val="0002574E"/>
    <w:rsid w:val="000257CD"/>
    <w:rsid w:val="000258C9"/>
    <w:rsid w:val="00025A21"/>
    <w:rsid w:val="0002680E"/>
    <w:rsid w:val="00027A3C"/>
    <w:rsid w:val="00030EE6"/>
    <w:rsid w:val="00032FA0"/>
    <w:rsid w:val="00033159"/>
    <w:rsid w:val="00037204"/>
    <w:rsid w:val="000379FF"/>
    <w:rsid w:val="00040686"/>
    <w:rsid w:val="0004087F"/>
    <w:rsid w:val="00042B74"/>
    <w:rsid w:val="000434E2"/>
    <w:rsid w:val="00045F71"/>
    <w:rsid w:val="00046112"/>
    <w:rsid w:val="00047EC1"/>
    <w:rsid w:val="00050EE2"/>
    <w:rsid w:val="00052BA1"/>
    <w:rsid w:val="00053B1A"/>
    <w:rsid w:val="00053FFE"/>
    <w:rsid w:val="00054953"/>
    <w:rsid w:val="00054E22"/>
    <w:rsid w:val="00055750"/>
    <w:rsid w:val="00056300"/>
    <w:rsid w:val="000563EC"/>
    <w:rsid w:val="0005765C"/>
    <w:rsid w:val="0005790C"/>
    <w:rsid w:val="0006172E"/>
    <w:rsid w:val="00061AC4"/>
    <w:rsid w:val="00062134"/>
    <w:rsid w:val="000624A0"/>
    <w:rsid w:val="00063F4D"/>
    <w:rsid w:val="00064C1F"/>
    <w:rsid w:val="00065FE1"/>
    <w:rsid w:val="00066873"/>
    <w:rsid w:val="00066CF2"/>
    <w:rsid w:val="00066E5B"/>
    <w:rsid w:val="00071CF2"/>
    <w:rsid w:val="00073B57"/>
    <w:rsid w:val="00074EF7"/>
    <w:rsid w:val="0007531C"/>
    <w:rsid w:val="00075DB1"/>
    <w:rsid w:val="0007699B"/>
    <w:rsid w:val="00076AAA"/>
    <w:rsid w:val="00077AEB"/>
    <w:rsid w:val="00077C41"/>
    <w:rsid w:val="00080A1A"/>
    <w:rsid w:val="00080B73"/>
    <w:rsid w:val="000823B5"/>
    <w:rsid w:val="00082553"/>
    <w:rsid w:val="000826A2"/>
    <w:rsid w:val="0008363F"/>
    <w:rsid w:val="00084040"/>
    <w:rsid w:val="0008408A"/>
    <w:rsid w:val="00084398"/>
    <w:rsid w:val="00085338"/>
    <w:rsid w:val="00085D19"/>
    <w:rsid w:val="00087744"/>
    <w:rsid w:val="00090545"/>
    <w:rsid w:val="00090554"/>
    <w:rsid w:val="0009068F"/>
    <w:rsid w:val="00090B3D"/>
    <w:rsid w:val="000916B4"/>
    <w:rsid w:val="00091D02"/>
    <w:rsid w:val="00093278"/>
    <w:rsid w:val="0009355C"/>
    <w:rsid w:val="0009433A"/>
    <w:rsid w:val="000949B1"/>
    <w:rsid w:val="000960A8"/>
    <w:rsid w:val="00096266"/>
    <w:rsid w:val="00097A3F"/>
    <w:rsid w:val="000A0B9C"/>
    <w:rsid w:val="000A1514"/>
    <w:rsid w:val="000A1BCC"/>
    <w:rsid w:val="000A32B8"/>
    <w:rsid w:val="000A6960"/>
    <w:rsid w:val="000A70BB"/>
    <w:rsid w:val="000A7133"/>
    <w:rsid w:val="000B0D20"/>
    <w:rsid w:val="000B21ED"/>
    <w:rsid w:val="000B33FA"/>
    <w:rsid w:val="000B613C"/>
    <w:rsid w:val="000B6280"/>
    <w:rsid w:val="000B6438"/>
    <w:rsid w:val="000B6DB5"/>
    <w:rsid w:val="000B7C0A"/>
    <w:rsid w:val="000C0EE8"/>
    <w:rsid w:val="000C1922"/>
    <w:rsid w:val="000C21F8"/>
    <w:rsid w:val="000C4440"/>
    <w:rsid w:val="000C5FEF"/>
    <w:rsid w:val="000C678C"/>
    <w:rsid w:val="000C6B34"/>
    <w:rsid w:val="000D1411"/>
    <w:rsid w:val="000D1691"/>
    <w:rsid w:val="000D1836"/>
    <w:rsid w:val="000D23D0"/>
    <w:rsid w:val="000D265C"/>
    <w:rsid w:val="000D2C33"/>
    <w:rsid w:val="000D2E30"/>
    <w:rsid w:val="000D30BA"/>
    <w:rsid w:val="000D437D"/>
    <w:rsid w:val="000D4998"/>
    <w:rsid w:val="000D6A78"/>
    <w:rsid w:val="000E0A91"/>
    <w:rsid w:val="000E0DBD"/>
    <w:rsid w:val="000E2726"/>
    <w:rsid w:val="000E3B60"/>
    <w:rsid w:val="000E566A"/>
    <w:rsid w:val="000E588C"/>
    <w:rsid w:val="000E6FA7"/>
    <w:rsid w:val="000E7445"/>
    <w:rsid w:val="000E7C56"/>
    <w:rsid w:val="000F0048"/>
    <w:rsid w:val="000F0978"/>
    <w:rsid w:val="000F1966"/>
    <w:rsid w:val="000F1BCD"/>
    <w:rsid w:val="000F1BCF"/>
    <w:rsid w:val="000F2249"/>
    <w:rsid w:val="000F2B52"/>
    <w:rsid w:val="000F39D5"/>
    <w:rsid w:val="000F3E15"/>
    <w:rsid w:val="000F40B5"/>
    <w:rsid w:val="000F53FD"/>
    <w:rsid w:val="000F5694"/>
    <w:rsid w:val="000F59E0"/>
    <w:rsid w:val="000F5C0F"/>
    <w:rsid w:val="000F6A06"/>
    <w:rsid w:val="001002AF"/>
    <w:rsid w:val="00101B2F"/>
    <w:rsid w:val="00103377"/>
    <w:rsid w:val="0010363D"/>
    <w:rsid w:val="00103948"/>
    <w:rsid w:val="001046FD"/>
    <w:rsid w:val="001061B7"/>
    <w:rsid w:val="00106ED7"/>
    <w:rsid w:val="001100D2"/>
    <w:rsid w:val="00112C20"/>
    <w:rsid w:val="001139A8"/>
    <w:rsid w:val="00113FE5"/>
    <w:rsid w:val="00115075"/>
    <w:rsid w:val="001168D2"/>
    <w:rsid w:val="00117341"/>
    <w:rsid w:val="001207BD"/>
    <w:rsid w:val="00120D60"/>
    <w:rsid w:val="00121345"/>
    <w:rsid w:val="00121A4E"/>
    <w:rsid w:val="00124DDE"/>
    <w:rsid w:val="00124EFC"/>
    <w:rsid w:val="00125B86"/>
    <w:rsid w:val="00125E6F"/>
    <w:rsid w:val="00130032"/>
    <w:rsid w:val="001314BA"/>
    <w:rsid w:val="001315A0"/>
    <w:rsid w:val="00131C7E"/>
    <w:rsid w:val="00132757"/>
    <w:rsid w:val="00133423"/>
    <w:rsid w:val="0013361D"/>
    <w:rsid w:val="00134D92"/>
    <w:rsid w:val="001350B1"/>
    <w:rsid w:val="00135109"/>
    <w:rsid w:val="00135906"/>
    <w:rsid w:val="0013595A"/>
    <w:rsid w:val="001359F4"/>
    <w:rsid w:val="001363E9"/>
    <w:rsid w:val="00137CC1"/>
    <w:rsid w:val="0014208E"/>
    <w:rsid w:val="001425FE"/>
    <w:rsid w:val="00143A61"/>
    <w:rsid w:val="00145794"/>
    <w:rsid w:val="00147826"/>
    <w:rsid w:val="0015055B"/>
    <w:rsid w:val="00155788"/>
    <w:rsid w:val="00155E69"/>
    <w:rsid w:val="00155EDA"/>
    <w:rsid w:val="001611A1"/>
    <w:rsid w:val="0016173F"/>
    <w:rsid w:val="00161D71"/>
    <w:rsid w:val="00162951"/>
    <w:rsid w:val="00162BE1"/>
    <w:rsid w:val="001654D2"/>
    <w:rsid w:val="00166043"/>
    <w:rsid w:val="0016623F"/>
    <w:rsid w:val="00166E33"/>
    <w:rsid w:val="00167ED4"/>
    <w:rsid w:val="00170A3F"/>
    <w:rsid w:val="00170A93"/>
    <w:rsid w:val="00172D5F"/>
    <w:rsid w:val="00173E9C"/>
    <w:rsid w:val="00175352"/>
    <w:rsid w:val="001756AF"/>
    <w:rsid w:val="0017577E"/>
    <w:rsid w:val="00177699"/>
    <w:rsid w:val="001776B5"/>
    <w:rsid w:val="00177E5F"/>
    <w:rsid w:val="00177FD8"/>
    <w:rsid w:val="001820E0"/>
    <w:rsid w:val="00183E28"/>
    <w:rsid w:val="001845AF"/>
    <w:rsid w:val="00185212"/>
    <w:rsid w:val="00186490"/>
    <w:rsid w:val="0018785E"/>
    <w:rsid w:val="001879E9"/>
    <w:rsid w:val="00187D18"/>
    <w:rsid w:val="001905E3"/>
    <w:rsid w:val="00191E62"/>
    <w:rsid w:val="0019209F"/>
    <w:rsid w:val="001923A5"/>
    <w:rsid w:val="00192506"/>
    <w:rsid w:val="001941EE"/>
    <w:rsid w:val="00195F06"/>
    <w:rsid w:val="001962BF"/>
    <w:rsid w:val="00197D96"/>
    <w:rsid w:val="00197FE2"/>
    <w:rsid w:val="001A088A"/>
    <w:rsid w:val="001A19D9"/>
    <w:rsid w:val="001A1E41"/>
    <w:rsid w:val="001A1EBB"/>
    <w:rsid w:val="001A4387"/>
    <w:rsid w:val="001A5891"/>
    <w:rsid w:val="001A5EB3"/>
    <w:rsid w:val="001A6049"/>
    <w:rsid w:val="001A7048"/>
    <w:rsid w:val="001B0A68"/>
    <w:rsid w:val="001B11F4"/>
    <w:rsid w:val="001B21B5"/>
    <w:rsid w:val="001B244E"/>
    <w:rsid w:val="001B2DCC"/>
    <w:rsid w:val="001B5009"/>
    <w:rsid w:val="001C0D10"/>
    <w:rsid w:val="001C1492"/>
    <w:rsid w:val="001C258A"/>
    <w:rsid w:val="001C2FFC"/>
    <w:rsid w:val="001C4456"/>
    <w:rsid w:val="001C6871"/>
    <w:rsid w:val="001C730A"/>
    <w:rsid w:val="001D1549"/>
    <w:rsid w:val="001D369D"/>
    <w:rsid w:val="001D38CE"/>
    <w:rsid w:val="001D4158"/>
    <w:rsid w:val="001D475F"/>
    <w:rsid w:val="001D4BDC"/>
    <w:rsid w:val="001D5E4F"/>
    <w:rsid w:val="001D6399"/>
    <w:rsid w:val="001D6C09"/>
    <w:rsid w:val="001D7326"/>
    <w:rsid w:val="001D7E23"/>
    <w:rsid w:val="001E02DC"/>
    <w:rsid w:val="001E1C62"/>
    <w:rsid w:val="001E2F97"/>
    <w:rsid w:val="001E329E"/>
    <w:rsid w:val="001E335B"/>
    <w:rsid w:val="001E4322"/>
    <w:rsid w:val="001E4F5F"/>
    <w:rsid w:val="001E5794"/>
    <w:rsid w:val="001E6E55"/>
    <w:rsid w:val="001E7C8C"/>
    <w:rsid w:val="001F162F"/>
    <w:rsid w:val="001F16E3"/>
    <w:rsid w:val="001F1BFE"/>
    <w:rsid w:val="001F1E8A"/>
    <w:rsid w:val="001F2853"/>
    <w:rsid w:val="001F2BA6"/>
    <w:rsid w:val="001F36C8"/>
    <w:rsid w:val="001F385A"/>
    <w:rsid w:val="001F3A68"/>
    <w:rsid w:val="001F3CB3"/>
    <w:rsid w:val="001F410B"/>
    <w:rsid w:val="001F4789"/>
    <w:rsid w:val="001F57D8"/>
    <w:rsid w:val="001F61C2"/>
    <w:rsid w:val="001F6413"/>
    <w:rsid w:val="001F6BFC"/>
    <w:rsid w:val="001F7357"/>
    <w:rsid w:val="001F7FF0"/>
    <w:rsid w:val="002002A7"/>
    <w:rsid w:val="00200836"/>
    <w:rsid w:val="00201BCF"/>
    <w:rsid w:val="00202326"/>
    <w:rsid w:val="00203628"/>
    <w:rsid w:val="00203AE3"/>
    <w:rsid w:val="00204D44"/>
    <w:rsid w:val="0020607A"/>
    <w:rsid w:val="002070BB"/>
    <w:rsid w:val="00207552"/>
    <w:rsid w:val="002078A4"/>
    <w:rsid w:val="0021334B"/>
    <w:rsid w:val="00215B30"/>
    <w:rsid w:val="0021621A"/>
    <w:rsid w:val="00216F6A"/>
    <w:rsid w:val="00220B8E"/>
    <w:rsid w:val="0022226C"/>
    <w:rsid w:val="00222AB1"/>
    <w:rsid w:val="002233DD"/>
    <w:rsid w:val="00223B9E"/>
    <w:rsid w:val="00225D22"/>
    <w:rsid w:val="00225E51"/>
    <w:rsid w:val="002276EC"/>
    <w:rsid w:val="0022774F"/>
    <w:rsid w:val="00230B21"/>
    <w:rsid w:val="00231016"/>
    <w:rsid w:val="00232868"/>
    <w:rsid w:val="00232870"/>
    <w:rsid w:val="002331DC"/>
    <w:rsid w:val="00233AB7"/>
    <w:rsid w:val="00233FB5"/>
    <w:rsid w:val="002340ED"/>
    <w:rsid w:val="002346C3"/>
    <w:rsid w:val="00236120"/>
    <w:rsid w:val="00236F0B"/>
    <w:rsid w:val="00236F45"/>
    <w:rsid w:val="00237718"/>
    <w:rsid w:val="00240B5B"/>
    <w:rsid w:val="00241A91"/>
    <w:rsid w:val="00242A8C"/>
    <w:rsid w:val="00242B5B"/>
    <w:rsid w:val="00244C20"/>
    <w:rsid w:val="0024513E"/>
    <w:rsid w:val="0024560F"/>
    <w:rsid w:val="00246B5D"/>
    <w:rsid w:val="00247D55"/>
    <w:rsid w:val="0025059B"/>
    <w:rsid w:val="00251A70"/>
    <w:rsid w:val="00251C9D"/>
    <w:rsid w:val="002532D7"/>
    <w:rsid w:val="00253B78"/>
    <w:rsid w:val="00254178"/>
    <w:rsid w:val="00254311"/>
    <w:rsid w:val="00254A3A"/>
    <w:rsid w:val="002560AC"/>
    <w:rsid w:val="00256825"/>
    <w:rsid w:val="00256E22"/>
    <w:rsid w:val="00257F57"/>
    <w:rsid w:val="002604DB"/>
    <w:rsid w:val="002608B4"/>
    <w:rsid w:val="00260CAD"/>
    <w:rsid w:val="00261B31"/>
    <w:rsid w:val="00261E80"/>
    <w:rsid w:val="0026242E"/>
    <w:rsid w:val="002636CE"/>
    <w:rsid w:val="00264327"/>
    <w:rsid w:val="002643A7"/>
    <w:rsid w:val="00266525"/>
    <w:rsid w:val="00266AD6"/>
    <w:rsid w:val="00266C32"/>
    <w:rsid w:val="002673CB"/>
    <w:rsid w:val="0027276E"/>
    <w:rsid w:val="002737B6"/>
    <w:rsid w:val="00273A48"/>
    <w:rsid w:val="00274952"/>
    <w:rsid w:val="00275CCD"/>
    <w:rsid w:val="00277604"/>
    <w:rsid w:val="00280084"/>
    <w:rsid w:val="002805A1"/>
    <w:rsid w:val="0028063C"/>
    <w:rsid w:val="00280C4C"/>
    <w:rsid w:val="00280E31"/>
    <w:rsid w:val="00281576"/>
    <w:rsid w:val="002815D1"/>
    <w:rsid w:val="00282803"/>
    <w:rsid w:val="00282A7F"/>
    <w:rsid w:val="00283A7D"/>
    <w:rsid w:val="00284278"/>
    <w:rsid w:val="00286142"/>
    <w:rsid w:val="00286DF0"/>
    <w:rsid w:val="00290BE1"/>
    <w:rsid w:val="00291547"/>
    <w:rsid w:val="00291EB8"/>
    <w:rsid w:val="00292004"/>
    <w:rsid w:val="00292EB3"/>
    <w:rsid w:val="00293593"/>
    <w:rsid w:val="002945C3"/>
    <w:rsid w:val="00294607"/>
    <w:rsid w:val="00294D6B"/>
    <w:rsid w:val="00296830"/>
    <w:rsid w:val="002A0283"/>
    <w:rsid w:val="002A15A6"/>
    <w:rsid w:val="002A18DD"/>
    <w:rsid w:val="002A373E"/>
    <w:rsid w:val="002A4A35"/>
    <w:rsid w:val="002A4FF2"/>
    <w:rsid w:val="002A54CB"/>
    <w:rsid w:val="002A5DA2"/>
    <w:rsid w:val="002A733E"/>
    <w:rsid w:val="002A735E"/>
    <w:rsid w:val="002B07A6"/>
    <w:rsid w:val="002B24E8"/>
    <w:rsid w:val="002B27AF"/>
    <w:rsid w:val="002B3122"/>
    <w:rsid w:val="002B3314"/>
    <w:rsid w:val="002B38F9"/>
    <w:rsid w:val="002B6B88"/>
    <w:rsid w:val="002B7FAF"/>
    <w:rsid w:val="002C02F2"/>
    <w:rsid w:val="002C03B4"/>
    <w:rsid w:val="002C0574"/>
    <w:rsid w:val="002C10B7"/>
    <w:rsid w:val="002C1314"/>
    <w:rsid w:val="002C14E9"/>
    <w:rsid w:val="002C14FD"/>
    <w:rsid w:val="002C1C5D"/>
    <w:rsid w:val="002C39A7"/>
    <w:rsid w:val="002C6695"/>
    <w:rsid w:val="002C7FE3"/>
    <w:rsid w:val="002D0851"/>
    <w:rsid w:val="002D0E3B"/>
    <w:rsid w:val="002D1BA2"/>
    <w:rsid w:val="002D1FF9"/>
    <w:rsid w:val="002D2D96"/>
    <w:rsid w:val="002D50FE"/>
    <w:rsid w:val="002D558B"/>
    <w:rsid w:val="002E0D27"/>
    <w:rsid w:val="002E1B44"/>
    <w:rsid w:val="002E1C44"/>
    <w:rsid w:val="002E1D86"/>
    <w:rsid w:val="002E296A"/>
    <w:rsid w:val="002E2FF1"/>
    <w:rsid w:val="002E3195"/>
    <w:rsid w:val="002E35D6"/>
    <w:rsid w:val="002E4247"/>
    <w:rsid w:val="002E4B47"/>
    <w:rsid w:val="002E511E"/>
    <w:rsid w:val="002E5690"/>
    <w:rsid w:val="002E66AE"/>
    <w:rsid w:val="002F16D1"/>
    <w:rsid w:val="002F2E3E"/>
    <w:rsid w:val="002F2FFB"/>
    <w:rsid w:val="002F30CB"/>
    <w:rsid w:val="002F31D9"/>
    <w:rsid w:val="002F3429"/>
    <w:rsid w:val="002F59DC"/>
    <w:rsid w:val="002F5ADF"/>
    <w:rsid w:val="002F6313"/>
    <w:rsid w:val="002F6457"/>
    <w:rsid w:val="002F675B"/>
    <w:rsid w:val="002F6BE8"/>
    <w:rsid w:val="002F7CF0"/>
    <w:rsid w:val="002F7E88"/>
    <w:rsid w:val="00302AFF"/>
    <w:rsid w:val="00306E62"/>
    <w:rsid w:val="003112BE"/>
    <w:rsid w:val="003112EE"/>
    <w:rsid w:val="003113CE"/>
    <w:rsid w:val="00312434"/>
    <w:rsid w:val="003125E4"/>
    <w:rsid w:val="00313ECE"/>
    <w:rsid w:val="003143D2"/>
    <w:rsid w:val="00314B5F"/>
    <w:rsid w:val="0031540A"/>
    <w:rsid w:val="0031753C"/>
    <w:rsid w:val="00317D83"/>
    <w:rsid w:val="00321352"/>
    <w:rsid w:val="0032184E"/>
    <w:rsid w:val="00321937"/>
    <w:rsid w:val="00322550"/>
    <w:rsid w:val="00323613"/>
    <w:rsid w:val="00324C1E"/>
    <w:rsid w:val="00330304"/>
    <w:rsid w:val="00330FC8"/>
    <w:rsid w:val="00331F53"/>
    <w:rsid w:val="00332ACB"/>
    <w:rsid w:val="003332AB"/>
    <w:rsid w:val="003337EB"/>
    <w:rsid w:val="003348EB"/>
    <w:rsid w:val="003356C3"/>
    <w:rsid w:val="00335793"/>
    <w:rsid w:val="00335CD1"/>
    <w:rsid w:val="00340286"/>
    <w:rsid w:val="00341A12"/>
    <w:rsid w:val="003429EA"/>
    <w:rsid w:val="00343873"/>
    <w:rsid w:val="0034399B"/>
    <w:rsid w:val="00345124"/>
    <w:rsid w:val="00345719"/>
    <w:rsid w:val="0034690F"/>
    <w:rsid w:val="0035271B"/>
    <w:rsid w:val="003528F1"/>
    <w:rsid w:val="00354C08"/>
    <w:rsid w:val="0036030C"/>
    <w:rsid w:val="003606D8"/>
    <w:rsid w:val="0036097D"/>
    <w:rsid w:val="0036098B"/>
    <w:rsid w:val="00360E26"/>
    <w:rsid w:val="00361E7A"/>
    <w:rsid w:val="00362D63"/>
    <w:rsid w:val="0036352D"/>
    <w:rsid w:val="00363922"/>
    <w:rsid w:val="00364143"/>
    <w:rsid w:val="00364FC9"/>
    <w:rsid w:val="003666AE"/>
    <w:rsid w:val="00367248"/>
    <w:rsid w:val="0036793C"/>
    <w:rsid w:val="00372DAD"/>
    <w:rsid w:val="00372F68"/>
    <w:rsid w:val="00372F97"/>
    <w:rsid w:val="003733DA"/>
    <w:rsid w:val="003736FA"/>
    <w:rsid w:val="0037399F"/>
    <w:rsid w:val="00374060"/>
    <w:rsid w:val="00374398"/>
    <w:rsid w:val="00374F33"/>
    <w:rsid w:val="003754ED"/>
    <w:rsid w:val="0037587D"/>
    <w:rsid w:val="00375A52"/>
    <w:rsid w:val="00375A65"/>
    <w:rsid w:val="00375A7A"/>
    <w:rsid w:val="00376482"/>
    <w:rsid w:val="003772B7"/>
    <w:rsid w:val="00381802"/>
    <w:rsid w:val="00381F13"/>
    <w:rsid w:val="00382A78"/>
    <w:rsid w:val="00383A5B"/>
    <w:rsid w:val="003841D2"/>
    <w:rsid w:val="0038703F"/>
    <w:rsid w:val="003909CD"/>
    <w:rsid w:val="00390E7A"/>
    <w:rsid w:val="0039169B"/>
    <w:rsid w:val="00391EA0"/>
    <w:rsid w:val="0039237C"/>
    <w:rsid w:val="003935D6"/>
    <w:rsid w:val="00393A19"/>
    <w:rsid w:val="00393E9C"/>
    <w:rsid w:val="00394CC0"/>
    <w:rsid w:val="003952BE"/>
    <w:rsid w:val="00396E11"/>
    <w:rsid w:val="00396E57"/>
    <w:rsid w:val="003A1313"/>
    <w:rsid w:val="003A1E71"/>
    <w:rsid w:val="003A38B9"/>
    <w:rsid w:val="003A395E"/>
    <w:rsid w:val="003A3EC3"/>
    <w:rsid w:val="003A4675"/>
    <w:rsid w:val="003A49F6"/>
    <w:rsid w:val="003A5D7D"/>
    <w:rsid w:val="003B195D"/>
    <w:rsid w:val="003B21D4"/>
    <w:rsid w:val="003B33C3"/>
    <w:rsid w:val="003B50C5"/>
    <w:rsid w:val="003B52DA"/>
    <w:rsid w:val="003B6356"/>
    <w:rsid w:val="003B6689"/>
    <w:rsid w:val="003B7145"/>
    <w:rsid w:val="003C0224"/>
    <w:rsid w:val="003C208E"/>
    <w:rsid w:val="003C24F5"/>
    <w:rsid w:val="003C3179"/>
    <w:rsid w:val="003C45C2"/>
    <w:rsid w:val="003C4719"/>
    <w:rsid w:val="003C4B2A"/>
    <w:rsid w:val="003C538C"/>
    <w:rsid w:val="003D0581"/>
    <w:rsid w:val="003D0A34"/>
    <w:rsid w:val="003D2A85"/>
    <w:rsid w:val="003D3123"/>
    <w:rsid w:val="003D333F"/>
    <w:rsid w:val="003D4A34"/>
    <w:rsid w:val="003D5543"/>
    <w:rsid w:val="003D6B27"/>
    <w:rsid w:val="003E000F"/>
    <w:rsid w:val="003E08C5"/>
    <w:rsid w:val="003E0D07"/>
    <w:rsid w:val="003E1883"/>
    <w:rsid w:val="003E224A"/>
    <w:rsid w:val="003E2EBB"/>
    <w:rsid w:val="003E5DFF"/>
    <w:rsid w:val="003E630F"/>
    <w:rsid w:val="003E6368"/>
    <w:rsid w:val="003E6575"/>
    <w:rsid w:val="003F1707"/>
    <w:rsid w:val="003F2062"/>
    <w:rsid w:val="003F2C65"/>
    <w:rsid w:val="003F380A"/>
    <w:rsid w:val="003F53D0"/>
    <w:rsid w:val="003F5FAD"/>
    <w:rsid w:val="003F67C5"/>
    <w:rsid w:val="003F7CEE"/>
    <w:rsid w:val="00403D6F"/>
    <w:rsid w:val="00404FBD"/>
    <w:rsid w:val="00410092"/>
    <w:rsid w:val="004104F8"/>
    <w:rsid w:val="004117B5"/>
    <w:rsid w:val="00411BC4"/>
    <w:rsid w:val="00414473"/>
    <w:rsid w:val="00414EAD"/>
    <w:rsid w:val="004150C5"/>
    <w:rsid w:val="00416685"/>
    <w:rsid w:val="004169D1"/>
    <w:rsid w:val="00417267"/>
    <w:rsid w:val="00421607"/>
    <w:rsid w:val="00421E21"/>
    <w:rsid w:val="00421F68"/>
    <w:rsid w:val="004234BD"/>
    <w:rsid w:val="0042459A"/>
    <w:rsid w:val="004254CA"/>
    <w:rsid w:val="00425B53"/>
    <w:rsid w:val="00425D14"/>
    <w:rsid w:val="00426DEE"/>
    <w:rsid w:val="00430315"/>
    <w:rsid w:val="00431A21"/>
    <w:rsid w:val="00431ECA"/>
    <w:rsid w:val="00432819"/>
    <w:rsid w:val="00432F26"/>
    <w:rsid w:val="00433462"/>
    <w:rsid w:val="00433857"/>
    <w:rsid w:val="004349D6"/>
    <w:rsid w:val="004405EE"/>
    <w:rsid w:val="00441AB1"/>
    <w:rsid w:val="00442B71"/>
    <w:rsid w:val="00443123"/>
    <w:rsid w:val="00443268"/>
    <w:rsid w:val="00443731"/>
    <w:rsid w:val="0044459F"/>
    <w:rsid w:val="00444768"/>
    <w:rsid w:val="004447FC"/>
    <w:rsid w:val="0044616C"/>
    <w:rsid w:val="0044644A"/>
    <w:rsid w:val="0045050B"/>
    <w:rsid w:val="004510BD"/>
    <w:rsid w:val="0045230A"/>
    <w:rsid w:val="00453DDC"/>
    <w:rsid w:val="00454A78"/>
    <w:rsid w:val="0045543B"/>
    <w:rsid w:val="00456DDC"/>
    <w:rsid w:val="004602BE"/>
    <w:rsid w:val="0046048C"/>
    <w:rsid w:val="0046111B"/>
    <w:rsid w:val="00461A54"/>
    <w:rsid w:val="00461DFE"/>
    <w:rsid w:val="00463104"/>
    <w:rsid w:val="00463B95"/>
    <w:rsid w:val="004643E6"/>
    <w:rsid w:val="004654E1"/>
    <w:rsid w:val="0046551F"/>
    <w:rsid w:val="004659D8"/>
    <w:rsid w:val="00465A0C"/>
    <w:rsid w:val="0046614C"/>
    <w:rsid w:val="00467282"/>
    <w:rsid w:val="00467FAC"/>
    <w:rsid w:val="00471B24"/>
    <w:rsid w:val="00471B6B"/>
    <w:rsid w:val="004726F9"/>
    <w:rsid w:val="00472834"/>
    <w:rsid w:val="00472FCB"/>
    <w:rsid w:val="004733EA"/>
    <w:rsid w:val="00473A82"/>
    <w:rsid w:val="00476E4C"/>
    <w:rsid w:val="00477625"/>
    <w:rsid w:val="004776DA"/>
    <w:rsid w:val="00477A3B"/>
    <w:rsid w:val="00480D63"/>
    <w:rsid w:val="004810C5"/>
    <w:rsid w:val="004814AA"/>
    <w:rsid w:val="004815FA"/>
    <w:rsid w:val="004822F2"/>
    <w:rsid w:val="00482722"/>
    <w:rsid w:val="0048379D"/>
    <w:rsid w:val="00484278"/>
    <w:rsid w:val="00484930"/>
    <w:rsid w:val="00485CB4"/>
    <w:rsid w:val="004878DF"/>
    <w:rsid w:val="004900C2"/>
    <w:rsid w:val="00490DAC"/>
    <w:rsid w:val="00491000"/>
    <w:rsid w:val="004915C0"/>
    <w:rsid w:val="00491769"/>
    <w:rsid w:val="00492598"/>
    <w:rsid w:val="004936EB"/>
    <w:rsid w:val="004942C3"/>
    <w:rsid w:val="00495399"/>
    <w:rsid w:val="0049615B"/>
    <w:rsid w:val="004966DF"/>
    <w:rsid w:val="00497DF9"/>
    <w:rsid w:val="004A1752"/>
    <w:rsid w:val="004A1F62"/>
    <w:rsid w:val="004A4DC5"/>
    <w:rsid w:val="004A7A90"/>
    <w:rsid w:val="004B0C99"/>
    <w:rsid w:val="004B1EA8"/>
    <w:rsid w:val="004B2737"/>
    <w:rsid w:val="004B2FD0"/>
    <w:rsid w:val="004B3A98"/>
    <w:rsid w:val="004B4DA8"/>
    <w:rsid w:val="004B51BF"/>
    <w:rsid w:val="004B55D7"/>
    <w:rsid w:val="004B63A8"/>
    <w:rsid w:val="004B642C"/>
    <w:rsid w:val="004B66B4"/>
    <w:rsid w:val="004B6796"/>
    <w:rsid w:val="004C01C2"/>
    <w:rsid w:val="004C0276"/>
    <w:rsid w:val="004C43B2"/>
    <w:rsid w:val="004C46AF"/>
    <w:rsid w:val="004C4C84"/>
    <w:rsid w:val="004C69A7"/>
    <w:rsid w:val="004C70DF"/>
    <w:rsid w:val="004D04DD"/>
    <w:rsid w:val="004D1EA5"/>
    <w:rsid w:val="004D2A76"/>
    <w:rsid w:val="004D3061"/>
    <w:rsid w:val="004D313F"/>
    <w:rsid w:val="004D4330"/>
    <w:rsid w:val="004D4673"/>
    <w:rsid w:val="004D4DFB"/>
    <w:rsid w:val="004D63D6"/>
    <w:rsid w:val="004D6CEB"/>
    <w:rsid w:val="004D74EB"/>
    <w:rsid w:val="004E0913"/>
    <w:rsid w:val="004E0A4F"/>
    <w:rsid w:val="004E0B23"/>
    <w:rsid w:val="004E2DAD"/>
    <w:rsid w:val="004E2DC0"/>
    <w:rsid w:val="004E302C"/>
    <w:rsid w:val="004E3AE3"/>
    <w:rsid w:val="004E4856"/>
    <w:rsid w:val="004E4BAC"/>
    <w:rsid w:val="004E4DE8"/>
    <w:rsid w:val="004E694B"/>
    <w:rsid w:val="004E76F6"/>
    <w:rsid w:val="004E7D6E"/>
    <w:rsid w:val="004F0378"/>
    <w:rsid w:val="004F24B7"/>
    <w:rsid w:val="004F2B05"/>
    <w:rsid w:val="004F45D7"/>
    <w:rsid w:val="004F5834"/>
    <w:rsid w:val="004F7ACE"/>
    <w:rsid w:val="00500CA7"/>
    <w:rsid w:val="00502207"/>
    <w:rsid w:val="00502390"/>
    <w:rsid w:val="00503AD8"/>
    <w:rsid w:val="0050462C"/>
    <w:rsid w:val="005048C1"/>
    <w:rsid w:val="0050638B"/>
    <w:rsid w:val="0050667A"/>
    <w:rsid w:val="00506970"/>
    <w:rsid w:val="00506E4D"/>
    <w:rsid w:val="00507ACB"/>
    <w:rsid w:val="005123AE"/>
    <w:rsid w:val="00514AED"/>
    <w:rsid w:val="005151AE"/>
    <w:rsid w:val="005171E0"/>
    <w:rsid w:val="005210D6"/>
    <w:rsid w:val="0052114C"/>
    <w:rsid w:val="00521EA0"/>
    <w:rsid w:val="0052296E"/>
    <w:rsid w:val="00522EDD"/>
    <w:rsid w:val="005236D5"/>
    <w:rsid w:val="0052434B"/>
    <w:rsid w:val="00524E76"/>
    <w:rsid w:val="00525135"/>
    <w:rsid w:val="00525E84"/>
    <w:rsid w:val="005302BE"/>
    <w:rsid w:val="00530E0A"/>
    <w:rsid w:val="00532BC5"/>
    <w:rsid w:val="005348E1"/>
    <w:rsid w:val="00534D7F"/>
    <w:rsid w:val="005351E9"/>
    <w:rsid w:val="0053576A"/>
    <w:rsid w:val="00536279"/>
    <w:rsid w:val="005375DA"/>
    <w:rsid w:val="005377B9"/>
    <w:rsid w:val="00537EF1"/>
    <w:rsid w:val="005410E5"/>
    <w:rsid w:val="00541587"/>
    <w:rsid w:val="00541CBF"/>
    <w:rsid w:val="00541DD6"/>
    <w:rsid w:val="00542D70"/>
    <w:rsid w:val="00545EBA"/>
    <w:rsid w:val="00546726"/>
    <w:rsid w:val="005474DE"/>
    <w:rsid w:val="00547C3B"/>
    <w:rsid w:val="00550A48"/>
    <w:rsid w:val="005524C3"/>
    <w:rsid w:val="005533BD"/>
    <w:rsid w:val="005564F6"/>
    <w:rsid w:val="00556629"/>
    <w:rsid w:val="00557003"/>
    <w:rsid w:val="0055794A"/>
    <w:rsid w:val="00562CD0"/>
    <w:rsid w:val="005631BE"/>
    <w:rsid w:val="005633FD"/>
    <w:rsid w:val="00563F9C"/>
    <w:rsid w:val="0056516B"/>
    <w:rsid w:val="005659BE"/>
    <w:rsid w:val="00566A0A"/>
    <w:rsid w:val="00571509"/>
    <w:rsid w:val="00571DD4"/>
    <w:rsid w:val="00571EFC"/>
    <w:rsid w:val="00572CF3"/>
    <w:rsid w:val="00572EBD"/>
    <w:rsid w:val="00573A50"/>
    <w:rsid w:val="00574042"/>
    <w:rsid w:val="005751A3"/>
    <w:rsid w:val="005760B4"/>
    <w:rsid w:val="00576547"/>
    <w:rsid w:val="00576CFF"/>
    <w:rsid w:val="005814E5"/>
    <w:rsid w:val="00584A3D"/>
    <w:rsid w:val="005863BC"/>
    <w:rsid w:val="005900B2"/>
    <w:rsid w:val="005900C9"/>
    <w:rsid w:val="00590529"/>
    <w:rsid w:val="005909CA"/>
    <w:rsid w:val="0059153B"/>
    <w:rsid w:val="00594D9B"/>
    <w:rsid w:val="00595440"/>
    <w:rsid w:val="00595DB5"/>
    <w:rsid w:val="005973BE"/>
    <w:rsid w:val="00597F33"/>
    <w:rsid w:val="005A1268"/>
    <w:rsid w:val="005A213C"/>
    <w:rsid w:val="005A2693"/>
    <w:rsid w:val="005A3F84"/>
    <w:rsid w:val="005A476B"/>
    <w:rsid w:val="005A4E69"/>
    <w:rsid w:val="005A4F54"/>
    <w:rsid w:val="005A5233"/>
    <w:rsid w:val="005A5D35"/>
    <w:rsid w:val="005A61D1"/>
    <w:rsid w:val="005A75E9"/>
    <w:rsid w:val="005A7B48"/>
    <w:rsid w:val="005B0855"/>
    <w:rsid w:val="005B1BEC"/>
    <w:rsid w:val="005B2A4B"/>
    <w:rsid w:val="005B3185"/>
    <w:rsid w:val="005B38ED"/>
    <w:rsid w:val="005B46E0"/>
    <w:rsid w:val="005B484C"/>
    <w:rsid w:val="005B50A6"/>
    <w:rsid w:val="005B5BB5"/>
    <w:rsid w:val="005B612B"/>
    <w:rsid w:val="005B6E9B"/>
    <w:rsid w:val="005B7CEF"/>
    <w:rsid w:val="005C1550"/>
    <w:rsid w:val="005C289C"/>
    <w:rsid w:val="005C291D"/>
    <w:rsid w:val="005C2E56"/>
    <w:rsid w:val="005C31CE"/>
    <w:rsid w:val="005C3D17"/>
    <w:rsid w:val="005C6C04"/>
    <w:rsid w:val="005C734A"/>
    <w:rsid w:val="005C7866"/>
    <w:rsid w:val="005D0542"/>
    <w:rsid w:val="005D0C16"/>
    <w:rsid w:val="005D0E32"/>
    <w:rsid w:val="005D0FAB"/>
    <w:rsid w:val="005D159A"/>
    <w:rsid w:val="005D3DFC"/>
    <w:rsid w:val="005D45DE"/>
    <w:rsid w:val="005D5A79"/>
    <w:rsid w:val="005D6A1D"/>
    <w:rsid w:val="005D73C9"/>
    <w:rsid w:val="005D77E3"/>
    <w:rsid w:val="005D7B8C"/>
    <w:rsid w:val="005E2A55"/>
    <w:rsid w:val="005E3277"/>
    <w:rsid w:val="005E4AC3"/>
    <w:rsid w:val="005E4C68"/>
    <w:rsid w:val="005E77E0"/>
    <w:rsid w:val="005E78ED"/>
    <w:rsid w:val="005E7EE2"/>
    <w:rsid w:val="005F01FF"/>
    <w:rsid w:val="005F070D"/>
    <w:rsid w:val="005F121F"/>
    <w:rsid w:val="005F1E40"/>
    <w:rsid w:val="005F21C0"/>
    <w:rsid w:val="005F3A7D"/>
    <w:rsid w:val="005F3F55"/>
    <w:rsid w:val="005F45FE"/>
    <w:rsid w:val="005F481C"/>
    <w:rsid w:val="005F54A4"/>
    <w:rsid w:val="005F7170"/>
    <w:rsid w:val="005F7E6C"/>
    <w:rsid w:val="00600164"/>
    <w:rsid w:val="0060026D"/>
    <w:rsid w:val="00600A2E"/>
    <w:rsid w:val="00600C24"/>
    <w:rsid w:val="006011A9"/>
    <w:rsid w:val="00602D17"/>
    <w:rsid w:val="00603588"/>
    <w:rsid w:val="00604906"/>
    <w:rsid w:val="00604911"/>
    <w:rsid w:val="00604FAC"/>
    <w:rsid w:val="00605FFD"/>
    <w:rsid w:val="00607393"/>
    <w:rsid w:val="00607AD9"/>
    <w:rsid w:val="00607E63"/>
    <w:rsid w:val="006102DB"/>
    <w:rsid w:val="00611CB1"/>
    <w:rsid w:val="00612A23"/>
    <w:rsid w:val="006147EA"/>
    <w:rsid w:val="0061580F"/>
    <w:rsid w:val="006177CC"/>
    <w:rsid w:val="00617DDE"/>
    <w:rsid w:val="006217A3"/>
    <w:rsid w:val="00621A77"/>
    <w:rsid w:val="00622859"/>
    <w:rsid w:val="00622DA1"/>
    <w:rsid w:val="006238E1"/>
    <w:rsid w:val="00624419"/>
    <w:rsid w:val="00625626"/>
    <w:rsid w:val="006258BD"/>
    <w:rsid w:val="006267FC"/>
    <w:rsid w:val="006271CC"/>
    <w:rsid w:val="00627921"/>
    <w:rsid w:val="006329DB"/>
    <w:rsid w:val="006342C2"/>
    <w:rsid w:val="00634684"/>
    <w:rsid w:val="00634A77"/>
    <w:rsid w:val="00635422"/>
    <w:rsid w:val="00635B02"/>
    <w:rsid w:val="00636432"/>
    <w:rsid w:val="006407B9"/>
    <w:rsid w:val="00640EC9"/>
    <w:rsid w:val="006415F7"/>
    <w:rsid w:val="00641E00"/>
    <w:rsid w:val="006426E4"/>
    <w:rsid w:val="00645612"/>
    <w:rsid w:val="00647219"/>
    <w:rsid w:val="006502F4"/>
    <w:rsid w:val="006512F2"/>
    <w:rsid w:val="006513AD"/>
    <w:rsid w:val="00651920"/>
    <w:rsid w:val="00652115"/>
    <w:rsid w:val="00653968"/>
    <w:rsid w:val="006539B4"/>
    <w:rsid w:val="0065468F"/>
    <w:rsid w:val="00654FD6"/>
    <w:rsid w:val="00656138"/>
    <w:rsid w:val="00656481"/>
    <w:rsid w:val="0065750B"/>
    <w:rsid w:val="00657699"/>
    <w:rsid w:val="00657A51"/>
    <w:rsid w:val="00657C0D"/>
    <w:rsid w:val="00660631"/>
    <w:rsid w:val="00661692"/>
    <w:rsid w:val="00661963"/>
    <w:rsid w:val="00663154"/>
    <w:rsid w:val="006641D4"/>
    <w:rsid w:val="00664D1F"/>
    <w:rsid w:val="00664F32"/>
    <w:rsid w:val="00665937"/>
    <w:rsid w:val="00666E49"/>
    <w:rsid w:val="00667B5F"/>
    <w:rsid w:val="00670F0B"/>
    <w:rsid w:val="0067179A"/>
    <w:rsid w:val="0067204D"/>
    <w:rsid w:val="0067275E"/>
    <w:rsid w:val="00674B14"/>
    <w:rsid w:val="00676216"/>
    <w:rsid w:val="00680534"/>
    <w:rsid w:val="00681559"/>
    <w:rsid w:val="00682D0A"/>
    <w:rsid w:val="00682D7F"/>
    <w:rsid w:val="00683105"/>
    <w:rsid w:val="0068411C"/>
    <w:rsid w:val="006841B2"/>
    <w:rsid w:val="00684AE0"/>
    <w:rsid w:val="0068569B"/>
    <w:rsid w:val="00686C5F"/>
    <w:rsid w:val="0069045E"/>
    <w:rsid w:val="00690EF0"/>
    <w:rsid w:val="00693CBC"/>
    <w:rsid w:val="00693DBA"/>
    <w:rsid w:val="006948BF"/>
    <w:rsid w:val="00694A96"/>
    <w:rsid w:val="006955B2"/>
    <w:rsid w:val="006962D9"/>
    <w:rsid w:val="006A1DB2"/>
    <w:rsid w:val="006A296C"/>
    <w:rsid w:val="006A2A99"/>
    <w:rsid w:val="006A2F83"/>
    <w:rsid w:val="006A445B"/>
    <w:rsid w:val="006A51E0"/>
    <w:rsid w:val="006A58A9"/>
    <w:rsid w:val="006A6C58"/>
    <w:rsid w:val="006B0937"/>
    <w:rsid w:val="006B0F1B"/>
    <w:rsid w:val="006B144C"/>
    <w:rsid w:val="006B1E3A"/>
    <w:rsid w:val="006B2FE0"/>
    <w:rsid w:val="006B344A"/>
    <w:rsid w:val="006B3B49"/>
    <w:rsid w:val="006B47F3"/>
    <w:rsid w:val="006B4C97"/>
    <w:rsid w:val="006B53D9"/>
    <w:rsid w:val="006B6B2F"/>
    <w:rsid w:val="006B6F3A"/>
    <w:rsid w:val="006B713D"/>
    <w:rsid w:val="006C1AB4"/>
    <w:rsid w:val="006C2111"/>
    <w:rsid w:val="006C358D"/>
    <w:rsid w:val="006C3C9E"/>
    <w:rsid w:val="006C459D"/>
    <w:rsid w:val="006C4A5F"/>
    <w:rsid w:val="006C4FB1"/>
    <w:rsid w:val="006C54DC"/>
    <w:rsid w:val="006C597C"/>
    <w:rsid w:val="006C5CA8"/>
    <w:rsid w:val="006C64AB"/>
    <w:rsid w:val="006C6C47"/>
    <w:rsid w:val="006D1B3C"/>
    <w:rsid w:val="006D302F"/>
    <w:rsid w:val="006D3E6E"/>
    <w:rsid w:val="006D494F"/>
    <w:rsid w:val="006D4BBC"/>
    <w:rsid w:val="006D539D"/>
    <w:rsid w:val="006D6990"/>
    <w:rsid w:val="006D7167"/>
    <w:rsid w:val="006D75BA"/>
    <w:rsid w:val="006D7BC5"/>
    <w:rsid w:val="006E0345"/>
    <w:rsid w:val="006E0485"/>
    <w:rsid w:val="006E0794"/>
    <w:rsid w:val="006E1630"/>
    <w:rsid w:val="006E402F"/>
    <w:rsid w:val="006E61B1"/>
    <w:rsid w:val="006E63E9"/>
    <w:rsid w:val="006E7766"/>
    <w:rsid w:val="006E7816"/>
    <w:rsid w:val="006F00F6"/>
    <w:rsid w:val="006F0CC6"/>
    <w:rsid w:val="006F35CD"/>
    <w:rsid w:val="006F68F2"/>
    <w:rsid w:val="007013D8"/>
    <w:rsid w:val="00701DE6"/>
    <w:rsid w:val="007022DE"/>
    <w:rsid w:val="007025A5"/>
    <w:rsid w:val="00703E5B"/>
    <w:rsid w:val="007040AD"/>
    <w:rsid w:val="00705576"/>
    <w:rsid w:val="007060EB"/>
    <w:rsid w:val="007061A4"/>
    <w:rsid w:val="00710555"/>
    <w:rsid w:val="00710AF5"/>
    <w:rsid w:val="0071132C"/>
    <w:rsid w:val="007116ED"/>
    <w:rsid w:val="0071378E"/>
    <w:rsid w:val="007137ED"/>
    <w:rsid w:val="007137EE"/>
    <w:rsid w:val="00714452"/>
    <w:rsid w:val="007148F4"/>
    <w:rsid w:val="00714FBD"/>
    <w:rsid w:val="00715371"/>
    <w:rsid w:val="0071556A"/>
    <w:rsid w:val="0071595E"/>
    <w:rsid w:val="00716FBD"/>
    <w:rsid w:val="00721009"/>
    <w:rsid w:val="0072161D"/>
    <w:rsid w:val="007228FC"/>
    <w:rsid w:val="00723802"/>
    <w:rsid w:val="00725D7E"/>
    <w:rsid w:val="00726B3D"/>
    <w:rsid w:val="00727B6D"/>
    <w:rsid w:val="007302F0"/>
    <w:rsid w:val="00730D51"/>
    <w:rsid w:val="00730E45"/>
    <w:rsid w:val="00736373"/>
    <w:rsid w:val="00737231"/>
    <w:rsid w:val="00740216"/>
    <w:rsid w:val="0074091F"/>
    <w:rsid w:val="0074172E"/>
    <w:rsid w:val="00741788"/>
    <w:rsid w:val="007417A3"/>
    <w:rsid w:val="00743C6B"/>
    <w:rsid w:val="007446F0"/>
    <w:rsid w:val="007451DB"/>
    <w:rsid w:val="00746A9D"/>
    <w:rsid w:val="00746C1B"/>
    <w:rsid w:val="00747CFD"/>
    <w:rsid w:val="0075234A"/>
    <w:rsid w:val="0075247D"/>
    <w:rsid w:val="0075251C"/>
    <w:rsid w:val="00752DCD"/>
    <w:rsid w:val="0075373F"/>
    <w:rsid w:val="00753FD9"/>
    <w:rsid w:val="007567C5"/>
    <w:rsid w:val="0075733C"/>
    <w:rsid w:val="0076069B"/>
    <w:rsid w:val="0076144C"/>
    <w:rsid w:val="007619BF"/>
    <w:rsid w:val="00761A67"/>
    <w:rsid w:val="00761D8F"/>
    <w:rsid w:val="00762BB7"/>
    <w:rsid w:val="00762DFE"/>
    <w:rsid w:val="00764A03"/>
    <w:rsid w:val="00764F4A"/>
    <w:rsid w:val="0076515A"/>
    <w:rsid w:val="00765DFB"/>
    <w:rsid w:val="00767769"/>
    <w:rsid w:val="00767C2D"/>
    <w:rsid w:val="00767FED"/>
    <w:rsid w:val="00770503"/>
    <w:rsid w:val="007712B2"/>
    <w:rsid w:val="00771E6F"/>
    <w:rsid w:val="007724FD"/>
    <w:rsid w:val="00774BD7"/>
    <w:rsid w:val="00775138"/>
    <w:rsid w:val="007755DF"/>
    <w:rsid w:val="007765A7"/>
    <w:rsid w:val="00776696"/>
    <w:rsid w:val="00777AA3"/>
    <w:rsid w:val="00777BDF"/>
    <w:rsid w:val="00781A53"/>
    <w:rsid w:val="00782507"/>
    <w:rsid w:val="00782BCA"/>
    <w:rsid w:val="00784548"/>
    <w:rsid w:val="007854EE"/>
    <w:rsid w:val="0078561A"/>
    <w:rsid w:val="00785D1F"/>
    <w:rsid w:val="007860FD"/>
    <w:rsid w:val="00791763"/>
    <w:rsid w:val="00793066"/>
    <w:rsid w:val="007938C2"/>
    <w:rsid w:val="007939DA"/>
    <w:rsid w:val="0079416D"/>
    <w:rsid w:val="007959F3"/>
    <w:rsid w:val="00795D61"/>
    <w:rsid w:val="007969AC"/>
    <w:rsid w:val="00796DF8"/>
    <w:rsid w:val="007A0570"/>
    <w:rsid w:val="007A0F9F"/>
    <w:rsid w:val="007A1DF0"/>
    <w:rsid w:val="007A2954"/>
    <w:rsid w:val="007A7D52"/>
    <w:rsid w:val="007B0A4E"/>
    <w:rsid w:val="007B308F"/>
    <w:rsid w:val="007B3AFE"/>
    <w:rsid w:val="007B46D1"/>
    <w:rsid w:val="007B4DBB"/>
    <w:rsid w:val="007B59D9"/>
    <w:rsid w:val="007B6263"/>
    <w:rsid w:val="007B64C1"/>
    <w:rsid w:val="007C069E"/>
    <w:rsid w:val="007C1308"/>
    <w:rsid w:val="007C3E4F"/>
    <w:rsid w:val="007C433C"/>
    <w:rsid w:val="007C4788"/>
    <w:rsid w:val="007C4A1D"/>
    <w:rsid w:val="007C5017"/>
    <w:rsid w:val="007C516D"/>
    <w:rsid w:val="007C5DFF"/>
    <w:rsid w:val="007C72F7"/>
    <w:rsid w:val="007D00DC"/>
    <w:rsid w:val="007D0608"/>
    <w:rsid w:val="007D1127"/>
    <w:rsid w:val="007D1A04"/>
    <w:rsid w:val="007D3896"/>
    <w:rsid w:val="007D3AAF"/>
    <w:rsid w:val="007D415A"/>
    <w:rsid w:val="007D45DD"/>
    <w:rsid w:val="007D51DA"/>
    <w:rsid w:val="007D531A"/>
    <w:rsid w:val="007D5B69"/>
    <w:rsid w:val="007D7525"/>
    <w:rsid w:val="007D78A6"/>
    <w:rsid w:val="007D7C52"/>
    <w:rsid w:val="007E033D"/>
    <w:rsid w:val="007E0B33"/>
    <w:rsid w:val="007E195B"/>
    <w:rsid w:val="007E21BC"/>
    <w:rsid w:val="007E2471"/>
    <w:rsid w:val="007E4725"/>
    <w:rsid w:val="007E57AB"/>
    <w:rsid w:val="007E61E4"/>
    <w:rsid w:val="007E7871"/>
    <w:rsid w:val="007E796F"/>
    <w:rsid w:val="007F0CD5"/>
    <w:rsid w:val="007F1860"/>
    <w:rsid w:val="007F20C1"/>
    <w:rsid w:val="007F51E1"/>
    <w:rsid w:val="007F5C09"/>
    <w:rsid w:val="007F70DD"/>
    <w:rsid w:val="008011D4"/>
    <w:rsid w:val="00801508"/>
    <w:rsid w:val="008041E0"/>
    <w:rsid w:val="00804603"/>
    <w:rsid w:val="0080487A"/>
    <w:rsid w:val="00804E67"/>
    <w:rsid w:val="008061AA"/>
    <w:rsid w:val="00807627"/>
    <w:rsid w:val="008113E7"/>
    <w:rsid w:val="008114B7"/>
    <w:rsid w:val="00812438"/>
    <w:rsid w:val="00814087"/>
    <w:rsid w:val="00814CEB"/>
    <w:rsid w:val="00815053"/>
    <w:rsid w:val="00816430"/>
    <w:rsid w:val="00816511"/>
    <w:rsid w:val="00816745"/>
    <w:rsid w:val="00816904"/>
    <w:rsid w:val="00816B19"/>
    <w:rsid w:val="00817575"/>
    <w:rsid w:val="008176FD"/>
    <w:rsid w:val="00820061"/>
    <w:rsid w:val="008214FF"/>
    <w:rsid w:val="0082357D"/>
    <w:rsid w:val="00823AFF"/>
    <w:rsid w:val="0082681C"/>
    <w:rsid w:val="00826A46"/>
    <w:rsid w:val="00826F69"/>
    <w:rsid w:val="0082762E"/>
    <w:rsid w:val="00827631"/>
    <w:rsid w:val="0083040A"/>
    <w:rsid w:val="00830BBD"/>
    <w:rsid w:val="0083168A"/>
    <w:rsid w:val="00831A42"/>
    <w:rsid w:val="008358A3"/>
    <w:rsid w:val="00836051"/>
    <w:rsid w:val="00837A34"/>
    <w:rsid w:val="00837C3B"/>
    <w:rsid w:val="00841F12"/>
    <w:rsid w:val="008422AA"/>
    <w:rsid w:val="00844D34"/>
    <w:rsid w:val="00844F7A"/>
    <w:rsid w:val="008457CA"/>
    <w:rsid w:val="0084611E"/>
    <w:rsid w:val="0084648A"/>
    <w:rsid w:val="008468F2"/>
    <w:rsid w:val="008477C0"/>
    <w:rsid w:val="00847BBC"/>
    <w:rsid w:val="008509E9"/>
    <w:rsid w:val="00852692"/>
    <w:rsid w:val="00853C61"/>
    <w:rsid w:val="00855815"/>
    <w:rsid w:val="00860DE8"/>
    <w:rsid w:val="008615F9"/>
    <w:rsid w:val="0086355A"/>
    <w:rsid w:val="00864435"/>
    <w:rsid w:val="00865B1A"/>
    <w:rsid w:val="0086642C"/>
    <w:rsid w:val="00866D56"/>
    <w:rsid w:val="00866F08"/>
    <w:rsid w:val="00867AFC"/>
    <w:rsid w:val="008719F8"/>
    <w:rsid w:val="00873161"/>
    <w:rsid w:val="008746B5"/>
    <w:rsid w:val="0087490E"/>
    <w:rsid w:val="00874FFC"/>
    <w:rsid w:val="0087639C"/>
    <w:rsid w:val="00876D8A"/>
    <w:rsid w:val="00877991"/>
    <w:rsid w:val="00877A36"/>
    <w:rsid w:val="00884EDE"/>
    <w:rsid w:val="008853F7"/>
    <w:rsid w:val="00886F0C"/>
    <w:rsid w:val="00890327"/>
    <w:rsid w:val="008905B9"/>
    <w:rsid w:val="00891650"/>
    <w:rsid w:val="00891F00"/>
    <w:rsid w:val="0089548D"/>
    <w:rsid w:val="0089659E"/>
    <w:rsid w:val="00897917"/>
    <w:rsid w:val="008A0B56"/>
    <w:rsid w:val="008A1140"/>
    <w:rsid w:val="008A142A"/>
    <w:rsid w:val="008A36EB"/>
    <w:rsid w:val="008A3908"/>
    <w:rsid w:val="008A44A4"/>
    <w:rsid w:val="008A46D3"/>
    <w:rsid w:val="008A4A69"/>
    <w:rsid w:val="008A4D01"/>
    <w:rsid w:val="008A6F34"/>
    <w:rsid w:val="008B0985"/>
    <w:rsid w:val="008B2AA0"/>
    <w:rsid w:val="008B2B10"/>
    <w:rsid w:val="008B2FB2"/>
    <w:rsid w:val="008B34A7"/>
    <w:rsid w:val="008B3B1D"/>
    <w:rsid w:val="008B4D07"/>
    <w:rsid w:val="008B4FA4"/>
    <w:rsid w:val="008B4FAE"/>
    <w:rsid w:val="008B571D"/>
    <w:rsid w:val="008B742B"/>
    <w:rsid w:val="008B7EE2"/>
    <w:rsid w:val="008C0E54"/>
    <w:rsid w:val="008C17FD"/>
    <w:rsid w:val="008C188F"/>
    <w:rsid w:val="008C1D41"/>
    <w:rsid w:val="008C1D4F"/>
    <w:rsid w:val="008C221F"/>
    <w:rsid w:val="008C2439"/>
    <w:rsid w:val="008C281B"/>
    <w:rsid w:val="008C2AF2"/>
    <w:rsid w:val="008C489A"/>
    <w:rsid w:val="008C51E4"/>
    <w:rsid w:val="008D0277"/>
    <w:rsid w:val="008D3932"/>
    <w:rsid w:val="008D4083"/>
    <w:rsid w:val="008D6482"/>
    <w:rsid w:val="008D6507"/>
    <w:rsid w:val="008D6662"/>
    <w:rsid w:val="008E0176"/>
    <w:rsid w:val="008E1756"/>
    <w:rsid w:val="008E1FA4"/>
    <w:rsid w:val="008E2567"/>
    <w:rsid w:val="008E38C4"/>
    <w:rsid w:val="008E3A5F"/>
    <w:rsid w:val="008E401B"/>
    <w:rsid w:val="008E4A14"/>
    <w:rsid w:val="008E5EE1"/>
    <w:rsid w:val="008E731E"/>
    <w:rsid w:val="008E7C5E"/>
    <w:rsid w:val="008F086B"/>
    <w:rsid w:val="008F0A0B"/>
    <w:rsid w:val="008F17A5"/>
    <w:rsid w:val="008F2E72"/>
    <w:rsid w:val="008F2ECB"/>
    <w:rsid w:val="008F3507"/>
    <w:rsid w:val="008F3619"/>
    <w:rsid w:val="008F412E"/>
    <w:rsid w:val="008F453B"/>
    <w:rsid w:val="008F4D74"/>
    <w:rsid w:val="008F5C95"/>
    <w:rsid w:val="008F71CD"/>
    <w:rsid w:val="008F7F81"/>
    <w:rsid w:val="00900302"/>
    <w:rsid w:val="00901148"/>
    <w:rsid w:val="00901681"/>
    <w:rsid w:val="0090173F"/>
    <w:rsid w:val="00902622"/>
    <w:rsid w:val="009028A6"/>
    <w:rsid w:val="0090414F"/>
    <w:rsid w:val="0090441B"/>
    <w:rsid w:val="0090463B"/>
    <w:rsid w:val="00906CF4"/>
    <w:rsid w:val="009073B6"/>
    <w:rsid w:val="00907DFE"/>
    <w:rsid w:val="00910789"/>
    <w:rsid w:val="00910981"/>
    <w:rsid w:val="00910CA2"/>
    <w:rsid w:val="00910DC7"/>
    <w:rsid w:val="00911B5C"/>
    <w:rsid w:val="009139F6"/>
    <w:rsid w:val="0091406F"/>
    <w:rsid w:val="0091417D"/>
    <w:rsid w:val="00914C00"/>
    <w:rsid w:val="009155EB"/>
    <w:rsid w:val="00915914"/>
    <w:rsid w:val="00915A6D"/>
    <w:rsid w:val="00915D19"/>
    <w:rsid w:val="00916307"/>
    <w:rsid w:val="0091665F"/>
    <w:rsid w:val="00921982"/>
    <w:rsid w:val="009231C6"/>
    <w:rsid w:val="00923563"/>
    <w:rsid w:val="00923B02"/>
    <w:rsid w:val="0092405C"/>
    <w:rsid w:val="00924B27"/>
    <w:rsid w:val="009255E0"/>
    <w:rsid w:val="009273AB"/>
    <w:rsid w:val="009276BD"/>
    <w:rsid w:val="0093145E"/>
    <w:rsid w:val="00932001"/>
    <w:rsid w:val="00932BA4"/>
    <w:rsid w:val="009346BA"/>
    <w:rsid w:val="00941357"/>
    <w:rsid w:val="00942373"/>
    <w:rsid w:val="0094326D"/>
    <w:rsid w:val="00945776"/>
    <w:rsid w:val="0094676C"/>
    <w:rsid w:val="00946B11"/>
    <w:rsid w:val="00950C82"/>
    <w:rsid w:val="009521E4"/>
    <w:rsid w:val="00952374"/>
    <w:rsid w:val="00953111"/>
    <w:rsid w:val="0095374F"/>
    <w:rsid w:val="00953AEA"/>
    <w:rsid w:val="009545DD"/>
    <w:rsid w:val="00954AE7"/>
    <w:rsid w:val="00954E95"/>
    <w:rsid w:val="0095521F"/>
    <w:rsid w:val="009559F0"/>
    <w:rsid w:val="00956A6C"/>
    <w:rsid w:val="00956D07"/>
    <w:rsid w:val="00957702"/>
    <w:rsid w:val="00957788"/>
    <w:rsid w:val="00960ADC"/>
    <w:rsid w:val="00961F3B"/>
    <w:rsid w:val="00962FFA"/>
    <w:rsid w:val="009631B5"/>
    <w:rsid w:val="009656B5"/>
    <w:rsid w:val="00970345"/>
    <w:rsid w:val="009707BD"/>
    <w:rsid w:val="0097167B"/>
    <w:rsid w:val="00973D6D"/>
    <w:rsid w:val="0097443C"/>
    <w:rsid w:val="009744F0"/>
    <w:rsid w:val="00974874"/>
    <w:rsid w:val="009753B7"/>
    <w:rsid w:val="00975EFB"/>
    <w:rsid w:val="00975F59"/>
    <w:rsid w:val="0098004C"/>
    <w:rsid w:val="00980287"/>
    <w:rsid w:val="0098080F"/>
    <w:rsid w:val="00983A5E"/>
    <w:rsid w:val="00983DD9"/>
    <w:rsid w:val="0098437A"/>
    <w:rsid w:val="00984FFE"/>
    <w:rsid w:val="00985531"/>
    <w:rsid w:val="0098708D"/>
    <w:rsid w:val="00991275"/>
    <w:rsid w:val="0099227B"/>
    <w:rsid w:val="0099479C"/>
    <w:rsid w:val="00995AEC"/>
    <w:rsid w:val="00995E72"/>
    <w:rsid w:val="00995F54"/>
    <w:rsid w:val="00996114"/>
    <w:rsid w:val="009A0014"/>
    <w:rsid w:val="009A3B8F"/>
    <w:rsid w:val="009A4950"/>
    <w:rsid w:val="009A4BEC"/>
    <w:rsid w:val="009A59B2"/>
    <w:rsid w:val="009A63B2"/>
    <w:rsid w:val="009A7308"/>
    <w:rsid w:val="009A75FA"/>
    <w:rsid w:val="009A7758"/>
    <w:rsid w:val="009A7B03"/>
    <w:rsid w:val="009B0C5A"/>
    <w:rsid w:val="009B291F"/>
    <w:rsid w:val="009B56A3"/>
    <w:rsid w:val="009C191F"/>
    <w:rsid w:val="009C21D2"/>
    <w:rsid w:val="009C2591"/>
    <w:rsid w:val="009C35F5"/>
    <w:rsid w:val="009C39C1"/>
    <w:rsid w:val="009C46A7"/>
    <w:rsid w:val="009C5974"/>
    <w:rsid w:val="009C613E"/>
    <w:rsid w:val="009C6679"/>
    <w:rsid w:val="009C784E"/>
    <w:rsid w:val="009D069F"/>
    <w:rsid w:val="009D1149"/>
    <w:rsid w:val="009D1562"/>
    <w:rsid w:val="009D20C0"/>
    <w:rsid w:val="009D269F"/>
    <w:rsid w:val="009D3F07"/>
    <w:rsid w:val="009D41C8"/>
    <w:rsid w:val="009D4254"/>
    <w:rsid w:val="009D4706"/>
    <w:rsid w:val="009D48BA"/>
    <w:rsid w:val="009D4F09"/>
    <w:rsid w:val="009D6C8D"/>
    <w:rsid w:val="009E02D5"/>
    <w:rsid w:val="009E04A7"/>
    <w:rsid w:val="009E10C9"/>
    <w:rsid w:val="009E1AD3"/>
    <w:rsid w:val="009E69C4"/>
    <w:rsid w:val="009F0648"/>
    <w:rsid w:val="009F10E9"/>
    <w:rsid w:val="009F2EF2"/>
    <w:rsid w:val="009F320B"/>
    <w:rsid w:val="009F33B2"/>
    <w:rsid w:val="009F3B5A"/>
    <w:rsid w:val="009F4018"/>
    <w:rsid w:val="009F7E35"/>
    <w:rsid w:val="00A00529"/>
    <w:rsid w:val="00A00E91"/>
    <w:rsid w:val="00A04C53"/>
    <w:rsid w:val="00A05CDD"/>
    <w:rsid w:val="00A06040"/>
    <w:rsid w:val="00A0667E"/>
    <w:rsid w:val="00A06B4C"/>
    <w:rsid w:val="00A077DE"/>
    <w:rsid w:val="00A10CB4"/>
    <w:rsid w:val="00A11200"/>
    <w:rsid w:val="00A132AE"/>
    <w:rsid w:val="00A1488E"/>
    <w:rsid w:val="00A16A5C"/>
    <w:rsid w:val="00A17206"/>
    <w:rsid w:val="00A17649"/>
    <w:rsid w:val="00A1776A"/>
    <w:rsid w:val="00A207E9"/>
    <w:rsid w:val="00A20CBA"/>
    <w:rsid w:val="00A21480"/>
    <w:rsid w:val="00A22679"/>
    <w:rsid w:val="00A227FD"/>
    <w:rsid w:val="00A23768"/>
    <w:rsid w:val="00A2448D"/>
    <w:rsid w:val="00A245C3"/>
    <w:rsid w:val="00A268CB"/>
    <w:rsid w:val="00A27046"/>
    <w:rsid w:val="00A30AB4"/>
    <w:rsid w:val="00A31648"/>
    <w:rsid w:val="00A32A60"/>
    <w:rsid w:val="00A34A9A"/>
    <w:rsid w:val="00A41749"/>
    <w:rsid w:val="00A42845"/>
    <w:rsid w:val="00A433C0"/>
    <w:rsid w:val="00A4384F"/>
    <w:rsid w:val="00A44DAF"/>
    <w:rsid w:val="00A45C66"/>
    <w:rsid w:val="00A51F66"/>
    <w:rsid w:val="00A52EA7"/>
    <w:rsid w:val="00A53217"/>
    <w:rsid w:val="00A54262"/>
    <w:rsid w:val="00A542AA"/>
    <w:rsid w:val="00A544B2"/>
    <w:rsid w:val="00A54837"/>
    <w:rsid w:val="00A558CA"/>
    <w:rsid w:val="00A55B54"/>
    <w:rsid w:val="00A56D0D"/>
    <w:rsid w:val="00A574F7"/>
    <w:rsid w:val="00A5798F"/>
    <w:rsid w:val="00A57F22"/>
    <w:rsid w:val="00A60403"/>
    <w:rsid w:val="00A61342"/>
    <w:rsid w:val="00A62632"/>
    <w:rsid w:val="00A62AEC"/>
    <w:rsid w:val="00A6339F"/>
    <w:rsid w:val="00A63634"/>
    <w:rsid w:val="00A65287"/>
    <w:rsid w:val="00A6593B"/>
    <w:rsid w:val="00A67C60"/>
    <w:rsid w:val="00A7002F"/>
    <w:rsid w:val="00A72089"/>
    <w:rsid w:val="00A72A65"/>
    <w:rsid w:val="00A72C21"/>
    <w:rsid w:val="00A72C2C"/>
    <w:rsid w:val="00A735D9"/>
    <w:rsid w:val="00A73923"/>
    <w:rsid w:val="00A75452"/>
    <w:rsid w:val="00A767A2"/>
    <w:rsid w:val="00A774F6"/>
    <w:rsid w:val="00A77FFD"/>
    <w:rsid w:val="00A80E7E"/>
    <w:rsid w:val="00A813D6"/>
    <w:rsid w:val="00A818D6"/>
    <w:rsid w:val="00A84654"/>
    <w:rsid w:val="00A86229"/>
    <w:rsid w:val="00A86459"/>
    <w:rsid w:val="00A90339"/>
    <w:rsid w:val="00A934D4"/>
    <w:rsid w:val="00A94EF3"/>
    <w:rsid w:val="00A95755"/>
    <w:rsid w:val="00A959D3"/>
    <w:rsid w:val="00A95A86"/>
    <w:rsid w:val="00A96F4E"/>
    <w:rsid w:val="00A96F59"/>
    <w:rsid w:val="00A9778C"/>
    <w:rsid w:val="00AA0812"/>
    <w:rsid w:val="00AA0DDB"/>
    <w:rsid w:val="00AA10D8"/>
    <w:rsid w:val="00AA138E"/>
    <w:rsid w:val="00AA2DBC"/>
    <w:rsid w:val="00AA5527"/>
    <w:rsid w:val="00AA5C82"/>
    <w:rsid w:val="00AA5EB1"/>
    <w:rsid w:val="00AA64BB"/>
    <w:rsid w:val="00AB02D7"/>
    <w:rsid w:val="00AB304D"/>
    <w:rsid w:val="00AB3ABD"/>
    <w:rsid w:val="00AB592F"/>
    <w:rsid w:val="00AB68DA"/>
    <w:rsid w:val="00AB7B1C"/>
    <w:rsid w:val="00AB7C42"/>
    <w:rsid w:val="00AC0084"/>
    <w:rsid w:val="00AC02CF"/>
    <w:rsid w:val="00AC3ADA"/>
    <w:rsid w:val="00AC54E9"/>
    <w:rsid w:val="00AC6DEA"/>
    <w:rsid w:val="00AD0F14"/>
    <w:rsid w:val="00AD1871"/>
    <w:rsid w:val="00AD3BDF"/>
    <w:rsid w:val="00AD404F"/>
    <w:rsid w:val="00AD422A"/>
    <w:rsid w:val="00AD67C3"/>
    <w:rsid w:val="00AE0FD9"/>
    <w:rsid w:val="00AE1D6C"/>
    <w:rsid w:val="00AE238B"/>
    <w:rsid w:val="00AE23BC"/>
    <w:rsid w:val="00AE2CED"/>
    <w:rsid w:val="00AE2D38"/>
    <w:rsid w:val="00AE3473"/>
    <w:rsid w:val="00AE40E9"/>
    <w:rsid w:val="00AE668F"/>
    <w:rsid w:val="00AE78B5"/>
    <w:rsid w:val="00AF05E1"/>
    <w:rsid w:val="00AF44B4"/>
    <w:rsid w:val="00AF5036"/>
    <w:rsid w:val="00AF6830"/>
    <w:rsid w:val="00AF7EEB"/>
    <w:rsid w:val="00B0152B"/>
    <w:rsid w:val="00B017DE"/>
    <w:rsid w:val="00B02E1B"/>
    <w:rsid w:val="00B03007"/>
    <w:rsid w:val="00B033C7"/>
    <w:rsid w:val="00B05C75"/>
    <w:rsid w:val="00B06A2D"/>
    <w:rsid w:val="00B06EC1"/>
    <w:rsid w:val="00B10DEB"/>
    <w:rsid w:val="00B11C1D"/>
    <w:rsid w:val="00B11D1B"/>
    <w:rsid w:val="00B127DD"/>
    <w:rsid w:val="00B13261"/>
    <w:rsid w:val="00B138E7"/>
    <w:rsid w:val="00B139C3"/>
    <w:rsid w:val="00B13B96"/>
    <w:rsid w:val="00B140A1"/>
    <w:rsid w:val="00B148D9"/>
    <w:rsid w:val="00B1540C"/>
    <w:rsid w:val="00B20BA0"/>
    <w:rsid w:val="00B213DE"/>
    <w:rsid w:val="00B2383E"/>
    <w:rsid w:val="00B23F91"/>
    <w:rsid w:val="00B24857"/>
    <w:rsid w:val="00B24C56"/>
    <w:rsid w:val="00B250FB"/>
    <w:rsid w:val="00B25D77"/>
    <w:rsid w:val="00B25E1A"/>
    <w:rsid w:val="00B260D8"/>
    <w:rsid w:val="00B261BA"/>
    <w:rsid w:val="00B26329"/>
    <w:rsid w:val="00B278FF"/>
    <w:rsid w:val="00B327D4"/>
    <w:rsid w:val="00B34AF9"/>
    <w:rsid w:val="00B350F2"/>
    <w:rsid w:val="00B352EE"/>
    <w:rsid w:val="00B36DA1"/>
    <w:rsid w:val="00B40370"/>
    <w:rsid w:val="00B40C84"/>
    <w:rsid w:val="00B41405"/>
    <w:rsid w:val="00B42DAF"/>
    <w:rsid w:val="00B435BC"/>
    <w:rsid w:val="00B439F2"/>
    <w:rsid w:val="00B441C1"/>
    <w:rsid w:val="00B446AD"/>
    <w:rsid w:val="00B45CF4"/>
    <w:rsid w:val="00B47FE5"/>
    <w:rsid w:val="00B51219"/>
    <w:rsid w:val="00B5191B"/>
    <w:rsid w:val="00B52715"/>
    <w:rsid w:val="00B52D97"/>
    <w:rsid w:val="00B53083"/>
    <w:rsid w:val="00B53331"/>
    <w:rsid w:val="00B5338C"/>
    <w:rsid w:val="00B5376C"/>
    <w:rsid w:val="00B548CE"/>
    <w:rsid w:val="00B55663"/>
    <w:rsid w:val="00B55C3F"/>
    <w:rsid w:val="00B55FEF"/>
    <w:rsid w:val="00B571C3"/>
    <w:rsid w:val="00B57289"/>
    <w:rsid w:val="00B57523"/>
    <w:rsid w:val="00B611F3"/>
    <w:rsid w:val="00B61245"/>
    <w:rsid w:val="00B619E4"/>
    <w:rsid w:val="00B619E5"/>
    <w:rsid w:val="00B6274F"/>
    <w:rsid w:val="00B66B6F"/>
    <w:rsid w:val="00B66FBD"/>
    <w:rsid w:val="00B670AB"/>
    <w:rsid w:val="00B67CAB"/>
    <w:rsid w:val="00B67E92"/>
    <w:rsid w:val="00B700CD"/>
    <w:rsid w:val="00B7064A"/>
    <w:rsid w:val="00B7127F"/>
    <w:rsid w:val="00B71FB1"/>
    <w:rsid w:val="00B72311"/>
    <w:rsid w:val="00B747B9"/>
    <w:rsid w:val="00B75611"/>
    <w:rsid w:val="00B75A10"/>
    <w:rsid w:val="00B76689"/>
    <w:rsid w:val="00B76A1F"/>
    <w:rsid w:val="00B76BB3"/>
    <w:rsid w:val="00B77A3E"/>
    <w:rsid w:val="00B77D24"/>
    <w:rsid w:val="00B80683"/>
    <w:rsid w:val="00B81499"/>
    <w:rsid w:val="00B81C97"/>
    <w:rsid w:val="00B81FA1"/>
    <w:rsid w:val="00B82A97"/>
    <w:rsid w:val="00B831DB"/>
    <w:rsid w:val="00B83428"/>
    <w:rsid w:val="00B83D06"/>
    <w:rsid w:val="00B85427"/>
    <w:rsid w:val="00B85668"/>
    <w:rsid w:val="00B86050"/>
    <w:rsid w:val="00B861F5"/>
    <w:rsid w:val="00B868DD"/>
    <w:rsid w:val="00B87892"/>
    <w:rsid w:val="00B87B54"/>
    <w:rsid w:val="00B903B4"/>
    <w:rsid w:val="00B90687"/>
    <w:rsid w:val="00B90D86"/>
    <w:rsid w:val="00B912E9"/>
    <w:rsid w:val="00B91C5C"/>
    <w:rsid w:val="00B91F55"/>
    <w:rsid w:val="00B92296"/>
    <w:rsid w:val="00B93DF4"/>
    <w:rsid w:val="00B95EF1"/>
    <w:rsid w:val="00B9747C"/>
    <w:rsid w:val="00B9770E"/>
    <w:rsid w:val="00B97AEC"/>
    <w:rsid w:val="00BA073F"/>
    <w:rsid w:val="00BA2032"/>
    <w:rsid w:val="00BA2BAD"/>
    <w:rsid w:val="00BA2FE2"/>
    <w:rsid w:val="00BA3FE3"/>
    <w:rsid w:val="00BA4135"/>
    <w:rsid w:val="00BA43BC"/>
    <w:rsid w:val="00BA4C62"/>
    <w:rsid w:val="00BA5006"/>
    <w:rsid w:val="00BA54F1"/>
    <w:rsid w:val="00BA5DE5"/>
    <w:rsid w:val="00BA6031"/>
    <w:rsid w:val="00BA6544"/>
    <w:rsid w:val="00BA6E18"/>
    <w:rsid w:val="00BA6FBC"/>
    <w:rsid w:val="00BA7739"/>
    <w:rsid w:val="00BA7F05"/>
    <w:rsid w:val="00BB08D2"/>
    <w:rsid w:val="00BB0A6C"/>
    <w:rsid w:val="00BB0B5A"/>
    <w:rsid w:val="00BB2824"/>
    <w:rsid w:val="00BB2A6F"/>
    <w:rsid w:val="00BB35AD"/>
    <w:rsid w:val="00BB38A0"/>
    <w:rsid w:val="00BB3A66"/>
    <w:rsid w:val="00BB3B17"/>
    <w:rsid w:val="00BB4329"/>
    <w:rsid w:val="00BB586E"/>
    <w:rsid w:val="00BB6AA5"/>
    <w:rsid w:val="00BB78FD"/>
    <w:rsid w:val="00BC13E5"/>
    <w:rsid w:val="00BC2330"/>
    <w:rsid w:val="00BC233B"/>
    <w:rsid w:val="00BC52AB"/>
    <w:rsid w:val="00BC6070"/>
    <w:rsid w:val="00BD1084"/>
    <w:rsid w:val="00BD1CE8"/>
    <w:rsid w:val="00BD205C"/>
    <w:rsid w:val="00BD32A1"/>
    <w:rsid w:val="00BD42F2"/>
    <w:rsid w:val="00BD4A6E"/>
    <w:rsid w:val="00BD4CC0"/>
    <w:rsid w:val="00BD4D41"/>
    <w:rsid w:val="00BD50C0"/>
    <w:rsid w:val="00BD6577"/>
    <w:rsid w:val="00BD7328"/>
    <w:rsid w:val="00BD7378"/>
    <w:rsid w:val="00BD7F4B"/>
    <w:rsid w:val="00BE2F3D"/>
    <w:rsid w:val="00BE55E9"/>
    <w:rsid w:val="00BE5ABD"/>
    <w:rsid w:val="00BE5C0C"/>
    <w:rsid w:val="00BE67C3"/>
    <w:rsid w:val="00BF05B6"/>
    <w:rsid w:val="00BF075A"/>
    <w:rsid w:val="00BF1C12"/>
    <w:rsid w:val="00BF1C7E"/>
    <w:rsid w:val="00BF3077"/>
    <w:rsid w:val="00BF4867"/>
    <w:rsid w:val="00BF5047"/>
    <w:rsid w:val="00BF51A6"/>
    <w:rsid w:val="00BF51B8"/>
    <w:rsid w:val="00BF7152"/>
    <w:rsid w:val="00C00E62"/>
    <w:rsid w:val="00C01263"/>
    <w:rsid w:val="00C013CF"/>
    <w:rsid w:val="00C02A04"/>
    <w:rsid w:val="00C03317"/>
    <w:rsid w:val="00C04F08"/>
    <w:rsid w:val="00C0540C"/>
    <w:rsid w:val="00C06F39"/>
    <w:rsid w:val="00C06FD8"/>
    <w:rsid w:val="00C0790D"/>
    <w:rsid w:val="00C07AFE"/>
    <w:rsid w:val="00C07DE4"/>
    <w:rsid w:val="00C10E6A"/>
    <w:rsid w:val="00C11206"/>
    <w:rsid w:val="00C11267"/>
    <w:rsid w:val="00C113F5"/>
    <w:rsid w:val="00C11920"/>
    <w:rsid w:val="00C11A70"/>
    <w:rsid w:val="00C11F85"/>
    <w:rsid w:val="00C14E5F"/>
    <w:rsid w:val="00C14EA8"/>
    <w:rsid w:val="00C1553C"/>
    <w:rsid w:val="00C15948"/>
    <w:rsid w:val="00C16443"/>
    <w:rsid w:val="00C16AE0"/>
    <w:rsid w:val="00C17F2A"/>
    <w:rsid w:val="00C204E4"/>
    <w:rsid w:val="00C2053B"/>
    <w:rsid w:val="00C210C8"/>
    <w:rsid w:val="00C21548"/>
    <w:rsid w:val="00C21C29"/>
    <w:rsid w:val="00C23404"/>
    <w:rsid w:val="00C2478A"/>
    <w:rsid w:val="00C2549A"/>
    <w:rsid w:val="00C259E9"/>
    <w:rsid w:val="00C2712C"/>
    <w:rsid w:val="00C305FF"/>
    <w:rsid w:val="00C31008"/>
    <w:rsid w:val="00C3151D"/>
    <w:rsid w:val="00C31AC5"/>
    <w:rsid w:val="00C3230E"/>
    <w:rsid w:val="00C33596"/>
    <w:rsid w:val="00C33664"/>
    <w:rsid w:val="00C34247"/>
    <w:rsid w:val="00C344DF"/>
    <w:rsid w:val="00C349FC"/>
    <w:rsid w:val="00C4143A"/>
    <w:rsid w:val="00C422C1"/>
    <w:rsid w:val="00C42867"/>
    <w:rsid w:val="00C42974"/>
    <w:rsid w:val="00C4351D"/>
    <w:rsid w:val="00C43929"/>
    <w:rsid w:val="00C440EE"/>
    <w:rsid w:val="00C4436D"/>
    <w:rsid w:val="00C45B35"/>
    <w:rsid w:val="00C463E7"/>
    <w:rsid w:val="00C5107D"/>
    <w:rsid w:val="00C51A95"/>
    <w:rsid w:val="00C51BE2"/>
    <w:rsid w:val="00C5292A"/>
    <w:rsid w:val="00C52F3D"/>
    <w:rsid w:val="00C53439"/>
    <w:rsid w:val="00C541CE"/>
    <w:rsid w:val="00C54287"/>
    <w:rsid w:val="00C56415"/>
    <w:rsid w:val="00C57655"/>
    <w:rsid w:val="00C6033D"/>
    <w:rsid w:val="00C609F4"/>
    <w:rsid w:val="00C60E96"/>
    <w:rsid w:val="00C61A91"/>
    <w:rsid w:val="00C621FB"/>
    <w:rsid w:val="00C622F0"/>
    <w:rsid w:val="00C6256E"/>
    <w:rsid w:val="00C629F4"/>
    <w:rsid w:val="00C62B16"/>
    <w:rsid w:val="00C62F03"/>
    <w:rsid w:val="00C63AF8"/>
    <w:rsid w:val="00C64021"/>
    <w:rsid w:val="00C645E9"/>
    <w:rsid w:val="00C646F8"/>
    <w:rsid w:val="00C6563B"/>
    <w:rsid w:val="00C661E4"/>
    <w:rsid w:val="00C66FB3"/>
    <w:rsid w:val="00C67712"/>
    <w:rsid w:val="00C702A9"/>
    <w:rsid w:val="00C70C8D"/>
    <w:rsid w:val="00C70CF7"/>
    <w:rsid w:val="00C70FA7"/>
    <w:rsid w:val="00C71390"/>
    <w:rsid w:val="00C7243D"/>
    <w:rsid w:val="00C729D5"/>
    <w:rsid w:val="00C73350"/>
    <w:rsid w:val="00C73DB0"/>
    <w:rsid w:val="00C747E2"/>
    <w:rsid w:val="00C7493D"/>
    <w:rsid w:val="00C74EB8"/>
    <w:rsid w:val="00C77E15"/>
    <w:rsid w:val="00C80B8D"/>
    <w:rsid w:val="00C81429"/>
    <w:rsid w:val="00C82548"/>
    <w:rsid w:val="00C83CB5"/>
    <w:rsid w:val="00C8604A"/>
    <w:rsid w:val="00C87990"/>
    <w:rsid w:val="00C903BF"/>
    <w:rsid w:val="00C906EF"/>
    <w:rsid w:val="00C924EE"/>
    <w:rsid w:val="00C9287F"/>
    <w:rsid w:val="00C94804"/>
    <w:rsid w:val="00C9526B"/>
    <w:rsid w:val="00C95B7C"/>
    <w:rsid w:val="00C962F2"/>
    <w:rsid w:val="00C96B4E"/>
    <w:rsid w:val="00C97512"/>
    <w:rsid w:val="00CA0679"/>
    <w:rsid w:val="00CA1835"/>
    <w:rsid w:val="00CA223B"/>
    <w:rsid w:val="00CA37EF"/>
    <w:rsid w:val="00CA3915"/>
    <w:rsid w:val="00CA46F2"/>
    <w:rsid w:val="00CA55AE"/>
    <w:rsid w:val="00CA5C36"/>
    <w:rsid w:val="00CA6769"/>
    <w:rsid w:val="00CA69C3"/>
    <w:rsid w:val="00CB01BA"/>
    <w:rsid w:val="00CB0D98"/>
    <w:rsid w:val="00CB1ECC"/>
    <w:rsid w:val="00CB2F9A"/>
    <w:rsid w:val="00CB49B8"/>
    <w:rsid w:val="00CC22C9"/>
    <w:rsid w:val="00CC2A44"/>
    <w:rsid w:val="00CC4D56"/>
    <w:rsid w:val="00CC5C20"/>
    <w:rsid w:val="00CC5E83"/>
    <w:rsid w:val="00CC7E3A"/>
    <w:rsid w:val="00CC7EFF"/>
    <w:rsid w:val="00CD0A5D"/>
    <w:rsid w:val="00CD10A9"/>
    <w:rsid w:val="00CD2106"/>
    <w:rsid w:val="00CD2113"/>
    <w:rsid w:val="00CD2AD5"/>
    <w:rsid w:val="00CD2F66"/>
    <w:rsid w:val="00CD3149"/>
    <w:rsid w:val="00CD4131"/>
    <w:rsid w:val="00CD4FAD"/>
    <w:rsid w:val="00CD5386"/>
    <w:rsid w:val="00CD5CC8"/>
    <w:rsid w:val="00CD6AC3"/>
    <w:rsid w:val="00CE2FB5"/>
    <w:rsid w:val="00CE50ED"/>
    <w:rsid w:val="00CE5CEE"/>
    <w:rsid w:val="00CE7682"/>
    <w:rsid w:val="00CF00DC"/>
    <w:rsid w:val="00CF0904"/>
    <w:rsid w:val="00CF1433"/>
    <w:rsid w:val="00CF269A"/>
    <w:rsid w:val="00CF2D2C"/>
    <w:rsid w:val="00CF2DBF"/>
    <w:rsid w:val="00CF2FDA"/>
    <w:rsid w:val="00CF3950"/>
    <w:rsid w:val="00CF50FD"/>
    <w:rsid w:val="00CF66FA"/>
    <w:rsid w:val="00CF6907"/>
    <w:rsid w:val="00CF7A17"/>
    <w:rsid w:val="00CF7B43"/>
    <w:rsid w:val="00D002A0"/>
    <w:rsid w:val="00D0119E"/>
    <w:rsid w:val="00D01D9E"/>
    <w:rsid w:val="00D02E80"/>
    <w:rsid w:val="00D03420"/>
    <w:rsid w:val="00D03F6E"/>
    <w:rsid w:val="00D046BC"/>
    <w:rsid w:val="00D04EDB"/>
    <w:rsid w:val="00D05223"/>
    <w:rsid w:val="00D05BD0"/>
    <w:rsid w:val="00D05CDE"/>
    <w:rsid w:val="00D11ADF"/>
    <w:rsid w:val="00D12C5C"/>
    <w:rsid w:val="00D131FC"/>
    <w:rsid w:val="00D13E28"/>
    <w:rsid w:val="00D14A6C"/>
    <w:rsid w:val="00D1526B"/>
    <w:rsid w:val="00D15715"/>
    <w:rsid w:val="00D1608F"/>
    <w:rsid w:val="00D1701A"/>
    <w:rsid w:val="00D205F3"/>
    <w:rsid w:val="00D215DF"/>
    <w:rsid w:val="00D21970"/>
    <w:rsid w:val="00D21E84"/>
    <w:rsid w:val="00D23885"/>
    <w:rsid w:val="00D23A23"/>
    <w:rsid w:val="00D24A11"/>
    <w:rsid w:val="00D24D2A"/>
    <w:rsid w:val="00D26452"/>
    <w:rsid w:val="00D26601"/>
    <w:rsid w:val="00D268B1"/>
    <w:rsid w:val="00D31DF9"/>
    <w:rsid w:val="00D3243D"/>
    <w:rsid w:val="00D32481"/>
    <w:rsid w:val="00D326D4"/>
    <w:rsid w:val="00D331A6"/>
    <w:rsid w:val="00D33264"/>
    <w:rsid w:val="00D348DB"/>
    <w:rsid w:val="00D35AFC"/>
    <w:rsid w:val="00D35B6D"/>
    <w:rsid w:val="00D364C8"/>
    <w:rsid w:val="00D3678D"/>
    <w:rsid w:val="00D37521"/>
    <w:rsid w:val="00D40B04"/>
    <w:rsid w:val="00D40B31"/>
    <w:rsid w:val="00D416AD"/>
    <w:rsid w:val="00D4189A"/>
    <w:rsid w:val="00D43CEC"/>
    <w:rsid w:val="00D45A6A"/>
    <w:rsid w:val="00D47324"/>
    <w:rsid w:val="00D47CFC"/>
    <w:rsid w:val="00D50109"/>
    <w:rsid w:val="00D5076D"/>
    <w:rsid w:val="00D5187C"/>
    <w:rsid w:val="00D52F1C"/>
    <w:rsid w:val="00D52FB8"/>
    <w:rsid w:val="00D53253"/>
    <w:rsid w:val="00D54979"/>
    <w:rsid w:val="00D556AD"/>
    <w:rsid w:val="00D56E53"/>
    <w:rsid w:val="00D605E3"/>
    <w:rsid w:val="00D60899"/>
    <w:rsid w:val="00D60A81"/>
    <w:rsid w:val="00D6588F"/>
    <w:rsid w:val="00D66228"/>
    <w:rsid w:val="00D70DFE"/>
    <w:rsid w:val="00D71E83"/>
    <w:rsid w:val="00D72E8D"/>
    <w:rsid w:val="00D732AB"/>
    <w:rsid w:val="00D73E3E"/>
    <w:rsid w:val="00D7504D"/>
    <w:rsid w:val="00D75DCE"/>
    <w:rsid w:val="00D760E3"/>
    <w:rsid w:val="00D77F24"/>
    <w:rsid w:val="00D80BDE"/>
    <w:rsid w:val="00D80D6F"/>
    <w:rsid w:val="00D81EE2"/>
    <w:rsid w:val="00D82345"/>
    <w:rsid w:val="00D828EC"/>
    <w:rsid w:val="00D835E1"/>
    <w:rsid w:val="00D838F3"/>
    <w:rsid w:val="00D8397C"/>
    <w:rsid w:val="00D83FFB"/>
    <w:rsid w:val="00D8477F"/>
    <w:rsid w:val="00D84879"/>
    <w:rsid w:val="00D84B35"/>
    <w:rsid w:val="00D8574A"/>
    <w:rsid w:val="00D90028"/>
    <w:rsid w:val="00D92B6A"/>
    <w:rsid w:val="00D936EE"/>
    <w:rsid w:val="00D937FF"/>
    <w:rsid w:val="00D96405"/>
    <w:rsid w:val="00D96CA7"/>
    <w:rsid w:val="00DA1EDB"/>
    <w:rsid w:val="00DA26E4"/>
    <w:rsid w:val="00DA29E3"/>
    <w:rsid w:val="00DA2E5D"/>
    <w:rsid w:val="00DA4956"/>
    <w:rsid w:val="00DA5156"/>
    <w:rsid w:val="00DA5166"/>
    <w:rsid w:val="00DA66E9"/>
    <w:rsid w:val="00DA7D7E"/>
    <w:rsid w:val="00DB0165"/>
    <w:rsid w:val="00DB0928"/>
    <w:rsid w:val="00DB0B9A"/>
    <w:rsid w:val="00DB2369"/>
    <w:rsid w:val="00DB2C5C"/>
    <w:rsid w:val="00DB3D93"/>
    <w:rsid w:val="00DB4424"/>
    <w:rsid w:val="00DB44C9"/>
    <w:rsid w:val="00DB79AF"/>
    <w:rsid w:val="00DC19AF"/>
    <w:rsid w:val="00DC417E"/>
    <w:rsid w:val="00DC4984"/>
    <w:rsid w:val="00DC7E0A"/>
    <w:rsid w:val="00DD00AA"/>
    <w:rsid w:val="00DD09DE"/>
    <w:rsid w:val="00DD12C5"/>
    <w:rsid w:val="00DD2A18"/>
    <w:rsid w:val="00DD37AA"/>
    <w:rsid w:val="00DD3CC2"/>
    <w:rsid w:val="00DD40B9"/>
    <w:rsid w:val="00DD5BFA"/>
    <w:rsid w:val="00DD6592"/>
    <w:rsid w:val="00DD680B"/>
    <w:rsid w:val="00DD7868"/>
    <w:rsid w:val="00DD7C48"/>
    <w:rsid w:val="00DE3793"/>
    <w:rsid w:val="00DE3EC4"/>
    <w:rsid w:val="00DE49A8"/>
    <w:rsid w:val="00DE4AAC"/>
    <w:rsid w:val="00DE4CB0"/>
    <w:rsid w:val="00DE50FF"/>
    <w:rsid w:val="00DE5E69"/>
    <w:rsid w:val="00DE6009"/>
    <w:rsid w:val="00DE6710"/>
    <w:rsid w:val="00DE75C3"/>
    <w:rsid w:val="00DE7FC3"/>
    <w:rsid w:val="00DF003C"/>
    <w:rsid w:val="00DF0269"/>
    <w:rsid w:val="00DF13FE"/>
    <w:rsid w:val="00DF260A"/>
    <w:rsid w:val="00DF2AF8"/>
    <w:rsid w:val="00DF3914"/>
    <w:rsid w:val="00DF3C72"/>
    <w:rsid w:val="00DF583B"/>
    <w:rsid w:val="00DF5AB6"/>
    <w:rsid w:val="00DF6692"/>
    <w:rsid w:val="00DF7B57"/>
    <w:rsid w:val="00DF7B67"/>
    <w:rsid w:val="00E0089A"/>
    <w:rsid w:val="00E00FB5"/>
    <w:rsid w:val="00E02A83"/>
    <w:rsid w:val="00E04533"/>
    <w:rsid w:val="00E04E2A"/>
    <w:rsid w:val="00E04F9E"/>
    <w:rsid w:val="00E06227"/>
    <w:rsid w:val="00E06935"/>
    <w:rsid w:val="00E06C09"/>
    <w:rsid w:val="00E10405"/>
    <w:rsid w:val="00E10853"/>
    <w:rsid w:val="00E11DEC"/>
    <w:rsid w:val="00E1262D"/>
    <w:rsid w:val="00E14143"/>
    <w:rsid w:val="00E155C6"/>
    <w:rsid w:val="00E1598D"/>
    <w:rsid w:val="00E17F7F"/>
    <w:rsid w:val="00E200F2"/>
    <w:rsid w:val="00E2126A"/>
    <w:rsid w:val="00E21C2A"/>
    <w:rsid w:val="00E228A5"/>
    <w:rsid w:val="00E24208"/>
    <w:rsid w:val="00E246E9"/>
    <w:rsid w:val="00E26197"/>
    <w:rsid w:val="00E262CE"/>
    <w:rsid w:val="00E300B4"/>
    <w:rsid w:val="00E30422"/>
    <w:rsid w:val="00E3057B"/>
    <w:rsid w:val="00E30776"/>
    <w:rsid w:val="00E3079B"/>
    <w:rsid w:val="00E30C46"/>
    <w:rsid w:val="00E31E36"/>
    <w:rsid w:val="00E31E5E"/>
    <w:rsid w:val="00E31F4F"/>
    <w:rsid w:val="00E33B0B"/>
    <w:rsid w:val="00E33CED"/>
    <w:rsid w:val="00E36A8E"/>
    <w:rsid w:val="00E377A2"/>
    <w:rsid w:val="00E40716"/>
    <w:rsid w:val="00E40785"/>
    <w:rsid w:val="00E40AE1"/>
    <w:rsid w:val="00E41555"/>
    <w:rsid w:val="00E41ACB"/>
    <w:rsid w:val="00E4205A"/>
    <w:rsid w:val="00E42C9C"/>
    <w:rsid w:val="00E4350E"/>
    <w:rsid w:val="00E435CA"/>
    <w:rsid w:val="00E45AA8"/>
    <w:rsid w:val="00E461A4"/>
    <w:rsid w:val="00E47C75"/>
    <w:rsid w:val="00E47D8F"/>
    <w:rsid w:val="00E50EED"/>
    <w:rsid w:val="00E51988"/>
    <w:rsid w:val="00E51F00"/>
    <w:rsid w:val="00E52F28"/>
    <w:rsid w:val="00E53955"/>
    <w:rsid w:val="00E53C16"/>
    <w:rsid w:val="00E55248"/>
    <w:rsid w:val="00E567F7"/>
    <w:rsid w:val="00E57630"/>
    <w:rsid w:val="00E605A0"/>
    <w:rsid w:val="00E60E11"/>
    <w:rsid w:val="00E61212"/>
    <w:rsid w:val="00E612FA"/>
    <w:rsid w:val="00E6222B"/>
    <w:rsid w:val="00E63C72"/>
    <w:rsid w:val="00E704B3"/>
    <w:rsid w:val="00E706FC"/>
    <w:rsid w:val="00E713FB"/>
    <w:rsid w:val="00E716F0"/>
    <w:rsid w:val="00E71C11"/>
    <w:rsid w:val="00E731F3"/>
    <w:rsid w:val="00E73669"/>
    <w:rsid w:val="00E745BA"/>
    <w:rsid w:val="00E74A37"/>
    <w:rsid w:val="00E74D2B"/>
    <w:rsid w:val="00E758EC"/>
    <w:rsid w:val="00E759E8"/>
    <w:rsid w:val="00E75B63"/>
    <w:rsid w:val="00E76886"/>
    <w:rsid w:val="00E76DBD"/>
    <w:rsid w:val="00E77F4A"/>
    <w:rsid w:val="00E81615"/>
    <w:rsid w:val="00E8169D"/>
    <w:rsid w:val="00E82CE7"/>
    <w:rsid w:val="00E83B22"/>
    <w:rsid w:val="00E8405E"/>
    <w:rsid w:val="00E85A72"/>
    <w:rsid w:val="00E85CFF"/>
    <w:rsid w:val="00E86F75"/>
    <w:rsid w:val="00E90F25"/>
    <w:rsid w:val="00E9292F"/>
    <w:rsid w:val="00E92FFC"/>
    <w:rsid w:val="00E93850"/>
    <w:rsid w:val="00E94F6F"/>
    <w:rsid w:val="00E956B9"/>
    <w:rsid w:val="00E971E6"/>
    <w:rsid w:val="00EA4491"/>
    <w:rsid w:val="00EA596D"/>
    <w:rsid w:val="00EA79EA"/>
    <w:rsid w:val="00EB0532"/>
    <w:rsid w:val="00EB3768"/>
    <w:rsid w:val="00EB42F1"/>
    <w:rsid w:val="00EB4311"/>
    <w:rsid w:val="00EB4F01"/>
    <w:rsid w:val="00EB6344"/>
    <w:rsid w:val="00EB7D42"/>
    <w:rsid w:val="00EC066C"/>
    <w:rsid w:val="00EC0AE6"/>
    <w:rsid w:val="00EC2A10"/>
    <w:rsid w:val="00EC2FAF"/>
    <w:rsid w:val="00EC3075"/>
    <w:rsid w:val="00EC35D5"/>
    <w:rsid w:val="00EC3880"/>
    <w:rsid w:val="00EC38C2"/>
    <w:rsid w:val="00EC49BA"/>
    <w:rsid w:val="00EC5888"/>
    <w:rsid w:val="00EC5C07"/>
    <w:rsid w:val="00EC5E28"/>
    <w:rsid w:val="00EC682D"/>
    <w:rsid w:val="00EC7BCB"/>
    <w:rsid w:val="00ED0250"/>
    <w:rsid w:val="00ED033B"/>
    <w:rsid w:val="00ED05F4"/>
    <w:rsid w:val="00ED1704"/>
    <w:rsid w:val="00ED1990"/>
    <w:rsid w:val="00ED2516"/>
    <w:rsid w:val="00ED4314"/>
    <w:rsid w:val="00ED5ACE"/>
    <w:rsid w:val="00ED6826"/>
    <w:rsid w:val="00ED71C4"/>
    <w:rsid w:val="00ED7B87"/>
    <w:rsid w:val="00EE02B8"/>
    <w:rsid w:val="00EE0775"/>
    <w:rsid w:val="00EE09FC"/>
    <w:rsid w:val="00EE0F33"/>
    <w:rsid w:val="00EE121D"/>
    <w:rsid w:val="00EE1C2A"/>
    <w:rsid w:val="00EE36A5"/>
    <w:rsid w:val="00EE4419"/>
    <w:rsid w:val="00EE58D3"/>
    <w:rsid w:val="00EE7A8C"/>
    <w:rsid w:val="00EF0495"/>
    <w:rsid w:val="00EF0BA7"/>
    <w:rsid w:val="00EF12AE"/>
    <w:rsid w:val="00EF13C2"/>
    <w:rsid w:val="00EF1575"/>
    <w:rsid w:val="00EF1F1D"/>
    <w:rsid w:val="00EF3034"/>
    <w:rsid w:val="00EF35C5"/>
    <w:rsid w:val="00EF3E30"/>
    <w:rsid w:val="00EF498A"/>
    <w:rsid w:val="00EF4D82"/>
    <w:rsid w:val="00EF50EF"/>
    <w:rsid w:val="00EF527A"/>
    <w:rsid w:val="00EF674B"/>
    <w:rsid w:val="00EF6E43"/>
    <w:rsid w:val="00F0141D"/>
    <w:rsid w:val="00F01A46"/>
    <w:rsid w:val="00F020C4"/>
    <w:rsid w:val="00F038D9"/>
    <w:rsid w:val="00F03CC1"/>
    <w:rsid w:val="00F06F4D"/>
    <w:rsid w:val="00F0716E"/>
    <w:rsid w:val="00F07248"/>
    <w:rsid w:val="00F10999"/>
    <w:rsid w:val="00F119F9"/>
    <w:rsid w:val="00F11B5D"/>
    <w:rsid w:val="00F1346E"/>
    <w:rsid w:val="00F138E3"/>
    <w:rsid w:val="00F14BEE"/>
    <w:rsid w:val="00F15C7C"/>
    <w:rsid w:val="00F17D35"/>
    <w:rsid w:val="00F21743"/>
    <w:rsid w:val="00F2238B"/>
    <w:rsid w:val="00F223AF"/>
    <w:rsid w:val="00F22917"/>
    <w:rsid w:val="00F24D67"/>
    <w:rsid w:val="00F2562B"/>
    <w:rsid w:val="00F25900"/>
    <w:rsid w:val="00F269E0"/>
    <w:rsid w:val="00F26AEA"/>
    <w:rsid w:val="00F31625"/>
    <w:rsid w:val="00F31846"/>
    <w:rsid w:val="00F32147"/>
    <w:rsid w:val="00F342D9"/>
    <w:rsid w:val="00F342FA"/>
    <w:rsid w:val="00F36509"/>
    <w:rsid w:val="00F36665"/>
    <w:rsid w:val="00F36E69"/>
    <w:rsid w:val="00F41183"/>
    <w:rsid w:val="00F4142C"/>
    <w:rsid w:val="00F41699"/>
    <w:rsid w:val="00F43CF1"/>
    <w:rsid w:val="00F43FC7"/>
    <w:rsid w:val="00F440EC"/>
    <w:rsid w:val="00F50D3B"/>
    <w:rsid w:val="00F51012"/>
    <w:rsid w:val="00F51061"/>
    <w:rsid w:val="00F527B1"/>
    <w:rsid w:val="00F527D4"/>
    <w:rsid w:val="00F52D75"/>
    <w:rsid w:val="00F544F7"/>
    <w:rsid w:val="00F54B49"/>
    <w:rsid w:val="00F550D6"/>
    <w:rsid w:val="00F55586"/>
    <w:rsid w:val="00F57E2D"/>
    <w:rsid w:val="00F57F11"/>
    <w:rsid w:val="00F606AC"/>
    <w:rsid w:val="00F60813"/>
    <w:rsid w:val="00F62545"/>
    <w:rsid w:val="00F66CAD"/>
    <w:rsid w:val="00F71865"/>
    <w:rsid w:val="00F7293C"/>
    <w:rsid w:val="00F734EC"/>
    <w:rsid w:val="00F75CCE"/>
    <w:rsid w:val="00F80F6B"/>
    <w:rsid w:val="00F80FAB"/>
    <w:rsid w:val="00F82B49"/>
    <w:rsid w:val="00F82CD3"/>
    <w:rsid w:val="00F82CF2"/>
    <w:rsid w:val="00F8404F"/>
    <w:rsid w:val="00F84EF4"/>
    <w:rsid w:val="00F84FB2"/>
    <w:rsid w:val="00F8617B"/>
    <w:rsid w:val="00F866C6"/>
    <w:rsid w:val="00F87672"/>
    <w:rsid w:val="00F87E17"/>
    <w:rsid w:val="00F90E00"/>
    <w:rsid w:val="00F91B73"/>
    <w:rsid w:val="00F91F8C"/>
    <w:rsid w:val="00F92375"/>
    <w:rsid w:val="00F93DA5"/>
    <w:rsid w:val="00F93DD3"/>
    <w:rsid w:val="00F94257"/>
    <w:rsid w:val="00F9534D"/>
    <w:rsid w:val="00F95439"/>
    <w:rsid w:val="00F95FA3"/>
    <w:rsid w:val="00F9656E"/>
    <w:rsid w:val="00F9748E"/>
    <w:rsid w:val="00F97A56"/>
    <w:rsid w:val="00FA130D"/>
    <w:rsid w:val="00FA195E"/>
    <w:rsid w:val="00FA21EF"/>
    <w:rsid w:val="00FA2862"/>
    <w:rsid w:val="00FA425B"/>
    <w:rsid w:val="00FA504C"/>
    <w:rsid w:val="00FA5655"/>
    <w:rsid w:val="00FA5962"/>
    <w:rsid w:val="00FB1127"/>
    <w:rsid w:val="00FB2611"/>
    <w:rsid w:val="00FB27B5"/>
    <w:rsid w:val="00FB32BA"/>
    <w:rsid w:val="00FB33C4"/>
    <w:rsid w:val="00FB3C03"/>
    <w:rsid w:val="00FB3C35"/>
    <w:rsid w:val="00FB72EB"/>
    <w:rsid w:val="00FC011C"/>
    <w:rsid w:val="00FC05AD"/>
    <w:rsid w:val="00FC0930"/>
    <w:rsid w:val="00FC0CA5"/>
    <w:rsid w:val="00FC133C"/>
    <w:rsid w:val="00FC13A4"/>
    <w:rsid w:val="00FC1B97"/>
    <w:rsid w:val="00FC2444"/>
    <w:rsid w:val="00FC26FC"/>
    <w:rsid w:val="00FC5BB8"/>
    <w:rsid w:val="00FC5E1F"/>
    <w:rsid w:val="00FC6D93"/>
    <w:rsid w:val="00FC7F47"/>
    <w:rsid w:val="00FD0408"/>
    <w:rsid w:val="00FD0C2C"/>
    <w:rsid w:val="00FD1350"/>
    <w:rsid w:val="00FD147C"/>
    <w:rsid w:val="00FD1779"/>
    <w:rsid w:val="00FD244E"/>
    <w:rsid w:val="00FD3EA8"/>
    <w:rsid w:val="00FD40C8"/>
    <w:rsid w:val="00FD441F"/>
    <w:rsid w:val="00FD67C7"/>
    <w:rsid w:val="00FD6F66"/>
    <w:rsid w:val="00FD7147"/>
    <w:rsid w:val="00FD73D1"/>
    <w:rsid w:val="00FD7BC7"/>
    <w:rsid w:val="00FD7D4A"/>
    <w:rsid w:val="00FE0676"/>
    <w:rsid w:val="00FE1297"/>
    <w:rsid w:val="00FE1A50"/>
    <w:rsid w:val="00FE316B"/>
    <w:rsid w:val="00FE34DD"/>
    <w:rsid w:val="00FE41B4"/>
    <w:rsid w:val="00FE484A"/>
    <w:rsid w:val="00FE4E11"/>
    <w:rsid w:val="00FE5254"/>
    <w:rsid w:val="00FE6360"/>
    <w:rsid w:val="00FF32B3"/>
    <w:rsid w:val="00FF36B7"/>
    <w:rsid w:val="00FF3B53"/>
    <w:rsid w:val="00FF5616"/>
    <w:rsid w:val="00FF6A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58ABF935"/>
  <w15:chartTrackingRefBased/>
  <w15:docId w15:val="{74CD543D-7D01-4A52-BF80-EA4074EE06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C53"/>
  </w:style>
  <w:style w:type="paragraph" w:styleId="Heading1">
    <w:name w:val="heading 1"/>
    <w:basedOn w:val="Normal"/>
    <w:next w:val="Normal"/>
    <w:link w:val="Heading1Char"/>
    <w:uiPriority w:val="9"/>
    <w:qFormat/>
    <w:rsid w:val="007C4A1D"/>
    <w:pPr>
      <w:keepNext/>
      <w:keepLines/>
      <w:spacing w:before="320" w:after="80" w:line="240" w:lineRule="auto"/>
      <w:jc w:val="center"/>
      <w:outlineLvl w:val="0"/>
    </w:pPr>
    <w:rPr>
      <w:rFonts w:asciiTheme="majorHAnsi" w:eastAsiaTheme="majorEastAsia" w:hAnsiTheme="majorHAnsi" w:cstheme="majorBidi"/>
      <w:color w:val="9D3511" w:themeColor="accent1" w:themeShade="BF"/>
      <w:sz w:val="40"/>
      <w:szCs w:val="40"/>
    </w:rPr>
  </w:style>
  <w:style w:type="paragraph" w:styleId="Heading2">
    <w:name w:val="heading 2"/>
    <w:basedOn w:val="Normal"/>
    <w:next w:val="Normal"/>
    <w:link w:val="Heading2Char"/>
    <w:uiPriority w:val="9"/>
    <w:unhideWhenUsed/>
    <w:qFormat/>
    <w:rsid w:val="007C4A1D"/>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7C4A1D"/>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7C4A1D"/>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7C4A1D"/>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7C4A1D"/>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7C4A1D"/>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7C4A1D"/>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7C4A1D"/>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semiHidden/>
    <w:pPr>
      <w:keepNext/>
      <w:spacing w:before="240" w:after="120"/>
    </w:pPr>
    <w:rPr>
      <w:rFonts w:ascii="Liberation Sans" w:eastAsia="PingFang SC" w:hAnsi="Liberation Sans" w:cs="Arial Unicode MS"/>
      <w:sz w:val="28"/>
      <w:szCs w:val="28"/>
    </w:rPr>
  </w:style>
  <w:style w:type="paragraph" w:styleId="BodyText">
    <w:name w:val="Body Text"/>
    <w:basedOn w:val="Normal"/>
    <w:semiHidden/>
    <w:pPr>
      <w:spacing w:after="140" w:line="276" w:lineRule="auto"/>
    </w:pPr>
  </w:style>
  <w:style w:type="paragraph" w:styleId="List">
    <w:name w:val="List"/>
    <w:basedOn w:val="BodyText"/>
    <w:semiHidden/>
    <w:rPr>
      <w:rFonts w:cs="Arial Unicode MS"/>
    </w:rPr>
  </w:style>
  <w:style w:type="paragraph" w:styleId="Caption">
    <w:name w:val="caption"/>
    <w:basedOn w:val="Normal"/>
    <w:next w:val="Normal"/>
    <w:uiPriority w:val="35"/>
    <w:semiHidden/>
    <w:unhideWhenUsed/>
    <w:qFormat/>
    <w:rsid w:val="007C4A1D"/>
    <w:pPr>
      <w:spacing w:line="240" w:lineRule="auto"/>
    </w:pPr>
    <w:rPr>
      <w:b/>
      <w:bCs/>
      <w:color w:val="404040" w:themeColor="text1" w:themeTint="BF"/>
      <w:sz w:val="16"/>
      <w:szCs w:val="16"/>
    </w:rPr>
  </w:style>
  <w:style w:type="paragraph" w:customStyle="1" w:styleId="Index">
    <w:name w:val="Index"/>
    <w:basedOn w:val="Normal"/>
    <w:semiHidden/>
    <w:pPr>
      <w:suppressLineNumbers/>
    </w:pPr>
    <w:rPr>
      <w:rFonts w:cs="Arial Unicode MS"/>
    </w:rPr>
  </w:style>
  <w:style w:type="paragraph" w:styleId="Footer">
    <w:name w:val="footer"/>
    <w:basedOn w:val="Normal"/>
    <w:link w:val="FooterChar"/>
    <w:uiPriority w:val="99"/>
    <w:rsid w:val="00DA2E5D"/>
    <w:pPr>
      <w:suppressLineNumbers/>
      <w:tabs>
        <w:tab w:val="center" w:pos="4819"/>
        <w:tab w:val="right" w:pos="9638"/>
      </w:tabs>
      <w:spacing w:line="240" w:lineRule="auto"/>
      <w:jc w:val="center"/>
    </w:pPr>
  </w:style>
  <w:style w:type="paragraph" w:styleId="BalloonText">
    <w:name w:val="Balloon Text"/>
    <w:basedOn w:val="Normal"/>
    <w:link w:val="BalloonTextChar"/>
    <w:uiPriority w:val="99"/>
    <w:semiHidden/>
    <w:unhideWhenUsed/>
    <w:rsid w:val="000F40B5"/>
    <w:rPr>
      <w:rFonts w:ascii="Segoe UI" w:hAnsi="Segoe UI" w:cs="Mangal"/>
      <w:sz w:val="18"/>
      <w:szCs w:val="16"/>
    </w:rPr>
  </w:style>
  <w:style w:type="character" w:customStyle="1" w:styleId="BalloonTextChar">
    <w:name w:val="Balloon Text Char"/>
    <w:basedOn w:val="DefaultParagraphFont"/>
    <w:link w:val="BalloonText"/>
    <w:uiPriority w:val="99"/>
    <w:semiHidden/>
    <w:rsid w:val="000F40B5"/>
    <w:rPr>
      <w:rFonts w:ascii="Segoe UI" w:eastAsia="Songti SC" w:hAnsi="Segoe UI" w:cs="Mangal"/>
      <w:kern w:val="2"/>
      <w:sz w:val="18"/>
      <w:szCs w:val="16"/>
      <w:lang w:val="en-IN" w:eastAsia="zh-CN" w:bidi="hi-IN"/>
    </w:rPr>
  </w:style>
  <w:style w:type="paragraph" w:customStyle="1" w:styleId="TipText">
    <w:name w:val="Tip Text"/>
    <w:basedOn w:val="Normal"/>
    <w:rsid w:val="00AE40E9"/>
    <w:pPr>
      <w:spacing w:line="252" w:lineRule="auto"/>
    </w:pPr>
    <w:rPr>
      <w:rFonts w:ascii="Calibri" w:hAnsi="Calibri"/>
      <w:color w:val="3465A4"/>
    </w:rPr>
  </w:style>
  <w:style w:type="paragraph" w:customStyle="1" w:styleId="TipTextBullet">
    <w:name w:val="Tip Text Bullet"/>
    <w:basedOn w:val="Normal"/>
    <w:rsid w:val="00C622F0"/>
    <w:pPr>
      <w:numPr>
        <w:numId w:val="4"/>
      </w:numPr>
      <w:spacing w:after="120" w:line="252" w:lineRule="auto"/>
    </w:pPr>
    <w:rPr>
      <w:rFonts w:ascii="Calibri" w:hAnsi="Calibri"/>
      <w:color w:val="3465A4"/>
    </w:rPr>
  </w:style>
  <w:style w:type="paragraph" w:customStyle="1" w:styleId="TipTextBullet2">
    <w:name w:val="Tip Text Bullet 2"/>
    <w:basedOn w:val="TipTextBullet"/>
    <w:semiHidden/>
    <w:rsid w:val="00C622F0"/>
    <w:pPr>
      <w:numPr>
        <w:ilvl w:val="1"/>
      </w:numPr>
    </w:pPr>
  </w:style>
  <w:style w:type="character" w:styleId="PlaceholderText">
    <w:name w:val="Placeholder Text"/>
    <w:basedOn w:val="DefaultParagraphFont"/>
    <w:uiPriority w:val="99"/>
    <w:semiHidden/>
    <w:rsid w:val="00AE40E9"/>
    <w:rPr>
      <w:color w:val="808080"/>
    </w:rPr>
  </w:style>
  <w:style w:type="paragraph" w:styleId="Title">
    <w:name w:val="Title"/>
    <w:basedOn w:val="Normal"/>
    <w:next w:val="Normal"/>
    <w:link w:val="TitleChar"/>
    <w:uiPriority w:val="10"/>
    <w:qFormat/>
    <w:rsid w:val="007C4A1D"/>
    <w:pPr>
      <w:pBdr>
        <w:top w:val="single" w:sz="6" w:space="8" w:color="A28E6A" w:themeColor="accent3"/>
        <w:bottom w:val="single" w:sz="6" w:space="8" w:color="A28E6A" w:themeColor="accent3"/>
      </w:pBdr>
      <w:spacing w:after="400" w:line="240" w:lineRule="auto"/>
      <w:contextualSpacing/>
      <w:jc w:val="center"/>
    </w:pPr>
    <w:rPr>
      <w:rFonts w:asciiTheme="majorHAnsi" w:eastAsiaTheme="majorEastAsia" w:hAnsiTheme="majorHAnsi" w:cstheme="majorBidi"/>
      <w:caps/>
      <w:color w:val="696464" w:themeColor="text2"/>
      <w:spacing w:val="30"/>
      <w:sz w:val="72"/>
      <w:szCs w:val="72"/>
    </w:rPr>
  </w:style>
  <w:style w:type="character" w:customStyle="1" w:styleId="TitleChar">
    <w:name w:val="Title Char"/>
    <w:basedOn w:val="DefaultParagraphFont"/>
    <w:link w:val="Title"/>
    <w:uiPriority w:val="10"/>
    <w:rsid w:val="007C4A1D"/>
    <w:rPr>
      <w:rFonts w:asciiTheme="majorHAnsi" w:eastAsiaTheme="majorEastAsia" w:hAnsiTheme="majorHAnsi" w:cstheme="majorBidi"/>
      <w:caps/>
      <w:color w:val="696464" w:themeColor="text2"/>
      <w:spacing w:val="30"/>
      <w:sz w:val="72"/>
      <w:szCs w:val="72"/>
    </w:rPr>
  </w:style>
  <w:style w:type="paragraph" w:customStyle="1" w:styleId="AuthorName">
    <w:name w:val="Author Name"/>
    <w:basedOn w:val="Normal"/>
    <w:rsid w:val="00AE40E9"/>
    <w:pPr>
      <w:jc w:val="center"/>
    </w:pPr>
    <w:rPr>
      <w:rFonts w:asciiTheme="majorHAnsi" w:hAnsiTheme="majorHAnsi"/>
    </w:rPr>
  </w:style>
  <w:style w:type="paragraph" w:customStyle="1" w:styleId="AuthorInfo">
    <w:name w:val="Author Info"/>
    <w:basedOn w:val="Normal"/>
    <w:rsid w:val="00AE40E9"/>
    <w:pPr>
      <w:jc w:val="right"/>
    </w:pPr>
  </w:style>
  <w:style w:type="paragraph" w:styleId="Header">
    <w:name w:val="header"/>
    <w:basedOn w:val="Normal"/>
    <w:link w:val="HeaderChar"/>
    <w:uiPriority w:val="99"/>
    <w:rsid w:val="00B76BB3"/>
    <w:pPr>
      <w:tabs>
        <w:tab w:val="center" w:pos="4680"/>
        <w:tab w:val="right" w:pos="9360"/>
      </w:tabs>
      <w:spacing w:line="240" w:lineRule="auto"/>
      <w:jc w:val="right"/>
    </w:pPr>
    <w:rPr>
      <w:caps/>
      <w:sz w:val="18"/>
    </w:rPr>
  </w:style>
  <w:style w:type="character" w:customStyle="1" w:styleId="HeaderChar">
    <w:name w:val="Header Char"/>
    <w:basedOn w:val="DefaultParagraphFont"/>
    <w:link w:val="Header"/>
    <w:uiPriority w:val="99"/>
    <w:rsid w:val="001315A0"/>
    <w:rPr>
      <w:caps/>
      <w:sz w:val="18"/>
    </w:rPr>
  </w:style>
  <w:style w:type="paragraph" w:styleId="NoSpacing">
    <w:name w:val="No Spacing"/>
    <w:uiPriority w:val="1"/>
    <w:qFormat/>
    <w:rsid w:val="007C4A1D"/>
    <w:pPr>
      <w:spacing w:after="0" w:line="240" w:lineRule="auto"/>
    </w:pPr>
  </w:style>
  <w:style w:type="character" w:customStyle="1" w:styleId="Heading1Char">
    <w:name w:val="Heading 1 Char"/>
    <w:basedOn w:val="DefaultParagraphFont"/>
    <w:link w:val="Heading1"/>
    <w:uiPriority w:val="9"/>
    <w:rsid w:val="007C4A1D"/>
    <w:rPr>
      <w:rFonts w:asciiTheme="majorHAnsi" w:eastAsiaTheme="majorEastAsia" w:hAnsiTheme="majorHAnsi" w:cstheme="majorBidi"/>
      <w:color w:val="9D3511" w:themeColor="accent1" w:themeShade="BF"/>
      <w:sz w:val="40"/>
      <w:szCs w:val="40"/>
    </w:rPr>
  </w:style>
  <w:style w:type="paragraph" w:styleId="TOCHeading">
    <w:name w:val="TOC Heading"/>
    <w:basedOn w:val="Heading1"/>
    <w:next w:val="Normal"/>
    <w:uiPriority w:val="39"/>
    <w:unhideWhenUsed/>
    <w:qFormat/>
    <w:rsid w:val="007C4A1D"/>
    <w:pPr>
      <w:outlineLvl w:val="9"/>
    </w:pPr>
  </w:style>
  <w:style w:type="paragraph" w:styleId="NormalIndent">
    <w:name w:val="Normal Indent"/>
    <w:basedOn w:val="Normal"/>
    <w:uiPriority w:val="99"/>
    <w:rsid w:val="002078A4"/>
    <w:pPr>
      <w:ind w:firstLine="720"/>
    </w:pPr>
  </w:style>
  <w:style w:type="paragraph" w:customStyle="1" w:styleId="NewScene">
    <w:name w:val="New Scene"/>
    <w:basedOn w:val="Normal"/>
    <w:rsid w:val="00B548CE"/>
    <w:pPr>
      <w:spacing w:before="240" w:after="120"/>
      <w:jc w:val="center"/>
    </w:pPr>
  </w:style>
  <w:style w:type="paragraph" w:customStyle="1" w:styleId="End">
    <w:name w:val="End"/>
    <w:basedOn w:val="Normal"/>
    <w:rsid w:val="00463B95"/>
    <w:pPr>
      <w:jc w:val="center"/>
    </w:pPr>
    <w:rPr>
      <w:rFonts w:ascii="Times New Roman" w:hAnsi="Times New Roman"/>
    </w:rPr>
  </w:style>
  <w:style w:type="character" w:customStyle="1" w:styleId="Heading2Char">
    <w:name w:val="Heading 2 Char"/>
    <w:basedOn w:val="DefaultParagraphFont"/>
    <w:link w:val="Heading2"/>
    <w:uiPriority w:val="9"/>
    <w:rsid w:val="007C4A1D"/>
    <w:rPr>
      <w:rFonts w:asciiTheme="majorHAnsi" w:eastAsiaTheme="majorEastAsia" w:hAnsiTheme="majorHAnsi" w:cstheme="majorBidi"/>
      <w:sz w:val="32"/>
      <w:szCs w:val="32"/>
    </w:rPr>
  </w:style>
  <w:style w:type="paragraph" w:styleId="TOC1">
    <w:name w:val="toc 1"/>
    <w:basedOn w:val="Normal"/>
    <w:next w:val="Normal"/>
    <w:autoRedefine/>
    <w:uiPriority w:val="39"/>
    <w:rsid w:val="00DA2E5D"/>
    <w:pPr>
      <w:spacing w:after="100"/>
    </w:pPr>
  </w:style>
  <w:style w:type="paragraph" w:styleId="TOC2">
    <w:name w:val="toc 2"/>
    <w:basedOn w:val="Normal"/>
    <w:next w:val="Normal"/>
    <w:autoRedefine/>
    <w:uiPriority w:val="39"/>
    <w:rsid w:val="00DA2E5D"/>
    <w:pPr>
      <w:spacing w:after="100"/>
      <w:ind w:left="240"/>
    </w:pPr>
  </w:style>
  <w:style w:type="character" w:styleId="Hyperlink">
    <w:name w:val="Hyperlink"/>
    <w:basedOn w:val="DefaultParagraphFont"/>
    <w:uiPriority w:val="99"/>
    <w:rsid w:val="005C1550"/>
    <w:rPr>
      <w:color w:val="auto"/>
      <w:u w:val="single"/>
    </w:rPr>
  </w:style>
  <w:style w:type="paragraph" w:styleId="NormalWeb">
    <w:name w:val="Normal (Web)"/>
    <w:basedOn w:val="Normal"/>
    <w:uiPriority w:val="99"/>
    <w:semiHidden/>
    <w:unhideWhenUsed/>
    <w:rsid w:val="000C0EE8"/>
    <w:rPr>
      <w:rFonts w:ascii="Times New Roman" w:hAnsi="Times New Roman"/>
    </w:rPr>
  </w:style>
  <w:style w:type="paragraph" w:customStyle="1" w:styleId="TitlePageTitle">
    <w:name w:val="Title Page Title"/>
    <w:basedOn w:val="Normal"/>
    <w:rsid w:val="00BD1CE8"/>
    <w:pPr>
      <w:spacing w:before="2040" w:line="240" w:lineRule="auto"/>
    </w:pPr>
    <w:rPr>
      <w:rFonts w:ascii="Times New Roman" w:hAnsi="Times New Roman"/>
      <w:color w:val="422E2E" w:themeColor="accent6" w:themeShade="80"/>
      <w:sz w:val="144"/>
    </w:rPr>
  </w:style>
  <w:style w:type="paragraph" w:customStyle="1" w:styleId="TitlePageAuthorsName">
    <w:name w:val="Title Page Authors Name"/>
    <w:basedOn w:val="AuthorInfo"/>
    <w:rsid w:val="002B07A6"/>
    <w:pPr>
      <w:spacing w:line="240" w:lineRule="auto"/>
      <w:jc w:val="left"/>
    </w:pPr>
    <w:rPr>
      <w:rFonts w:ascii="Calibri" w:hAnsi="Calibri"/>
      <w:sz w:val="36"/>
    </w:rPr>
  </w:style>
  <w:style w:type="character" w:customStyle="1" w:styleId="UnresolvedMention1">
    <w:name w:val="Unresolved Mention1"/>
    <w:basedOn w:val="DefaultParagraphFont"/>
    <w:uiPriority w:val="99"/>
    <w:semiHidden/>
    <w:unhideWhenUsed/>
    <w:rsid w:val="00C0540C"/>
    <w:rPr>
      <w:color w:val="605E5C"/>
      <w:shd w:val="clear" w:color="auto" w:fill="E1DFDD"/>
    </w:rPr>
  </w:style>
  <w:style w:type="table" w:styleId="TableGrid">
    <w:name w:val="Table Grid"/>
    <w:basedOn w:val="TableNormal"/>
    <w:uiPriority w:val="39"/>
    <w:rsid w:val="00EF049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F527B1"/>
  </w:style>
  <w:style w:type="character" w:customStyle="1" w:styleId="Heading3Char">
    <w:name w:val="Heading 3 Char"/>
    <w:basedOn w:val="DefaultParagraphFont"/>
    <w:link w:val="Heading3"/>
    <w:uiPriority w:val="9"/>
    <w:semiHidden/>
    <w:rsid w:val="007C4A1D"/>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7C4A1D"/>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7C4A1D"/>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7C4A1D"/>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7C4A1D"/>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7C4A1D"/>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7C4A1D"/>
    <w:rPr>
      <w:b/>
      <w:bCs/>
      <w:i/>
      <w:iCs/>
    </w:rPr>
  </w:style>
  <w:style w:type="paragraph" w:styleId="Subtitle">
    <w:name w:val="Subtitle"/>
    <w:basedOn w:val="Normal"/>
    <w:next w:val="Normal"/>
    <w:link w:val="SubtitleChar"/>
    <w:uiPriority w:val="11"/>
    <w:qFormat/>
    <w:rsid w:val="007C4A1D"/>
    <w:pPr>
      <w:numPr>
        <w:ilvl w:val="1"/>
      </w:numPr>
      <w:jc w:val="center"/>
    </w:pPr>
    <w:rPr>
      <w:color w:val="696464" w:themeColor="text2"/>
      <w:sz w:val="28"/>
      <w:szCs w:val="28"/>
    </w:rPr>
  </w:style>
  <w:style w:type="character" w:customStyle="1" w:styleId="SubtitleChar">
    <w:name w:val="Subtitle Char"/>
    <w:basedOn w:val="DefaultParagraphFont"/>
    <w:link w:val="Subtitle"/>
    <w:uiPriority w:val="11"/>
    <w:rsid w:val="007C4A1D"/>
    <w:rPr>
      <w:color w:val="696464" w:themeColor="text2"/>
      <w:sz w:val="28"/>
      <w:szCs w:val="28"/>
    </w:rPr>
  </w:style>
  <w:style w:type="character" w:styleId="Strong">
    <w:name w:val="Strong"/>
    <w:basedOn w:val="DefaultParagraphFont"/>
    <w:uiPriority w:val="22"/>
    <w:qFormat/>
    <w:rsid w:val="007C4A1D"/>
    <w:rPr>
      <w:b/>
      <w:bCs/>
    </w:rPr>
  </w:style>
  <w:style w:type="character" w:styleId="Emphasis">
    <w:name w:val="Emphasis"/>
    <w:basedOn w:val="DefaultParagraphFont"/>
    <w:uiPriority w:val="20"/>
    <w:qFormat/>
    <w:rsid w:val="007C4A1D"/>
    <w:rPr>
      <w:i/>
      <w:iCs/>
      <w:color w:val="000000" w:themeColor="text1"/>
    </w:rPr>
  </w:style>
  <w:style w:type="paragraph" w:styleId="Quote">
    <w:name w:val="Quote"/>
    <w:basedOn w:val="Normal"/>
    <w:next w:val="Normal"/>
    <w:link w:val="QuoteChar"/>
    <w:uiPriority w:val="29"/>
    <w:qFormat/>
    <w:rsid w:val="007C4A1D"/>
    <w:pPr>
      <w:spacing w:before="160"/>
      <w:ind w:left="720" w:right="720"/>
      <w:jc w:val="center"/>
    </w:pPr>
    <w:rPr>
      <w:i/>
      <w:iCs/>
      <w:color w:val="7B6A4D" w:themeColor="accent3" w:themeShade="BF"/>
      <w:sz w:val="24"/>
      <w:szCs w:val="24"/>
    </w:rPr>
  </w:style>
  <w:style w:type="character" w:customStyle="1" w:styleId="QuoteChar">
    <w:name w:val="Quote Char"/>
    <w:basedOn w:val="DefaultParagraphFont"/>
    <w:link w:val="Quote"/>
    <w:uiPriority w:val="29"/>
    <w:rsid w:val="007C4A1D"/>
    <w:rPr>
      <w:i/>
      <w:iCs/>
      <w:color w:val="7B6A4D" w:themeColor="accent3" w:themeShade="BF"/>
      <w:sz w:val="24"/>
      <w:szCs w:val="24"/>
    </w:rPr>
  </w:style>
  <w:style w:type="paragraph" w:styleId="IntenseQuote">
    <w:name w:val="Intense Quote"/>
    <w:basedOn w:val="Normal"/>
    <w:next w:val="Normal"/>
    <w:link w:val="IntenseQuoteChar"/>
    <w:uiPriority w:val="30"/>
    <w:qFormat/>
    <w:rsid w:val="007C4A1D"/>
    <w:pPr>
      <w:spacing w:before="160" w:line="276" w:lineRule="auto"/>
      <w:ind w:left="936" w:right="936"/>
      <w:jc w:val="center"/>
    </w:pPr>
    <w:rPr>
      <w:rFonts w:asciiTheme="majorHAnsi" w:eastAsiaTheme="majorEastAsia" w:hAnsiTheme="majorHAnsi" w:cstheme="majorBidi"/>
      <w:caps/>
      <w:color w:val="9D3511" w:themeColor="accent1" w:themeShade="BF"/>
      <w:sz w:val="28"/>
      <w:szCs w:val="28"/>
    </w:rPr>
  </w:style>
  <w:style w:type="character" w:customStyle="1" w:styleId="IntenseQuoteChar">
    <w:name w:val="Intense Quote Char"/>
    <w:basedOn w:val="DefaultParagraphFont"/>
    <w:link w:val="IntenseQuote"/>
    <w:uiPriority w:val="30"/>
    <w:rsid w:val="007C4A1D"/>
    <w:rPr>
      <w:rFonts w:asciiTheme="majorHAnsi" w:eastAsiaTheme="majorEastAsia" w:hAnsiTheme="majorHAnsi" w:cstheme="majorBidi"/>
      <w:caps/>
      <w:color w:val="9D3511" w:themeColor="accent1" w:themeShade="BF"/>
      <w:sz w:val="28"/>
      <w:szCs w:val="28"/>
    </w:rPr>
  </w:style>
  <w:style w:type="character" w:styleId="SubtleEmphasis">
    <w:name w:val="Subtle Emphasis"/>
    <w:basedOn w:val="DefaultParagraphFont"/>
    <w:uiPriority w:val="19"/>
    <w:qFormat/>
    <w:rsid w:val="007C4A1D"/>
    <w:rPr>
      <w:i/>
      <w:iCs/>
      <w:color w:val="595959" w:themeColor="text1" w:themeTint="A6"/>
    </w:rPr>
  </w:style>
  <w:style w:type="character" w:styleId="IntenseEmphasis">
    <w:name w:val="Intense Emphasis"/>
    <w:basedOn w:val="DefaultParagraphFont"/>
    <w:uiPriority w:val="21"/>
    <w:qFormat/>
    <w:rsid w:val="007C4A1D"/>
    <w:rPr>
      <w:b/>
      <w:bCs/>
      <w:i/>
      <w:iCs/>
      <w:color w:val="auto"/>
    </w:rPr>
  </w:style>
  <w:style w:type="character" w:styleId="SubtleReference">
    <w:name w:val="Subtle Reference"/>
    <w:basedOn w:val="DefaultParagraphFont"/>
    <w:uiPriority w:val="31"/>
    <w:qFormat/>
    <w:rsid w:val="007C4A1D"/>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7C4A1D"/>
    <w:rPr>
      <w:b/>
      <w:bCs/>
      <w:caps w:val="0"/>
      <w:smallCaps/>
      <w:color w:val="auto"/>
      <w:spacing w:val="0"/>
      <w:u w:val="single"/>
    </w:rPr>
  </w:style>
  <w:style w:type="character" w:styleId="BookTitle">
    <w:name w:val="Book Title"/>
    <w:basedOn w:val="DefaultParagraphFont"/>
    <w:uiPriority w:val="33"/>
    <w:qFormat/>
    <w:rsid w:val="007C4A1D"/>
    <w:rPr>
      <w:b/>
      <w:bCs/>
      <w:caps w:val="0"/>
      <w:smallCaps/>
      <w:spacing w:val="0"/>
    </w:rPr>
  </w:style>
  <w:style w:type="character" w:styleId="UnresolvedMention">
    <w:name w:val="Unresolved Mention"/>
    <w:basedOn w:val="DefaultParagraphFont"/>
    <w:uiPriority w:val="99"/>
    <w:semiHidden/>
    <w:unhideWhenUsed/>
    <w:rsid w:val="00BF075A"/>
    <w:rPr>
      <w:color w:val="605E5C"/>
      <w:shd w:val="clear" w:color="auto" w:fill="E1DFDD"/>
    </w:rPr>
  </w:style>
  <w:style w:type="paragraph" w:styleId="ListParagraph">
    <w:name w:val="List Paragraph"/>
    <w:basedOn w:val="Normal"/>
    <w:uiPriority w:val="34"/>
    <w:qFormat/>
    <w:rsid w:val="00033159"/>
    <w:pPr>
      <w:spacing w:line="259" w:lineRule="auto"/>
      <w:ind w:left="720"/>
      <w:contextualSpacing/>
    </w:pPr>
    <w:rPr>
      <w:rFonts w:eastAsiaTheme="minorHAnsi"/>
      <w:kern w:val="2"/>
      <w:sz w:val="22"/>
      <w:szCs w:val="22"/>
      <w14:ligatures w14:val="standardContextual"/>
    </w:rPr>
  </w:style>
  <w:style w:type="paragraph" w:customStyle="1" w:styleId="Default">
    <w:name w:val="Default"/>
    <w:rsid w:val="00576547"/>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486452">
      <w:bodyDiv w:val="1"/>
      <w:marLeft w:val="0"/>
      <w:marRight w:val="0"/>
      <w:marTop w:val="0"/>
      <w:marBottom w:val="0"/>
      <w:divBdr>
        <w:top w:val="none" w:sz="0" w:space="0" w:color="auto"/>
        <w:left w:val="none" w:sz="0" w:space="0" w:color="auto"/>
        <w:bottom w:val="none" w:sz="0" w:space="0" w:color="auto"/>
        <w:right w:val="none" w:sz="0" w:space="0" w:color="auto"/>
      </w:divBdr>
    </w:div>
    <w:div w:id="448664913">
      <w:bodyDiv w:val="1"/>
      <w:marLeft w:val="0"/>
      <w:marRight w:val="0"/>
      <w:marTop w:val="0"/>
      <w:marBottom w:val="0"/>
      <w:divBdr>
        <w:top w:val="none" w:sz="0" w:space="0" w:color="auto"/>
        <w:left w:val="none" w:sz="0" w:space="0" w:color="auto"/>
        <w:bottom w:val="none" w:sz="0" w:space="0" w:color="auto"/>
        <w:right w:val="none" w:sz="0" w:space="0" w:color="auto"/>
      </w:divBdr>
    </w:div>
    <w:div w:id="717315396">
      <w:bodyDiv w:val="1"/>
      <w:marLeft w:val="0"/>
      <w:marRight w:val="0"/>
      <w:marTop w:val="0"/>
      <w:marBottom w:val="0"/>
      <w:divBdr>
        <w:top w:val="none" w:sz="0" w:space="0" w:color="auto"/>
        <w:left w:val="none" w:sz="0" w:space="0" w:color="auto"/>
        <w:bottom w:val="none" w:sz="0" w:space="0" w:color="auto"/>
        <w:right w:val="none" w:sz="0" w:space="0" w:color="auto"/>
      </w:divBdr>
    </w:div>
    <w:div w:id="741946543">
      <w:bodyDiv w:val="1"/>
      <w:marLeft w:val="0"/>
      <w:marRight w:val="0"/>
      <w:marTop w:val="0"/>
      <w:marBottom w:val="0"/>
      <w:divBdr>
        <w:top w:val="none" w:sz="0" w:space="0" w:color="auto"/>
        <w:left w:val="none" w:sz="0" w:space="0" w:color="auto"/>
        <w:bottom w:val="none" w:sz="0" w:space="0" w:color="auto"/>
        <w:right w:val="none" w:sz="0" w:space="0" w:color="auto"/>
      </w:divBdr>
    </w:div>
    <w:div w:id="828130528">
      <w:bodyDiv w:val="1"/>
      <w:marLeft w:val="0"/>
      <w:marRight w:val="0"/>
      <w:marTop w:val="0"/>
      <w:marBottom w:val="0"/>
      <w:divBdr>
        <w:top w:val="none" w:sz="0" w:space="0" w:color="auto"/>
        <w:left w:val="none" w:sz="0" w:space="0" w:color="auto"/>
        <w:bottom w:val="none" w:sz="0" w:space="0" w:color="auto"/>
        <w:right w:val="none" w:sz="0" w:space="0" w:color="auto"/>
      </w:divBdr>
    </w:div>
    <w:div w:id="849181891">
      <w:bodyDiv w:val="1"/>
      <w:marLeft w:val="0"/>
      <w:marRight w:val="0"/>
      <w:marTop w:val="0"/>
      <w:marBottom w:val="0"/>
      <w:divBdr>
        <w:top w:val="none" w:sz="0" w:space="0" w:color="auto"/>
        <w:left w:val="none" w:sz="0" w:space="0" w:color="auto"/>
        <w:bottom w:val="none" w:sz="0" w:space="0" w:color="auto"/>
        <w:right w:val="none" w:sz="0" w:space="0" w:color="auto"/>
      </w:divBdr>
    </w:div>
    <w:div w:id="862743757">
      <w:bodyDiv w:val="1"/>
      <w:marLeft w:val="0"/>
      <w:marRight w:val="0"/>
      <w:marTop w:val="0"/>
      <w:marBottom w:val="0"/>
      <w:divBdr>
        <w:top w:val="none" w:sz="0" w:space="0" w:color="auto"/>
        <w:left w:val="none" w:sz="0" w:space="0" w:color="auto"/>
        <w:bottom w:val="none" w:sz="0" w:space="0" w:color="auto"/>
        <w:right w:val="none" w:sz="0" w:space="0" w:color="auto"/>
      </w:divBdr>
    </w:div>
    <w:div w:id="989482152">
      <w:bodyDiv w:val="1"/>
      <w:marLeft w:val="0"/>
      <w:marRight w:val="0"/>
      <w:marTop w:val="0"/>
      <w:marBottom w:val="0"/>
      <w:divBdr>
        <w:top w:val="none" w:sz="0" w:space="0" w:color="auto"/>
        <w:left w:val="none" w:sz="0" w:space="0" w:color="auto"/>
        <w:bottom w:val="none" w:sz="0" w:space="0" w:color="auto"/>
        <w:right w:val="none" w:sz="0" w:space="0" w:color="auto"/>
      </w:divBdr>
    </w:div>
    <w:div w:id="1011185103">
      <w:bodyDiv w:val="1"/>
      <w:marLeft w:val="0"/>
      <w:marRight w:val="0"/>
      <w:marTop w:val="0"/>
      <w:marBottom w:val="0"/>
      <w:divBdr>
        <w:top w:val="none" w:sz="0" w:space="0" w:color="auto"/>
        <w:left w:val="none" w:sz="0" w:space="0" w:color="auto"/>
        <w:bottom w:val="none" w:sz="0" w:space="0" w:color="auto"/>
        <w:right w:val="none" w:sz="0" w:space="0" w:color="auto"/>
      </w:divBdr>
    </w:div>
    <w:div w:id="1049262315">
      <w:bodyDiv w:val="1"/>
      <w:marLeft w:val="0"/>
      <w:marRight w:val="0"/>
      <w:marTop w:val="0"/>
      <w:marBottom w:val="0"/>
      <w:divBdr>
        <w:top w:val="none" w:sz="0" w:space="0" w:color="auto"/>
        <w:left w:val="none" w:sz="0" w:space="0" w:color="auto"/>
        <w:bottom w:val="none" w:sz="0" w:space="0" w:color="auto"/>
        <w:right w:val="none" w:sz="0" w:space="0" w:color="auto"/>
      </w:divBdr>
    </w:div>
    <w:div w:id="1080954856">
      <w:bodyDiv w:val="1"/>
      <w:marLeft w:val="0"/>
      <w:marRight w:val="0"/>
      <w:marTop w:val="0"/>
      <w:marBottom w:val="0"/>
      <w:divBdr>
        <w:top w:val="none" w:sz="0" w:space="0" w:color="auto"/>
        <w:left w:val="none" w:sz="0" w:space="0" w:color="auto"/>
        <w:bottom w:val="none" w:sz="0" w:space="0" w:color="auto"/>
        <w:right w:val="none" w:sz="0" w:space="0" w:color="auto"/>
      </w:divBdr>
    </w:div>
    <w:div w:id="1490246958">
      <w:bodyDiv w:val="1"/>
      <w:marLeft w:val="0"/>
      <w:marRight w:val="0"/>
      <w:marTop w:val="0"/>
      <w:marBottom w:val="0"/>
      <w:divBdr>
        <w:top w:val="none" w:sz="0" w:space="0" w:color="auto"/>
        <w:left w:val="none" w:sz="0" w:space="0" w:color="auto"/>
        <w:bottom w:val="none" w:sz="0" w:space="0" w:color="auto"/>
        <w:right w:val="none" w:sz="0" w:space="0" w:color="auto"/>
      </w:divBdr>
    </w:div>
    <w:div w:id="1606839549">
      <w:bodyDiv w:val="1"/>
      <w:marLeft w:val="0"/>
      <w:marRight w:val="0"/>
      <w:marTop w:val="0"/>
      <w:marBottom w:val="0"/>
      <w:divBdr>
        <w:top w:val="none" w:sz="0" w:space="0" w:color="auto"/>
        <w:left w:val="none" w:sz="0" w:space="0" w:color="auto"/>
        <w:bottom w:val="none" w:sz="0" w:space="0" w:color="auto"/>
        <w:right w:val="none" w:sz="0" w:space="0" w:color="auto"/>
      </w:divBdr>
    </w:div>
    <w:div w:id="1654337745">
      <w:bodyDiv w:val="1"/>
      <w:marLeft w:val="0"/>
      <w:marRight w:val="0"/>
      <w:marTop w:val="0"/>
      <w:marBottom w:val="0"/>
      <w:divBdr>
        <w:top w:val="none" w:sz="0" w:space="0" w:color="auto"/>
        <w:left w:val="none" w:sz="0" w:space="0" w:color="auto"/>
        <w:bottom w:val="none" w:sz="0" w:space="0" w:color="auto"/>
        <w:right w:val="none" w:sz="0" w:space="0" w:color="auto"/>
      </w:divBdr>
    </w:div>
    <w:div w:id="1749228551">
      <w:bodyDiv w:val="1"/>
      <w:marLeft w:val="0"/>
      <w:marRight w:val="0"/>
      <w:marTop w:val="0"/>
      <w:marBottom w:val="0"/>
      <w:divBdr>
        <w:top w:val="none" w:sz="0" w:space="0" w:color="auto"/>
        <w:left w:val="none" w:sz="0" w:space="0" w:color="auto"/>
        <w:bottom w:val="none" w:sz="0" w:space="0" w:color="auto"/>
        <w:right w:val="none" w:sz="0" w:space="0" w:color="auto"/>
      </w:divBdr>
    </w:div>
    <w:div w:id="1865751938">
      <w:bodyDiv w:val="1"/>
      <w:marLeft w:val="0"/>
      <w:marRight w:val="0"/>
      <w:marTop w:val="0"/>
      <w:marBottom w:val="0"/>
      <w:divBdr>
        <w:top w:val="none" w:sz="0" w:space="0" w:color="auto"/>
        <w:left w:val="none" w:sz="0" w:space="0" w:color="auto"/>
        <w:bottom w:val="none" w:sz="0" w:space="0" w:color="auto"/>
        <w:right w:val="none" w:sz="0" w:space="0" w:color="auto"/>
      </w:divBdr>
    </w:div>
    <w:div w:id="1914729855">
      <w:bodyDiv w:val="1"/>
      <w:marLeft w:val="0"/>
      <w:marRight w:val="0"/>
      <w:marTop w:val="0"/>
      <w:marBottom w:val="0"/>
      <w:divBdr>
        <w:top w:val="none" w:sz="0" w:space="0" w:color="auto"/>
        <w:left w:val="none" w:sz="0" w:space="0" w:color="auto"/>
        <w:bottom w:val="none" w:sz="0" w:space="0" w:color="auto"/>
        <w:right w:val="none" w:sz="0" w:space="0" w:color="auto"/>
      </w:divBdr>
    </w:div>
    <w:div w:id="203754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1.emf"/><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4.emf"/><Relationship Id="rId22" Type="http://schemas.openxmlformats.org/officeDocument/2006/relationships/image" Target="media/image11.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chart" Target="charts/chart5.xml"/><Relationship Id="rId12" Type="http://schemas.openxmlformats.org/officeDocument/2006/relationships/footer" Target="footer1.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chart" Target="charts/chart2.xml"/><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3.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2.emf"/><Relationship Id="rId13" Type="http://schemas.openxmlformats.org/officeDocument/2006/relationships/image" Target="media/image2.png"/><Relationship Id="rId109" Type="http://schemas.openxmlformats.org/officeDocument/2006/relationships/image" Target="media/image93.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5.emf"/><Relationship Id="rId2" Type="http://schemas.openxmlformats.org/officeDocument/2006/relationships/customXml" Target="../customXml/item2.xml"/><Relationship Id="rId29" Type="http://schemas.openxmlformats.org/officeDocument/2006/relationships/diagramColors" Target="diagrams/colors1.xml"/><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3.png"/><Relationship Id="rId199" Type="http://schemas.openxmlformats.org/officeDocument/2006/relationships/glossaryDocument" Target="glossary/document.xml"/><Relationship Id="rId19" Type="http://schemas.openxmlformats.org/officeDocument/2006/relationships/image" Target="media/image8.jpeg"/><Relationship Id="rId14" Type="http://schemas.openxmlformats.org/officeDocument/2006/relationships/image" Target="media/image3.jpeg"/><Relationship Id="rId30" Type="http://schemas.microsoft.com/office/2007/relationships/diagramDrawing" Target="diagrams/drawing1.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6.png"/><Relationship Id="rId189" Type="http://schemas.openxmlformats.org/officeDocument/2006/relationships/image" Target="media/image170.emf"/><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9.jpe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chart" Target="charts/chart1.xml"/><Relationship Id="rId195" Type="http://schemas.openxmlformats.org/officeDocument/2006/relationships/image" Target="media/image174.emf"/><Relationship Id="rId190" Type="http://schemas.openxmlformats.org/officeDocument/2006/relationships/chart" Target="charts/chart4.xml"/><Relationship Id="rId15" Type="http://schemas.openxmlformats.org/officeDocument/2006/relationships/image" Target="media/image4.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7.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3.png"/><Relationship Id="rId26" Type="http://schemas.openxmlformats.org/officeDocument/2006/relationships/diagramData" Target="diagrams/data1.xm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75.emf"/><Relationship Id="rId200"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68.emf"/><Relationship Id="rId27" Type="http://schemas.openxmlformats.org/officeDocument/2006/relationships/diagramLayout" Target="diagrams/layout1.xml"/><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76.emf"/><Relationship Id="rId17" Type="http://schemas.openxmlformats.org/officeDocument/2006/relationships/image" Target="media/image6.jpe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jpe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69.emf"/><Relationship Id="rId1" Type="http://schemas.openxmlformats.org/officeDocument/2006/relationships/customXml" Target="../customXml/item1.xml"/><Relationship Id="rId28" Type="http://schemas.openxmlformats.org/officeDocument/2006/relationships/diagramQuickStyle" Target="diagrams/quickStyle1.xml"/><Relationship Id="rId49" Type="http://schemas.openxmlformats.org/officeDocument/2006/relationships/image" Target="media/image33.png"/><Relationship Id="rId114" Type="http://schemas.openxmlformats.org/officeDocument/2006/relationships/image" Target="media/image98.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fontTable" Target="fontTable.xml"/><Relationship Id="rId18" Type="http://schemas.openxmlformats.org/officeDocument/2006/relationships/image" Target="media/image7.jpe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chart" Target="charts/chart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chastain\AppData\Roaming\Microsoft\Templates\Write%20a%20novel.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County</a:t>
            </a:r>
            <a:r>
              <a:rPr lang="en-US" baseline="0"/>
              <a:t> </a:t>
            </a:r>
            <a:r>
              <a:rPr lang="en-US"/>
              <a:t>Population</a:t>
            </a:r>
          </a:p>
          <a:p>
            <a:pPr>
              <a:defRPr/>
            </a:pPr>
            <a:r>
              <a:rPr lang="en-US" sz="1050" baseline="0"/>
              <a:t>Includes the cities of Concord, Meansville, Molena, Williamson and Zebulon</a:t>
            </a:r>
          </a:p>
        </c:rich>
      </c:tx>
      <c:overlay val="0"/>
      <c:spPr>
        <a:noFill/>
        <a:ln>
          <a:solidFill>
            <a:schemeClr val="accent1">
              <a:alpha val="85000"/>
            </a:schemeClr>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Population</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Sheet1!$A$2:$A$8</c:f>
              <c:numCache>
                <c:formatCode>General</c:formatCode>
                <c:ptCount val="7"/>
                <c:pt idx="0">
                  <c:v>1970</c:v>
                </c:pt>
                <c:pt idx="1">
                  <c:v>1980</c:v>
                </c:pt>
                <c:pt idx="2">
                  <c:v>1990</c:v>
                </c:pt>
                <c:pt idx="3">
                  <c:v>2000</c:v>
                </c:pt>
                <c:pt idx="4">
                  <c:v>2010</c:v>
                </c:pt>
                <c:pt idx="5">
                  <c:v>2020</c:v>
                </c:pt>
                <c:pt idx="6">
                  <c:v>2025</c:v>
                </c:pt>
              </c:numCache>
            </c:numRef>
          </c:xVal>
          <c:yVal>
            <c:numRef>
              <c:f>Sheet1!$B$2:$B$8</c:f>
              <c:numCache>
                <c:formatCode>_(* #,##0_);_(* \(#,##0\);_(* "-"??_);_(@_)</c:formatCode>
                <c:ptCount val="7"/>
                <c:pt idx="0">
                  <c:v>7316</c:v>
                </c:pt>
                <c:pt idx="1">
                  <c:v>8937</c:v>
                </c:pt>
                <c:pt idx="2">
                  <c:v>10224</c:v>
                </c:pt>
                <c:pt idx="3">
                  <c:v>13688</c:v>
                </c:pt>
                <c:pt idx="4">
                  <c:v>17869</c:v>
                </c:pt>
                <c:pt idx="5">
                  <c:v>18888</c:v>
                </c:pt>
                <c:pt idx="6">
                  <c:v>20932</c:v>
                </c:pt>
              </c:numCache>
            </c:numRef>
          </c:yVal>
          <c:smooth val="0"/>
          <c:extLst>
            <c:ext xmlns:c16="http://schemas.microsoft.com/office/drawing/2014/chart" uri="{C3380CC4-5D6E-409C-BE32-E72D297353CC}">
              <c16:uniqueId val="{00000000-8C5D-42D9-9CA8-9B759F791F57}"/>
            </c:ext>
          </c:extLst>
        </c:ser>
        <c:dLbls>
          <c:showLegendKey val="0"/>
          <c:showVal val="0"/>
          <c:showCatName val="0"/>
          <c:showSerName val="0"/>
          <c:showPercent val="0"/>
          <c:showBubbleSize val="0"/>
        </c:dLbls>
        <c:axId val="1491368303"/>
        <c:axId val="1491367343"/>
      </c:scatterChart>
      <c:valAx>
        <c:axId val="1491368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1367343"/>
        <c:crosses val="autoZero"/>
        <c:crossBetween val="midCat"/>
      </c:valAx>
      <c:valAx>
        <c:axId val="14913673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136830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County Tax Digest Value</a:t>
            </a:r>
            <a:endParaRPr lang="en-US" sz="1050" baseline="0"/>
          </a:p>
        </c:rich>
      </c:tx>
      <c:overlay val="0"/>
      <c:spPr>
        <a:noFill/>
        <a:ln>
          <a:solidFill>
            <a:schemeClr val="accent1">
              <a:alpha val="85000"/>
            </a:schemeClr>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Dollars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Sheet1!$A$2:$A$17</c:f>
              <c:numCache>
                <c:formatCode>General</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xVal>
          <c:yVal>
            <c:numRef>
              <c:f>Sheet1!$B$2:$B$17</c:f>
              <c:numCache>
                <c:formatCode>_(* #,##0_);_(* \(#,##0\);_(* "-"??_);_(@_)</c:formatCode>
                <c:ptCount val="16"/>
                <c:pt idx="0">
                  <c:v>482668897</c:v>
                </c:pt>
                <c:pt idx="1">
                  <c:v>476733660</c:v>
                </c:pt>
                <c:pt idx="2">
                  <c:v>469152213</c:v>
                </c:pt>
                <c:pt idx="3">
                  <c:v>438044176</c:v>
                </c:pt>
                <c:pt idx="4">
                  <c:v>431710245</c:v>
                </c:pt>
                <c:pt idx="5">
                  <c:v>427167390</c:v>
                </c:pt>
                <c:pt idx="6">
                  <c:v>427248812</c:v>
                </c:pt>
                <c:pt idx="7">
                  <c:v>432090350</c:v>
                </c:pt>
                <c:pt idx="8">
                  <c:v>441107757</c:v>
                </c:pt>
                <c:pt idx="9">
                  <c:v>449762214</c:v>
                </c:pt>
                <c:pt idx="10">
                  <c:v>560224704</c:v>
                </c:pt>
                <c:pt idx="11">
                  <c:v>581047836</c:v>
                </c:pt>
                <c:pt idx="12">
                  <c:v>649145059</c:v>
                </c:pt>
                <c:pt idx="13">
                  <c:v>903483784</c:v>
                </c:pt>
                <c:pt idx="14">
                  <c:v>957918554</c:v>
                </c:pt>
                <c:pt idx="15">
                  <c:v>1079160939</c:v>
                </c:pt>
              </c:numCache>
            </c:numRef>
          </c:yVal>
          <c:smooth val="0"/>
          <c:extLst>
            <c:ext xmlns:c16="http://schemas.microsoft.com/office/drawing/2014/chart" uri="{C3380CC4-5D6E-409C-BE32-E72D297353CC}">
              <c16:uniqueId val="{00000000-86DA-4457-AFCA-ED7AE039C6D5}"/>
            </c:ext>
          </c:extLst>
        </c:ser>
        <c:dLbls>
          <c:showLegendKey val="0"/>
          <c:showVal val="0"/>
          <c:showCatName val="0"/>
          <c:showSerName val="0"/>
          <c:showPercent val="0"/>
          <c:showBubbleSize val="0"/>
        </c:dLbls>
        <c:axId val="1491368303"/>
        <c:axId val="1491367343"/>
      </c:scatterChart>
      <c:valAx>
        <c:axId val="1491368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1367343"/>
        <c:crosses val="autoZero"/>
        <c:crossBetween val="midCat"/>
      </c:valAx>
      <c:valAx>
        <c:axId val="14913673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Dollars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136830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Audited Expenditures and Revenues of the General Fund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Expenditures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Sheet1!$A$2:$A$16</c:f>
              <c:numCache>
                <c:formatCode>General</c:formatCode>
                <c:ptCount val="15"/>
                <c:pt idx="0">
                  <c:v>2010</c:v>
                </c:pt>
                <c:pt idx="1">
                  <c:v>2011</c:v>
                </c:pt>
                <c:pt idx="2">
                  <c:v>2012</c:v>
                </c:pt>
                <c:pt idx="3">
                  <c:v>2013</c:v>
                </c:pt>
                <c:pt idx="4">
                  <c:v>2015</c:v>
                </c:pt>
                <c:pt idx="5">
                  <c:v>2016</c:v>
                </c:pt>
                <c:pt idx="6">
                  <c:v>2017</c:v>
                </c:pt>
                <c:pt idx="7">
                  <c:v>2018</c:v>
                </c:pt>
                <c:pt idx="8">
                  <c:v>2019</c:v>
                </c:pt>
                <c:pt idx="9">
                  <c:v>2020</c:v>
                </c:pt>
                <c:pt idx="10">
                  <c:v>2021</c:v>
                </c:pt>
                <c:pt idx="11">
                  <c:v>2022</c:v>
                </c:pt>
                <c:pt idx="12">
                  <c:v>2023</c:v>
                </c:pt>
                <c:pt idx="13">
                  <c:v>2024</c:v>
                </c:pt>
                <c:pt idx="14">
                  <c:v>2025</c:v>
                </c:pt>
              </c:numCache>
            </c:numRef>
          </c:xVal>
          <c:yVal>
            <c:numRef>
              <c:f>Sheet1!$B$2:$B$16</c:f>
              <c:numCache>
                <c:formatCode>_(* #,##0_);_(* \(#,##0\);_(* "-"??_);_(@_)</c:formatCode>
                <c:ptCount val="15"/>
                <c:pt idx="1">
                  <c:v>8135228</c:v>
                </c:pt>
                <c:pt idx="2">
                  <c:v>7973385</c:v>
                </c:pt>
                <c:pt idx="3">
                  <c:v>9754046</c:v>
                </c:pt>
                <c:pt idx="4">
                  <c:v>9221861</c:v>
                </c:pt>
                <c:pt idx="5">
                  <c:v>9000485</c:v>
                </c:pt>
                <c:pt idx="6">
                  <c:v>9330670</c:v>
                </c:pt>
                <c:pt idx="7">
                  <c:v>11525004</c:v>
                </c:pt>
                <c:pt idx="8">
                  <c:v>10122900</c:v>
                </c:pt>
                <c:pt idx="9">
                  <c:v>10470517</c:v>
                </c:pt>
                <c:pt idx="10">
                  <c:v>11972672</c:v>
                </c:pt>
                <c:pt idx="11">
                  <c:v>12731585</c:v>
                </c:pt>
                <c:pt idx="12">
                  <c:v>16609229</c:v>
                </c:pt>
                <c:pt idx="13">
                  <c:v>17314942</c:v>
                </c:pt>
                <c:pt idx="14">
                  <c:v>15849234</c:v>
                </c:pt>
              </c:numCache>
            </c:numRef>
          </c:yVal>
          <c:smooth val="0"/>
          <c:extLst>
            <c:ext xmlns:c16="http://schemas.microsoft.com/office/drawing/2014/chart" uri="{C3380CC4-5D6E-409C-BE32-E72D297353CC}">
              <c16:uniqueId val="{00000000-813E-49C9-A473-1DC2832A57AB}"/>
            </c:ext>
          </c:extLst>
        </c:ser>
        <c:ser>
          <c:idx val="1"/>
          <c:order val="1"/>
          <c:tx>
            <c:strRef>
              <c:f>Sheet1!$C$1</c:f>
              <c:strCache>
                <c:ptCount val="1"/>
                <c:pt idx="0">
                  <c:v>Revenues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Sheet1!$A$2:$A$16</c:f>
              <c:numCache>
                <c:formatCode>General</c:formatCode>
                <c:ptCount val="15"/>
                <c:pt idx="0">
                  <c:v>2010</c:v>
                </c:pt>
                <c:pt idx="1">
                  <c:v>2011</c:v>
                </c:pt>
                <c:pt idx="2">
                  <c:v>2012</c:v>
                </c:pt>
                <c:pt idx="3">
                  <c:v>2013</c:v>
                </c:pt>
                <c:pt idx="4">
                  <c:v>2015</c:v>
                </c:pt>
                <c:pt idx="5">
                  <c:v>2016</c:v>
                </c:pt>
                <c:pt idx="6">
                  <c:v>2017</c:v>
                </c:pt>
                <c:pt idx="7">
                  <c:v>2018</c:v>
                </c:pt>
                <c:pt idx="8">
                  <c:v>2019</c:v>
                </c:pt>
                <c:pt idx="9">
                  <c:v>2020</c:v>
                </c:pt>
                <c:pt idx="10">
                  <c:v>2021</c:v>
                </c:pt>
                <c:pt idx="11">
                  <c:v>2022</c:v>
                </c:pt>
                <c:pt idx="12">
                  <c:v>2023</c:v>
                </c:pt>
                <c:pt idx="13">
                  <c:v>2024</c:v>
                </c:pt>
                <c:pt idx="14">
                  <c:v>2025</c:v>
                </c:pt>
              </c:numCache>
            </c:numRef>
          </c:xVal>
          <c:yVal>
            <c:numRef>
              <c:f>Sheet1!$C$2:$C$16</c:f>
              <c:numCache>
                <c:formatCode>_(* #,##0_);_(* \(#,##0\);_(* "-"??_);_(@_)</c:formatCode>
                <c:ptCount val="15"/>
                <c:pt idx="1">
                  <c:v>8753345</c:v>
                </c:pt>
                <c:pt idx="2">
                  <c:v>8711997</c:v>
                </c:pt>
                <c:pt idx="3">
                  <c:v>8705743</c:v>
                </c:pt>
                <c:pt idx="4">
                  <c:v>8405094</c:v>
                </c:pt>
                <c:pt idx="5">
                  <c:v>9641871</c:v>
                </c:pt>
                <c:pt idx="6">
                  <c:v>9739368</c:v>
                </c:pt>
                <c:pt idx="7">
                  <c:v>10285502</c:v>
                </c:pt>
                <c:pt idx="8">
                  <c:v>10519060</c:v>
                </c:pt>
                <c:pt idx="9">
                  <c:v>11796563</c:v>
                </c:pt>
                <c:pt idx="10">
                  <c:v>12832363</c:v>
                </c:pt>
                <c:pt idx="11">
                  <c:v>13857971</c:v>
                </c:pt>
                <c:pt idx="12">
                  <c:v>14752235</c:v>
                </c:pt>
                <c:pt idx="13">
                  <c:v>15821444</c:v>
                </c:pt>
                <c:pt idx="14">
                  <c:v>16945420</c:v>
                </c:pt>
              </c:numCache>
            </c:numRef>
          </c:yVal>
          <c:smooth val="0"/>
          <c:extLst>
            <c:ext xmlns:c16="http://schemas.microsoft.com/office/drawing/2014/chart" uri="{C3380CC4-5D6E-409C-BE32-E72D297353CC}">
              <c16:uniqueId val="{00000001-813E-49C9-A473-1DC2832A57AB}"/>
            </c:ext>
          </c:extLst>
        </c:ser>
        <c:dLbls>
          <c:showLegendKey val="0"/>
          <c:showVal val="0"/>
          <c:showCatName val="0"/>
          <c:showSerName val="0"/>
          <c:showPercent val="0"/>
          <c:showBubbleSize val="0"/>
        </c:dLbls>
        <c:axId val="115280048"/>
        <c:axId val="115281008"/>
      </c:scatterChart>
      <c:valAx>
        <c:axId val="115280048"/>
        <c:scaling>
          <c:orientation val="minMax"/>
          <c:max val="2025"/>
          <c:min val="2011"/>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281008"/>
        <c:crosses val="autoZero"/>
        <c:crossBetween val="midCat"/>
        <c:majorUnit val="1"/>
      </c:valAx>
      <c:valAx>
        <c:axId val="115281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Dollars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2800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Unrestricted Fund</a:t>
            </a:r>
            <a:r>
              <a:rPr lang="en-US" baseline="0"/>
              <a:t> Balance of the General Fund (GF)</a:t>
            </a:r>
          </a:p>
          <a:p>
            <a:pPr>
              <a:defRPr/>
            </a:pPr>
            <a:r>
              <a:rPr lang="en-US" baseline="0"/>
              <a:t>vs. 25% of GF Expenditures Benchmark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1"/>
          <c:order val="0"/>
          <c:tx>
            <c:strRef>
              <c:f>Sheet1!$B$1</c:f>
              <c:strCache>
                <c:ptCount val="1"/>
                <c:pt idx="0">
                  <c:v>General Fund FB</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Sheet1!$A$2:$A$15</c:f>
              <c:numCache>
                <c:formatCode>General</c:formatCode>
                <c:ptCount val="14"/>
                <c:pt idx="0">
                  <c:v>2011</c:v>
                </c:pt>
                <c:pt idx="1">
                  <c:v>2012</c:v>
                </c:pt>
                <c:pt idx="2">
                  <c:v>2013</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Sheet1!$B$2:$B$15</c:f>
              <c:numCache>
                <c:formatCode>_(* #,##0_);_(* \(#,##0\);_(* "-"??_);_(@_)</c:formatCode>
                <c:ptCount val="14"/>
                <c:pt idx="0" formatCode="_(&quot;$&quot;* #,##0_);_(&quot;$&quot;* \(#,##0\);_(&quot;$&quot;* &quot;-&quot;??_);_(@_)">
                  <c:v>1038764</c:v>
                </c:pt>
                <c:pt idx="1">
                  <c:v>1817638</c:v>
                </c:pt>
                <c:pt idx="2">
                  <c:v>2267568</c:v>
                </c:pt>
                <c:pt idx="3">
                  <c:v>2594492</c:v>
                </c:pt>
                <c:pt idx="4">
                  <c:v>2356462</c:v>
                </c:pt>
                <c:pt idx="5">
                  <c:v>2112993</c:v>
                </c:pt>
                <c:pt idx="6">
                  <c:v>2327720</c:v>
                </c:pt>
                <c:pt idx="7">
                  <c:v>2351376</c:v>
                </c:pt>
                <c:pt idx="8">
                  <c:v>3076780</c:v>
                </c:pt>
                <c:pt idx="9">
                  <c:v>4610712</c:v>
                </c:pt>
                <c:pt idx="10">
                  <c:v>5156080</c:v>
                </c:pt>
                <c:pt idx="11">
                  <c:v>4320032</c:v>
                </c:pt>
                <c:pt idx="12">
                  <c:v>4260735</c:v>
                </c:pt>
                <c:pt idx="13">
                  <c:v>4709259</c:v>
                </c:pt>
              </c:numCache>
            </c:numRef>
          </c:val>
          <c:smooth val="0"/>
          <c:extLst>
            <c:ext xmlns:c16="http://schemas.microsoft.com/office/drawing/2014/chart" uri="{C3380CC4-5D6E-409C-BE32-E72D297353CC}">
              <c16:uniqueId val="{00000000-3A23-4D09-BA95-41103EADED1F}"/>
            </c:ext>
          </c:extLst>
        </c:ser>
        <c:dLbls>
          <c:showLegendKey val="0"/>
          <c:showVal val="0"/>
          <c:showCatName val="0"/>
          <c:showSerName val="0"/>
          <c:showPercent val="0"/>
          <c:showBubbleSize val="0"/>
        </c:dLbls>
        <c:marker val="1"/>
        <c:smooth val="0"/>
        <c:axId val="92381952"/>
        <c:axId val="92377632"/>
      </c:lineChart>
      <c:lineChart>
        <c:grouping val="stacked"/>
        <c:varyColors val="0"/>
        <c:ser>
          <c:idx val="2"/>
          <c:order val="1"/>
          <c:tx>
            <c:strRef>
              <c:f>Sheet1!$G$1</c:f>
              <c:strCache>
                <c:ptCount val="1"/>
                <c:pt idx="0">
                  <c:v>25% Benchmark</c:v>
                </c:pt>
              </c:strCache>
            </c:strRef>
          </c:tx>
          <c:spPr>
            <a:ln w="28575" cap="rnd">
              <a:solidFill>
                <a:schemeClr val="accent2">
                  <a:lumMod val="40000"/>
                  <a:lumOff val="60000"/>
                </a:schemeClr>
              </a:solidFill>
              <a:prstDash val="sysDash"/>
              <a:round/>
            </a:ln>
            <a:effectLst/>
          </c:spPr>
          <c:marker>
            <c:symbol val="circle"/>
            <c:size val="5"/>
            <c:spPr>
              <a:solidFill>
                <a:schemeClr val="accent2">
                  <a:lumMod val="60000"/>
                  <a:lumOff val="40000"/>
                </a:schemeClr>
              </a:solidFill>
              <a:ln w="9525">
                <a:solidFill>
                  <a:schemeClr val="accent2">
                    <a:lumMod val="40000"/>
                    <a:lumOff val="60000"/>
                  </a:schemeClr>
                </a:solidFill>
              </a:ln>
              <a:effectLst/>
            </c:spPr>
          </c:marker>
          <c:cat>
            <c:numRef>
              <c:f>Sheet1!$A$2:$A$15</c:f>
              <c:numCache>
                <c:formatCode>General</c:formatCode>
                <c:ptCount val="14"/>
                <c:pt idx="0">
                  <c:v>2011</c:v>
                </c:pt>
                <c:pt idx="1">
                  <c:v>2012</c:v>
                </c:pt>
                <c:pt idx="2">
                  <c:v>2013</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Sheet1!$G$2:$G$15</c:f>
              <c:numCache>
                <c:formatCode>_("$"* #,##0_);_("$"* \(#,##0\);_("$"* "-"??_);_(@_)</c:formatCode>
                <c:ptCount val="14"/>
                <c:pt idx="0">
                  <c:v>2033807</c:v>
                </c:pt>
                <c:pt idx="1">
                  <c:v>1993346.25</c:v>
                </c:pt>
                <c:pt idx="2">
                  <c:v>2438511.5</c:v>
                </c:pt>
                <c:pt idx="3">
                  <c:v>2305465.25</c:v>
                </c:pt>
                <c:pt idx="4">
                  <c:v>2250121.25</c:v>
                </c:pt>
                <c:pt idx="5">
                  <c:v>2332667.5</c:v>
                </c:pt>
                <c:pt idx="6">
                  <c:v>2881251</c:v>
                </c:pt>
                <c:pt idx="7">
                  <c:v>2530725</c:v>
                </c:pt>
                <c:pt idx="8">
                  <c:v>2617629.25</c:v>
                </c:pt>
                <c:pt idx="9">
                  <c:v>2993168</c:v>
                </c:pt>
                <c:pt idx="10">
                  <c:v>3182896.25</c:v>
                </c:pt>
                <c:pt idx="11">
                  <c:v>4152307.25</c:v>
                </c:pt>
                <c:pt idx="12">
                  <c:v>4328735.5</c:v>
                </c:pt>
                <c:pt idx="13">
                  <c:v>3962308.5</c:v>
                </c:pt>
              </c:numCache>
            </c:numRef>
          </c:val>
          <c:smooth val="0"/>
          <c:extLst>
            <c:ext xmlns:c16="http://schemas.microsoft.com/office/drawing/2014/chart" uri="{C3380CC4-5D6E-409C-BE32-E72D297353CC}">
              <c16:uniqueId val="{00000001-3A23-4D09-BA95-41103EADED1F}"/>
            </c:ext>
          </c:extLst>
        </c:ser>
        <c:dLbls>
          <c:showLegendKey val="0"/>
          <c:showVal val="0"/>
          <c:showCatName val="0"/>
          <c:showSerName val="0"/>
          <c:showPercent val="0"/>
          <c:showBubbleSize val="0"/>
        </c:dLbls>
        <c:marker val="1"/>
        <c:smooth val="0"/>
        <c:axId val="1860286671"/>
        <c:axId val="1860285711"/>
      </c:lineChart>
      <c:catAx>
        <c:axId val="92381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377632"/>
        <c:crosses val="autoZero"/>
        <c:auto val="1"/>
        <c:lblAlgn val="ctr"/>
        <c:lblOffset val="100"/>
        <c:noMultiLvlLbl val="0"/>
      </c:catAx>
      <c:valAx>
        <c:axId val="92377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Dollars</a:t>
                </a:r>
                <a:r>
                  <a:rPr lang="en-US" baseline="0"/>
                  <a: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381952"/>
        <c:crosses val="autoZero"/>
        <c:crossBetween val="between"/>
      </c:valAx>
      <c:valAx>
        <c:axId val="1860285711"/>
        <c:scaling>
          <c:orientation val="minMax"/>
          <c:max val="3000000"/>
        </c:scaling>
        <c:delete val="1"/>
        <c:axPos val="r"/>
        <c:numFmt formatCode="_(&quot;$&quot;* #,##0_);_(&quot;$&quot;* \(#,##0\);_(&quot;$&quot;* &quot;-&quot;??_);_(@_)" sourceLinked="1"/>
        <c:majorTickMark val="out"/>
        <c:minorTickMark val="none"/>
        <c:tickLblPos val="nextTo"/>
        <c:crossAx val="1860286671"/>
        <c:crosses val="max"/>
        <c:crossBetween val="between"/>
      </c:valAx>
      <c:catAx>
        <c:axId val="1860286671"/>
        <c:scaling>
          <c:orientation val="minMax"/>
        </c:scaling>
        <c:delete val="1"/>
        <c:axPos val="b"/>
        <c:numFmt formatCode="General" sourceLinked="1"/>
        <c:majorTickMark val="out"/>
        <c:minorTickMark val="none"/>
        <c:tickLblPos val="nextTo"/>
        <c:crossAx val="18602857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LOST Collections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23727034120735"/>
          <c:y val="0.26430555555555557"/>
          <c:w val="0.79547032427398201"/>
          <c:h val="0.54415099154272384"/>
        </c:manualLayout>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'Sales Tax History'!$A$2:$A$115</c:f>
              <c:numCache>
                <c:formatCode>[$-409]mmm\-yy;@</c:formatCode>
                <c:ptCount val="114"/>
                <c:pt idx="0">
                  <c:v>42583</c:v>
                </c:pt>
                <c:pt idx="1">
                  <c:v>42614</c:v>
                </c:pt>
                <c:pt idx="2">
                  <c:v>42644</c:v>
                </c:pt>
                <c:pt idx="3">
                  <c:v>42675</c:v>
                </c:pt>
                <c:pt idx="4">
                  <c:v>42705</c:v>
                </c:pt>
                <c:pt idx="5">
                  <c:v>42736</c:v>
                </c:pt>
                <c:pt idx="6">
                  <c:v>42767</c:v>
                </c:pt>
                <c:pt idx="7">
                  <c:v>42795</c:v>
                </c:pt>
                <c:pt idx="8">
                  <c:v>42826</c:v>
                </c:pt>
                <c:pt idx="9">
                  <c:v>42856</c:v>
                </c:pt>
                <c:pt idx="10">
                  <c:v>42887</c:v>
                </c:pt>
                <c:pt idx="11">
                  <c:v>42917</c:v>
                </c:pt>
                <c:pt idx="12">
                  <c:v>42948</c:v>
                </c:pt>
                <c:pt idx="13">
                  <c:v>42979</c:v>
                </c:pt>
                <c:pt idx="14">
                  <c:v>43009</c:v>
                </c:pt>
                <c:pt idx="15">
                  <c:v>43040</c:v>
                </c:pt>
                <c:pt idx="16">
                  <c:v>43070</c:v>
                </c:pt>
                <c:pt idx="17">
                  <c:v>43101</c:v>
                </c:pt>
                <c:pt idx="18">
                  <c:v>43132</c:v>
                </c:pt>
                <c:pt idx="19">
                  <c:v>43160</c:v>
                </c:pt>
                <c:pt idx="20">
                  <c:v>43191</c:v>
                </c:pt>
                <c:pt idx="21">
                  <c:v>43221</c:v>
                </c:pt>
                <c:pt idx="22">
                  <c:v>43252</c:v>
                </c:pt>
                <c:pt idx="23">
                  <c:v>43282</c:v>
                </c:pt>
                <c:pt idx="24">
                  <c:v>43313</c:v>
                </c:pt>
                <c:pt idx="25">
                  <c:v>43344</c:v>
                </c:pt>
                <c:pt idx="26">
                  <c:v>43374</c:v>
                </c:pt>
                <c:pt idx="27">
                  <c:v>43405</c:v>
                </c:pt>
                <c:pt idx="28">
                  <c:v>43435</c:v>
                </c:pt>
                <c:pt idx="29">
                  <c:v>43466</c:v>
                </c:pt>
                <c:pt idx="30">
                  <c:v>43497</c:v>
                </c:pt>
                <c:pt idx="31">
                  <c:v>43525</c:v>
                </c:pt>
                <c:pt idx="32">
                  <c:v>43556</c:v>
                </c:pt>
                <c:pt idx="33">
                  <c:v>43586</c:v>
                </c:pt>
                <c:pt idx="34">
                  <c:v>43617</c:v>
                </c:pt>
                <c:pt idx="35">
                  <c:v>43647</c:v>
                </c:pt>
                <c:pt idx="36">
                  <c:v>43678</c:v>
                </c:pt>
                <c:pt idx="37">
                  <c:v>43709</c:v>
                </c:pt>
                <c:pt idx="38">
                  <c:v>43739</c:v>
                </c:pt>
                <c:pt idx="39">
                  <c:v>43770</c:v>
                </c:pt>
                <c:pt idx="40">
                  <c:v>43800</c:v>
                </c:pt>
                <c:pt idx="41">
                  <c:v>43831</c:v>
                </c:pt>
                <c:pt idx="42">
                  <c:v>43862</c:v>
                </c:pt>
                <c:pt idx="43">
                  <c:v>43891</c:v>
                </c:pt>
                <c:pt idx="44">
                  <c:v>43922</c:v>
                </c:pt>
                <c:pt idx="45">
                  <c:v>43952</c:v>
                </c:pt>
                <c:pt idx="46">
                  <c:v>43983</c:v>
                </c:pt>
                <c:pt idx="47">
                  <c:v>44013</c:v>
                </c:pt>
                <c:pt idx="48">
                  <c:v>44044</c:v>
                </c:pt>
                <c:pt idx="49">
                  <c:v>44075</c:v>
                </c:pt>
                <c:pt idx="50">
                  <c:v>44105</c:v>
                </c:pt>
                <c:pt idx="51">
                  <c:v>44136</c:v>
                </c:pt>
                <c:pt idx="52">
                  <c:v>44166</c:v>
                </c:pt>
                <c:pt idx="53">
                  <c:v>44197</c:v>
                </c:pt>
                <c:pt idx="54">
                  <c:v>44228</c:v>
                </c:pt>
                <c:pt idx="55">
                  <c:v>44256</c:v>
                </c:pt>
                <c:pt idx="56">
                  <c:v>44287</c:v>
                </c:pt>
                <c:pt idx="57">
                  <c:v>44317</c:v>
                </c:pt>
                <c:pt idx="58">
                  <c:v>44348</c:v>
                </c:pt>
                <c:pt idx="59">
                  <c:v>44378</c:v>
                </c:pt>
                <c:pt idx="60">
                  <c:v>44409</c:v>
                </c:pt>
                <c:pt idx="61">
                  <c:v>44440</c:v>
                </c:pt>
                <c:pt idx="62">
                  <c:v>44470</c:v>
                </c:pt>
                <c:pt idx="63">
                  <c:v>44501</c:v>
                </c:pt>
                <c:pt idx="64">
                  <c:v>44531</c:v>
                </c:pt>
                <c:pt idx="65">
                  <c:v>44562</c:v>
                </c:pt>
                <c:pt idx="66">
                  <c:v>44593</c:v>
                </c:pt>
                <c:pt idx="67">
                  <c:v>44621</c:v>
                </c:pt>
                <c:pt idx="68">
                  <c:v>44652</c:v>
                </c:pt>
                <c:pt idx="69">
                  <c:v>44682</c:v>
                </c:pt>
                <c:pt idx="70">
                  <c:v>44713</c:v>
                </c:pt>
                <c:pt idx="71">
                  <c:v>44743</c:v>
                </c:pt>
                <c:pt idx="72">
                  <c:v>44774</c:v>
                </c:pt>
                <c:pt idx="73">
                  <c:v>44805</c:v>
                </c:pt>
                <c:pt idx="74">
                  <c:v>44835</c:v>
                </c:pt>
                <c:pt idx="75">
                  <c:v>44866</c:v>
                </c:pt>
                <c:pt idx="76">
                  <c:v>44917</c:v>
                </c:pt>
                <c:pt idx="77">
                  <c:v>44949</c:v>
                </c:pt>
                <c:pt idx="78">
                  <c:v>44980</c:v>
                </c:pt>
                <c:pt idx="79">
                  <c:v>45008</c:v>
                </c:pt>
                <c:pt idx="80">
                  <c:v>45039</c:v>
                </c:pt>
                <c:pt idx="81">
                  <c:v>45069</c:v>
                </c:pt>
                <c:pt idx="82">
                  <c:v>45100</c:v>
                </c:pt>
                <c:pt idx="83">
                  <c:v>45130</c:v>
                </c:pt>
                <c:pt idx="84">
                  <c:v>45161</c:v>
                </c:pt>
                <c:pt idx="85">
                  <c:v>45192</c:v>
                </c:pt>
                <c:pt idx="86">
                  <c:v>45222</c:v>
                </c:pt>
                <c:pt idx="87">
                  <c:v>45253</c:v>
                </c:pt>
                <c:pt idx="88">
                  <c:v>45283</c:v>
                </c:pt>
                <c:pt idx="89">
                  <c:v>45315</c:v>
                </c:pt>
                <c:pt idx="90">
                  <c:v>45346</c:v>
                </c:pt>
                <c:pt idx="91">
                  <c:v>45375</c:v>
                </c:pt>
                <c:pt idx="92">
                  <c:v>45406</c:v>
                </c:pt>
                <c:pt idx="93">
                  <c:v>45436</c:v>
                </c:pt>
                <c:pt idx="94">
                  <c:v>45467</c:v>
                </c:pt>
                <c:pt idx="95">
                  <c:v>45497</c:v>
                </c:pt>
                <c:pt idx="96">
                  <c:v>45528</c:v>
                </c:pt>
                <c:pt idx="97">
                  <c:v>45559</c:v>
                </c:pt>
                <c:pt idx="98">
                  <c:v>45589</c:v>
                </c:pt>
                <c:pt idx="99">
                  <c:v>45620</c:v>
                </c:pt>
                <c:pt idx="100">
                  <c:v>45650</c:v>
                </c:pt>
                <c:pt idx="101">
                  <c:v>45682</c:v>
                </c:pt>
                <c:pt idx="102">
                  <c:v>45713</c:v>
                </c:pt>
                <c:pt idx="103">
                  <c:v>45741</c:v>
                </c:pt>
                <c:pt idx="104">
                  <c:v>45772</c:v>
                </c:pt>
                <c:pt idx="105">
                  <c:v>45802</c:v>
                </c:pt>
                <c:pt idx="106">
                  <c:v>45833</c:v>
                </c:pt>
                <c:pt idx="107">
                  <c:v>45863</c:v>
                </c:pt>
                <c:pt idx="108">
                  <c:v>45894</c:v>
                </c:pt>
                <c:pt idx="109">
                  <c:v>45925</c:v>
                </c:pt>
                <c:pt idx="110">
                  <c:v>45955</c:v>
                </c:pt>
                <c:pt idx="111">
                  <c:v>45986</c:v>
                </c:pt>
                <c:pt idx="112">
                  <c:v>46016</c:v>
                </c:pt>
                <c:pt idx="113">
                  <c:v>46048</c:v>
                </c:pt>
              </c:numCache>
            </c:numRef>
          </c:cat>
          <c:val>
            <c:numRef>
              <c:f>'Sales Tax History'!$B$2:$B$115</c:f>
              <c:numCache>
                <c:formatCode>#,##0.00</c:formatCode>
                <c:ptCount val="114"/>
                <c:pt idx="0">
                  <c:v>64108.800000000003</c:v>
                </c:pt>
                <c:pt idx="1">
                  <c:v>73189.009999999995</c:v>
                </c:pt>
                <c:pt idx="2">
                  <c:v>69577.36</c:v>
                </c:pt>
                <c:pt idx="3">
                  <c:v>65818.710000000006</c:v>
                </c:pt>
                <c:pt idx="4">
                  <c:v>58988.85</c:v>
                </c:pt>
                <c:pt idx="5">
                  <c:v>70105.89</c:v>
                </c:pt>
                <c:pt idx="6">
                  <c:v>62163.49</c:v>
                </c:pt>
                <c:pt idx="7">
                  <c:v>61042.86</c:v>
                </c:pt>
                <c:pt idx="8">
                  <c:v>72882.92</c:v>
                </c:pt>
                <c:pt idx="9">
                  <c:v>65723.350000000006</c:v>
                </c:pt>
                <c:pt idx="10">
                  <c:v>69257.97</c:v>
                </c:pt>
                <c:pt idx="11">
                  <c:v>70906.62</c:v>
                </c:pt>
                <c:pt idx="12">
                  <c:v>72417.2</c:v>
                </c:pt>
                <c:pt idx="13">
                  <c:v>68856.11</c:v>
                </c:pt>
                <c:pt idx="14">
                  <c:v>74770.25</c:v>
                </c:pt>
                <c:pt idx="15">
                  <c:v>66852.87</c:v>
                </c:pt>
                <c:pt idx="16">
                  <c:v>73958.17</c:v>
                </c:pt>
                <c:pt idx="17">
                  <c:v>73173.279999999999</c:v>
                </c:pt>
                <c:pt idx="18">
                  <c:v>75441.119999999995</c:v>
                </c:pt>
                <c:pt idx="19">
                  <c:v>62759.839999999997</c:v>
                </c:pt>
                <c:pt idx="20">
                  <c:v>75306.33</c:v>
                </c:pt>
                <c:pt idx="21">
                  <c:v>72616.289999999994</c:v>
                </c:pt>
                <c:pt idx="22">
                  <c:v>71469.63</c:v>
                </c:pt>
                <c:pt idx="23">
                  <c:v>81220.53</c:v>
                </c:pt>
                <c:pt idx="24">
                  <c:v>86331.03</c:v>
                </c:pt>
                <c:pt idx="25">
                  <c:v>84574.03</c:v>
                </c:pt>
                <c:pt idx="26">
                  <c:v>72466.87</c:v>
                </c:pt>
                <c:pt idx="27">
                  <c:v>80360.98</c:v>
                </c:pt>
                <c:pt idx="28">
                  <c:v>80288.679999999993</c:v>
                </c:pt>
                <c:pt idx="29">
                  <c:v>88749.34</c:v>
                </c:pt>
                <c:pt idx="30">
                  <c:v>80443.19</c:v>
                </c:pt>
                <c:pt idx="31">
                  <c:v>76204.179999999993</c:v>
                </c:pt>
                <c:pt idx="32">
                  <c:v>82072.31</c:v>
                </c:pt>
                <c:pt idx="33">
                  <c:v>88670.06</c:v>
                </c:pt>
                <c:pt idx="34">
                  <c:v>87705.45</c:v>
                </c:pt>
                <c:pt idx="35">
                  <c:v>91582.54</c:v>
                </c:pt>
                <c:pt idx="36">
                  <c:v>90342.75</c:v>
                </c:pt>
                <c:pt idx="37">
                  <c:v>92264.95</c:v>
                </c:pt>
                <c:pt idx="38">
                  <c:v>98334.35</c:v>
                </c:pt>
                <c:pt idx="39">
                  <c:v>83964.14</c:v>
                </c:pt>
                <c:pt idx="40">
                  <c:v>87347.760000000009</c:v>
                </c:pt>
                <c:pt idx="41">
                  <c:v>97196.91</c:v>
                </c:pt>
                <c:pt idx="42">
                  <c:v>85620.57</c:v>
                </c:pt>
                <c:pt idx="43">
                  <c:v>78543.789999999994</c:v>
                </c:pt>
                <c:pt idx="44">
                  <c:v>94528.2</c:v>
                </c:pt>
                <c:pt idx="45">
                  <c:v>98905.81</c:v>
                </c:pt>
                <c:pt idx="46">
                  <c:v>112607.5</c:v>
                </c:pt>
                <c:pt idx="47">
                  <c:v>100648.46</c:v>
                </c:pt>
                <c:pt idx="48">
                  <c:v>120247.66</c:v>
                </c:pt>
                <c:pt idx="49">
                  <c:v>114294.11</c:v>
                </c:pt>
                <c:pt idx="50">
                  <c:v>115635.82</c:v>
                </c:pt>
                <c:pt idx="51">
                  <c:v>105808.91</c:v>
                </c:pt>
                <c:pt idx="52">
                  <c:v>132385.85999999999</c:v>
                </c:pt>
                <c:pt idx="53">
                  <c:v>119055.41</c:v>
                </c:pt>
                <c:pt idx="54">
                  <c:v>116239.22</c:v>
                </c:pt>
                <c:pt idx="55">
                  <c:v>134940.75</c:v>
                </c:pt>
                <c:pt idx="56">
                  <c:v>139510.18</c:v>
                </c:pt>
                <c:pt idx="57">
                  <c:v>130555.79</c:v>
                </c:pt>
                <c:pt idx="58">
                  <c:v>136733.32</c:v>
                </c:pt>
                <c:pt idx="59">
                  <c:v>134294.41</c:v>
                </c:pt>
                <c:pt idx="60">
                  <c:v>141389.48000000001</c:v>
                </c:pt>
                <c:pt idx="61">
                  <c:v>147898.64000000001</c:v>
                </c:pt>
                <c:pt idx="62">
                  <c:v>124308.88</c:v>
                </c:pt>
                <c:pt idx="63">
                  <c:v>143644.60999999999</c:v>
                </c:pt>
                <c:pt idx="64">
                  <c:v>157443.94</c:v>
                </c:pt>
                <c:pt idx="65">
                  <c:v>129703.82</c:v>
                </c:pt>
                <c:pt idx="66">
                  <c:v>137158.32999999999</c:v>
                </c:pt>
                <c:pt idx="67">
                  <c:v>151276.60999999999</c:v>
                </c:pt>
                <c:pt idx="68">
                  <c:v>149602.01</c:v>
                </c:pt>
                <c:pt idx="69">
                  <c:v>151483.33000000002</c:v>
                </c:pt>
                <c:pt idx="70">
                  <c:v>148781.47</c:v>
                </c:pt>
                <c:pt idx="71">
                  <c:v>154062.1</c:v>
                </c:pt>
                <c:pt idx="72">
                  <c:v>149017.29</c:v>
                </c:pt>
                <c:pt idx="73">
                  <c:v>147090.12</c:v>
                </c:pt>
                <c:pt idx="74">
                  <c:v>152077.1</c:v>
                </c:pt>
                <c:pt idx="75">
                  <c:v>143258.87</c:v>
                </c:pt>
                <c:pt idx="76">
                  <c:v>167013.31</c:v>
                </c:pt>
                <c:pt idx="77">
                  <c:v>138877.94</c:v>
                </c:pt>
                <c:pt idx="78">
                  <c:v>134052.06</c:v>
                </c:pt>
                <c:pt idx="79">
                  <c:v>158005.03</c:v>
                </c:pt>
                <c:pt idx="80">
                  <c:v>140713.5</c:v>
                </c:pt>
                <c:pt idx="81">
                  <c:v>144599.15</c:v>
                </c:pt>
                <c:pt idx="82">
                  <c:v>147552.5</c:v>
                </c:pt>
                <c:pt idx="83">
                  <c:v>142456.81</c:v>
                </c:pt>
                <c:pt idx="84">
                  <c:v>148230.29999999999</c:v>
                </c:pt>
                <c:pt idx="85">
                  <c:v>145806.81</c:v>
                </c:pt>
                <c:pt idx="86">
                  <c:v>147265.26</c:v>
                </c:pt>
                <c:pt idx="87">
                  <c:v>152082.38999999998</c:v>
                </c:pt>
                <c:pt idx="88">
                  <c:v>178399.89</c:v>
                </c:pt>
                <c:pt idx="89">
                  <c:v>153253.28</c:v>
                </c:pt>
                <c:pt idx="90">
                  <c:v>179954.13</c:v>
                </c:pt>
                <c:pt idx="91">
                  <c:v>151034.87</c:v>
                </c:pt>
                <c:pt idx="92">
                  <c:v>163504.95000000001</c:v>
                </c:pt>
                <c:pt idx="93">
                  <c:v>164077.23000000001</c:v>
                </c:pt>
                <c:pt idx="94">
                  <c:v>166705.04999999999</c:v>
                </c:pt>
                <c:pt idx="95">
                  <c:v>169157.3</c:v>
                </c:pt>
                <c:pt idx="96">
                  <c:v>164994.92000000001</c:v>
                </c:pt>
                <c:pt idx="97">
                  <c:v>160988.9</c:v>
                </c:pt>
                <c:pt idx="98">
                  <c:v>184906.94</c:v>
                </c:pt>
                <c:pt idx="99">
                  <c:v>172303.46</c:v>
                </c:pt>
                <c:pt idx="100">
                  <c:v>197480.14</c:v>
                </c:pt>
                <c:pt idx="101">
                  <c:v>175458.94</c:v>
                </c:pt>
                <c:pt idx="102">
                  <c:v>175924.36</c:v>
                </c:pt>
                <c:pt idx="103">
                  <c:v>171358.96</c:v>
                </c:pt>
                <c:pt idx="104">
                  <c:v>176539.91</c:v>
                </c:pt>
                <c:pt idx="105">
                  <c:v>172091.33</c:v>
                </c:pt>
                <c:pt idx="106">
                  <c:v>183159.73</c:v>
                </c:pt>
                <c:pt idx="107">
                  <c:v>187372.36</c:v>
                </c:pt>
                <c:pt idx="108">
                  <c:v>188889.32</c:v>
                </c:pt>
                <c:pt idx="109">
                  <c:v>174792.93</c:v>
                </c:pt>
                <c:pt idx="110">
                  <c:v>174815.71</c:v>
                </c:pt>
                <c:pt idx="111">
                  <c:v>195144.02</c:v>
                </c:pt>
                <c:pt idx="112">
                  <c:v>225865.83</c:v>
                </c:pt>
                <c:pt idx="113">
                  <c:v>176284.81</c:v>
                </c:pt>
              </c:numCache>
            </c:numRef>
          </c:val>
          <c:smooth val="0"/>
          <c:extLst>
            <c:ext xmlns:c16="http://schemas.microsoft.com/office/drawing/2014/chart" uri="{C3380CC4-5D6E-409C-BE32-E72D297353CC}">
              <c16:uniqueId val="{00000001-B1E9-4DE2-87CA-D4D4B75CABB3}"/>
            </c:ext>
          </c:extLst>
        </c:ser>
        <c:dLbls>
          <c:showLegendKey val="0"/>
          <c:showVal val="0"/>
          <c:showCatName val="0"/>
          <c:showSerName val="0"/>
          <c:showPercent val="0"/>
          <c:showBubbleSize val="0"/>
        </c:dLbls>
        <c:smooth val="0"/>
        <c:axId val="215885952"/>
        <c:axId val="1107992080"/>
      </c:lineChart>
      <c:dateAx>
        <c:axId val="215885952"/>
        <c:scaling>
          <c:orientation val="minMax"/>
          <c:max val="46142"/>
        </c:scaling>
        <c:delete val="0"/>
        <c:axPos val="b"/>
        <c:numFmt formatCode="[$-409]mmm\-yy;@"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7992080"/>
        <c:crosses val="autoZero"/>
        <c:auto val="1"/>
        <c:lblOffset val="100"/>
        <c:baseTimeUnit val="days"/>
        <c:majorUnit val="4"/>
        <c:majorTimeUnit val="months"/>
      </c:dateAx>
      <c:valAx>
        <c:axId val="1107992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Dollars</a:t>
                </a:r>
              </a:p>
              <a:p>
                <a:pPr>
                  <a:defRPr/>
                </a:pP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5885952"/>
        <c:crosses val="autoZero"/>
        <c:crossBetween val="between"/>
        <c:majorUnit val="25000"/>
      </c:valAx>
      <c:spPr>
        <a:noFill/>
        <a:ln>
          <a:noFill/>
        </a:ln>
        <a:effectLst/>
      </c:spPr>
    </c:plotArea>
    <c:plotVisOnly val="0"/>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32B0AA-D088-44A6-A871-3BB54C74D62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US"/>
        </a:p>
      </dgm:t>
    </dgm:pt>
    <dgm:pt modelId="{DAC64635-C4AF-4165-BD0D-526440FFD22D}">
      <dgm:prSet phldrT="[Text]"/>
      <dgm:spPr/>
      <dgm:t>
        <a:bodyPr/>
        <a:lstStyle/>
        <a:p>
          <a:r>
            <a:rPr lang="en-US"/>
            <a:t>General Fund</a:t>
          </a:r>
        </a:p>
      </dgm:t>
    </dgm:pt>
    <dgm:pt modelId="{CBA7DD4C-6879-407D-9349-00B75C3E6E54}" type="parTrans" cxnId="{B878F539-3BA7-4952-A3C4-3E73D6A70C75}">
      <dgm:prSet/>
      <dgm:spPr/>
      <dgm:t>
        <a:bodyPr/>
        <a:lstStyle/>
        <a:p>
          <a:endParaRPr lang="en-US"/>
        </a:p>
      </dgm:t>
    </dgm:pt>
    <dgm:pt modelId="{95352BF7-E91B-42FD-AF28-92D0CAD5F19D}" type="sibTrans" cxnId="{B878F539-3BA7-4952-A3C4-3E73D6A70C75}">
      <dgm:prSet/>
      <dgm:spPr/>
      <dgm:t>
        <a:bodyPr/>
        <a:lstStyle/>
        <a:p>
          <a:endParaRPr lang="en-US"/>
        </a:p>
      </dgm:t>
    </dgm:pt>
    <dgm:pt modelId="{CB84B06C-6747-4270-BC04-5D898BB1A460}">
      <dgm:prSet phldrT="[Text]"/>
      <dgm:spPr/>
      <dgm:t>
        <a:bodyPr/>
        <a:lstStyle/>
        <a:p>
          <a:r>
            <a:rPr lang="en-US"/>
            <a:t>Administration</a:t>
          </a:r>
        </a:p>
      </dgm:t>
    </dgm:pt>
    <dgm:pt modelId="{231A154D-E229-409A-B75C-AB9EDC250BDB}" type="parTrans" cxnId="{6189B2D8-E126-4B84-B878-7852566BE752}">
      <dgm:prSet/>
      <dgm:spPr/>
      <dgm:t>
        <a:bodyPr/>
        <a:lstStyle/>
        <a:p>
          <a:endParaRPr lang="en-US"/>
        </a:p>
      </dgm:t>
    </dgm:pt>
    <dgm:pt modelId="{B9057312-62D8-41FD-89E1-D7844CC1F7A6}" type="sibTrans" cxnId="{6189B2D8-E126-4B84-B878-7852566BE752}">
      <dgm:prSet/>
      <dgm:spPr/>
      <dgm:t>
        <a:bodyPr/>
        <a:lstStyle/>
        <a:p>
          <a:endParaRPr lang="en-US"/>
        </a:p>
      </dgm:t>
    </dgm:pt>
    <dgm:pt modelId="{D6EEA195-1967-4590-A67A-6C4E345DA5E0}">
      <dgm:prSet phldrT="[Text]"/>
      <dgm:spPr/>
      <dgm:t>
        <a:bodyPr/>
        <a:lstStyle/>
        <a:p>
          <a:r>
            <a:rPr lang="en-US"/>
            <a:t>Special Revenue Funds</a:t>
          </a:r>
        </a:p>
      </dgm:t>
    </dgm:pt>
    <dgm:pt modelId="{35A08DB2-C3BD-4E35-8130-5E21FE3A392C}" type="parTrans" cxnId="{13050764-1D97-4A37-8D58-84157C292727}">
      <dgm:prSet/>
      <dgm:spPr/>
      <dgm:t>
        <a:bodyPr/>
        <a:lstStyle/>
        <a:p>
          <a:endParaRPr lang="en-US"/>
        </a:p>
      </dgm:t>
    </dgm:pt>
    <dgm:pt modelId="{30558A76-323C-437A-9037-196907FFB094}" type="sibTrans" cxnId="{13050764-1D97-4A37-8D58-84157C292727}">
      <dgm:prSet/>
      <dgm:spPr/>
      <dgm:t>
        <a:bodyPr/>
        <a:lstStyle/>
        <a:p>
          <a:endParaRPr lang="en-US"/>
        </a:p>
      </dgm:t>
    </dgm:pt>
    <dgm:pt modelId="{1430B9DA-2A1E-4B6F-A311-B674B9D23534}">
      <dgm:prSet phldrT="[Text]"/>
      <dgm:spPr/>
      <dgm:t>
        <a:bodyPr/>
        <a:lstStyle/>
        <a:p>
          <a:r>
            <a:rPr lang="en-US"/>
            <a:t>Drug Abuse Treatment and Education</a:t>
          </a:r>
        </a:p>
      </dgm:t>
    </dgm:pt>
    <dgm:pt modelId="{3F49CE9C-7A1C-4E2D-94B2-5B55DC68275E}" type="parTrans" cxnId="{56F9058A-5C7B-44E3-8DE1-244BDDB5F595}">
      <dgm:prSet/>
      <dgm:spPr/>
      <dgm:t>
        <a:bodyPr/>
        <a:lstStyle/>
        <a:p>
          <a:endParaRPr lang="en-US"/>
        </a:p>
      </dgm:t>
    </dgm:pt>
    <dgm:pt modelId="{6A67AF18-7C26-41AB-8B44-2B612270508E}" type="sibTrans" cxnId="{56F9058A-5C7B-44E3-8DE1-244BDDB5F595}">
      <dgm:prSet/>
      <dgm:spPr/>
      <dgm:t>
        <a:bodyPr/>
        <a:lstStyle/>
        <a:p>
          <a:endParaRPr lang="en-US"/>
        </a:p>
      </dgm:t>
    </dgm:pt>
    <dgm:pt modelId="{6D78FA60-D5F2-4503-B2A5-F6B06C49FD7D}">
      <dgm:prSet phldrT="[Text]"/>
      <dgm:spPr/>
      <dgm:t>
        <a:bodyPr/>
        <a:lstStyle/>
        <a:p>
          <a:r>
            <a:rPr lang="en-US"/>
            <a:t>Technology Fee</a:t>
          </a:r>
        </a:p>
      </dgm:t>
    </dgm:pt>
    <dgm:pt modelId="{48ADBA43-9B2F-492D-8D81-053989C70934}" type="parTrans" cxnId="{85048B04-5392-4C0C-AD82-0C5B31CC127B}">
      <dgm:prSet/>
      <dgm:spPr/>
      <dgm:t>
        <a:bodyPr/>
        <a:lstStyle/>
        <a:p>
          <a:endParaRPr lang="en-US"/>
        </a:p>
      </dgm:t>
    </dgm:pt>
    <dgm:pt modelId="{4C1159B0-094B-414D-B3BE-EF6E8BBBF597}" type="sibTrans" cxnId="{85048B04-5392-4C0C-AD82-0C5B31CC127B}">
      <dgm:prSet/>
      <dgm:spPr/>
      <dgm:t>
        <a:bodyPr/>
        <a:lstStyle/>
        <a:p>
          <a:endParaRPr lang="en-US"/>
        </a:p>
      </dgm:t>
    </dgm:pt>
    <dgm:pt modelId="{DE80FF3A-2709-4928-9FE6-13966EAC64BE}">
      <dgm:prSet phldrT="[Text]"/>
      <dgm:spPr/>
      <dgm:t>
        <a:bodyPr/>
        <a:lstStyle/>
        <a:p>
          <a:r>
            <a:rPr lang="en-US"/>
            <a:t>Capital Projects</a:t>
          </a:r>
        </a:p>
      </dgm:t>
    </dgm:pt>
    <dgm:pt modelId="{EB66DC01-4AC3-45B1-A910-DF88483F508E}" type="parTrans" cxnId="{E3363B8A-94B2-4D30-B2D5-51A84B621A16}">
      <dgm:prSet/>
      <dgm:spPr/>
      <dgm:t>
        <a:bodyPr/>
        <a:lstStyle/>
        <a:p>
          <a:endParaRPr lang="en-US"/>
        </a:p>
      </dgm:t>
    </dgm:pt>
    <dgm:pt modelId="{A3EA672B-73D2-4E58-A998-089D67556906}" type="sibTrans" cxnId="{E3363B8A-94B2-4D30-B2D5-51A84B621A16}">
      <dgm:prSet/>
      <dgm:spPr/>
      <dgm:t>
        <a:bodyPr/>
        <a:lstStyle/>
        <a:p>
          <a:endParaRPr lang="en-US"/>
        </a:p>
      </dgm:t>
    </dgm:pt>
    <dgm:pt modelId="{424BBE00-0441-45B5-9E45-5411F72099DE}">
      <dgm:prSet phldrT="[Text]"/>
      <dgm:spPr/>
      <dgm:t>
        <a:bodyPr/>
        <a:lstStyle/>
        <a:p>
          <a:r>
            <a:rPr lang="en-US"/>
            <a:t>Capital Improvements</a:t>
          </a:r>
        </a:p>
      </dgm:t>
    </dgm:pt>
    <dgm:pt modelId="{89BE4975-94D0-45EE-ACD4-94BB16B9D2D6}" type="parTrans" cxnId="{617DD47E-2085-4EA5-9022-7773B993F97A}">
      <dgm:prSet/>
      <dgm:spPr/>
      <dgm:t>
        <a:bodyPr/>
        <a:lstStyle/>
        <a:p>
          <a:endParaRPr lang="en-US"/>
        </a:p>
      </dgm:t>
    </dgm:pt>
    <dgm:pt modelId="{24A2D15F-342A-4A2F-8626-3BD5F049126C}" type="sibTrans" cxnId="{617DD47E-2085-4EA5-9022-7773B993F97A}">
      <dgm:prSet/>
      <dgm:spPr/>
      <dgm:t>
        <a:bodyPr/>
        <a:lstStyle/>
        <a:p>
          <a:endParaRPr lang="en-US"/>
        </a:p>
      </dgm:t>
    </dgm:pt>
    <dgm:pt modelId="{43C6251C-B62D-47FA-94AF-595157B7ECCF}">
      <dgm:prSet phldrT="[Text]"/>
      <dgm:spPr/>
      <dgm:t>
        <a:bodyPr/>
        <a:lstStyle/>
        <a:p>
          <a:r>
            <a:rPr lang="en-US"/>
            <a:t>CDBG</a:t>
          </a:r>
        </a:p>
      </dgm:t>
    </dgm:pt>
    <dgm:pt modelId="{F609766C-60EC-4139-9738-5E443E622795}" type="parTrans" cxnId="{1860C4B9-367A-4E30-ADAD-ADAB5DD7E81F}">
      <dgm:prSet/>
      <dgm:spPr/>
      <dgm:t>
        <a:bodyPr/>
        <a:lstStyle/>
        <a:p>
          <a:endParaRPr lang="en-US"/>
        </a:p>
      </dgm:t>
    </dgm:pt>
    <dgm:pt modelId="{04BF6699-21B3-4022-AA82-5903C7494996}" type="sibTrans" cxnId="{1860C4B9-367A-4E30-ADAD-ADAB5DD7E81F}">
      <dgm:prSet/>
      <dgm:spPr/>
      <dgm:t>
        <a:bodyPr/>
        <a:lstStyle/>
        <a:p>
          <a:endParaRPr lang="en-US"/>
        </a:p>
      </dgm:t>
    </dgm:pt>
    <dgm:pt modelId="{72234EF4-EFCD-4191-B861-2CBE2A91B808}">
      <dgm:prSet phldrT="[Text]"/>
      <dgm:spPr/>
      <dgm:t>
        <a:bodyPr/>
        <a:lstStyle/>
        <a:p>
          <a:r>
            <a:rPr lang="en-US"/>
            <a:t>Board of Commissioners</a:t>
          </a:r>
        </a:p>
      </dgm:t>
    </dgm:pt>
    <dgm:pt modelId="{C76A4BE1-B8F7-496A-988F-5693FA570B12}" type="parTrans" cxnId="{F986A016-C0D1-4B54-B423-49069858DAD5}">
      <dgm:prSet/>
      <dgm:spPr/>
      <dgm:t>
        <a:bodyPr/>
        <a:lstStyle/>
        <a:p>
          <a:endParaRPr lang="en-US"/>
        </a:p>
      </dgm:t>
    </dgm:pt>
    <dgm:pt modelId="{1E559E26-9F5C-4351-A737-0E741B78BFE9}" type="sibTrans" cxnId="{F986A016-C0D1-4B54-B423-49069858DAD5}">
      <dgm:prSet/>
      <dgm:spPr/>
      <dgm:t>
        <a:bodyPr/>
        <a:lstStyle/>
        <a:p>
          <a:endParaRPr lang="en-US"/>
        </a:p>
      </dgm:t>
    </dgm:pt>
    <dgm:pt modelId="{57F77B0B-EF35-4EBD-82DB-B1BA8D267705}">
      <dgm:prSet phldrT="[Text]"/>
      <dgm:spPr/>
      <dgm:t>
        <a:bodyPr/>
        <a:lstStyle/>
        <a:p>
          <a:r>
            <a:rPr lang="en-US"/>
            <a:t>Board of Equalization</a:t>
          </a:r>
        </a:p>
      </dgm:t>
    </dgm:pt>
    <dgm:pt modelId="{D25E2C5D-184C-46B1-9A35-00F303425162}" type="parTrans" cxnId="{1CE08AE8-F505-43E8-BBE4-68CFEB1DC4EE}">
      <dgm:prSet/>
      <dgm:spPr/>
      <dgm:t>
        <a:bodyPr/>
        <a:lstStyle/>
        <a:p>
          <a:endParaRPr lang="en-US"/>
        </a:p>
      </dgm:t>
    </dgm:pt>
    <dgm:pt modelId="{257A1710-F143-4A9B-946B-E8D63F11D493}" type="sibTrans" cxnId="{1CE08AE8-F505-43E8-BBE4-68CFEB1DC4EE}">
      <dgm:prSet/>
      <dgm:spPr/>
      <dgm:t>
        <a:bodyPr/>
        <a:lstStyle/>
        <a:p>
          <a:endParaRPr lang="en-US"/>
        </a:p>
      </dgm:t>
    </dgm:pt>
    <dgm:pt modelId="{733E4C10-F1A8-4630-BAA0-D6F2999ECA16}">
      <dgm:prSet phldrT="[Text]"/>
      <dgm:spPr/>
      <dgm:t>
        <a:bodyPr/>
        <a:lstStyle/>
        <a:p>
          <a:r>
            <a:rPr lang="en-US"/>
            <a:t>Building and Grounds</a:t>
          </a:r>
        </a:p>
      </dgm:t>
    </dgm:pt>
    <dgm:pt modelId="{2584FCA8-01C3-4E1D-8728-29C3BC4B8E30}" type="parTrans" cxnId="{AB2BA533-4BB4-4D50-8D51-3E4F05D6B916}">
      <dgm:prSet/>
      <dgm:spPr/>
      <dgm:t>
        <a:bodyPr/>
        <a:lstStyle/>
        <a:p>
          <a:endParaRPr lang="en-US"/>
        </a:p>
      </dgm:t>
    </dgm:pt>
    <dgm:pt modelId="{16F2439E-8B62-4FDB-8B4A-D4E4461F867B}" type="sibTrans" cxnId="{AB2BA533-4BB4-4D50-8D51-3E4F05D6B916}">
      <dgm:prSet/>
      <dgm:spPr/>
      <dgm:t>
        <a:bodyPr/>
        <a:lstStyle/>
        <a:p>
          <a:endParaRPr lang="en-US"/>
        </a:p>
      </dgm:t>
    </dgm:pt>
    <dgm:pt modelId="{0E723E24-0FCE-48E7-AFAD-B3DEFA059FF6}">
      <dgm:prSet phldrT="[Text]"/>
      <dgm:spPr/>
      <dgm:t>
        <a:bodyPr/>
        <a:lstStyle/>
        <a:p>
          <a:r>
            <a:rPr lang="en-US"/>
            <a:t>Animal Control</a:t>
          </a:r>
        </a:p>
      </dgm:t>
    </dgm:pt>
    <dgm:pt modelId="{6F73CB5F-D647-4A3E-A6B6-8780902CA383}" type="parTrans" cxnId="{EB3A7A3D-095B-4E98-8206-43C8A9B0CDB0}">
      <dgm:prSet/>
      <dgm:spPr/>
      <dgm:t>
        <a:bodyPr/>
        <a:lstStyle/>
        <a:p>
          <a:endParaRPr lang="en-US"/>
        </a:p>
      </dgm:t>
    </dgm:pt>
    <dgm:pt modelId="{7761A4A1-12D1-4F3A-B6A5-298581E67E2C}" type="sibTrans" cxnId="{EB3A7A3D-095B-4E98-8206-43C8A9B0CDB0}">
      <dgm:prSet/>
      <dgm:spPr/>
      <dgm:t>
        <a:bodyPr/>
        <a:lstStyle/>
        <a:p>
          <a:endParaRPr lang="en-US"/>
        </a:p>
      </dgm:t>
    </dgm:pt>
    <dgm:pt modelId="{78698C0D-1404-498F-9CF4-0F0917D0E46F}">
      <dgm:prSet phldrT="[Text]"/>
      <dgm:spPr/>
      <dgm:t>
        <a:bodyPr/>
        <a:lstStyle/>
        <a:p>
          <a:r>
            <a:rPr lang="en-US"/>
            <a:t>Court Services</a:t>
          </a:r>
        </a:p>
      </dgm:t>
    </dgm:pt>
    <dgm:pt modelId="{3983BB10-15F7-4133-8678-00132D63E4C8}" type="parTrans" cxnId="{C5487E54-0E38-4D74-A016-BF7FAFB2EAE7}">
      <dgm:prSet/>
      <dgm:spPr/>
      <dgm:t>
        <a:bodyPr/>
        <a:lstStyle/>
        <a:p>
          <a:endParaRPr lang="en-US"/>
        </a:p>
      </dgm:t>
    </dgm:pt>
    <dgm:pt modelId="{6048991F-359A-48E2-8D53-09995C14BDE8}" type="sibTrans" cxnId="{C5487E54-0E38-4D74-A016-BF7FAFB2EAE7}">
      <dgm:prSet/>
      <dgm:spPr/>
      <dgm:t>
        <a:bodyPr/>
        <a:lstStyle/>
        <a:p>
          <a:endParaRPr lang="en-US"/>
        </a:p>
      </dgm:t>
    </dgm:pt>
    <dgm:pt modelId="{2D7D70B2-2693-43EA-9405-3F9476B3A618}">
      <dgm:prSet phldrT="[Text]"/>
      <dgm:spPr/>
      <dgm:t>
        <a:bodyPr/>
        <a:lstStyle/>
        <a:p>
          <a:r>
            <a:rPr lang="en-US"/>
            <a:t>District Attorney</a:t>
          </a:r>
        </a:p>
      </dgm:t>
    </dgm:pt>
    <dgm:pt modelId="{61798E04-8DEB-4B5F-B5FC-56908CE1519C}" type="parTrans" cxnId="{A247E6E3-FFCE-45C8-9C27-5C5A2EBD52CB}">
      <dgm:prSet/>
      <dgm:spPr/>
      <dgm:t>
        <a:bodyPr/>
        <a:lstStyle/>
        <a:p>
          <a:endParaRPr lang="en-US"/>
        </a:p>
      </dgm:t>
    </dgm:pt>
    <dgm:pt modelId="{4D99FEA7-933B-4871-B710-2FDFB3269AA1}" type="sibTrans" cxnId="{A247E6E3-FFCE-45C8-9C27-5C5A2EBD52CB}">
      <dgm:prSet/>
      <dgm:spPr/>
      <dgm:t>
        <a:bodyPr/>
        <a:lstStyle/>
        <a:p>
          <a:endParaRPr lang="en-US"/>
        </a:p>
      </dgm:t>
    </dgm:pt>
    <dgm:pt modelId="{34DD327C-C4BB-4A0A-9F79-61A53975B794}">
      <dgm:prSet phldrT="[Text]"/>
      <dgm:spPr/>
      <dgm:t>
        <a:bodyPr/>
        <a:lstStyle/>
        <a:p>
          <a:r>
            <a:rPr lang="en-US"/>
            <a:t>Coroner</a:t>
          </a:r>
        </a:p>
      </dgm:t>
    </dgm:pt>
    <dgm:pt modelId="{C49B7606-9CFC-4D93-9990-F80F9422878D}" type="parTrans" cxnId="{CABDB29D-D8E9-4602-850B-985A53299D05}">
      <dgm:prSet/>
      <dgm:spPr/>
      <dgm:t>
        <a:bodyPr/>
        <a:lstStyle/>
        <a:p>
          <a:endParaRPr lang="en-US"/>
        </a:p>
      </dgm:t>
    </dgm:pt>
    <dgm:pt modelId="{B5EC8F95-9136-4392-9FFB-919BC24EDE85}" type="sibTrans" cxnId="{CABDB29D-D8E9-4602-850B-985A53299D05}">
      <dgm:prSet/>
      <dgm:spPr/>
      <dgm:t>
        <a:bodyPr/>
        <a:lstStyle/>
        <a:p>
          <a:endParaRPr lang="en-US"/>
        </a:p>
      </dgm:t>
    </dgm:pt>
    <dgm:pt modelId="{1259F845-D6D8-4F19-9C5D-E226C841A83B}">
      <dgm:prSet phldrT="[Text]"/>
      <dgm:spPr/>
      <dgm:t>
        <a:bodyPr/>
        <a:lstStyle/>
        <a:p>
          <a:r>
            <a:rPr lang="en-US"/>
            <a:t>Forestry (Outside Agency)</a:t>
          </a:r>
        </a:p>
      </dgm:t>
    </dgm:pt>
    <dgm:pt modelId="{54DB4B8C-5B46-4410-AA34-488C26B2C76D}" type="parTrans" cxnId="{52D6A6CE-0006-45BB-B278-7FD7C94CD855}">
      <dgm:prSet/>
      <dgm:spPr/>
      <dgm:t>
        <a:bodyPr/>
        <a:lstStyle/>
        <a:p>
          <a:endParaRPr lang="en-US"/>
        </a:p>
      </dgm:t>
    </dgm:pt>
    <dgm:pt modelId="{08BC894E-9879-4090-AED5-EDF48DD551D7}" type="sibTrans" cxnId="{52D6A6CE-0006-45BB-B278-7FD7C94CD855}">
      <dgm:prSet/>
      <dgm:spPr/>
      <dgm:t>
        <a:bodyPr/>
        <a:lstStyle/>
        <a:p>
          <a:endParaRPr lang="en-US"/>
        </a:p>
      </dgm:t>
    </dgm:pt>
    <dgm:pt modelId="{3780E700-A086-413F-B830-E9664CA7C458}">
      <dgm:prSet phldrT="[Text]"/>
      <dgm:spPr/>
      <dgm:t>
        <a:bodyPr/>
        <a:lstStyle/>
        <a:p>
          <a:r>
            <a:rPr lang="en-US"/>
            <a:t>Extension Services</a:t>
          </a:r>
        </a:p>
      </dgm:t>
    </dgm:pt>
    <dgm:pt modelId="{CCF1F64A-9A4D-430C-89BC-097C5A24A6D0}" type="parTrans" cxnId="{CADB8B69-0220-44DF-A76E-2BF449907F6C}">
      <dgm:prSet/>
      <dgm:spPr/>
      <dgm:t>
        <a:bodyPr/>
        <a:lstStyle/>
        <a:p>
          <a:endParaRPr lang="en-US"/>
        </a:p>
      </dgm:t>
    </dgm:pt>
    <dgm:pt modelId="{5667D6BE-8693-4369-AAA3-6DBEF376FC88}" type="sibTrans" cxnId="{CADB8B69-0220-44DF-A76E-2BF449907F6C}">
      <dgm:prSet/>
      <dgm:spPr/>
      <dgm:t>
        <a:bodyPr/>
        <a:lstStyle/>
        <a:p>
          <a:endParaRPr lang="en-US"/>
        </a:p>
      </dgm:t>
    </dgm:pt>
    <dgm:pt modelId="{DE1B2407-7CA3-4495-81B8-26E29A8683F8}">
      <dgm:prSet phldrT="[Text]"/>
      <dgm:spPr/>
      <dgm:t>
        <a:bodyPr/>
        <a:lstStyle/>
        <a:p>
          <a:r>
            <a:rPr lang="en-US"/>
            <a:t>Elections/Registrar</a:t>
          </a:r>
        </a:p>
      </dgm:t>
    </dgm:pt>
    <dgm:pt modelId="{5C007F8E-1BE2-49C8-A250-559673DB10C5}" type="parTrans" cxnId="{CCCE6C8D-CEAA-4398-8C32-6992C3A910D7}">
      <dgm:prSet/>
      <dgm:spPr/>
      <dgm:t>
        <a:bodyPr/>
        <a:lstStyle/>
        <a:p>
          <a:endParaRPr lang="en-US"/>
        </a:p>
      </dgm:t>
    </dgm:pt>
    <dgm:pt modelId="{1AC93F40-EB9E-43F5-88BC-4CEADE3F95AA}" type="sibTrans" cxnId="{CCCE6C8D-CEAA-4398-8C32-6992C3A910D7}">
      <dgm:prSet/>
      <dgm:spPr/>
      <dgm:t>
        <a:bodyPr/>
        <a:lstStyle/>
        <a:p>
          <a:endParaRPr lang="en-US"/>
        </a:p>
      </dgm:t>
    </dgm:pt>
    <dgm:pt modelId="{178058CD-F9D6-46A4-89BF-8C84D9F0F343}">
      <dgm:prSet phldrT="[Text]"/>
      <dgm:spPr/>
      <dgm:t>
        <a:bodyPr/>
        <a:lstStyle/>
        <a:p>
          <a:r>
            <a:rPr lang="en-US"/>
            <a:t>Clerk of Superior Court</a:t>
          </a:r>
        </a:p>
      </dgm:t>
    </dgm:pt>
    <dgm:pt modelId="{52C57808-487B-424C-BEBD-4289851E5AF6}" type="parTrans" cxnId="{4AAA931F-9373-4117-B878-4FE05455D657}">
      <dgm:prSet/>
      <dgm:spPr/>
      <dgm:t>
        <a:bodyPr/>
        <a:lstStyle/>
        <a:p>
          <a:endParaRPr lang="en-US"/>
        </a:p>
      </dgm:t>
    </dgm:pt>
    <dgm:pt modelId="{99433901-0754-46F5-9E4C-F532D31D083D}" type="sibTrans" cxnId="{4AAA931F-9373-4117-B878-4FE05455D657}">
      <dgm:prSet/>
      <dgm:spPr/>
      <dgm:t>
        <a:bodyPr/>
        <a:lstStyle/>
        <a:p>
          <a:endParaRPr lang="en-US"/>
        </a:p>
      </dgm:t>
    </dgm:pt>
    <dgm:pt modelId="{BBB14857-7C74-48D2-9C7A-F1D0FADE7296}">
      <dgm:prSet phldrT="[Text]"/>
      <dgm:spPr/>
      <dgm:t>
        <a:bodyPr/>
        <a:lstStyle/>
        <a:p>
          <a:r>
            <a:rPr lang="en-US"/>
            <a:t>DFACS (Outside Agency)</a:t>
          </a:r>
        </a:p>
      </dgm:t>
    </dgm:pt>
    <dgm:pt modelId="{50F7C1E0-C6D7-485D-928E-9E84462C20A1}" type="parTrans" cxnId="{6786C5BC-D125-4810-A0B8-BA0ECFBDC353}">
      <dgm:prSet/>
      <dgm:spPr/>
      <dgm:t>
        <a:bodyPr/>
        <a:lstStyle/>
        <a:p>
          <a:endParaRPr lang="en-US"/>
        </a:p>
      </dgm:t>
    </dgm:pt>
    <dgm:pt modelId="{D2F8D9A9-4027-43CC-A7B7-0A758107B896}" type="sibTrans" cxnId="{6786C5BC-D125-4810-A0B8-BA0ECFBDC353}">
      <dgm:prSet/>
      <dgm:spPr/>
      <dgm:t>
        <a:bodyPr/>
        <a:lstStyle/>
        <a:p>
          <a:endParaRPr lang="en-US"/>
        </a:p>
      </dgm:t>
    </dgm:pt>
    <dgm:pt modelId="{80AAC541-B30C-4D28-B380-38C3BEBA3780}">
      <dgm:prSet phldrT="[Text]"/>
      <dgm:spPr/>
      <dgm:t>
        <a:bodyPr/>
        <a:lstStyle/>
        <a:p>
          <a:r>
            <a:rPr lang="en-US"/>
            <a:t>Community Services (Outside Agency)</a:t>
          </a:r>
        </a:p>
      </dgm:t>
    </dgm:pt>
    <dgm:pt modelId="{C0E93DE9-F833-473B-9709-157D5D9E4724}" type="parTrans" cxnId="{CDB13C59-E2EA-4038-8AFD-2A942C3A2FA3}">
      <dgm:prSet/>
      <dgm:spPr/>
      <dgm:t>
        <a:bodyPr/>
        <a:lstStyle/>
        <a:p>
          <a:endParaRPr lang="en-US"/>
        </a:p>
      </dgm:t>
    </dgm:pt>
    <dgm:pt modelId="{75018351-307A-4231-9933-CFC88D829B8C}" type="sibTrans" cxnId="{CDB13C59-E2EA-4038-8AFD-2A942C3A2FA3}">
      <dgm:prSet/>
      <dgm:spPr/>
      <dgm:t>
        <a:bodyPr/>
        <a:lstStyle/>
        <a:p>
          <a:endParaRPr lang="en-US"/>
        </a:p>
      </dgm:t>
    </dgm:pt>
    <dgm:pt modelId="{9854FD55-9422-4908-B532-3CD49FAF6F31}">
      <dgm:prSet phldrT="[Text]"/>
      <dgm:spPr/>
      <dgm:t>
        <a:bodyPr/>
        <a:lstStyle/>
        <a:p>
          <a:r>
            <a:rPr lang="en-US"/>
            <a:t>Health Department (Outside Agency)</a:t>
          </a:r>
        </a:p>
      </dgm:t>
    </dgm:pt>
    <dgm:pt modelId="{6E8BEE99-EE79-4E3C-B20A-683D039E3532}" type="parTrans" cxnId="{17975DF5-B30B-4789-B895-3BFF9722AAF8}">
      <dgm:prSet/>
      <dgm:spPr/>
      <dgm:t>
        <a:bodyPr/>
        <a:lstStyle/>
        <a:p>
          <a:endParaRPr lang="en-US"/>
        </a:p>
      </dgm:t>
    </dgm:pt>
    <dgm:pt modelId="{D74A4B93-6EB3-47BC-AFB4-CFB975154037}" type="sibTrans" cxnId="{17975DF5-B30B-4789-B895-3BFF9722AAF8}">
      <dgm:prSet/>
      <dgm:spPr/>
      <dgm:t>
        <a:bodyPr/>
        <a:lstStyle/>
        <a:p>
          <a:endParaRPr lang="en-US"/>
        </a:p>
      </dgm:t>
    </dgm:pt>
    <dgm:pt modelId="{97A40936-1EDB-4909-81A6-D326815A2EBE}">
      <dgm:prSet phldrT="[Text]"/>
      <dgm:spPr/>
      <dgm:t>
        <a:bodyPr/>
        <a:lstStyle/>
        <a:p>
          <a:r>
            <a:rPr lang="en-US"/>
            <a:t>Emergency Management</a:t>
          </a:r>
        </a:p>
      </dgm:t>
    </dgm:pt>
    <dgm:pt modelId="{E1B1018F-5226-49FA-940C-883BB0F18FF8}" type="parTrans" cxnId="{6104A71F-BC30-43DE-8BEE-1B064B3978AD}">
      <dgm:prSet/>
      <dgm:spPr/>
      <dgm:t>
        <a:bodyPr/>
        <a:lstStyle/>
        <a:p>
          <a:endParaRPr lang="en-US"/>
        </a:p>
      </dgm:t>
    </dgm:pt>
    <dgm:pt modelId="{F031ED5C-10D2-43DB-B4FB-D238FC6E5F63}" type="sibTrans" cxnId="{6104A71F-BC30-43DE-8BEE-1B064B3978AD}">
      <dgm:prSet/>
      <dgm:spPr/>
      <dgm:t>
        <a:bodyPr/>
        <a:lstStyle/>
        <a:p>
          <a:endParaRPr lang="en-US"/>
        </a:p>
      </dgm:t>
    </dgm:pt>
    <dgm:pt modelId="{9697F5F9-20B9-451D-9A2C-12799B3579B5}">
      <dgm:prSet phldrT="[Text]"/>
      <dgm:spPr/>
      <dgm:t>
        <a:bodyPr/>
        <a:lstStyle/>
        <a:p>
          <a:r>
            <a:rPr lang="en-US"/>
            <a:t>Fire Department</a:t>
          </a:r>
        </a:p>
      </dgm:t>
    </dgm:pt>
    <dgm:pt modelId="{D2DB303F-2542-47C9-B622-1B5CEEB3A3D7}" type="parTrans" cxnId="{07F6330B-FFA3-4206-A01E-20501463F7B1}">
      <dgm:prSet/>
      <dgm:spPr/>
      <dgm:t>
        <a:bodyPr/>
        <a:lstStyle/>
        <a:p>
          <a:endParaRPr lang="en-US"/>
        </a:p>
      </dgm:t>
    </dgm:pt>
    <dgm:pt modelId="{370CC7D4-50E1-440B-BA8B-B1CBCF3AF82D}" type="sibTrans" cxnId="{07F6330B-FFA3-4206-A01E-20501463F7B1}">
      <dgm:prSet/>
      <dgm:spPr/>
      <dgm:t>
        <a:bodyPr/>
        <a:lstStyle/>
        <a:p>
          <a:endParaRPr lang="en-US"/>
        </a:p>
      </dgm:t>
    </dgm:pt>
    <dgm:pt modelId="{A0EE4E9A-F6AE-4AAA-8AC5-3AC05C4BF67E}">
      <dgm:prSet phldrT="[Text]"/>
      <dgm:spPr/>
      <dgm:t>
        <a:bodyPr/>
        <a:lstStyle/>
        <a:p>
          <a:r>
            <a:rPr lang="en-US"/>
            <a:t>Library (Outside Agency)</a:t>
          </a:r>
        </a:p>
      </dgm:t>
    </dgm:pt>
    <dgm:pt modelId="{B252A633-07D2-4B08-8BAA-8537E68E7F94}" type="parTrans" cxnId="{8056A62D-3A3F-4218-B278-0D90C480CDF0}">
      <dgm:prSet/>
      <dgm:spPr/>
      <dgm:t>
        <a:bodyPr/>
        <a:lstStyle/>
        <a:p>
          <a:endParaRPr lang="en-US"/>
        </a:p>
      </dgm:t>
    </dgm:pt>
    <dgm:pt modelId="{30B17E41-1D26-45DC-96BC-46D44767DE4C}" type="sibTrans" cxnId="{8056A62D-3A3F-4218-B278-0D90C480CDF0}">
      <dgm:prSet/>
      <dgm:spPr/>
      <dgm:t>
        <a:bodyPr/>
        <a:lstStyle/>
        <a:p>
          <a:endParaRPr lang="en-US"/>
        </a:p>
      </dgm:t>
    </dgm:pt>
    <dgm:pt modelId="{C15E299A-27DB-4FCC-BA13-FBA129EDA14C}">
      <dgm:prSet phldrT="[Text]"/>
      <dgm:spPr/>
      <dgm:t>
        <a:bodyPr/>
        <a:lstStyle/>
        <a:p>
          <a:r>
            <a:rPr lang="en-US"/>
            <a:t>Public Works</a:t>
          </a:r>
        </a:p>
      </dgm:t>
    </dgm:pt>
    <dgm:pt modelId="{CF6865CE-7840-4581-AA5A-050583E47442}" type="parTrans" cxnId="{B571CEDB-D404-4E9B-9BFA-C9A400301186}">
      <dgm:prSet/>
      <dgm:spPr/>
      <dgm:t>
        <a:bodyPr/>
        <a:lstStyle/>
        <a:p>
          <a:endParaRPr lang="en-US"/>
        </a:p>
      </dgm:t>
    </dgm:pt>
    <dgm:pt modelId="{E2F4CA76-F7D3-48BF-94D7-651AEA5E69DF}" type="sibTrans" cxnId="{B571CEDB-D404-4E9B-9BFA-C9A400301186}">
      <dgm:prSet/>
      <dgm:spPr/>
      <dgm:t>
        <a:bodyPr/>
        <a:lstStyle/>
        <a:p>
          <a:endParaRPr lang="en-US"/>
        </a:p>
      </dgm:t>
    </dgm:pt>
    <dgm:pt modelId="{C0F63DCC-1C34-4179-8043-9FD606F32310}">
      <dgm:prSet phldrT="[Text]"/>
      <dgm:spPr/>
      <dgm:t>
        <a:bodyPr/>
        <a:lstStyle/>
        <a:p>
          <a:r>
            <a:rPr lang="en-US"/>
            <a:t>Planning and Development</a:t>
          </a:r>
        </a:p>
      </dgm:t>
    </dgm:pt>
    <dgm:pt modelId="{38B3CF31-5E2F-4793-ABE6-FBE2742EEA48}" type="parTrans" cxnId="{3A5EB6A4-E13E-420B-B591-214B56ABC242}">
      <dgm:prSet/>
      <dgm:spPr/>
      <dgm:t>
        <a:bodyPr/>
        <a:lstStyle/>
        <a:p>
          <a:endParaRPr lang="en-US"/>
        </a:p>
      </dgm:t>
    </dgm:pt>
    <dgm:pt modelId="{7B22EA33-DBD4-4D07-B095-96DC5AC9B59A}" type="sibTrans" cxnId="{3A5EB6A4-E13E-420B-B591-214B56ABC242}">
      <dgm:prSet/>
      <dgm:spPr/>
      <dgm:t>
        <a:bodyPr/>
        <a:lstStyle/>
        <a:p>
          <a:endParaRPr lang="en-US"/>
        </a:p>
      </dgm:t>
    </dgm:pt>
    <dgm:pt modelId="{CA7685DD-B308-42A0-B2AB-98A41DFEAE83}">
      <dgm:prSet phldrT="[Text]"/>
      <dgm:spPr/>
      <dgm:t>
        <a:bodyPr/>
        <a:lstStyle/>
        <a:p>
          <a:r>
            <a:rPr lang="en-US"/>
            <a:t>Senior Center</a:t>
          </a:r>
        </a:p>
      </dgm:t>
    </dgm:pt>
    <dgm:pt modelId="{F3B60941-40E1-4EF1-A30E-748BBB04AE83}" type="parTrans" cxnId="{BC0FA9DB-7F60-4D47-9A8D-BCE6E0D30797}">
      <dgm:prSet/>
      <dgm:spPr/>
      <dgm:t>
        <a:bodyPr/>
        <a:lstStyle/>
        <a:p>
          <a:endParaRPr lang="en-US"/>
        </a:p>
      </dgm:t>
    </dgm:pt>
    <dgm:pt modelId="{C8650582-F289-481B-B6E1-654434059DA1}" type="sibTrans" cxnId="{BC0FA9DB-7F60-4D47-9A8D-BCE6E0D30797}">
      <dgm:prSet/>
      <dgm:spPr/>
      <dgm:t>
        <a:bodyPr/>
        <a:lstStyle/>
        <a:p>
          <a:endParaRPr lang="en-US"/>
        </a:p>
      </dgm:t>
    </dgm:pt>
    <dgm:pt modelId="{39E11A13-F584-4FDA-86BA-2275AE5535DF}">
      <dgm:prSet phldrT="[Text]"/>
      <dgm:spPr/>
      <dgm:t>
        <a:bodyPr/>
        <a:lstStyle/>
        <a:p>
          <a:r>
            <a:rPr lang="en-US"/>
            <a:t>Recreation (Outside Agency)</a:t>
          </a:r>
        </a:p>
      </dgm:t>
    </dgm:pt>
    <dgm:pt modelId="{ADE421D1-6784-4539-B3F4-FBBA75486229}" type="parTrans" cxnId="{9361B6D8-22A2-4FFC-AEB3-F2982592AE3E}">
      <dgm:prSet/>
      <dgm:spPr/>
      <dgm:t>
        <a:bodyPr/>
        <a:lstStyle/>
        <a:p>
          <a:endParaRPr lang="en-US"/>
        </a:p>
      </dgm:t>
    </dgm:pt>
    <dgm:pt modelId="{F9C85068-A1BE-46FC-A36F-4265A7BA3CD3}" type="sibTrans" cxnId="{9361B6D8-22A2-4FFC-AEB3-F2982592AE3E}">
      <dgm:prSet/>
      <dgm:spPr/>
      <dgm:t>
        <a:bodyPr/>
        <a:lstStyle/>
        <a:p>
          <a:endParaRPr lang="en-US"/>
        </a:p>
      </dgm:t>
    </dgm:pt>
    <dgm:pt modelId="{38FA4C69-288B-4C3B-A8DB-544CDB4997A5}">
      <dgm:prSet phldrT="[Text]"/>
      <dgm:spPr/>
      <dgm:t>
        <a:bodyPr/>
        <a:lstStyle/>
        <a:p>
          <a:r>
            <a:rPr lang="en-US"/>
            <a:t>Tax Assessor</a:t>
          </a:r>
        </a:p>
      </dgm:t>
    </dgm:pt>
    <dgm:pt modelId="{C4A75663-3475-4A07-AE78-364DE5C7B576}" type="parTrans" cxnId="{86FAB81F-223A-4846-BB91-C81AC569DE5F}">
      <dgm:prSet/>
      <dgm:spPr/>
      <dgm:t>
        <a:bodyPr/>
        <a:lstStyle/>
        <a:p>
          <a:endParaRPr lang="en-US"/>
        </a:p>
      </dgm:t>
    </dgm:pt>
    <dgm:pt modelId="{4990B549-2312-4BAF-B71F-0174CDFC8C11}" type="sibTrans" cxnId="{86FAB81F-223A-4846-BB91-C81AC569DE5F}">
      <dgm:prSet/>
      <dgm:spPr/>
      <dgm:t>
        <a:bodyPr/>
        <a:lstStyle/>
        <a:p>
          <a:endParaRPr lang="en-US"/>
        </a:p>
      </dgm:t>
    </dgm:pt>
    <dgm:pt modelId="{0B4E7790-1057-4EF7-9889-8CA6F0356D04}">
      <dgm:prSet phldrT="[Text]"/>
      <dgm:spPr/>
      <dgm:t>
        <a:bodyPr/>
        <a:lstStyle/>
        <a:p>
          <a:r>
            <a:rPr lang="en-US"/>
            <a:t>Tax Commissioner</a:t>
          </a:r>
        </a:p>
      </dgm:t>
    </dgm:pt>
    <dgm:pt modelId="{590468D7-C71A-4EA1-BB02-6982E79D9482}" type="parTrans" cxnId="{770809F3-12CC-497C-B6B8-DB0F7C56A126}">
      <dgm:prSet/>
      <dgm:spPr/>
      <dgm:t>
        <a:bodyPr/>
        <a:lstStyle/>
        <a:p>
          <a:endParaRPr lang="en-US"/>
        </a:p>
      </dgm:t>
    </dgm:pt>
    <dgm:pt modelId="{997DA4CB-216F-4C16-8E1E-799382B0E08B}" type="sibTrans" cxnId="{770809F3-12CC-497C-B6B8-DB0F7C56A126}">
      <dgm:prSet/>
      <dgm:spPr/>
      <dgm:t>
        <a:bodyPr/>
        <a:lstStyle/>
        <a:p>
          <a:endParaRPr lang="en-US"/>
        </a:p>
      </dgm:t>
    </dgm:pt>
    <dgm:pt modelId="{24708D5F-16B1-46C4-BCAF-435B6AE0A6C2}">
      <dgm:prSet phldrT="[Text]"/>
      <dgm:spPr/>
      <dgm:t>
        <a:bodyPr/>
        <a:lstStyle/>
        <a:p>
          <a:r>
            <a:rPr lang="en-US"/>
            <a:t>Magistrate Court</a:t>
          </a:r>
        </a:p>
      </dgm:t>
    </dgm:pt>
    <dgm:pt modelId="{77881FF6-FD1F-46CF-B80A-EC8FB094D905}" type="parTrans" cxnId="{A5960BDF-9902-4681-90A8-A549C98AEF6F}">
      <dgm:prSet/>
      <dgm:spPr/>
      <dgm:t>
        <a:bodyPr/>
        <a:lstStyle/>
        <a:p>
          <a:endParaRPr lang="en-US"/>
        </a:p>
      </dgm:t>
    </dgm:pt>
    <dgm:pt modelId="{5066F071-6C01-4A0F-A093-BB3E12AA8F90}" type="sibTrans" cxnId="{A5960BDF-9902-4681-90A8-A549C98AEF6F}">
      <dgm:prSet/>
      <dgm:spPr/>
      <dgm:t>
        <a:bodyPr/>
        <a:lstStyle/>
        <a:p>
          <a:endParaRPr lang="en-US"/>
        </a:p>
      </dgm:t>
    </dgm:pt>
    <dgm:pt modelId="{D40992DF-F18E-4C0F-9E44-FF85BD375295}">
      <dgm:prSet phldrT="[Text]"/>
      <dgm:spPr/>
      <dgm:t>
        <a:bodyPr/>
        <a:lstStyle/>
        <a:p>
          <a:r>
            <a:rPr lang="en-US"/>
            <a:t>Probate Court</a:t>
          </a:r>
        </a:p>
      </dgm:t>
    </dgm:pt>
    <dgm:pt modelId="{669FFAFA-180B-4B8A-906A-B973C259F1F5}" type="parTrans" cxnId="{AE268444-E486-4605-854E-F914606F5712}">
      <dgm:prSet/>
      <dgm:spPr/>
      <dgm:t>
        <a:bodyPr/>
        <a:lstStyle/>
        <a:p>
          <a:endParaRPr lang="en-US"/>
        </a:p>
      </dgm:t>
    </dgm:pt>
    <dgm:pt modelId="{1D2570F1-E4F6-4CA3-9458-656184732CEF}" type="sibTrans" cxnId="{AE268444-E486-4605-854E-F914606F5712}">
      <dgm:prSet/>
      <dgm:spPr/>
      <dgm:t>
        <a:bodyPr/>
        <a:lstStyle/>
        <a:p>
          <a:endParaRPr lang="en-US"/>
        </a:p>
      </dgm:t>
    </dgm:pt>
    <dgm:pt modelId="{7E4692B1-0AF5-49DA-A4AB-69527AD16E53}">
      <dgm:prSet phldrT="[Text]"/>
      <dgm:spPr/>
      <dgm:t>
        <a:bodyPr/>
        <a:lstStyle/>
        <a:p>
          <a:r>
            <a:rPr lang="en-US"/>
            <a:t>Public Defender</a:t>
          </a:r>
        </a:p>
      </dgm:t>
    </dgm:pt>
    <dgm:pt modelId="{962EFEEB-71B7-452E-9C4C-323DB314572D}" type="parTrans" cxnId="{260DF4E7-FBAC-48CD-A055-BF0225386F6C}">
      <dgm:prSet/>
      <dgm:spPr/>
      <dgm:t>
        <a:bodyPr/>
        <a:lstStyle/>
        <a:p>
          <a:endParaRPr lang="en-US"/>
        </a:p>
      </dgm:t>
    </dgm:pt>
    <dgm:pt modelId="{6E1631A8-F952-4812-81AB-FDCDBB869FC5}" type="sibTrans" cxnId="{260DF4E7-FBAC-48CD-A055-BF0225386F6C}">
      <dgm:prSet/>
      <dgm:spPr/>
      <dgm:t>
        <a:bodyPr/>
        <a:lstStyle/>
        <a:p>
          <a:endParaRPr lang="en-US"/>
        </a:p>
      </dgm:t>
    </dgm:pt>
    <dgm:pt modelId="{4D380A0B-87BF-4015-B81F-BA4EA6B6431C}">
      <dgm:prSet phldrT="[Text]"/>
      <dgm:spPr/>
      <dgm:t>
        <a:bodyPr/>
        <a:lstStyle/>
        <a:p>
          <a:r>
            <a:rPr lang="en-US"/>
            <a:t>Sheriff</a:t>
          </a:r>
        </a:p>
      </dgm:t>
    </dgm:pt>
    <dgm:pt modelId="{565F28B3-E8FD-48D9-A572-ACF03E9E97B2}" type="parTrans" cxnId="{25183E76-621D-4FD4-B277-CAB8BBB22156}">
      <dgm:prSet/>
      <dgm:spPr/>
      <dgm:t>
        <a:bodyPr/>
        <a:lstStyle/>
        <a:p>
          <a:endParaRPr lang="en-US"/>
        </a:p>
      </dgm:t>
    </dgm:pt>
    <dgm:pt modelId="{776F91A5-F935-4FD3-A81B-164950972B08}" type="sibTrans" cxnId="{25183E76-621D-4FD4-B277-CAB8BBB22156}">
      <dgm:prSet/>
      <dgm:spPr/>
      <dgm:t>
        <a:bodyPr/>
        <a:lstStyle/>
        <a:p>
          <a:endParaRPr lang="en-US"/>
        </a:p>
      </dgm:t>
    </dgm:pt>
    <dgm:pt modelId="{B65EFB21-D179-4603-810C-E3E4F0889031}">
      <dgm:prSet phldrT="[Text]"/>
      <dgm:spPr/>
      <dgm:t>
        <a:bodyPr/>
        <a:lstStyle/>
        <a:p>
          <a:r>
            <a:rPr lang="en-US"/>
            <a:t>Jail</a:t>
          </a:r>
        </a:p>
      </dgm:t>
    </dgm:pt>
    <dgm:pt modelId="{305903F7-249F-43C1-9222-8ED0612140CA}" type="parTrans" cxnId="{3641A118-CA0F-4A75-848F-F2A45F7F9B62}">
      <dgm:prSet/>
      <dgm:spPr/>
      <dgm:t>
        <a:bodyPr/>
        <a:lstStyle/>
        <a:p>
          <a:endParaRPr lang="en-US"/>
        </a:p>
      </dgm:t>
    </dgm:pt>
    <dgm:pt modelId="{2CDCDC0D-A28A-4410-9886-0222B680838D}" type="sibTrans" cxnId="{3641A118-CA0F-4A75-848F-F2A45F7F9B62}">
      <dgm:prSet/>
      <dgm:spPr/>
      <dgm:t>
        <a:bodyPr/>
        <a:lstStyle/>
        <a:p>
          <a:endParaRPr lang="en-US"/>
        </a:p>
      </dgm:t>
    </dgm:pt>
    <dgm:pt modelId="{18554E64-89E5-44FF-860F-F4586C00C6A5}">
      <dgm:prSet phldrT="[Text]"/>
      <dgm:spPr/>
      <dgm:t>
        <a:bodyPr/>
        <a:lstStyle/>
        <a:p>
          <a:r>
            <a:rPr lang="en-US"/>
            <a:t>Emergency Services - Ambulance Contract (Outside Agency)</a:t>
          </a:r>
        </a:p>
      </dgm:t>
    </dgm:pt>
    <dgm:pt modelId="{40A32133-F33F-46E6-BE0B-044086E43462}" type="parTrans" cxnId="{84EAC0CA-3DAF-40DF-A657-FD20AC864849}">
      <dgm:prSet/>
      <dgm:spPr/>
      <dgm:t>
        <a:bodyPr/>
        <a:lstStyle/>
        <a:p>
          <a:endParaRPr lang="en-US"/>
        </a:p>
      </dgm:t>
    </dgm:pt>
    <dgm:pt modelId="{931DBC64-0514-4A2B-A9C5-699BD097E2E8}" type="sibTrans" cxnId="{84EAC0CA-3DAF-40DF-A657-FD20AC864849}">
      <dgm:prSet/>
      <dgm:spPr/>
      <dgm:t>
        <a:bodyPr/>
        <a:lstStyle/>
        <a:p>
          <a:endParaRPr lang="en-US"/>
        </a:p>
      </dgm:t>
    </dgm:pt>
    <dgm:pt modelId="{8922EE7F-5B58-40EA-A79E-0FCD53F5B633}">
      <dgm:prSet phldrT="[Text]"/>
      <dgm:spPr/>
      <dgm:t>
        <a:bodyPr/>
        <a:lstStyle/>
        <a:p>
          <a:r>
            <a:rPr lang="en-US"/>
            <a:t>Water Authority (Outside Agency)</a:t>
          </a:r>
        </a:p>
      </dgm:t>
    </dgm:pt>
    <dgm:pt modelId="{D23DE3D1-82E6-4F97-B825-B752E36F72CA}" type="parTrans" cxnId="{423806B7-57AB-4558-BA77-3AC5F6ACE85F}">
      <dgm:prSet/>
      <dgm:spPr/>
      <dgm:t>
        <a:bodyPr/>
        <a:lstStyle/>
        <a:p>
          <a:endParaRPr lang="en-US"/>
        </a:p>
      </dgm:t>
    </dgm:pt>
    <dgm:pt modelId="{52E9A8E3-077C-4A03-B597-045EB6610D0E}" type="sibTrans" cxnId="{423806B7-57AB-4558-BA77-3AC5F6ACE85F}">
      <dgm:prSet/>
      <dgm:spPr/>
      <dgm:t>
        <a:bodyPr/>
        <a:lstStyle/>
        <a:p>
          <a:endParaRPr lang="en-US"/>
        </a:p>
      </dgm:t>
    </dgm:pt>
    <dgm:pt modelId="{E15FB091-8AC8-4D57-B16A-08EBE626B97D}">
      <dgm:prSet phldrT="[Text]"/>
      <dgm:spPr/>
      <dgm:t>
        <a:bodyPr/>
        <a:lstStyle/>
        <a:p>
          <a:r>
            <a:rPr lang="en-US"/>
            <a:t>Solid Waste (Outside Agency)</a:t>
          </a:r>
        </a:p>
      </dgm:t>
    </dgm:pt>
    <dgm:pt modelId="{08561748-B32F-436F-9927-67985D6B2D2E}" type="parTrans" cxnId="{49F3F71A-A4C0-4BA7-90A8-A3016C24C1A6}">
      <dgm:prSet/>
      <dgm:spPr/>
      <dgm:t>
        <a:bodyPr/>
        <a:lstStyle/>
        <a:p>
          <a:endParaRPr lang="en-US"/>
        </a:p>
      </dgm:t>
    </dgm:pt>
    <dgm:pt modelId="{33ABCCEF-CD6A-416D-8B6A-BE4C590C234E}" type="sibTrans" cxnId="{49F3F71A-A4C0-4BA7-90A8-A3016C24C1A6}">
      <dgm:prSet/>
      <dgm:spPr/>
      <dgm:t>
        <a:bodyPr/>
        <a:lstStyle/>
        <a:p>
          <a:endParaRPr lang="en-US"/>
        </a:p>
      </dgm:t>
    </dgm:pt>
    <dgm:pt modelId="{D9486D11-5005-4AC6-9CA4-13C2B6C3C170}">
      <dgm:prSet phldrT="[Text]"/>
      <dgm:spPr/>
      <dgm:t>
        <a:bodyPr/>
        <a:lstStyle/>
        <a:p>
          <a:r>
            <a:rPr lang="en-US"/>
            <a:t>Agribusiness (Outside Agency)</a:t>
          </a:r>
        </a:p>
      </dgm:t>
    </dgm:pt>
    <dgm:pt modelId="{CEF2C575-8FB2-4B65-9B33-4080818BD3E5}" type="parTrans" cxnId="{A65E1B03-78F2-4344-B9FA-855796C4CC52}">
      <dgm:prSet/>
      <dgm:spPr/>
      <dgm:t>
        <a:bodyPr/>
        <a:lstStyle/>
        <a:p>
          <a:endParaRPr lang="en-US"/>
        </a:p>
      </dgm:t>
    </dgm:pt>
    <dgm:pt modelId="{E56AC93A-D819-46E2-B376-0DF90BFE2893}" type="sibTrans" cxnId="{A65E1B03-78F2-4344-B9FA-855796C4CC52}">
      <dgm:prSet/>
      <dgm:spPr/>
      <dgm:t>
        <a:bodyPr/>
        <a:lstStyle/>
        <a:p>
          <a:endParaRPr lang="en-US"/>
        </a:p>
      </dgm:t>
    </dgm:pt>
    <dgm:pt modelId="{ABF3800E-5F0C-44D9-A195-19293246D739}">
      <dgm:prSet phldrT="[Text]"/>
      <dgm:spPr/>
      <dgm:t>
        <a:bodyPr/>
        <a:lstStyle/>
        <a:p>
          <a:r>
            <a:rPr lang="en-US"/>
            <a:t>Development Authority (Outside Agency)</a:t>
          </a:r>
        </a:p>
      </dgm:t>
    </dgm:pt>
    <dgm:pt modelId="{4F7D5A97-4082-4E04-B542-0D5AECC344F0}" type="parTrans" cxnId="{E490E2B1-68D8-47D2-806E-4673AC391097}">
      <dgm:prSet/>
      <dgm:spPr/>
      <dgm:t>
        <a:bodyPr/>
        <a:lstStyle/>
        <a:p>
          <a:endParaRPr lang="en-US"/>
        </a:p>
      </dgm:t>
    </dgm:pt>
    <dgm:pt modelId="{A25DCE76-D85D-4CCB-B281-36812C43B3B4}" type="sibTrans" cxnId="{E490E2B1-68D8-47D2-806E-4673AC391097}">
      <dgm:prSet/>
      <dgm:spPr/>
      <dgm:t>
        <a:bodyPr/>
        <a:lstStyle/>
        <a:p>
          <a:endParaRPr lang="en-US"/>
        </a:p>
      </dgm:t>
    </dgm:pt>
    <dgm:pt modelId="{B37018B8-A7CC-4B8D-94BA-C5F70F50DF0F}">
      <dgm:prSet phldrT="[Text]"/>
      <dgm:spPr/>
      <dgm:t>
        <a:bodyPr/>
        <a:lstStyle/>
        <a:p>
          <a:r>
            <a:rPr lang="en-US"/>
            <a:t>Law Library</a:t>
          </a:r>
        </a:p>
      </dgm:t>
    </dgm:pt>
    <dgm:pt modelId="{2CC93DA4-66D9-4462-A8C6-A0799259A355}" type="parTrans" cxnId="{0CCCC93A-C68E-4BB9-A7A7-3CB5A32428D8}">
      <dgm:prSet/>
      <dgm:spPr/>
      <dgm:t>
        <a:bodyPr/>
        <a:lstStyle/>
        <a:p>
          <a:endParaRPr lang="en-US"/>
        </a:p>
      </dgm:t>
    </dgm:pt>
    <dgm:pt modelId="{CF15258B-B714-4610-B459-E86B6E46B229}" type="sibTrans" cxnId="{0CCCC93A-C68E-4BB9-A7A7-3CB5A32428D8}">
      <dgm:prSet/>
      <dgm:spPr/>
      <dgm:t>
        <a:bodyPr/>
        <a:lstStyle/>
        <a:p>
          <a:endParaRPr lang="en-US"/>
        </a:p>
      </dgm:t>
    </dgm:pt>
    <dgm:pt modelId="{3A510FD9-57F0-4AE7-B342-4355BDF3F14E}">
      <dgm:prSet phldrT="[Text]"/>
      <dgm:spPr/>
      <dgm:t>
        <a:bodyPr/>
        <a:lstStyle/>
        <a:p>
          <a:r>
            <a:rPr lang="en-US"/>
            <a:t>E911</a:t>
          </a:r>
        </a:p>
      </dgm:t>
    </dgm:pt>
    <dgm:pt modelId="{B50A4749-1885-48C4-80AA-686BA8801B0B}" type="parTrans" cxnId="{D2C1C347-6CBA-43FB-A926-ABCD2B1BE5A7}">
      <dgm:prSet/>
      <dgm:spPr/>
      <dgm:t>
        <a:bodyPr/>
        <a:lstStyle/>
        <a:p>
          <a:endParaRPr lang="en-US"/>
        </a:p>
      </dgm:t>
    </dgm:pt>
    <dgm:pt modelId="{5F4D15A2-84C0-4E84-8962-2827F472E548}" type="sibTrans" cxnId="{D2C1C347-6CBA-43FB-A926-ABCD2B1BE5A7}">
      <dgm:prSet/>
      <dgm:spPr/>
      <dgm:t>
        <a:bodyPr/>
        <a:lstStyle/>
        <a:p>
          <a:endParaRPr lang="en-US"/>
        </a:p>
      </dgm:t>
    </dgm:pt>
    <dgm:pt modelId="{08432A8F-8773-4BE5-99D4-CF4E7603FA7C}">
      <dgm:prSet phldrT="[Text]"/>
      <dgm:spPr/>
      <dgm:t>
        <a:bodyPr/>
        <a:lstStyle/>
        <a:p>
          <a:r>
            <a:rPr lang="en-US"/>
            <a:t>Federal Seizure</a:t>
          </a:r>
        </a:p>
      </dgm:t>
    </dgm:pt>
    <dgm:pt modelId="{971350A8-9FAD-4809-8685-9E7F30863D4D}" type="parTrans" cxnId="{3FCAC9B4-7103-48A7-9286-54CE70AAFA7B}">
      <dgm:prSet/>
      <dgm:spPr/>
      <dgm:t>
        <a:bodyPr/>
        <a:lstStyle/>
        <a:p>
          <a:endParaRPr lang="en-US"/>
        </a:p>
      </dgm:t>
    </dgm:pt>
    <dgm:pt modelId="{55B1FF81-256A-407E-9F01-47FB8EA22A71}" type="sibTrans" cxnId="{3FCAC9B4-7103-48A7-9286-54CE70AAFA7B}">
      <dgm:prSet/>
      <dgm:spPr/>
      <dgm:t>
        <a:bodyPr/>
        <a:lstStyle/>
        <a:p>
          <a:endParaRPr lang="en-US"/>
        </a:p>
      </dgm:t>
    </dgm:pt>
    <dgm:pt modelId="{9DDA32E0-65DD-4B51-AC64-5ED6257C0D1D}">
      <dgm:prSet phldrT="[Text]"/>
      <dgm:spPr/>
      <dgm:t>
        <a:bodyPr/>
        <a:lstStyle/>
        <a:p>
          <a:r>
            <a:rPr lang="en-US"/>
            <a:t>American Rescue Plan (ARP)</a:t>
          </a:r>
        </a:p>
      </dgm:t>
    </dgm:pt>
    <dgm:pt modelId="{EE9A2756-5AED-40E7-8419-5C914C7B5D19}" type="parTrans" cxnId="{4934FF36-A7E7-42FE-A2E6-8F097661F3A5}">
      <dgm:prSet/>
      <dgm:spPr/>
      <dgm:t>
        <a:bodyPr/>
        <a:lstStyle/>
        <a:p>
          <a:endParaRPr lang="en-US"/>
        </a:p>
      </dgm:t>
    </dgm:pt>
    <dgm:pt modelId="{16291FFB-AB85-4E5B-A72A-1AEFD04F1589}" type="sibTrans" cxnId="{4934FF36-A7E7-42FE-A2E6-8F097661F3A5}">
      <dgm:prSet/>
      <dgm:spPr/>
      <dgm:t>
        <a:bodyPr/>
        <a:lstStyle/>
        <a:p>
          <a:endParaRPr lang="en-US"/>
        </a:p>
      </dgm:t>
    </dgm:pt>
    <dgm:pt modelId="{57787BBC-3F4C-4B34-8EB7-7F809C3B44BF}">
      <dgm:prSet phldrT="[Text]"/>
      <dgm:spPr/>
      <dgm:t>
        <a:bodyPr/>
        <a:lstStyle/>
        <a:p>
          <a:r>
            <a:rPr lang="en-US"/>
            <a:t>Impact Fee</a:t>
          </a:r>
        </a:p>
      </dgm:t>
    </dgm:pt>
    <dgm:pt modelId="{06E8D4D6-7D33-414E-87D8-52EDF12E57E1}" type="parTrans" cxnId="{F6A11A35-D15A-4FF6-996B-FD31DF562678}">
      <dgm:prSet/>
      <dgm:spPr/>
      <dgm:t>
        <a:bodyPr/>
        <a:lstStyle/>
        <a:p>
          <a:endParaRPr lang="en-US"/>
        </a:p>
      </dgm:t>
    </dgm:pt>
    <dgm:pt modelId="{9590F96E-92C7-47A7-866F-B98EED1E6DE2}" type="sibTrans" cxnId="{F6A11A35-D15A-4FF6-996B-FD31DF562678}">
      <dgm:prSet/>
      <dgm:spPr/>
      <dgm:t>
        <a:bodyPr/>
        <a:lstStyle/>
        <a:p>
          <a:endParaRPr lang="en-US"/>
        </a:p>
      </dgm:t>
    </dgm:pt>
    <dgm:pt modelId="{7D3F2A7F-8AAA-41A3-8B6D-861B9A67F492}">
      <dgm:prSet phldrT="[Text]"/>
      <dgm:spPr/>
      <dgm:t>
        <a:bodyPr/>
        <a:lstStyle/>
        <a:p>
          <a:r>
            <a:rPr lang="en-US"/>
            <a:t>State Seizure</a:t>
          </a:r>
        </a:p>
      </dgm:t>
    </dgm:pt>
    <dgm:pt modelId="{736FD5E5-81B8-4BED-94DB-602D1A3FC2AA}" type="parTrans" cxnId="{F7448F6E-0947-479F-9DDA-BAEEA1E10679}">
      <dgm:prSet/>
      <dgm:spPr/>
      <dgm:t>
        <a:bodyPr/>
        <a:lstStyle/>
        <a:p>
          <a:endParaRPr lang="en-US"/>
        </a:p>
      </dgm:t>
    </dgm:pt>
    <dgm:pt modelId="{50FAC58A-EB00-48D1-A080-756DD0C72360}" type="sibTrans" cxnId="{F7448F6E-0947-479F-9DDA-BAEEA1E10679}">
      <dgm:prSet/>
      <dgm:spPr/>
      <dgm:t>
        <a:bodyPr/>
        <a:lstStyle/>
        <a:p>
          <a:endParaRPr lang="en-US"/>
        </a:p>
      </dgm:t>
    </dgm:pt>
    <dgm:pt modelId="{ED812AA0-4052-48D9-BF79-0645618F62B4}">
      <dgm:prSet phldrT="[Text]"/>
      <dgm:spPr/>
      <dgm:t>
        <a:bodyPr/>
        <a:lstStyle/>
        <a:p>
          <a:r>
            <a:rPr lang="en-US"/>
            <a:t>Hotel/Motel Tax</a:t>
          </a:r>
        </a:p>
      </dgm:t>
    </dgm:pt>
    <dgm:pt modelId="{8F23FB3A-A70B-4CF4-8964-AB9120AF1C30}" type="parTrans" cxnId="{CD69004E-2012-48AF-906D-9586C3CFEF8E}">
      <dgm:prSet/>
      <dgm:spPr/>
      <dgm:t>
        <a:bodyPr/>
        <a:lstStyle/>
        <a:p>
          <a:endParaRPr lang="en-US"/>
        </a:p>
      </dgm:t>
    </dgm:pt>
    <dgm:pt modelId="{1DFEB652-8A00-496E-833F-28090E760A5D}" type="sibTrans" cxnId="{CD69004E-2012-48AF-906D-9586C3CFEF8E}">
      <dgm:prSet/>
      <dgm:spPr/>
      <dgm:t>
        <a:bodyPr/>
        <a:lstStyle/>
        <a:p>
          <a:endParaRPr lang="en-US"/>
        </a:p>
      </dgm:t>
    </dgm:pt>
    <dgm:pt modelId="{A72609A8-4BF3-4C9F-A208-F373BE2FDC48}">
      <dgm:prSet phldrT="[Text]"/>
      <dgm:spPr/>
      <dgm:t>
        <a:bodyPr/>
        <a:lstStyle/>
        <a:p>
          <a:r>
            <a:rPr lang="en-US"/>
            <a:t>Opioid Settlement</a:t>
          </a:r>
        </a:p>
      </dgm:t>
    </dgm:pt>
    <dgm:pt modelId="{2F08F754-EF6B-4DFD-9109-E2ADFB02A0DD}" type="parTrans" cxnId="{B3FA3E64-CCC5-4EA0-BC25-C18987D64EC8}">
      <dgm:prSet/>
      <dgm:spPr/>
      <dgm:t>
        <a:bodyPr/>
        <a:lstStyle/>
        <a:p>
          <a:endParaRPr lang="en-US"/>
        </a:p>
      </dgm:t>
    </dgm:pt>
    <dgm:pt modelId="{1A8CC19B-5AD2-4282-918B-787019024621}" type="sibTrans" cxnId="{B3FA3E64-CCC5-4EA0-BC25-C18987D64EC8}">
      <dgm:prSet/>
      <dgm:spPr/>
      <dgm:t>
        <a:bodyPr/>
        <a:lstStyle/>
        <a:p>
          <a:endParaRPr lang="en-US"/>
        </a:p>
      </dgm:t>
    </dgm:pt>
    <dgm:pt modelId="{4DC73206-7646-42CA-ADAD-CA3D7B01E290}">
      <dgm:prSet phldrT="[Text]"/>
      <dgm:spPr/>
      <dgm:t>
        <a:bodyPr/>
        <a:lstStyle/>
        <a:p>
          <a:r>
            <a:rPr lang="en-US"/>
            <a:t>Jail Construction</a:t>
          </a:r>
        </a:p>
      </dgm:t>
    </dgm:pt>
    <dgm:pt modelId="{9A2E60AC-79FC-4176-9F10-C473B080AB8F}" type="parTrans" cxnId="{A1C4E00B-06DF-4CC2-BD1B-1EDB3373D65A}">
      <dgm:prSet/>
      <dgm:spPr/>
      <dgm:t>
        <a:bodyPr/>
        <a:lstStyle/>
        <a:p>
          <a:endParaRPr lang="en-US"/>
        </a:p>
      </dgm:t>
    </dgm:pt>
    <dgm:pt modelId="{7AF24E46-89C7-4630-BF9E-123048AC8AF1}" type="sibTrans" cxnId="{A1C4E00B-06DF-4CC2-BD1B-1EDB3373D65A}">
      <dgm:prSet/>
      <dgm:spPr/>
      <dgm:t>
        <a:bodyPr/>
        <a:lstStyle/>
        <a:p>
          <a:endParaRPr lang="en-US"/>
        </a:p>
      </dgm:t>
    </dgm:pt>
    <dgm:pt modelId="{F252CC88-84C7-4F3B-ACC7-E49D0A12BF23}">
      <dgm:prSet phldrT="[Text]"/>
      <dgm:spPr/>
      <dgm:t>
        <a:bodyPr/>
        <a:lstStyle/>
        <a:p>
          <a:endParaRPr lang="en-US"/>
        </a:p>
      </dgm:t>
    </dgm:pt>
    <dgm:pt modelId="{6AD497FC-DD0C-4364-B002-E55B27817316}" type="parTrans" cxnId="{0B5F67BA-E311-4AB0-B90F-8D3420CCAB64}">
      <dgm:prSet/>
      <dgm:spPr/>
      <dgm:t>
        <a:bodyPr/>
        <a:lstStyle/>
        <a:p>
          <a:endParaRPr lang="en-US"/>
        </a:p>
      </dgm:t>
    </dgm:pt>
    <dgm:pt modelId="{8EE1E1C8-3AEE-4B4A-A42B-71CC59A98780}" type="sibTrans" cxnId="{0B5F67BA-E311-4AB0-B90F-8D3420CCAB64}">
      <dgm:prSet/>
      <dgm:spPr/>
      <dgm:t>
        <a:bodyPr/>
        <a:lstStyle/>
        <a:p>
          <a:endParaRPr lang="en-US"/>
        </a:p>
      </dgm:t>
    </dgm:pt>
    <dgm:pt modelId="{43AD52D4-64E5-4619-A2E3-F42E6DDC26AB}">
      <dgm:prSet phldrT="[Text]"/>
      <dgm:spPr/>
      <dgm:t>
        <a:bodyPr/>
        <a:lstStyle/>
        <a:p>
          <a:r>
            <a:rPr lang="en-US"/>
            <a:t>Juvenile</a:t>
          </a:r>
        </a:p>
      </dgm:t>
    </dgm:pt>
    <dgm:pt modelId="{B7B7B4F1-9B06-438A-82B8-979EEB9E368D}" type="parTrans" cxnId="{573EDFEE-FD39-4DF5-9316-A987830769A6}">
      <dgm:prSet/>
      <dgm:spPr/>
      <dgm:t>
        <a:bodyPr/>
        <a:lstStyle/>
        <a:p>
          <a:endParaRPr lang="en-US"/>
        </a:p>
      </dgm:t>
    </dgm:pt>
    <dgm:pt modelId="{70FCEF77-425C-48BF-99FA-20A2CC3086A6}" type="sibTrans" cxnId="{573EDFEE-FD39-4DF5-9316-A987830769A6}">
      <dgm:prSet/>
      <dgm:spPr/>
      <dgm:t>
        <a:bodyPr/>
        <a:lstStyle/>
        <a:p>
          <a:endParaRPr lang="en-US"/>
        </a:p>
      </dgm:t>
    </dgm:pt>
    <dgm:pt modelId="{CD9AEC30-7041-4A74-B00D-C4E21D9D8F8C}">
      <dgm:prSet phldrT="[Text]"/>
      <dgm:spPr/>
      <dgm:t>
        <a:bodyPr/>
        <a:lstStyle/>
        <a:p>
          <a:r>
            <a:rPr lang="en-US"/>
            <a:t>LMIG</a:t>
          </a:r>
        </a:p>
      </dgm:t>
    </dgm:pt>
    <dgm:pt modelId="{C63BD930-C160-409D-A5F7-2EED436A936D}" type="parTrans" cxnId="{6B847008-2108-4EED-89BC-CD6947AC01BB}">
      <dgm:prSet/>
      <dgm:spPr/>
      <dgm:t>
        <a:bodyPr/>
        <a:lstStyle/>
        <a:p>
          <a:endParaRPr lang="en-US"/>
        </a:p>
      </dgm:t>
    </dgm:pt>
    <dgm:pt modelId="{CAD2A4FF-1DCF-4B43-BCD6-251B2AD269A1}" type="sibTrans" cxnId="{6B847008-2108-4EED-89BC-CD6947AC01BB}">
      <dgm:prSet/>
      <dgm:spPr/>
      <dgm:t>
        <a:bodyPr/>
        <a:lstStyle/>
        <a:p>
          <a:endParaRPr lang="en-US"/>
        </a:p>
      </dgm:t>
    </dgm:pt>
    <dgm:pt modelId="{B19AACB6-C353-47A5-A37A-CF7B1C3AB542}">
      <dgm:prSet phldrT="[Text]"/>
      <dgm:spPr/>
      <dgm:t>
        <a:bodyPr/>
        <a:lstStyle/>
        <a:p>
          <a:r>
            <a:rPr lang="en-US"/>
            <a:t>SPLOST 2016</a:t>
          </a:r>
        </a:p>
      </dgm:t>
    </dgm:pt>
    <dgm:pt modelId="{9CE8EA0B-0A44-4969-A684-D6D7ED0E4D34}" type="parTrans" cxnId="{D584E0E8-5736-4A03-83E2-78EE627FFF9A}">
      <dgm:prSet/>
      <dgm:spPr/>
    </dgm:pt>
    <dgm:pt modelId="{F233AA0A-6644-471B-9C41-370D02F4D7D8}" type="sibTrans" cxnId="{D584E0E8-5736-4A03-83E2-78EE627FFF9A}">
      <dgm:prSet/>
      <dgm:spPr/>
    </dgm:pt>
    <dgm:pt modelId="{9CB65DCE-AA6D-4FDF-A66E-6F608E320E6E}">
      <dgm:prSet phldrT="[Text]"/>
      <dgm:spPr/>
      <dgm:t>
        <a:bodyPr/>
        <a:lstStyle/>
        <a:p>
          <a:r>
            <a:rPr lang="en-US"/>
            <a:t>SPLOST 2022</a:t>
          </a:r>
        </a:p>
      </dgm:t>
    </dgm:pt>
    <dgm:pt modelId="{26D11912-F1B9-4A75-AFF4-3F7C2D042536}" type="parTrans" cxnId="{5B521EF7-0632-4966-9EA6-B039ADFE8D38}">
      <dgm:prSet/>
      <dgm:spPr/>
    </dgm:pt>
    <dgm:pt modelId="{0A180247-0AB7-4CAD-A8E7-05C4BC38B189}" type="sibTrans" cxnId="{5B521EF7-0632-4966-9EA6-B039ADFE8D38}">
      <dgm:prSet/>
      <dgm:spPr/>
    </dgm:pt>
    <dgm:pt modelId="{98390651-0229-4C3F-BB74-73232895F901}" type="pres">
      <dgm:prSet presAssocID="{7832B0AA-D088-44A6-A871-3BB54C74D626}" presName="Name0" presStyleCnt="0">
        <dgm:presLayoutVars>
          <dgm:dir/>
          <dgm:animLvl val="lvl"/>
          <dgm:resizeHandles val="exact"/>
        </dgm:presLayoutVars>
      </dgm:prSet>
      <dgm:spPr/>
    </dgm:pt>
    <dgm:pt modelId="{A44B4DA6-DCDF-447F-8D7E-20D918B62B9A}" type="pres">
      <dgm:prSet presAssocID="{DAC64635-C4AF-4165-BD0D-526440FFD22D}" presName="composite" presStyleCnt="0"/>
      <dgm:spPr/>
    </dgm:pt>
    <dgm:pt modelId="{0761039B-0570-42ED-AB82-A41DDD3CDB23}" type="pres">
      <dgm:prSet presAssocID="{DAC64635-C4AF-4165-BD0D-526440FFD22D}" presName="parTx" presStyleLbl="alignNode1" presStyleIdx="0" presStyleCnt="3">
        <dgm:presLayoutVars>
          <dgm:chMax val="0"/>
          <dgm:chPref val="0"/>
          <dgm:bulletEnabled val="1"/>
        </dgm:presLayoutVars>
      </dgm:prSet>
      <dgm:spPr/>
    </dgm:pt>
    <dgm:pt modelId="{5C9596DE-9B6E-4DCD-B592-2CA44C3CAB07}" type="pres">
      <dgm:prSet presAssocID="{DAC64635-C4AF-4165-BD0D-526440FFD22D}" presName="desTx" presStyleLbl="alignAccFollowNode1" presStyleIdx="0" presStyleCnt="3">
        <dgm:presLayoutVars>
          <dgm:bulletEnabled val="1"/>
        </dgm:presLayoutVars>
      </dgm:prSet>
      <dgm:spPr/>
    </dgm:pt>
    <dgm:pt modelId="{4C3544F0-D925-4DCD-86FF-5050814EE31C}" type="pres">
      <dgm:prSet presAssocID="{95352BF7-E91B-42FD-AF28-92D0CAD5F19D}" presName="space" presStyleCnt="0"/>
      <dgm:spPr/>
    </dgm:pt>
    <dgm:pt modelId="{D34B7499-1CD1-412B-B769-BACF679B8C7E}" type="pres">
      <dgm:prSet presAssocID="{D6EEA195-1967-4590-A67A-6C4E345DA5E0}" presName="composite" presStyleCnt="0"/>
      <dgm:spPr/>
    </dgm:pt>
    <dgm:pt modelId="{8F733172-F0EB-44DA-BF4B-6D8A814DB1C5}" type="pres">
      <dgm:prSet presAssocID="{D6EEA195-1967-4590-A67A-6C4E345DA5E0}" presName="parTx" presStyleLbl="alignNode1" presStyleIdx="1" presStyleCnt="3">
        <dgm:presLayoutVars>
          <dgm:chMax val="0"/>
          <dgm:chPref val="0"/>
          <dgm:bulletEnabled val="1"/>
        </dgm:presLayoutVars>
      </dgm:prSet>
      <dgm:spPr/>
    </dgm:pt>
    <dgm:pt modelId="{9B6D877A-36E7-462E-AEC1-06A2CB744541}" type="pres">
      <dgm:prSet presAssocID="{D6EEA195-1967-4590-A67A-6C4E345DA5E0}" presName="desTx" presStyleLbl="alignAccFollowNode1" presStyleIdx="1" presStyleCnt="3">
        <dgm:presLayoutVars>
          <dgm:bulletEnabled val="1"/>
        </dgm:presLayoutVars>
      </dgm:prSet>
      <dgm:spPr/>
    </dgm:pt>
    <dgm:pt modelId="{FAD09B8C-25A8-4FF2-95D6-CAFA2D935D1C}" type="pres">
      <dgm:prSet presAssocID="{30558A76-323C-437A-9037-196907FFB094}" presName="space" presStyleCnt="0"/>
      <dgm:spPr/>
    </dgm:pt>
    <dgm:pt modelId="{907511FB-F1F3-45E9-ABFD-B760EF6FC937}" type="pres">
      <dgm:prSet presAssocID="{DE80FF3A-2709-4928-9FE6-13966EAC64BE}" presName="composite" presStyleCnt="0"/>
      <dgm:spPr/>
    </dgm:pt>
    <dgm:pt modelId="{FBCA572B-E139-4F54-BE47-4C905C28063A}" type="pres">
      <dgm:prSet presAssocID="{DE80FF3A-2709-4928-9FE6-13966EAC64BE}" presName="parTx" presStyleLbl="alignNode1" presStyleIdx="2" presStyleCnt="3">
        <dgm:presLayoutVars>
          <dgm:chMax val="0"/>
          <dgm:chPref val="0"/>
          <dgm:bulletEnabled val="1"/>
        </dgm:presLayoutVars>
      </dgm:prSet>
      <dgm:spPr/>
    </dgm:pt>
    <dgm:pt modelId="{6B4FEFF0-7BD8-43C5-B250-47F72B550A79}" type="pres">
      <dgm:prSet presAssocID="{DE80FF3A-2709-4928-9FE6-13966EAC64BE}" presName="desTx" presStyleLbl="alignAccFollowNode1" presStyleIdx="2" presStyleCnt="3">
        <dgm:presLayoutVars>
          <dgm:bulletEnabled val="1"/>
        </dgm:presLayoutVars>
      </dgm:prSet>
      <dgm:spPr/>
    </dgm:pt>
  </dgm:ptLst>
  <dgm:cxnLst>
    <dgm:cxn modelId="{A663F601-04CF-457F-A7D4-ACC0FCD56C9A}" type="presOf" srcId="{B65EFB21-D179-4603-810C-E3E4F0889031}" destId="{5C9596DE-9B6E-4DCD-B592-2CA44C3CAB07}" srcOrd="0" destOrd="20" presId="urn:microsoft.com/office/officeart/2005/8/layout/hList1"/>
    <dgm:cxn modelId="{A65E1B03-78F2-4344-B9FA-855796C4CC52}" srcId="{DAC64635-C4AF-4165-BD0D-526440FFD22D}" destId="{D9486D11-5005-4AC6-9CA4-13C2B6C3C170}" srcOrd="1" destOrd="0" parTransId="{CEF2C575-8FB2-4B65-9B33-4080818BD3E5}" sibTransId="{E56AC93A-D819-46E2-B376-0DF90BFE2893}"/>
    <dgm:cxn modelId="{754B3803-752A-4667-8F22-98D7D087162B}" type="presOf" srcId="{F252CC88-84C7-4F3B-ACC7-E49D0A12BF23}" destId="{9B6D877A-36E7-462E-AEC1-06A2CB744541}" srcOrd="0" destOrd="12" presId="urn:microsoft.com/office/officeart/2005/8/layout/hList1"/>
    <dgm:cxn modelId="{85048B04-5392-4C0C-AD82-0C5B31CC127B}" srcId="{D6EEA195-1967-4590-A67A-6C4E345DA5E0}" destId="{6D78FA60-D5F2-4503-B2A5-F6B06C49FD7D}" srcOrd="11" destOrd="0" parTransId="{48ADBA43-9B2F-492D-8D81-053989C70934}" sibTransId="{4C1159B0-094B-414D-B3BE-EF6E8BBBF597}"/>
    <dgm:cxn modelId="{6B847008-2108-4EED-89BC-CD6947AC01BB}" srcId="{DE80FF3A-2709-4928-9FE6-13966EAC64BE}" destId="{CD9AEC30-7041-4A74-B00D-C4E21D9D8F8C}" srcOrd="2" destOrd="0" parTransId="{C63BD930-C160-409D-A5F7-2EED436A936D}" sibTransId="{CAD2A4FF-1DCF-4B43-BCD6-251B2AD269A1}"/>
    <dgm:cxn modelId="{CED48508-A758-4610-8825-F7213045BA2C}" type="presOf" srcId="{34DD327C-C4BB-4A0A-9F79-61A53975B794}" destId="{5C9596DE-9B6E-4DCD-B592-2CA44C3CAB07}" srcOrd="0" destOrd="7" presId="urn:microsoft.com/office/officeart/2005/8/layout/hList1"/>
    <dgm:cxn modelId="{D728A10A-3DD1-4D86-86DC-F0DBCA5DA9EE}" type="presOf" srcId="{CD9AEC30-7041-4A74-B00D-C4E21D9D8F8C}" destId="{6B4FEFF0-7BD8-43C5-B250-47F72B550A79}" srcOrd="0" destOrd="2" presId="urn:microsoft.com/office/officeart/2005/8/layout/hList1"/>
    <dgm:cxn modelId="{07F6330B-FFA3-4206-A01E-20501463F7B1}" srcId="{DAC64635-C4AF-4165-BD0D-526440FFD22D}" destId="{9697F5F9-20B9-451D-9A2C-12799B3579B5}" srcOrd="17" destOrd="0" parTransId="{D2DB303F-2542-47C9-B622-1B5CEEB3A3D7}" sibTransId="{370CC7D4-50E1-440B-BA8B-B1CBCF3AF82D}"/>
    <dgm:cxn modelId="{6B664D0B-EC82-4136-A16A-0280ED796C6C}" type="presOf" srcId="{8922EE7F-5B58-40EA-A79E-0FCD53F5B633}" destId="{5C9596DE-9B6E-4DCD-B592-2CA44C3CAB07}" srcOrd="0" destOrd="33" presId="urn:microsoft.com/office/officeart/2005/8/layout/hList1"/>
    <dgm:cxn modelId="{A1C4E00B-06DF-4CC2-BD1B-1EDB3373D65A}" srcId="{D6EEA195-1967-4590-A67A-6C4E345DA5E0}" destId="{4DC73206-7646-42CA-ADAD-CA3D7B01E290}" srcOrd="6" destOrd="0" parTransId="{9A2E60AC-79FC-4176-9F10-C473B080AB8F}" sibTransId="{7AF24E46-89C7-4630-BF9E-123048AC8AF1}"/>
    <dgm:cxn modelId="{EF860E0E-965E-4F90-A96E-1CF1FC144E57}" type="presOf" srcId="{D9486D11-5005-4AC6-9CA4-13C2B6C3C170}" destId="{5C9596DE-9B6E-4DCD-B592-2CA44C3CAB07}" srcOrd="0" destOrd="1" presId="urn:microsoft.com/office/officeart/2005/8/layout/hList1"/>
    <dgm:cxn modelId="{18854F0F-A67B-4D48-B17F-263E96C9CE28}" type="presOf" srcId="{6D78FA60-D5F2-4503-B2A5-F6B06C49FD7D}" destId="{9B6D877A-36E7-462E-AEC1-06A2CB744541}" srcOrd="0" destOrd="11" presId="urn:microsoft.com/office/officeart/2005/8/layout/hList1"/>
    <dgm:cxn modelId="{2B38F00F-A008-4DB4-B12C-C2D310503DC4}" type="presOf" srcId="{72234EF4-EFCD-4191-B861-2CBE2A91B808}" destId="{5C9596DE-9B6E-4DCD-B592-2CA44C3CAB07}" srcOrd="0" destOrd="3" presId="urn:microsoft.com/office/officeart/2005/8/layout/hList1"/>
    <dgm:cxn modelId="{1AE7B512-D445-4763-9190-3896639091F5}" type="presOf" srcId="{0B4E7790-1057-4EF7-9889-8CA6F0356D04}" destId="{5C9596DE-9B6E-4DCD-B592-2CA44C3CAB07}" srcOrd="0" destOrd="32" presId="urn:microsoft.com/office/officeart/2005/8/layout/hList1"/>
    <dgm:cxn modelId="{F986A016-C0D1-4B54-B423-49069858DAD5}" srcId="{DAC64635-C4AF-4165-BD0D-526440FFD22D}" destId="{72234EF4-EFCD-4191-B861-2CBE2A91B808}" srcOrd="3" destOrd="0" parTransId="{C76A4BE1-B8F7-496A-988F-5693FA570B12}" sibTransId="{1E559E26-9F5C-4351-A737-0E741B78BFE9}"/>
    <dgm:cxn modelId="{3641A118-CA0F-4A75-848F-F2A45F7F9B62}" srcId="{DAC64635-C4AF-4165-BD0D-526440FFD22D}" destId="{B65EFB21-D179-4603-810C-E3E4F0889031}" srcOrd="20" destOrd="0" parTransId="{305903F7-249F-43C1-9222-8ED0612140CA}" sibTransId="{2CDCDC0D-A28A-4410-9886-0222B680838D}"/>
    <dgm:cxn modelId="{2E20C218-587B-4716-A543-9C0AB248ED27}" type="presOf" srcId="{18554E64-89E5-44FF-860F-F4586C00C6A5}" destId="{5C9596DE-9B6E-4DCD-B592-2CA44C3CAB07}" srcOrd="0" destOrd="15" presId="urn:microsoft.com/office/officeart/2005/8/layout/hList1"/>
    <dgm:cxn modelId="{49F3F71A-A4C0-4BA7-90A8-A3016C24C1A6}" srcId="{DAC64635-C4AF-4165-BD0D-526440FFD22D}" destId="{E15FB091-8AC8-4D57-B16A-08EBE626B97D}" srcOrd="30" destOrd="0" parTransId="{08561748-B32F-436F-9927-67985D6B2D2E}" sibTransId="{33ABCCEF-CD6A-416D-8B6A-BE4C590C234E}"/>
    <dgm:cxn modelId="{4AAA931F-9373-4117-B878-4FE05455D657}" srcId="{DAC64635-C4AF-4165-BD0D-526440FFD22D}" destId="{178058CD-F9D6-46A4-89BF-8C84D9F0F343}" srcOrd="6" destOrd="0" parTransId="{52C57808-487B-424C-BEBD-4289851E5AF6}" sibTransId="{99433901-0754-46F5-9E4C-F532D31D083D}"/>
    <dgm:cxn modelId="{6104A71F-BC30-43DE-8BEE-1B064B3978AD}" srcId="{DAC64635-C4AF-4165-BD0D-526440FFD22D}" destId="{97A40936-1EDB-4909-81A6-D326815A2EBE}" srcOrd="14" destOrd="0" parTransId="{E1B1018F-5226-49FA-940C-883BB0F18FF8}" sibTransId="{F031ED5C-10D2-43DB-B4FB-D238FC6E5F63}"/>
    <dgm:cxn modelId="{86FAB81F-223A-4846-BB91-C81AC569DE5F}" srcId="{DAC64635-C4AF-4165-BD0D-526440FFD22D}" destId="{38FA4C69-288B-4C3B-A8DB-544CDB4997A5}" srcOrd="31" destOrd="0" parTransId="{C4A75663-3475-4A07-AE78-364DE5C7B576}" sibTransId="{4990B549-2312-4BAF-B71F-0174CDFC8C11}"/>
    <dgm:cxn modelId="{06E62126-2B33-4169-957E-9FC43954A574}" type="presOf" srcId="{ABF3800E-5F0C-44D9-A195-19293246D739}" destId="{5C9596DE-9B6E-4DCD-B592-2CA44C3CAB07}" srcOrd="0" destOrd="10" presId="urn:microsoft.com/office/officeart/2005/8/layout/hList1"/>
    <dgm:cxn modelId="{96362F27-FCD4-4F6D-B871-1B877F8E8916}" type="presOf" srcId="{BBB14857-7C74-48D2-9C7A-F1D0FADE7296}" destId="{5C9596DE-9B6E-4DCD-B592-2CA44C3CAB07}" srcOrd="0" destOrd="11" presId="urn:microsoft.com/office/officeart/2005/8/layout/hList1"/>
    <dgm:cxn modelId="{75C70729-450F-4D03-923B-BE085078D750}" type="presOf" srcId="{24708D5F-16B1-46C4-BCAF-435B6AE0A6C2}" destId="{5C9596DE-9B6E-4DCD-B592-2CA44C3CAB07}" srcOrd="0" destOrd="22" presId="urn:microsoft.com/office/officeart/2005/8/layout/hList1"/>
    <dgm:cxn modelId="{4792452A-0524-4CBE-9C2E-204AADAA29D6}" type="presOf" srcId="{B37018B8-A7CC-4B8D-94BA-C5F70F50DF0F}" destId="{9B6D877A-36E7-462E-AEC1-06A2CB744541}" srcOrd="0" destOrd="8" presId="urn:microsoft.com/office/officeart/2005/8/layout/hList1"/>
    <dgm:cxn modelId="{F3B9302D-73B6-417B-A27D-079FB8E078A3}" type="presOf" srcId="{7E4692B1-0AF5-49DA-A4AB-69527AD16E53}" destId="{5C9596DE-9B6E-4DCD-B592-2CA44C3CAB07}" srcOrd="0" destOrd="25" presId="urn:microsoft.com/office/officeart/2005/8/layout/hList1"/>
    <dgm:cxn modelId="{8056A62D-3A3F-4218-B278-0D90C480CDF0}" srcId="{DAC64635-C4AF-4165-BD0D-526440FFD22D}" destId="{A0EE4E9A-F6AE-4AAA-8AC5-3AC05C4BF67E}" srcOrd="21" destOrd="0" parTransId="{B252A633-07D2-4B08-8BAA-8537E68E7F94}" sibTransId="{30B17E41-1D26-45DC-96BC-46D44767DE4C}"/>
    <dgm:cxn modelId="{AB2BA533-4BB4-4D50-8D51-3E4F05D6B916}" srcId="{DAC64635-C4AF-4165-BD0D-526440FFD22D}" destId="{733E4C10-F1A8-4630-BAA0-D6F2999ECA16}" srcOrd="5" destOrd="0" parTransId="{2584FCA8-01C3-4E1D-8728-29C3BC4B8E30}" sibTransId="{16F2439E-8B62-4FDB-8B4A-D4E4461F867B}"/>
    <dgm:cxn modelId="{F6A11A35-D15A-4FF6-996B-FD31DF562678}" srcId="{D6EEA195-1967-4590-A67A-6C4E345DA5E0}" destId="{57787BBC-3F4C-4B34-8EB7-7F809C3B44BF}" srcOrd="5" destOrd="0" parTransId="{06E8D4D6-7D33-414E-87D8-52EDF12E57E1}" sibTransId="{9590F96E-92C7-47A7-866F-B98EED1E6DE2}"/>
    <dgm:cxn modelId="{4934FF36-A7E7-42FE-A2E6-8F097661F3A5}" srcId="{D6EEA195-1967-4590-A67A-6C4E345DA5E0}" destId="{9DDA32E0-65DD-4B51-AC64-5ED6257C0D1D}" srcOrd="0" destOrd="0" parTransId="{EE9A2756-5AED-40E7-8419-5C914C7B5D19}" sibTransId="{16291FFB-AB85-4E5B-A72A-1AEFD04F1589}"/>
    <dgm:cxn modelId="{605BD438-714B-4846-848D-882A23442415}" type="presOf" srcId="{7D3F2A7F-8AAA-41A3-8B6D-861B9A67F492}" destId="{9B6D877A-36E7-462E-AEC1-06A2CB744541}" srcOrd="0" destOrd="10" presId="urn:microsoft.com/office/officeart/2005/8/layout/hList1"/>
    <dgm:cxn modelId="{B878F539-3BA7-4952-A3C4-3E73D6A70C75}" srcId="{7832B0AA-D088-44A6-A871-3BB54C74D626}" destId="{DAC64635-C4AF-4165-BD0D-526440FFD22D}" srcOrd="0" destOrd="0" parTransId="{CBA7DD4C-6879-407D-9349-00B75C3E6E54}" sibTransId="{95352BF7-E91B-42FD-AF28-92D0CAD5F19D}"/>
    <dgm:cxn modelId="{0CCCC93A-C68E-4BB9-A7A7-3CB5A32428D8}" srcId="{D6EEA195-1967-4590-A67A-6C4E345DA5E0}" destId="{B37018B8-A7CC-4B8D-94BA-C5F70F50DF0F}" srcOrd="8" destOrd="0" parTransId="{2CC93DA4-66D9-4462-A8C6-A0799259A355}" sibTransId="{CF15258B-B714-4610-B459-E86B6E46B229}"/>
    <dgm:cxn modelId="{EB3A7A3D-095B-4E98-8206-43C8A9B0CDB0}" srcId="{DAC64635-C4AF-4165-BD0D-526440FFD22D}" destId="{0E723E24-0FCE-48E7-AFAD-B3DEFA059FF6}" srcOrd="2" destOrd="0" parTransId="{6F73CB5F-D647-4A3E-A6B6-8780902CA383}" sibTransId="{7761A4A1-12D1-4F3A-B6A5-298581E67E2C}"/>
    <dgm:cxn modelId="{062BA33F-3298-4E73-8936-2EC87D510227}" type="presOf" srcId="{DE1B2407-7CA3-4495-81B8-26E29A8683F8}" destId="{5C9596DE-9B6E-4DCD-B592-2CA44C3CAB07}" srcOrd="0" destOrd="13" presId="urn:microsoft.com/office/officeart/2005/8/layout/hList1"/>
    <dgm:cxn modelId="{449FB03F-63F4-4A7E-A8C2-63B03F965002}" type="presOf" srcId="{39E11A13-F584-4FDA-86BA-2275AE5535DF}" destId="{5C9596DE-9B6E-4DCD-B592-2CA44C3CAB07}" srcOrd="0" destOrd="27" presId="urn:microsoft.com/office/officeart/2005/8/layout/hList1"/>
    <dgm:cxn modelId="{E80D2D40-6A5C-4CC9-A85E-392F18DC3002}" type="presOf" srcId="{A0EE4E9A-F6AE-4AAA-8AC5-3AC05C4BF67E}" destId="{5C9596DE-9B6E-4DCD-B592-2CA44C3CAB07}" srcOrd="0" destOrd="21" presId="urn:microsoft.com/office/officeart/2005/8/layout/hList1"/>
    <dgm:cxn modelId="{8BAB8A43-9BF6-4537-B5AC-F1184B8B25AD}" type="presOf" srcId="{178058CD-F9D6-46A4-89BF-8C84D9F0F343}" destId="{5C9596DE-9B6E-4DCD-B592-2CA44C3CAB07}" srcOrd="0" destOrd="6" presId="urn:microsoft.com/office/officeart/2005/8/layout/hList1"/>
    <dgm:cxn modelId="{13050764-1D97-4A37-8D58-84157C292727}" srcId="{7832B0AA-D088-44A6-A871-3BB54C74D626}" destId="{D6EEA195-1967-4590-A67A-6C4E345DA5E0}" srcOrd="1" destOrd="0" parTransId="{35A08DB2-C3BD-4E35-8130-5E21FE3A392C}" sibTransId="{30558A76-323C-437A-9037-196907FFB094}"/>
    <dgm:cxn modelId="{B3FA3E64-CCC5-4EA0-BC25-C18987D64EC8}" srcId="{D6EEA195-1967-4590-A67A-6C4E345DA5E0}" destId="{A72609A8-4BF3-4C9F-A208-F373BE2FDC48}" srcOrd="9" destOrd="0" parTransId="{2F08F754-EF6B-4DFD-9109-E2ADFB02A0DD}" sibTransId="{1A8CC19B-5AD2-4282-918B-787019024621}"/>
    <dgm:cxn modelId="{AE268444-E486-4605-854E-F914606F5712}" srcId="{DAC64635-C4AF-4165-BD0D-526440FFD22D}" destId="{D40992DF-F18E-4C0F-9E44-FF85BD375295}" srcOrd="24" destOrd="0" parTransId="{669FFAFA-180B-4B8A-906A-B973C259F1F5}" sibTransId="{1D2570F1-E4F6-4CA3-9458-656184732CEF}"/>
    <dgm:cxn modelId="{D2C1C347-6CBA-43FB-A926-ABCD2B1BE5A7}" srcId="{D6EEA195-1967-4590-A67A-6C4E345DA5E0}" destId="{3A510FD9-57F0-4AE7-B342-4355BDF3F14E}" srcOrd="2" destOrd="0" parTransId="{B50A4749-1885-48C4-80AA-686BA8801B0B}" sibTransId="{5F4D15A2-84C0-4E84-8962-2827F472E548}"/>
    <dgm:cxn modelId="{C20B0849-081F-408E-90BE-83BD78BB09AF}" type="presOf" srcId="{08432A8F-8773-4BE5-99D4-CF4E7603FA7C}" destId="{9B6D877A-36E7-462E-AEC1-06A2CB744541}" srcOrd="0" destOrd="3" presId="urn:microsoft.com/office/officeart/2005/8/layout/hList1"/>
    <dgm:cxn modelId="{CADB8B69-0220-44DF-A76E-2BF449907F6C}" srcId="{DAC64635-C4AF-4165-BD0D-526440FFD22D}" destId="{3780E700-A086-413F-B830-E9664CA7C458}" srcOrd="16" destOrd="0" parTransId="{CCF1F64A-9A4D-430C-89BC-097C5A24A6D0}" sibTransId="{5667D6BE-8693-4369-AAA3-6DBEF376FC88}"/>
    <dgm:cxn modelId="{401B824D-8F74-4969-B379-D5D885F3D630}" type="presOf" srcId="{0E723E24-0FCE-48E7-AFAD-B3DEFA059FF6}" destId="{5C9596DE-9B6E-4DCD-B592-2CA44C3CAB07}" srcOrd="0" destOrd="2" presId="urn:microsoft.com/office/officeart/2005/8/layout/hList1"/>
    <dgm:cxn modelId="{CD69004E-2012-48AF-906D-9586C3CFEF8E}" srcId="{D6EEA195-1967-4590-A67A-6C4E345DA5E0}" destId="{ED812AA0-4052-48D9-BF79-0645618F62B4}" srcOrd="4" destOrd="0" parTransId="{8F23FB3A-A70B-4CF4-8964-AB9120AF1C30}" sibTransId="{1DFEB652-8A00-496E-833F-28090E760A5D}"/>
    <dgm:cxn modelId="{F7448F6E-0947-479F-9DDA-BAEEA1E10679}" srcId="{D6EEA195-1967-4590-A67A-6C4E345DA5E0}" destId="{7D3F2A7F-8AAA-41A3-8B6D-861B9A67F492}" srcOrd="10" destOrd="0" parTransId="{736FD5E5-81B8-4BED-94DB-602D1A3FC2AA}" sibTransId="{50FAC58A-EB00-48D1-A080-756DD0C72360}"/>
    <dgm:cxn modelId="{33C02950-2130-4A3D-97CA-104A7F7D4158}" type="presOf" srcId="{C15E299A-27DB-4FCC-BA13-FBA129EDA14C}" destId="{5C9596DE-9B6E-4DCD-B592-2CA44C3CAB07}" srcOrd="0" destOrd="26" presId="urn:microsoft.com/office/officeart/2005/8/layout/hList1"/>
    <dgm:cxn modelId="{97E6C770-5CDE-4A51-B293-DBFA86EA9824}" type="presOf" srcId="{38FA4C69-288B-4C3B-A8DB-544CDB4997A5}" destId="{5C9596DE-9B6E-4DCD-B592-2CA44C3CAB07}" srcOrd="0" destOrd="31" presId="urn:microsoft.com/office/officeart/2005/8/layout/hList1"/>
    <dgm:cxn modelId="{C5487E54-0E38-4D74-A016-BF7FAFB2EAE7}" srcId="{DAC64635-C4AF-4165-BD0D-526440FFD22D}" destId="{78698C0D-1404-498F-9CF4-0F0917D0E46F}" srcOrd="9" destOrd="0" parTransId="{3983BB10-15F7-4133-8678-00132D63E4C8}" sibTransId="{6048991F-359A-48E2-8D53-09995C14BDE8}"/>
    <dgm:cxn modelId="{25183E76-621D-4FD4-B277-CAB8BBB22156}" srcId="{DAC64635-C4AF-4165-BD0D-526440FFD22D}" destId="{4D380A0B-87BF-4015-B81F-BA4EA6B6431C}" srcOrd="29" destOrd="0" parTransId="{565F28B3-E8FD-48D9-A572-ACF03E9E97B2}" sibTransId="{776F91A5-F935-4FD3-A81B-164950972B08}"/>
    <dgm:cxn modelId="{804CA658-C022-4DFF-9AF0-B1369E51010B}" type="presOf" srcId="{3A510FD9-57F0-4AE7-B342-4355BDF3F14E}" destId="{9B6D877A-36E7-462E-AEC1-06A2CB744541}" srcOrd="0" destOrd="2" presId="urn:microsoft.com/office/officeart/2005/8/layout/hList1"/>
    <dgm:cxn modelId="{CDB13C59-E2EA-4038-8AFD-2A942C3A2FA3}" srcId="{DAC64635-C4AF-4165-BD0D-526440FFD22D}" destId="{80AAC541-B30C-4D28-B380-38C3BEBA3780}" srcOrd="8" destOrd="0" parTransId="{C0E93DE9-F833-473B-9709-157D5D9E4724}" sibTransId="{75018351-307A-4231-9933-CFC88D829B8C}"/>
    <dgm:cxn modelId="{310BA07E-3B09-43AB-9085-67FB33F90551}" type="presOf" srcId="{A72609A8-4BF3-4C9F-A208-F373BE2FDC48}" destId="{9B6D877A-36E7-462E-AEC1-06A2CB744541}" srcOrd="0" destOrd="9" presId="urn:microsoft.com/office/officeart/2005/8/layout/hList1"/>
    <dgm:cxn modelId="{617DD47E-2085-4EA5-9022-7773B993F97A}" srcId="{DE80FF3A-2709-4928-9FE6-13966EAC64BE}" destId="{424BBE00-0441-45B5-9E45-5411F72099DE}" srcOrd="0" destOrd="0" parTransId="{89BE4975-94D0-45EE-ACD4-94BB16B9D2D6}" sibTransId="{24A2D15F-342A-4A2F-8626-3BD5F049126C}"/>
    <dgm:cxn modelId="{1115A681-3CC3-4B79-BF36-40D0C6DB7BEE}" type="presOf" srcId="{CB84B06C-6747-4270-BC04-5D898BB1A460}" destId="{5C9596DE-9B6E-4DCD-B592-2CA44C3CAB07}" srcOrd="0" destOrd="0" presId="urn:microsoft.com/office/officeart/2005/8/layout/hList1"/>
    <dgm:cxn modelId="{7A5ECA89-94F8-40F4-BF36-7CEE476C6721}" type="presOf" srcId="{4DC73206-7646-42CA-ADAD-CA3D7B01E290}" destId="{9B6D877A-36E7-462E-AEC1-06A2CB744541}" srcOrd="0" destOrd="6" presId="urn:microsoft.com/office/officeart/2005/8/layout/hList1"/>
    <dgm:cxn modelId="{56F9058A-5C7B-44E3-8DE1-244BDDB5F595}" srcId="{D6EEA195-1967-4590-A67A-6C4E345DA5E0}" destId="{1430B9DA-2A1E-4B6F-A311-B674B9D23534}" srcOrd="1" destOrd="0" parTransId="{3F49CE9C-7A1C-4E2D-94B2-5B55DC68275E}" sibTransId="{6A67AF18-7C26-41AB-8B44-2B612270508E}"/>
    <dgm:cxn modelId="{E3363B8A-94B2-4D30-B2D5-51A84B621A16}" srcId="{7832B0AA-D088-44A6-A871-3BB54C74D626}" destId="{DE80FF3A-2709-4928-9FE6-13966EAC64BE}" srcOrd="2" destOrd="0" parTransId="{EB66DC01-4AC3-45B1-A910-DF88483F508E}" sibTransId="{A3EA672B-73D2-4E58-A998-089D67556906}"/>
    <dgm:cxn modelId="{B642A58A-D1D9-4732-9EB6-68E5D2D8003D}" type="presOf" srcId="{B19AACB6-C353-47A5-A37A-CF7B1C3AB542}" destId="{6B4FEFF0-7BD8-43C5-B250-47F72B550A79}" srcOrd="0" destOrd="3" presId="urn:microsoft.com/office/officeart/2005/8/layout/hList1"/>
    <dgm:cxn modelId="{766BC88B-DC5C-4253-9A10-A891BB27090D}" type="presOf" srcId="{D6EEA195-1967-4590-A67A-6C4E345DA5E0}" destId="{8F733172-F0EB-44DA-BF4B-6D8A814DB1C5}" srcOrd="0" destOrd="0" presId="urn:microsoft.com/office/officeart/2005/8/layout/hList1"/>
    <dgm:cxn modelId="{CCCE6C8D-CEAA-4398-8C32-6992C3A910D7}" srcId="{DAC64635-C4AF-4165-BD0D-526440FFD22D}" destId="{DE1B2407-7CA3-4495-81B8-26E29A8683F8}" srcOrd="13" destOrd="0" parTransId="{5C007F8E-1BE2-49C8-A250-559673DB10C5}" sibTransId="{1AC93F40-EB9E-43F5-88BC-4CEADE3F95AA}"/>
    <dgm:cxn modelId="{CF62838D-518D-4152-A5D3-2704163F6FEE}" type="presOf" srcId="{43C6251C-B62D-47FA-94AF-595157B7ECCF}" destId="{6B4FEFF0-7BD8-43C5-B250-47F72B550A79}" srcOrd="0" destOrd="1" presId="urn:microsoft.com/office/officeart/2005/8/layout/hList1"/>
    <dgm:cxn modelId="{3474FC8F-458F-41A1-BB16-13A92D7EA9E0}" type="presOf" srcId="{DE80FF3A-2709-4928-9FE6-13966EAC64BE}" destId="{FBCA572B-E139-4F54-BE47-4C905C28063A}" srcOrd="0" destOrd="0" presId="urn:microsoft.com/office/officeart/2005/8/layout/hList1"/>
    <dgm:cxn modelId="{21370D91-3937-48BB-BEE2-690BBD4955FC}" type="presOf" srcId="{80AAC541-B30C-4D28-B380-38C3BEBA3780}" destId="{5C9596DE-9B6E-4DCD-B592-2CA44C3CAB07}" srcOrd="0" destOrd="8" presId="urn:microsoft.com/office/officeart/2005/8/layout/hList1"/>
    <dgm:cxn modelId="{CF5DC696-FF6B-4B94-97E8-A5C0ADFC8661}" type="presOf" srcId="{78698C0D-1404-498F-9CF4-0F0917D0E46F}" destId="{5C9596DE-9B6E-4DCD-B592-2CA44C3CAB07}" srcOrd="0" destOrd="9" presId="urn:microsoft.com/office/officeart/2005/8/layout/hList1"/>
    <dgm:cxn modelId="{CABDB29D-D8E9-4602-850B-985A53299D05}" srcId="{DAC64635-C4AF-4165-BD0D-526440FFD22D}" destId="{34DD327C-C4BB-4A0A-9F79-61A53975B794}" srcOrd="7" destOrd="0" parTransId="{C49B7606-9CFC-4D93-9990-F80F9422878D}" sibTransId="{B5EC8F95-9136-4392-9FFB-919BC24EDE85}"/>
    <dgm:cxn modelId="{7022A59F-57ED-44E0-B15D-46E53A050BFC}" type="presOf" srcId="{C0F63DCC-1C34-4179-8043-9FD606F32310}" destId="{5C9596DE-9B6E-4DCD-B592-2CA44C3CAB07}" srcOrd="0" destOrd="23" presId="urn:microsoft.com/office/officeart/2005/8/layout/hList1"/>
    <dgm:cxn modelId="{E51F72A0-082A-4496-8AB8-3001C2C6C191}" type="presOf" srcId="{4D380A0B-87BF-4015-B81F-BA4EA6B6431C}" destId="{5C9596DE-9B6E-4DCD-B592-2CA44C3CAB07}" srcOrd="0" destOrd="29" presId="urn:microsoft.com/office/officeart/2005/8/layout/hList1"/>
    <dgm:cxn modelId="{CDAA7FA1-BC96-4D03-A2ED-25FABF247F45}" type="presOf" srcId="{57787BBC-3F4C-4B34-8EB7-7F809C3B44BF}" destId="{9B6D877A-36E7-462E-AEC1-06A2CB744541}" srcOrd="0" destOrd="5" presId="urn:microsoft.com/office/officeart/2005/8/layout/hList1"/>
    <dgm:cxn modelId="{8CDDCCA2-E722-453C-8F14-4C854140B011}" type="presOf" srcId="{E15FB091-8AC8-4D57-B16A-08EBE626B97D}" destId="{5C9596DE-9B6E-4DCD-B592-2CA44C3CAB07}" srcOrd="0" destOrd="30" presId="urn:microsoft.com/office/officeart/2005/8/layout/hList1"/>
    <dgm:cxn modelId="{ABBEF5A3-C433-4C20-BCE8-87CA8D25C3D3}" type="presOf" srcId="{CA7685DD-B308-42A0-B2AB-98A41DFEAE83}" destId="{5C9596DE-9B6E-4DCD-B592-2CA44C3CAB07}" srcOrd="0" destOrd="28" presId="urn:microsoft.com/office/officeart/2005/8/layout/hList1"/>
    <dgm:cxn modelId="{3A5EB6A4-E13E-420B-B591-214B56ABC242}" srcId="{DAC64635-C4AF-4165-BD0D-526440FFD22D}" destId="{C0F63DCC-1C34-4179-8043-9FD606F32310}" srcOrd="23" destOrd="0" parTransId="{38B3CF31-5E2F-4793-ABE6-FBE2742EEA48}" sibTransId="{7B22EA33-DBD4-4D07-B095-96DC5AC9B59A}"/>
    <dgm:cxn modelId="{E99F20AC-40DF-438D-B734-274BAE59C7DA}" type="presOf" srcId="{97A40936-1EDB-4909-81A6-D326815A2EBE}" destId="{5C9596DE-9B6E-4DCD-B592-2CA44C3CAB07}" srcOrd="0" destOrd="14" presId="urn:microsoft.com/office/officeart/2005/8/layout/hList1"/>
    <dgm:cxn modelId="{47CF29B0-D4F3-49E0-8231-CB8D6FB1EE8F}" type="presOf" srcId="{2D7D70B2-2693-43EA-9405-3F9476B3A618}" destId="{5C9596DE-9B6E-4DCD-B592-2CA44C3CAB07}" srcOrd="0" destOrd="12" presId="urn:microsoft.com/office/officeart/2005/8/layout/hList1"/>
    <dgm:cxn modelId="{E490E2B1-68D8-47D2-806E-4673AC391097}" srcId="{DAC64635-C4AF-4165-BD0D-526440FFD22D}" destId="{ABF3800E-5F0C-44D9-A195-19293246D739}" srcOrd="10" destOrd="0" parTransId="{4F7D5A97-4082-4E04-B542-0D5AECC344F0}" sibTransId="{A25DCE76-D85D-4CCB-B281-36812C43B3B4}"/>
    <dgm:cxn modelId="{4D6FB8B4-A268-4428-81E2-0AB9A07001C6}" type="presOf" srcId="{DAC64635-C4AF-4165-BD0D-526440FFD22D}" destId="{0761039B-0570-42ED-AB82-A41DDD3CDB23}" srcOrd="0" destOrd="0" presId="urn:microsoft.com/office/officeart/2005/8/layout/hList1"/>
    <dgm:cxn modelId="{3FCAC9B4-7103-48A7-9286-54CE70AAFA7B}" srcId="{D6EEA195-1967-4590-A67A-6C4E345DA5E0}" destId="{08432A8F-8773-4BE5-99D4-CF4E7603FA7C}" srcOrd="3" destOrd="0" parTransId="{971350A8-9FAD-4809-8685-9E7F30863D4D}" sibTransId="{55B1FF81-256A-407E-9F01-47FB8EA22A71}"/>
    <dgm:cxn modelId="{423806B7-57AB-4558-BA77-3AC5F6ACE85F}" srcId="{DAC64635-C4AF-4165-BD0D-526440FFD22D}" destId="{8922EE7F-5B58-40EA-A79E-0FCD53F5B633}" srcOrd="33" destOrd="0" parTransId="{D23DE3D1-82E6-4F97-B825-B752E36F72CA}" sibTransId="{52E9A8E3-077C-4A03-B597-045EB6610D0E}"/>
    <dgm:cxn modelId="{1860C4B9-367A-4E30-ADAD-ADAB5DD7E81F}" srcId="{DE80FF3A-2709-4928-9FE6-13966EAC64BE}" destId="{43C6251C-B62D-47FA-94AF-595157B7ECCF}" srcOrd="1" destOrd="0" parTransId="{F609766C-60EC-4139-9738-5E443E622795}" sibTransId="{04BF6699-21B3-4022-AA82-5903C7494996}"/>
    <dgm:cxn modelId="{0B5F67BA-E311-4AB0-B90F-8D3420CCAB64}" srcId="{D6EEA195-1967-4590-A67A-6C4E345DA5E0}" destId="{F252CC88-84C7-4F3B-ACC7-E49D0A12BF23}" srcOrd="12" destOrd="0" parTransId="{6AD497FC-DD0C-4364-B002-E55B27817316}" sibTransId="{8EE1E1C8-3AEE-4B4A-A42B-71CC59A98780}"/>
    <dgm:cxn modelId="{6E0904BC-1853-4CBE-ACAA-3C052E2BD2F3}" type="presOf" srcId="{9854FD55-9422-4908-B532-3CD49FAF6F31}" destId="{5C9596DE-9B6E-4DCD-B592-2CA44C3CAB07}" srcOrd="0" destOrd="19" presId="urn:microsoft.com/office/officeart/2005/8/layout/hList1"/>
    <dgm:cxn modelId="{6786C5BC-D125-4810-A0B8-BA0ECFBDC353}" srcId="{DAC64635-C4AF-4165-BD0D-526440FFD22D}" destId="{BBB14857-7C74-48D2-9C7A-F1D0FADE7296}" srcOrd="11" destOrd="0" parTransId="{50F7C1E0-C6D7-485D-928E-9E84462C20A1}" sibTransId="{D2F8D9A9-4027-43CC-A7B7-0A758107B896}"/>
    <dgm:cxn modelId="{460151C3-5798-41ED-AA27-1CED9C58E85C}" type="presOf" srcId="{1430B9DA-2A1E-4B6F-A311-B674B9D23534}" destId="{9B6D877A-36E7-462E-AEC1-06A2CB744541}" srcOrd="0" destOrd="1" presId="urn:microsoft.com/office/officeart/2005/8/layout/hList1"/>
    <dgm:cxn modelId="{84EAC0CA-3DAF-40DF-A657-FD20AC864849}" srcId="{DAC64635-C4AF-4165-BD0D-526440FFD22D}" destId="{18554E64-89E5-44FF-860F-F4586C00C6A5}" srcOrd="15" destOrd="0" parTransId="{40A32133-F33F-46E6-BE0B-044086E43462}" sibTransId="{931DBC64-0514-4A2B-A9C5-699BD097E2E8}"/>
    <dgm:cxn modelId="{3C8C37CB-CBEA-4BD8-8870-C787BFBBB45C}" type="presOf" srcId="{733E4C10-F1A8-4630-BAA0-D6F2999ECA16}" destId="{5C9596DE-9B6E-4DCD-B592-2CA44C3CAB07}" srcOrd="0" destOrd="5" presId="urn:microsoft.com/office/officeart/2005/8/layout/hList1"/>
    <dgm:cxn modelId="{52D6A6CE-0006-45BB-B278-7FD7C94CD855}" srcId="{DAC64635-C4AF-4165-BD0D-526440FFD22D}" destId="{1259F845-D6D8-4F19-9C5D-E226C841A83B}" srcOrd="18" destOrd="0" parTransId="{54DB4B8C-5B46-4410-AA34-488C26B2C76D}" sibTransId="{08BC894E-9879-4090-AED5-EDF48DD551D7}"/>
    <dgm:cxn modelId="{6189B2D8-E126-4B84-B878-7852566BE752}" srcId="{DAC64635-C4AF-4165-BD0D-526440FFD22D}" destId="{CB84B06C-6747-4270-BC04-5D898BB1A460}" srcOrd="0" destOrd="0" parTransId="{231A154D-E229-409A-B75C-AB9EDC250BDB}" sibTransId="{B9057312-62D8-41FD-89E1-D7844CC1F7A6}"/>
    <dgm:cxn modelId="{9361B6D8-22A2-4FFC-AEB3-F2982592AE3E}" srcId="{DAC64635-C4AF-4165-BD0D-526440FFD22D}" destId="{39E11A13-F584-4FDA-86BA-2275AE5535DF}" srcOrd="27" destOrd="0" parTransId="{ADE421D1-6784-4539-B3F4-FBBA75486229}" sibTransId="{F9C85068-A1BE-46FC-A36F-4265A7BA3CD3}"/>
    <dgm:cxn modelId="{214E46D9-0B6F-4EBD-B9B3-14544711F934}" type="presOf" srcId="{424BBE00-0441-45B5-9E45-5411F72099DE}" destId="{6B4FEFF0-7BD8-43C5-B250-47F72B550A79}" srcOrd="0" destOrd="0" presId="urn:microsoft.com/office/officeart/2005/8/layout/hList1"/>
    <dgm:cxn modelId="{E17AF5D9-3D53-4773-9DEC-045E110FE2D2}" type="presOf" srcId="{3780E700-A086-413F-B830-E9664CA7C458}" destId="{5C9596DE-9B6E-4DCD-B592-2CA44C3CAB07}" srcOrd="0" destOrd="16" presId="urn:microsoft.com/office/officeart/2005/8/layout/hList1"/>
    <dgm:cxn modelId="{BC21F4DA-422A-48B2-8F40-2D354DA010CF}" type="presOf" srcId="{ED812AA0-4052-48D9-BF79-0645618F62B4}" destId="{9B6D877A-36E7-462E-AEC1-06A2CB744541}" srcOrd="0" destOrd="4" presId="urn:microsoft.com/office/officeart/2005/8/layout/hList1"/>
    <dgm:cxn modelId="{BC0FA9DB-7F60-4D47-9A8D-BCE6E0D30797}" srcId="{DAC64635-C4AF-4165-BD0D-526440FFD22D}" destId="{CA7685DD-B308-42A0-B2AB-98A41DFEAE83}" srcOrd="28" destOrd="0" parTransId="{F3B60941-40E1-4EF1-A30E-748BBB04AE83}" sibTransId="{C8650582-F289-481B-B6E1-654434059DA1}"/>
    <dgm:cxn modelId="{B571CEDB-D404-4E9B-9BFA-C9A400301186}" srcId="{DAC64635-C4AF-4165-BD0D-526440FFD22D}" destId="{C15E299A-27DB-4FCC-BA13-FBA129EDA14C}" srcOrd="26" destOrd="0" parTransId="{CF6865CE-7840-4581-AA5A-050583E47442}" sibTransId="{E2F4CA76-F7D3-48BF-94D7-651AEA5E69DF}"/>
    <dgm:cxn modelId="{A5960BDF-9902-4681-90A8-A549C98AEF6F}" srcId="{DAC64635-C4AF-4165-BD0D-526440FFD22D}" destId="{24708D5F-16B1-46C4-BCAF-435B6AE0A6C2}" srcOrd="22" destOrd="0" parTransId="{77881FF6-FD1F-46CF-B80A-EC8FB094D905}" sibTransId="{5066F071-6C01-4A0F-A093-BB3E12AA8F90}"/>
    <dgm:cxn modelId="{A247E6E3-FFCE-45C8-9C27-5C5A2EBD52CB}" srcId="{DAC64635-C4AF-4165-BD0D-526440FFD22D}" destId="{2D7D70B2-2693-43EA-9405-3F9476B3A618}" srcOrd="12" destOrd="0" parTransId="{61798E04-8DEB-4B5F-B5FC-56908CE1519C}" sibTransId="{4D99FEA7-933B-4871-B710-2FDFB3269AA1}"/>
    <dgm:cxn modelId="{DB8F96E5-346D-41ED-B54B-A97EE1E4C79A}" type="presOf" srcId="{9CB65DCE-AA6D-4FDF-A66E-6F608E320E6E}" destId="{6B4FEFF0-7BD8-43C5-B250-47F72B550A79}" srcOrd="0" destOrd="4" presId="urn:microsoft.com/office/officeart/2005/8/layout/hList1"/>
    <dgm:cxn modelId="{0A2602E6-84B6-40F3-8B2E-293A5A85B25B}" type="presOf" srcId="{43AD52D4-64E5-4619-A2E3-F42E6DDC26AB}" destId="{9B6D877A-36E7-462E-AEC1-06A2CB744541}" srcOrd="0" destOrd="7" presId="urn:microsoft.com/office/officeart/2005/8/layout/hList1"/>
    <dgm:cxn modelId="{260DF4E7-FBAC-48CD-A055-BF0225386F6C}" srcId="{DAC64635-C4AF-4165-BD0D-526440FFD22D}" destId="{7E4692B1-0AF5-49DA-A4AB-69527AD16E53}" srcOrd="25" destOrd="0" parTransId="{962EFEEB-71B7-452E-9C4C-323DB314572D}" sibTransId="{6E1631A8-F952-4812-81AB-FDCDBB869FC5}"/>
    <dgm:cxn modelId="{1CE08AE8-F505-43E8-BBE4-68CFEB1DC4EE}" srcId="{DAC64635-C4AF-4165-BD0D-526440FFD22D}" destId="{57F77B0B-EF35-4EBD-82DB-B1BA8D267705}" srcOrd="4" destOrd="0" parTransId="{D25E2C5D-184C-46B1-9A35-00F303425162}" sibTransId="{257A1710-F143-4A9B-946B-E8D63F11D493}"/>
    <dgm:cxn modelId="{D584E0E8-5736-4A03-83E2-78EE627FFF9A}" srcId="{DE80FF3A-2709-4928-9FE6-13966EAC64BE}" destId="{B19AACB6-C353-47A5-A37A-CF7B1C3AB542}" srcOrd="3" destOrd="0" parTransId="{9CE8EA0B-0A44-4969-A684-D6D7ED0E4D34}" sibTransId="{F233AA0A-6644-471B-9C41-370D02F4D7D8}"/>
    <dgm:cxn modelId="{C0D077E9-F32F-47F6-B08C-656268C06D41}" type="presOf" srcId="{1259F845-D6D8-4F19-9C5D-E226C841A83B}" destId="{5C9596DE-9B6E-4DCD-B592-2CA44C3CAB07}" srcOrd="0" destOrd="18" presId="urn:microsoft.com/office/officeart/2005/8/layout/hList1"/>
    <dgm:cxn modelId="{573EDFEE-FD39-4DF5-9316-A987830769A6}" srcId="{D6EEA195-1967-4590-A67A-6C4E345DA5E0}" destId="{43AD52D4-64E5-4619-A2E3-F42E6DDC26AB}" srcOrd="7" destOrd="0" parTransId="{B7B7B4F1-9B06-438A-82B8-979EEB9E368D}" sibTransId="{70FCEF77-425C-48BF-99FA-20A2CC3086A6}"/>
    <dgm:cxn modelId="{84018AF1-A134-4526-A2C5-2EE8E4283C7C}" type="presOf" srcId="{57F77B0B-EF35-4EBD-82DB-B1BA8D267705}" destId="{5C9596DE-9B6E-4DCD-B592-2CA44C3CAB07}" srcOrd="0" destOrd="4" presId="urn:microsoft.com/office/officeart/2005/8/layout/hList1"/>
    <dgm:cxn modelId="{E865A9F1-9F25-49AF-8D86-6D9622BC11D2}" type="presOf" srcId="{9DDA32E0-65DD-4B51-AC64-5ED6257C0D1D}" destId="{9B6D877A-36E7-462E-AEC1-06A2CB744541}" srcOrd="0" destOrd="0" presId="urn:microsoft.com/office/officeart/2005/8/layout/hList1"/>
    <dgm:cxn modelId="{996941F2-6F10-4A32-ACE3-3543BFB29104}" type="presOf" srcId="{7832B0AA-D088-44A6-A871-3BB54C74D626}" destId="{98390651-0229-4C3F-BB74-73232895F901}" srcOrd="0" destOrd="0" presId="urn:microsoft.com/office/officeart/2005/8/layout/hList1"/>
    <dgm:cxn modelId="{770809F3-12CC-497C-B6B8-DB0F7C56A126}" srcId="{DAC64635-C4AF-4165-BD0D-526440FFD22D}" destId="{0B4E7790-1057-4EF7-9889-8CA6F0356D04}" srcOrd="32" destOrd="0" parTransId="{590468D7-C71A-4EA1-BB02-6982E79D9482}" sibTransId="{997DA4CB-216F-4C16-8E1E-799382B0E08B}"/>
    <dgm:cxn modelId="{15F309F3-56CF-4E59-BA1B-B6F7A176AB37}" type="presOf" srcId="{D40992DF-F18E-4C0F-9E44-FF85BD375295}" destId="{5C9596DE-9B6E-4DCD-B592-2CA44C3CAB07}" srcOrd="0" destOrd="24" presId="urn:microsoft.com/office/officeart/2005/8/layout/hList1"/>
    <dgm:cxn modelId="{17975DF5-B30B-4789-B895-3BFF9722AAF8}" srcId="{DAC64635-C4AF-4165-BD0D-526440FFD22D}" destId="{9854FD55-9422-4908-B532-3CD49FAF6F31}" srcOrd="19" destOrd="0" parTransId="{6E8BEE99-EE79-4E3C-B20A-683D039E3532}" sibTransId="{D74A4B93-6EB3-47BC-AFB4-CFB975154037}"/>
    <dgm:cxn modelId="{5B521EF7-0632-4966-9EA6-B039ADFE8D38}" srcId="{DE80FF3A-2709-4928-9FE6-13966EAC64BE}" destId="{9CB65DCE-AA6D-4FDF-A66E-6F608E320E6E}" srcOrd="4" destOrd="0" parTransId="{26D11912-F1B9-4A75-AFF4-3F7C2D042536}" sibTransId="{0A180247-0AB7-4CAD-A8E7-05C4BC38B189}"/>
    <dgm:cxn modelId="{7D79FEFA-E512-4E00-B396-5B365DE3CCD4}" type="presOf" srcId="{9697F5F9-20B9-451D-9A2C-12799B3579B5}" destId="{5C9596DE-9B6E-4DCD-B592-2CA44C3CAB07}" srcOrd="0" destOrd="17" presId="urn:microsoft.com/office/officeart/2005/8/layout/hList1"/>
    <dgm:cxn modelId="{6D5FA856-4E91-4399-969F-CCC853DB3C87}" type="presParOf" srcId="{98390651-0229-4C3F-BB74-73232895F901}" destId="{A44B4DA6-DCDF-447F-8D7E-20D918B62B9A}" srcOrd="0" destOrd="0" presId="urn:microsoft.com/office/officeart/2005/8/layout/hList1"/>
    <dgm:cxn modelId="{F55A9CED-58A4-42CD-88DF-BFB7BEA232DC}" type="presParOf" srcId="{A44B4DA6-DCDF-447F-8D7E-20D918B62B9A}" destId="{0761039B-0570-42ED-AB82-A41DDD3CDB23}" srcOrd="0" destOrd="0" presId="urn:microsoft.com/office/officeart/2005/8/layout/hList1"/>
    <dgm:cxn modelId="{0380AB60-4A9D-4559-AC07-68160C0E872D}" type="presParOf" srcId="{A44B4DA6-DCDF-447F-8D7E-20D918B62B9A}" destId="{5C9596DE-9B6E-4DCD-B592-2CA44C3CAB07}" srcOrd="1" destOrd="0" presId="urn:microsoft.com/office/officeart/2005/8/layout/hList1"/>
    <dgm:cxn modelId="{3CEFFBCA-3072-47BE-A66E-04DC9F1DEF86}" type="presParOf" srcId="{98390651-0229-4C3F-BB74-73232895F901}" destId="{4C3544F0-D925-4DCD-86FF-5050814EE31C}" srcOrd="1" destOrd="0" presId="urn:microsoft.com/office/officeart/2005/8/layout/hList1"/>
    <dgm:cxn modelId="{7D838337-C955-4FFD-97AB-0F11FC62D5B5}" type="presParOf" srcId="{98390651-0229-4C3F-BB74-73232895F901}" destId="{D34B7499-1CD1-412B-B769-BACF679B8C7E}" srcOrd="2" destOrd="0" presId="urn:microsoft.com/office/officeart/2005/8/layout/hList1"/>
    <dgm:cxn modelId="{D4EA82DE-F8CC-400A-B80E-20332934D6E9}" type="presParOf" srcId="{D34B7499-1CD1-412B-B769-BACF679B8C7E}" destId="{8F733172-F0EB-44DA-BF4B-6D8A814DB1C5}" srcOrd="0" destOrd="0" presId="urn:microsoft.com/office/officeart/2005/8/layout/hList1"/>
    <dgm:cxn modelId="{17BE9BF5-82A6-4E37-B87A-7E6F421842DE}" type="presParOf" srcId="{D34B7499-1CD1-412B-B769-BACF679B8C7E}" destId="{9B6D877A-36E7-462E-AEC1-06A2CB744541}" srcOrd="1" destOrd="0" presId="urn:microsoft.com/office/officeart/2005/8/layout/hList1"/>
    <dgm:cxn modelId="{123E9269-C5A7-4C56-AC8B-2F45A1CC6622}" type="presParOf" srcId="{98390651-0229-4C3F-BB74-73232895F901}" destId="{FAD09B8C-25A8-4FF2-95D6-CAFA2D935D1C}" srcOrd="3" destOrd="0" presId="urn:microsoft.com/office/officeart/2005/8/layout/hList1"/>
    <dgm:cxn modelId="{8FB5BB4F-F359-4196-A384-F0E8A5831557}" type="presParOf" srcId="{98390651-0229-4C3F-BB74-73232895F901}" destId="{907511FB-F1F3-45E9-ABFD-B760EF6FC937}" srcOrd="4" destOrd="0" presId="urn:microsoft.com/office/officeart/2005/8/layout/hList1"/>
    <dgm:cxn modelId="{22AB369C-E977-4CCC-8AAC-DE1241AB842C}" type="presParOf" srcId="{907511FB-F1F3-45E9-ABFD-B760EF6FC937}" destId="{FBCA572B-E139-4F54-BE47-4C905C28063A}" srcOrd="0" destOrd="0" presId="urn:microsoft.com/office/officeart/2005/8/layout/hList1"/>
    <dgm:cxn modelId="{01D790A4-67C6-47CF-8B8F-80131EACAA28}" type="presParOf" srcId="{907511FB-F1F3-45E9-ABFD-B760EF6FC937}" destId="{6B4FEFF0-7BD8-43C5-B250-47F72B550A79}" srcOrd="1" destOrd="0" presId="urn:microsoft.com/office/officeart/2005/8/layout/hLis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61039B-0570-42ED-AB82-A41DDD3CDB23}">
      <dsp:nvSpPr>
        <dsp:cNvPr id="0" name=""/>
        <dsp:cNvSpPr/>
      </dsp:nvSpPr>
      <dsp:spPr>
        <a:xfrm>
          <a:off x="1782" y="71639"/>
          <a:ext cx="1738386" cy="2304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marL="0" lvl="0" indent="0" algn="ctr" defTabSz="355600">
            <a:lnSpc>
              <a:spcPct val="90000"/>
            </a:lnSpc>
            <a:spcBef>
              <a:spcPct val="0"/>
            </a:spcBef>
            <a:spcAft>
              <a:spcPct val="35000"/>
            </a:spcAft>
            <a:buNone/>
          </a:pPr>
          <a:r>
            <a:rPr lang="en-US" sz="800" kern="1200"/>
            <a:t>General Fund</a:t>
          </a:r>
        </a:p>
      </dsp:txBody>
      <dsp:txXfrm>
        <a:off x="1782" y="71639"/>
        <a:ext cx="1738386" cy="230400"/>
      </dsp:txXfrm>
    </dsp:sp>
    <dsp:sp modelId="{5C9596DE-9B6E-4DCD-B592-2CA44C3CAB07}">
      <dsp:nvSpPr>
        <dsp:cNvPr id="0" name=""/>
        <dsp:cNvSpPr/>
      </dsp:nvSpPr>
      <dsp:spPr>
        <a:xfrm>
          <a:off x="1782" y="302039"/>
          <a:ext cx="1738386" cy="465552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n-US" sz="800" kern="1200"/>
            <a:t>Administration</a:t>
          </a:r>
        </a:p>
        <a:p>
          <a:pPr marL="57150" lvl="1" indent="-57150" algn="l" defTabSz="355600">
            <a:lnSpc>
              <a:spcPct val="90000"/>
            </a:lnSpc>
            <a:spcBef>
              <a:spcPct val="0"/>
            </a:spcBef>
            <a:spcAft>
              <a:spcPct val="15000"/>
            </a:spcAft>
            <a:buChar char="•"/>
          </a:pPr>
          <a:r>
            <a:rPr lang="en-US" sz="800" kern="1200"/>
            <a:t>Agribusiness (Outside Agency)</a:t>
          </a:r>
        </a:p>
        <a:p>
          <a:pPr marL="57150" lvl="1" indent="-57150" algn="l" defTabSz="355600">
            <a:lnSpc>
              <a:spcPct val="90000"/>
            </a:lnSpc>
            <a:spcBef>
              <a:spcPct val="0"/>
            </a:spcBef>
            <a:spcAft>
              <a:spcPct val="15000"/>
            </a:spcAft>
            <a:buChar char="•"/>
          </a:pPr>
          <a:r>
            <a:rPr lang="en-US" sz="800" kern="1200"/>
            <a:t>Animal Control</a:t>
          </a:r>
        </a:p>
        <a:p>
          <a:pPr marL="57150" lvl="1" indent="-57150" algn="l" defTabSz="355600">
            <a:lnSpc>
              <a:spcPct val="90000"/>
            </a:lnSpc>
            <a:spcBef>
              <a:spcPct val="0"/>
            </a:spcBef>
            <a:spcAft>
              <a:spcPct val="15000"/>
            </a:spcAft>
            <a:buChar char="•"/>
          </a:pPr>
          <a:r>
            <a:rPr lang="en-US" sz="800" kern="1200"/>
            <a:t>Board of Commissioners</a:t>
          </a:r>
        </a:p>
        <a:p>
          <a:pPr marL="57150" lvl="1" indent="-57150" algn="l" defTabSz="355600">
            <a:lnSpc>
              <a:spcPct val="90000"/>
            </a:lnSpc>
            <a:spcBef>
              <a:spcPct val="0"/>
            </a:spcBef>
            <a:spcAft>
              <a:spcPct val="15000"/>
            </a:spcAft>
            <a:buChar char="•"/>
          </a:pPr>
          <a:r>
            <a:rPr lang="en-US" sz="800" kern="1200"/>
            <a:t>Board of Equalization</a:t>
          </a:r>
        </a:p>
        <a:p>
          <a:pPr marL="57150" lvl="1" indent="-57150" algn="l" defTabSz="355600">
            <a:lnSpc>
              <a:spcPct val="90000"/>
            </a:lnSpc>
            <a:spcBef>
              <a:spcPct val="0"/>
            </a:spcBef>
            <a:spcAft>
              <a:spcPct val="15000"/>
            </a:spcAft>
            <a:buChar char="•"/>
          </a:pPr>
          <a:r>
            <a:rPr lang="en-US" sz="800" kern="1200"/>
            <a:t>Building and Grounds</a:t>
          </a:r>
        </a:p>
        <a:p>
          <a:pPr marL="57150" lvl="1" indent="-57150" algn="l" defTabSz="355600">
            <a:lnSpc>
              <a:spcPct val="90000"/>
            </a:lnSpc>
            <a:spcBef>
              <a:spcPct val="0"/>
            </a:spcBef>
            <a:spcAft>
              <a:spcPct val="15000"/>
            </a:spcAft>
            <a:buChar char="•"/>
          </a:pPr>
          <a:r>
            <a:rPr lang="en-US" sz="800" kern="1200"/>
            <a:t>Clerk of Superior Court</a:t>
          </a:r>
        </a:p>
        <a:p>
          <a:pPr marL="57150" lvl="1" indent="-57150" algn="l" defTabSz="355600">
            <a:lnSpc>
              <a:spcPct val="90000"/>
            </a:lnSpc>
            <a:spcBef>
              <a:spcPct val="0"/>
            </a:spcBef>
            <a:spcAft>
              <a:spcPct val="15000"/>
            </a:spcAft>
            <a:buChar char="•"/>
          </a:pPr>
          <a:r>
            <a:rPr lang="en-US" sz="800" kern="1200"/>
            <a:t>Coroner</a:t>
          </a:r>
        </a:p>
        <a:p>
          <a:pPr marL="57150" lvl="1" indent="-57150" algn="l" defTabSz="355600">
            <a:lnSpc>
              <a:spcPct val="90000"/>
            </a:lnSpc>
            <a:spcBef>
              <a:spcPct val="0"/>
            </a:spcBef>
            <a:spcAft>
              <a:spcPct val="15000"/>
            </a:spcAft>
            <a:buChar char="•"/>
          </a:pPr>
          <a:r>
            <a:rPr lang="en-US" sz="800" kern="1200"/>
            <a:t>Community Services (Outside Agency)</a:t>
          </a:r>
        </a:p>
        <a:p>
          <a:pPr marL="57150" lvl="1" indent="-57150" algn="l" defTabSz="355600">
            <a:lnSpc>
              <a:spcPct val="90000"/>
            </a:lnSpc>
            <a:spcBef>
              <a:spcPct val="0"/>
            </a:spcBef>
            <a:spcAft>
              <a:spcPct val="15000"/>
            </a:spcAft>
            <a:buChar char="•"/>
          </a:pPr>
          <a:r>
            <a:rPr lang="en-US" sz="800" kern="1200"/>
            <a:t>Court Services</a:t>
          </a:r>
        </a:p>
        <a:p>
          <a:pPr marL="57150" lvl="1" indent="-57150" algn="l" defTabSz="355600">
            <a:lnSpc>
              <a:spcPct val="90000"/>
            </a:lnSpc>
            <a:spcBef>
              <a:spcPct val="0"/>
            </a:spcBef>
            <a:spcAft>
              <a:spcPct val="15000"/>
            </a:spcAft>
            <a:buChar char="•"/>
          </a:pPr>
          <a:r>
            <a:rPr lang="en-US" sz="800" kern="1200"/>
            <a:t>Development Authority (Outside Agency)</a:t>
          </a:r>
        </a:p>
        <a:p>
          <a:pPr marL="57150" lvl="1" indent="-57150" algn="l" defTabSz="355600">
            <a:lnSpc>
              <a:spcPct val="90000"/>
            </a:lnSpc>
            <a:spcBef>
              <a:spcPct val="0"/>
            </a:spcBef>
            <a:spcAft>
              <a:spcPct val="15000"/>
            </a:spcAft>
            <a:buChar char="•"/>
          </a:pPr>
          <a:r>
            <a:rPr lang="en-US" sz="800" kern="1200"/>
            <a:t>DFACS (Outside Agency)</a:t>
          </a:r>
        </a:p>
        <a:p>
          <a:pPr marL="57150" lvl="1" indent="-57150" algn="l" defTabSz="355600">
            <a:lnSpc>
              <a:spcPct val="90000"/>
            </a:lnSpc>
            <a:spcBef>
              <a:spcPct val="0"/>
            </a:spcBef>
            <a:spcAft>
              <a:spcPct val="15000"/>
            </a:spcAft>
            <a:buChar char="•"/>
          </a:pPr>
          <a:r>
            <a:rPr lang="en-US" sz="800" kern="1200"/>
            <a:t>District Attorney</a:t>
          </a:r>
        </a:p>
        <a:p>
          <a:pPr marL="57150" lvl="1" indent="-57150" algn="l" defTabSz="355600">
            <a:lnSpc>
              <a:spcPct val="90000"/>
            </a:lnSpc>
            <a:spcBef>
              <a:spcPct val="0"/>
            </a:spcBef>
            <a:spcAft>
              <a:spcPct val="15000"/>
            </a:spcAft>
            <a:buChar char="•"/>
          </a:pPr>
          <a:r>
            <a:rPr lang="en-US" sz="800" kern="1200"/>
            <a:t>Elections/Registrar</a:t>
          </a:r>
        </a:p>
        <a:p>
          <a:pPr marL="57150" lvl="1" indent="-57150" algn="l" defTabSz="355600">
            <a:lnSpc>
              <a:spcPct val="90000"/>
            </a:lnSpc>
            <a:spcBef>
              <a:spcPct val="0"/>
            </a:spcBef>
            <a:spcAft>
              <a:spcPct val="15000"/>
            </a:spcAft>
            <a:buChar char="•"/>
          </a:pPr>
          <a:r>
            <a:rPr lang="en-US" sz="800" kern="1200"/>
            <a:t>Emergency Management</a:t>
          </a:r>
        </a:p>
        <a:p>
          <a:pPr marL="57150" lvl="1" indent="-57150" algn="l" defTabSz="355600">
            <a:lnSpc>
              <a:spcPct val="90000"/>
            </a:lnSpc>
            <a:spcBef>
              <a:spcPct val="0"/>
            </a:spcBef>
            <a:spcAft>
              <a:spcPct val="15000"/>
            </a:spcAft>
            <a:buChar char="•"/>
          </a:pPr>
          <a:r>
            <a:rPr lang="en-US" sz="800" kern="1200"/>
            <a:t>Emergency Services - Ambulance Contract (Outside Agency)</a:t>
          </a:r>
        </a:p>
        <a:p>
          <a:pPr marL="57150" lvl="1" indent="-57150" algn="l" defTabSz="355600">
            <a:lnSpc>
              <a:spcPct val="90000"/>
            </a:lnSpc>
            <a:spcBef>
              <a:spcPct val="0"/>
            </a:spcBef>
            <a:spcAft>
              <a:spcPct val="15000"/>
            </a:spcAft>
            <a:buChar char="•"/>
          </a:pPr>
          <a:r>
            <a:rPr lang="en-US" sz="800" kern="1200"/>
            <a:t>Extension Services</a:t>
          </a:r>
        </a:p>
        <a:p>
          <a:pPr marL="57150" lvl="1" indent="-57150" algn="l" defTabSz="355600">
            <a:lnSpc>
              <a:spcPct val="90000"/>
            </a:lnSpc>
            <a:spcBef>
              <a:spcPct val="0"/>
            </a:spcBef>
            <a:spcAft>
              <a:spcPct val="15000"/>
            </a:spcAft>
            <a:buChar char="•"/>
          </a:pPr>
          <a:r>
            <a:rPr lang="en-US" sz="800" kern="1200"/>
            <a:t>Fire Department</a:t>
          </a:r>
        </a:p>
        <a:p>
          <a:pPr marL="57150" lvl="1" indent="-57150" algn="l" defTabSz="355600">
            <a:lnSpc>
              <a:spcPct val="90000"/>
            </a:lnSpc>
            <a:spcBef>
              <a:spcPct val="0"/>
            </a:spcBef>
            <a:spcAft>
              <a:spcPct val="15000"/>
            </a:spcAft>
            <a:buChar char="•"/>
          </a:pPr>
          <a:r>
            <a:rPr lang="en-US" sz="800" kern="1200"/>
            <a:t>Forestry (Outside Agency)</a:t>
          </a:r>
        </a:p>
        <a:p>
          <a:pPr marL="57150" lvl="1" indent="-57150" algn="l" defTabSz="355600">
            <a:lnSpc>
              <a:spcPct val="90000"/>
            </a:lnSpc>
            <a:spcBef>
              <a:spcPct val="0"/>
            </a:spcBef>
            <a:spcAft>
              <a:spcPct val="15000"/>
            </a:spcAft>
            <a:buChar char="•"/>
          </a:pPr>
          <a:r>
            <a:rPr lang="en-US" sz="800" kern="1200"/>
            <a:t>Health Department (Outside Agency)</a:t>
          </a:r>
        </a:p>
        <a:p>
          <a:pPr marL="57150" lvl="1" indent="-57150" algn="l" defTabSz="355600">
            <a:lnSpc>
              <a:spcPct val="90000"/>
            </a:lnSpc>
            <a:spcBef>
              <a:spcPct val="0"/>
            </a:spcBef>
            <a:spcAft>
              <a:spcPct val="15000"/>
            </a:spcAft>
            <a:buChar char="•"/>
          </a:pPr>
          <a:r>
            <a:rPr lang="en-US" sz="800" kern="1200"/>
            <a:t>Jail</a:t>
          </a:r>
        </a:p>
        <a:p>
          <a:pPr marL="57150" lvl="1" indent="-57150" algn="l" defTabSz="355600">
            <a:lnSpc>
              <a:spcPct val="90000"/>
            </a:lnSpc>
            <a:spcBef>
              <a:spcPct val="0"/>
            </a:spcBef>
            <a:spcAft>
              <a:spcPct val="15000"/>
            </a:spcAft>
            <a:buChar char="•"/>
          </a:pPr>
          <a:r>
            <a:rPr lang="en-US" sz="800" kern="1200"/>
            <a:t>Library (Outside Agency)</a:t>
          </a:r>
        </a:p>
        <a:p>
          <a:pPr marL="57150" lvl="1" indent="-57150" algn="l" defTabSz="355600">
            <a:lnSpc>
              <a:spcPct val="90000"/>
            </a:lnSpc>
            <a:spcBef>
              <a:spcPct val="0"/>
            </a:spcBef>
            <a:spcAft>
              <a:spcPct val="15000"/>
            </a:spcAft>
            <a:buChar char="•"/>
          </a:pPr>
          <a:r>
            <a:rPr lang="en-US" sz="800" kern="1200"/>
            <a:t>Magistrate Court</a:t>
          </a:r>
        </a:p>
        <a:p>
          <a:pPr marL="57150" lvl="1" indent="-57150" algn="l" defTabSz="355600">
            <a:lnSpc>
              <a:spcPct val="90000"/>
            </a:lnSpc>
            <a:spcBef>
              <a:spcPct val="0"/>
            </a:spcBef>
            <a:spcAft>
              <a:spcPct val="15000"/>
            </a:spcAft>
            <a:buChar char="•"/>
          </a:pPr>
          <a:r>
            <a:rPr lang="en-US" sz="800" kern="1200"/>
            <a:t>Planning and Development</a:t>
          </a:r>
        </a:p>
        <a:p>
          <a:pPr marL="57150" lvl="1" indent="-57150" algn="l" defTabSz="355600">
            <a:lnSpc>
              <a:spcPct val="90000"/>
            </a:lnSpc>
            <a:spcBef>
              <a:spcPct val="0"/>
            </a:spcBef>
            <a:spcAft>
              <a:spcPct val="15000"/>
            </a:spcAft>
            <a:buChar char="•"/>
          </a:pPr>
          <a:r>
            <a:rPr lang="en-US" sz="800" kern="1200"/>
            <a:t>Probate Court</a:t>
          </a:r>
        </a:p>
        <a:p>
          <a:pPr marL="57150" lvl="1" indent="-57150" algn="l" defTabSz="355600">
            <a:lnSpc>
              <a:spcPct val="90000"/>
            </a:lnSpc>
            <a:spcBef>
              <a:spcPct val="0"/>
            </a:spcBef>
            <a:spcAft>
              <a:spcPct val="15000"/>
            </a:spcAft>
            <a:buChar char="•"/>
          </a:pPr>
          <a:r>
            <a:rPr lang="en-US" sz="800" kern="1200"/>
            <a:t>Public Defender</a:t>
          </a:r>
        </a:p>
        <a:p>
          <a:pPr marL="57150" lvl="1" indent="-57150" algn="l" defTabSz="355600">
            <a:lnSpc>
              <a:spcPct val="90000"/>
            </a:lnSpc>
            <a:spcBef>
              <a:spcPct val="0"/>
            </a:spcBef>
            <a:spcAft>
              <a:spcPct val="15000"/>
            </a:spcAft>
            <a:buChar char="•"/>
          </a:pPr>
          <a:r>
            <a:rPr lang="en-US" sz="800" kern="1200"/>
            <a:t>Public Works</a:t>
          </a:r>
        </a:p>
        <a:p>
          <a:pPr marL="57150" lvl="1" indent="-57150" algn="l" defTabSz="355600">
            <a:lnSpc>
              <a:spcPct val="90000"/>
            </a:lnSpc>
            <a:spcBef>
              <a:spcPct val="0"/>
            </a:spcBef>
            <a:spcAft>
              <a:spcPct val="15000"/>
            </a:spcAft>
            <a:buChar char="•"/>
          </a:pPr>
          <a:r>
            <a:rPr lang="en-US" sz="800" kern="1200"/>
            <a:t>Recreation (Outside Agency)</a:t>
          </a:r>
        </a:p>
        <a:p>
          <a:pPr marL="57150" lvl="1" indent="-57150" algn="l" defTabSz="355600">
            <a:lnSpc>
              <a:spcPct val="90000"/>
            </a:lnSpc>
            <a:spcBef>
              <a:spcPct val="0"/>
            </a:spcBef>
            <a:spcAft>
              <a:spcPct val="15000"/>
            </a:spcAft>
            <a:buChar char="•"/>
          </a:pPr>
          <a:r>
            <a:rPr lang="en-US" sz="800" kern="1200"/>
            <a:t>Senior Center</a:t>
          </a:r>
        </a:p>
        <a:p>
          <a:pPr marL="57150" lvl="1" indent="-57150" algn="l" defTabSz="355600">
            <a:lnSpc>
              <a:spcPct val="90000"/>
            </a:lnSpc>
            <a:spcBef>
              <a:spcPct val="0"/>
            </a:spcBef>
            <a:spcAft>
              <a:spcPct val="15000"/>
            </a:spcAft>
            <a:buChar char="•"/>
          </a:pPr>
          <a:r>
            <a:rPr lang="en-US" sz="800" kern="1200"/>
            <a:t>Sheriff</a:t>
          </a:r>
        </a:p>
        <a:p>
          <a:pPr marL="57150" lvl="1" indent="-57150" algn="l" defTabSz="355600">
            <a:lnSpc>
              <a:spcPct val="90000"/>
            </a:lnSpc>
            <a:spcBef>
              <a:spcPct val="0"/>
            </a:spcBef>
            <a:spcAft>
              <a:spcPct val="15000"/>
            </a:spcAft>
            <a:buChar char="•"/>
          </a:pPr>
          <a:r>
            <a:rPr lang="en-US" sz="800" kern="1200"/>
            <a:t>Solid Waste (Outside Agency)</a:t>
          </a:r>
        </a:p>
        <a:p>
          <a:pPr marL="57150" lvl="1" indent="-57150" algn="l" defTabSz="355600">
            <a:lnSpc>
              <a:spcPct val="90000"/>
            </a:lnSpc>
            <a:spcBef>
              <a:spcPct val="0"/>
            </a:spcBef>
            <a:spcAft>
              <a:spcPct val="15000"/>
            </a:spcAft>
            <a:buChar char="•"/>
          </a:pPr>
          <a:r>
            <a:rPr lang="en-US" sz="800" kern="1200"/>
            <a:t>Tax Assessor</a:t>
          </a:r>
        </a:p>
        <a:p>
          <a:pPr marL="57150" lvl="1" indent="-57150" algn="l" defTabSz="355600">
            <a:lnSpc>
              <a:spcPct val="90000"/>
            </a:lnSpc>
            <a:spcBef>
              <a:spcPct val="0"/>
            </a:spcBef>
            <a:spcAft>
              <a:spcPct val="15000"/>
            </a:spcAft>
            <a:buChar char="•"/>
          </a:pPr>
          <a:r>
            <a:rPr lang="en-US" sz="800" kern="1200"/>
            <a:t>Tax Commissioner</a:t>
          </a:r>
        </a:p>
        <a:p>
          <a:pPr marL="57150" lvl="1" indent="-57150" algn="l" defTabSz="355600">
            <a:lnSpc>
              <a:spcPct val="90000"/>
            </a:lnSpc>
            <a:spcBef>
              <a:spcPct val="0"/>
            </a:spcBef>
            <a:spcAft>
              <a:spcPct val="15000"/>
            </a:spcAft>
            <a:buChar char="•"/>
          </a:pPr>
          <a:r>
            <a:rPr lang="en-US" sz="800" kern="1200"/>
            <a:t>Water Authority (Outside Agency)</a:t>
          </a:r>
        </a:p>
      </dsp:txBody>
      <dsp:txXfrm>
        <a:off x="1782" y="302039"/>
        <a:ext cx="1738386" cy="4655520"/>
      </dsp:txXfrm>
    </dsp:sp>
    <dsp:sp modelId="{8F733172-F0EB-44DA-BF4B-6D8A814DB1C5}">
      <dsp:nvSpPr>
        <dsp:cNvPr id="0" name=""/>
        <dsp:cNvSpPr/>
      </dsp:nvSpPr>
      <dsp:spPr>
        <a:xfrm>
          <a:off x="1983544" y="71639"/>
          <a:ext cx="1738386" cy="2304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marL="0" lvl="0" indent="0" algn="ctr" defTabSz="355600">
            <a:lnSpc>
              <a:spcPct val="90000"/>
            </a:lnSpc>
            <a:spcBef>
              <a:spcPct val="0"/>
            </a:spcBef>
            <a:spcAft>
              <a:spcPct val="35000"/>
            </a:spcAft>
            <a:buNone/>
          </a:pPr>
          <a:r>
            <a:rPr lang="en-US" sz="800" kern="1200"/>
            <a:t>Special Revenue Funds</a:t>
          </a:r>
        </a:p>
      </dsp:txBody>
      <dsp:txXfrm>
        <a:off x="1983544" y="71639"/>
        <a:ext cx="1738386" cy="230400"/>
      </dsp:txXfrm>
    </dsp:sp>
    <dsp:sp modelId="{9B6D877A-36E7-462E-AEC1-06A2CB744541}">
      <dsp:nvSpPr>
        <dsp:cNvPr id="0" name=""/>
        <dsp:cNvSpPr/>
      </dsp:nvSpPr>
      <dsp:spPr>
        <a:xfrm>
          <a:off x="1983544" y="302039"/>
          <a:ext cx="1738386" cy="465552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n-US" sz="800" kern="1200"/>
            <a:t>American Rescue Plan (ARP)</a:t>
          </a:r>
        </a:p>
        <a:p>
          <a:pPr marL="57150" lvl="1" indent="-57150" algn="l" defTabSz="355600">
            <a:lnSpc>
              <a:spcPct val="90000"/>
            </a:lnSpc>
            <a:spcBef>
              <a:spcPct val="0"/>
            </a:spcBef>
            <a:spcAft>
              <a:spcPct val="15000"/>
            </a:spcAft>
            <a:buChar char="•"/>
          </a:pPr>
          <a:r>
            <a:rPr lang="en-US" sz="800" kern="1200"/>
            <a:t>Drug Abuse Treatment and Education</a:t>
          </a:r>
        </a:p>
        <a:p>
          <a:pPr marL="57150" lvl="1" indent="-57150" algn="l" defTabSz="355600">
            <a:lnSpc>
              <a:spcPct val="90000"/>
            </a:lnSpc>
            <a:spcBef>
              <a:spcPct val="0"/>
            </a:spcBef>
            <a:spcAft>
              <a:spcPct val="15000"/>
            </a:spcAft>
            <a:buChar char="•"/>
          </a:pPr>
          <a:r>
            <a:rPr lang="en-US" sz="800" kern="1200"/>
            <a:t>E911</a:t>
          </a:r>
        </a:p>
        <a:p>
          <a:pPr marL="57150" lvl="1" indent="-57150" algn="l" defTabSz="355600">
            <a:lnSpc>
              <a:spcPct val="90000"/>
            </a:lnSpc>
            <a:spcBef>
              <a:spcPct val="0"/>
            </a:spcBef>
            <a:spcAft>
              <a:spcPct val="15000"/>
            </a:spcAft>
            <a:buChar char="•"/>
          </a:pPr>
          <a:r>
            <a:rPr lang="en-US" sz="800" kern="1200"/>
            <a:t>Federal Seizure</a:t>
          </a:r>
        </a:p>
        <a:p>
          <a:pPr marL="57150" lvl="1" indent="-57150" algn="l" defTabSz="355600">
            <a:lnSpc>
              <a:spcPct val="90000"/>
            </a:lnSpc>
            <a:spcBef>
              <a:spcPct val="0"/>
            </a:spcBef>
            <a:spcAft>
              <a:spcPct val="15000"/>
            </a:spcAft>
            <a:buChar char="•"/>
          </a:pPr>
          <a:r>
            <a:rPr lang="en-US" sz="800" kern="1200"/>
            <a:t>Hotel/Motel Tax</a:t>
          </a:r>
        </a:p>
        <a:p>
          <a:pPr marL="57150" lvl="1" indent="-57150" algn="l" defTabSz="355600">
            <a:lnSpc>
              <a:spcPct val="90000"/>
            </a:lnSpc>
            <a:spcBef>
              <a:spcPct val="0"/>
            </a:spcBef>
            <a:spcAft>
              <a:spcPct val="15000"/>
            </a:spcAft>
            <a:buChar char="•"/>
          </a:pPr>
          <a:r>
            <a:rPr lang="en-US" sz="800" kern="1200"/>
            <a:t>Impact Fee</a:t>
          </a:r>
        </a:p>
        <a:p>
          <a:pPr marL="57150" lvl="1" indent="-57150" algn="l" defTabSz="355600">
            <a:lnSpc>
              <a:spcPct val="90000"/>
            </a:lnSpc>
            <a:spcBef>
              <a:spcPct val="0"/>
            </a:spcBef>
            <a:spcAft>
              <a:spcPct val="15000"/>
            </a:spcAft>
            <a:buChar char="•"/>
          </a:pPr>
          <a:r>
            <a:rPr lang="en-US" sz="800" kern="1200"/>
            <a:t>Jail Construction</a:t>
          </a:r>
        </a:p>
        <a:p>
          <a:pPr marL="57150" lvl="1" indent="-57150" algn="l" defTabSz="355600">
            <a:lnSpc>
              <a:spcPct val="90000"/>
            </a:lnSpc>
            <a:spcBef>
              <a:spcPct val="0"/>
            </a:spcBef>
            <a:spcAft>
              <a:spcPct val="15000"/>
            </a:spcAft>
            <a:buChar char="•"/>
          </a:pPr>
          <a:r>
            <a:rPr lang="en-US" sz="800" kern="1200"/>
            <a:t>Juvenile</a:t>
          </a:r>
        </a:p>
        <a:p>
          <a:pPr marL="57150" lvl="1" indent="-57150" algn="l" defTabSz="355600">
            <a:lnSpc>
              <a:spcPct val="90000"/>
            </a:lnSpc>
            <a:spcBef>
              <a:spcPct val="0"/>
            </a:spcBef>
            <a:spcAft>
              <a:spcPct val="15000"/>
            </a:spcAft>
            <a:buChar char="•"/>
          </a:pPr>
          <a:r>
            <a:rPr lang="en-US" sz="800" kern="1200"/>
            <a:t>Law Library</a:t>
          </a:r>
        </a:p>
        <a:p>
          <a:pPr marL="57150" lvl="1" indent="-57150" algn="l" defTabSz="355600">
            <a:lnSpc>
              <a:spcPct val="90000"/>
            </a:lnSpc>
            <a:spcBef>
              <a:spcPct val="0"/>
            </a:spcBef>
            <a:spcAft>
              <a:spcPct val="15000"/>
            </a:spcAft>
            <a:buChar char="•"/>
          </a:pPr>
          <a:r>
            <a:rPr lang="en-US" sz="800" kern="1200"/>
            <a:t>Opioid Settlement</a:t>
          </a:r>
        </a:p>
        <a:p>
          <a:pPr marL="57150" lvl="1" indent="-57150" algn="l" defTabSz="355600">
            <a:lnSpc>
              <a:spcPct val="90000"/>
            </a:lnSpc>
            <a:spcBef>
              <a:spcPct val="0"/>
            </a:spcBef>
            <a:spcAft>
              <a:spcPct val="15000"/>
            </a:spcAft>
            <a:buChar char="•"/>
          </a:pPr>
          <a:r>
            <a:rPr lang="en-US" sz="800" kern="1200"/>
            <a:t>State Seizure</a:t>
          </a:r>
        </a:p>
        <a:p>
          <a:pPr marL="57150" lvl="1" indent="-57150" algn="l" defTabSz="355600">
            <a:lnSpc>
              <a:spcPct val="90000"/>
            </a:lnSpc>
            <a:spcBef>
              <a:spcPct val="0"/>
            </a:spcBef>
            <a:spcAft>
              <a:spcPct val="15000"/>
            </a:spcAft>
            <a:buChar char="•"/>
          </a:pPr>
          <a:r>
            <a:rPr lang="en-US" sz="800" kern="1200"/>
            <a:t>Technology Fee</a:t>
          </a:r>
        </a:p>
        <a:p>
          <a:pPr marL="57150" lvl="1" indent="-57150" algn="l" defTabSz="355600">
            <a:lnSpc>
              <a:spcPct val="90000"/>
            </a:lnSpc>
            <a:spcBef>
              <a:spcPct val="0"/>
            </a:spcBef>
            <a:spcAft>
              <a:spcPct val="15000"/>
            </a:spcAft>
            <a:buChar char="•"/>
          </a:pPr>
          <a:endParaRPr lang="en-US" sz="800" kern="1200"/>
        </a:p>
      </dsp:txBody>
      <dsp:txXfrm>
        <a:off x="1983544" y="302039"/>
        <a:ext cx="1738386" cy="4655520"/>
      </dsp:txXfrm>
    </dsp:sp>
    <dsp:sp modelId="{FBCA572B-E139-4F54-BE47-4C905C28063A}">
      <dsp:nvSpPr>
        <dsp:cNvPr id="0" name=""/>
        <dsp:cNvSpPr/>
      </dsp:nvSpPr>
      <dsp:spPr>
        <a:xfrm>
          <a:off x="3965305" y="71639"/>
          <a:ext cx="1738386" cy="2304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marL="0" lvl="0" indent="0" algn="ctr" defTabSz="355600">
            <a:lnSpc>
              <a:spcPct val="90000"/>
            </a:lnSpc>
            <a:spcBef>
              <a:spcPct val="0"/>
            </a:spcBef>
            <a:spcAft>
              <a:spcPct val="35000"/>
            </a:spcAft>
            <a:buNone/>
          </a:pPr>
          <a:r>
            <a:rPr lang="en-US" sz="800" kern="1200"/>
            <a:t>Capital Projects</a:t>
          </a:r>
        </a:p>
      </dsp:txBody>
      <dsp:txXfrm>
        <a:off x="3965305" y="71639"/>
        <a:ext cx="1738386" cy="230400"/>
      </dsp:txXfrm>
    </dsp:sp>
    <dsp:sp modelId="{6B4FEFF0-7BD8-43C5-B250-47F72B550A79}">
      <dsp:nvSpPr>
        <dsp:cNvPr id="0" name=""/>
        <dsp:cNvSpPr/>
      </dsp:nvSpPr>
      <dsp:spPr>
        <a:xfrm>
          <a:off x="3965305" y="302039"/>
          <a:ext cx="1738386" cy="465552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n-US" sz="800" kern="1200"/>
            <a:t>Capital Improvements</a:t>
          </a:r>
        </a:p>
        <a:p>
          <a:pPr marL="57150" lvl="1" indent="-57150" algn="l" defTabSz="355600">
            <a:lnSpc>
              <a:spcPct val="90000"/>
            </a:lnSpc>
            <a:spcBef>
              <a:spcPct val="0"/>
            </a:spcBef>
            <a:spcAft>
              <a:spcPct val="15000"/>
            </a:spcAft>
            <a:buChar char="•"/>
          </a:pPr>
          <a:r>
            <a:rPr lang="en-US" sz="800" kern="1200"/>
            <a:t>CDBG</a:t>
          </a:r>
        </a:p>
        <a:p>
          <a:pPr marL="57150" lvl="1" indent="-57150" algn="l" defTabSz="355600">
            <a:lnSpc>
              <a:spcPct val="90000"/>
            </a:lnSpc>
            <a:spcBef>
              <a:spcPct val="0"/>
            </a:spcBef>
            <a:spcAft>
              <a:spcPct val="15000"/>
            </a:spcAft>
            <a:buChar char="•"/>
          </a:pPr>
          <a:r>
            <a:rPr lang="en-US" sz="800" kern="1200"/>
            <a:t>LMIG</a:t>
          </a:r>
        </a:p>
        <a:p>
          <a:pPr marL="57150" lvl="1" indent="-57150" algn="l" defTabSz="355600">
            <a:lnSpc>
              <a:spcPct val="90000"/>
            </a:lnSpc>
            <a:spcBef>
              <a:spcPct val="0"/>
            </a:spcBef>
            <a:spcAft>
              <a:spcPct val="15000"/>
            </a:spcAft>
            <a:buChar char="•"/>
          </a:pPr>
          <a:r>
            <a:rPr lang="en-US" sz="800" kern="1200"/>
            <a:t>SPLOST 2016</a:t>
          </a:r>
        </a:p>
        <a:p>
          <a:pPr marL="57150" lvl="1" indent="-57150" algn="l" defTabSz="355600">
            <a:lnSpc>
              <a:spcPct val="90000"/>
            </a:lnSpc>
            <a:spcBef>
              <a:spcPct val="0"/>
            </a:spcBef>
            <a:spcAft>
              <a:spcPct val="15000"/>
            </a:spcAft>
            <a:buChar char="•"/>
          </a:pPr>
          <a:r>
            <a:rPr lang="en-US" sz="800" kern="1200"/>
            <a:t>SPLOST 2022</a:t>
          </a:r>
        </a:p>
      </dsp:txBody>
      <dsp:txXfrm>
        <a:off x="3965305" y="302039"/>
        <a:ext cx="1738386" cy="465552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A362C1783694CB68FAA1ED401E532E4"/>
        <w:category>
          <w:name w:val="General"/>
          <w:gallery w:val="placeholder"/>
        </w:category>
        <w:types>
          <w:type w:val="bbPlcHdr"/>
        </w:types>
        <w:behaviors>
          <w:behavior w:val="content"/>
        </w:behaviors>
        <w:guid w:val="{7AC46009-EF7C-47B7-AF75-360960563869}"/>
      </w:docPartPr>
      <w:docPartBody>
        <w:p w:rsidR="007A27DF" w:rsidRDefault="007A27DF">
          <w:pPr>
            <w:pStyle w:val="3A362C1783694CB68FAA1ED401E532E4"/>
          </w:pPr>
          <w:r w:rsidRPr="00BD1CE8">
            <w:t>Terramare</w:t>
          </w:r>
        </w:p>
      </w:docPartBody>
    </w:docPart>
    <w:docPart>
      <w:docPartPr>
        <w:name w:val="E192C65D17904948BD7BA9DA836472D1"/>
        <w:category>
          <w:name w:val="General"/>
          <w:gallery w:val="placeholder"/>
        </w:category>
        <w:types>
          <w:type w:val="bbPlcHdr"/>
        </w:types>
        <w:behaviors>
          <w:behavior w:val="content"/>
        </w:behaviors>
        <w:guid w:val="{F38D7966-C1C0-4427-8A6B-6B1CC2699091}"/>
      </w:docPartPr>
      <w:docPartBody>
        <w:p w:rsidR="007A27DF" w:rsidRDefault="007A27DF">
          <w:pPr>
            <w:pStyle w:val="E192C65D17904948BD7BA9DA836472D1"/>
          </w:pPr>
          <w:r w:rsidRPr="00C0540C">
            <w:t>Liidia Peetre</w:t>
          </w:r>
        </w:p>
        <w:bookmarkStart w:id="0" w:name="_Toc121218878"/>
        <w:bookmarkStart w:id="1" w:name="_Toc121218879"/>
        <w:bookmarkEnd w:id="0"/>
        <w:bookmarkEnd w:id="1"/>
      </w:docPartBody>
    </w:docPart>
    <w:docPart>
      <w:docPartPr>
        <w:name w:val="46040E7E5E294A82A9AE8591D0B031BF"/>
        <w:category>
          <w:name w:val="General"/>
          <w:gallery w:val="placeholder"/>
        </w:category>
        <w:types>
          <w:type w:val="bbPlcHdr"/>
        </w:types>
        <w:behaviors>
          <w:behavior w:val="content"/>
        </w:behaviors>
        <w:guid w:val="{4016409D-D148-4CEB-8112-2B92BF76508B}"/>
      </w:docPartPr>
      <w:docPartBody>
        <w:p w:rsidR="007A27DF" w:rsidRDefault="007A27DF">
          <w:pPr>
            <w:pStyle w:val="46040E7E5E294A82A9AE8591D0B031BF"/>
          </w:pPr>
          <w:r w:rsidRPr="00FF3B53">
            <w:t>THE END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B66A52"/>
    <w:multiLevelType w:val="multilevel"/>
    <w:tmpl w:val="864A385A"/>
    <w:lvl w:ilvl="0">
      <w:start w:val="1"/>
      <w:numFmt w:val="bullet"/>
      <w:lvlText w:val=""/>
      <w:lvlJc w:val="left"/>
      <w:pPr>
        <w:ind w:left="360" w:hanging="360"/>
      </w:pPr>
      <w:rPr>
        <w:rFonts w:ascii="Symbol" w:hAnsi="Symbol" w:hint="default"/>
        <w:color w:val="3465A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61798371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FCB"/>
    <w:rsid w:val="0001455A"/>
    <w:rsid w:val="000D0A5B"/>
    <w:rsid w:val="001371D6"/>
    <w:rsid w:val="00161CB1"/>
    <w:rsid w:val="00163FCB"/>
    <w:rsid w:val="001C17E7"/>
    <w:rsid w:val="001E5794"/>
    <w:rsid w:val="003841D2"/>
    <w:rsid w:val="004808F1"/>
    <w:rsid w:val="00774BD7"/>
    <w:rsid w:val="007939DA"/>
    <w:rsid w:val="007A27DF"/>
    <w:rsid w:val="00802505"/>
    <w:rsid w:val="0086355A"/>
    <w:rsid w:val="0088446B"/>
    <w:rsid w:val="00890327"/>
    <w:rsid w:val="008B571D"/>
    <w:rsid w:val="008D6482"/>
    <w:rsid w:val="00903A19"/>
    <w:rsid w:val="00942AFE"/>
    <w:rsid w:val="0097509E"/>
    <w:rsid w:val="009C5F62"/>
    <w:rsid w:val="009D1149"/>
    <w:rsid w:val="009D269F"/>
    <w:rsid w:val="00A65287"/>
    <w:rsid w:val="00B22BE6"/>
    <w:rsid w:val="00B85427"/>
    <w:rsid w:val="00BD32A1"/>
    <w:rsid w:val="00C33596"/>
    <w:rsid w:val="00C60E96"/>
    <w:rsid w:val="00CD3D9A"/>
    <w:rsid w:val="00DF0269"/>
    <w:rsid w:val="00DF4019"/>
    <w:rsid w:val="00E1730F"/>
    <w:rsid w:val="00E461A4"/>
    <w:rsid w:val="00EB3768"/>
    <w:rsid w:val="00EE4A38"/>
    <w:rsid w:val="00EF0BA7"/>
    <w:rsid w:val="00F256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A362C1783694CB68FAA1ED401E532E4">
    <w:name w:val="3A362C1783694CB68FAA1ED401E532E4"/>
  </w:style>
  <w:style w:type="paragraph" w:customStyle="1" w:styleId="E192C65D17904948BD7BA9DA836472D1">
    <w:name w:val="E192C65D17904948BD7BA9DA836472D1"/>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uiPriority w:val="10"/>
    <w:qFormat/>
    <w:pPr>
      <w:spacing w:before="480" w:after="480" w:line="240" w:lineRule="auto"/>
      <w:jc w:val="center"/>
    </w:pPr>
    <w:rPr>
      <w:rFonts w:ascii="Times New Roman" w:eastAsia="Times New Roman" w:hAnsi="Times New Roman" w:cs="Times New Roman"/>
      <w:caps/>
      <w:kern w:val="0"/>
      <w14:ligatures w14:val="none"/>
    </w:rPr>
  </w:style>
  <w:style w:type="character" w:customStyle="1" w:styleId="TitleChar">
    <w:name w:val="Title Char"/>
    <w:basedOn w:val="DefaultParagraphFont"/>
    <w:link w:val="Title"/>
    <w:uiPriority w:val="10"/>
    <w:rPr>
      <w:rFonts w:ascii="Times New Roman" w:eastAsia="Times New Roman" w:hAnsi="Times New Roman" w:cs="Times New Roman"/>
      <w:caps/>
      <w:kern w:val="0"/>
      <w14:ligatures w14:val="none"/>
    </w:rPr>
  </w:style>
  <w:style w:type="paragraph" w:customStyle="1" w:styleId="46040E7E5E294A82A9AE8591D0B031BF">
    <w:name w:val="46040E7E5E294A82A9AE8591D0B031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ustom 3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3D37C8-9597-4FD5-BEA7-E0FA630511F4}">
  <ds:schemaRefs>
    <ds:schemaRef ds:uri="http://schemas.openxmlformats.org/officeDocument/2006/bibliography"/>
  </ds:schemaRefs>
</ds:datastoreItem>
</file>

<file path=customXml/itemProps2.xml><?xml version="1.0" encoding="utf-8"?>
<ds:datastoreItem xmlns:ds="http://schemas.openxmlformats.org/officeDocument/2006/customXml" ds:itemID="{AB3C6728-F912-4B9E-BC82-6187EAAF36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EEFCA3-127C-4BC0-A900-E11ADE4A624D}">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4.xml><?xml version="1.0" encoding="utf-8"?>
<ds:datastoreItem xmlns:ds="http://schemas.openxmlformats.org/officeDocument/2006/customXml" ds:itemID="{67C864FC-8AB3-48A6-8B68-4A6284E525A2}">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Write a novel</Template>
  <TotalTime>1</TotalTime>
  <Pages>196</Pages>
  <Words>11422</Words>
  <Characters>65111</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Clint Chastain</dc:creator>
  <cp:keywords/>
  <cp:lastModifiedBy>Becky Watts</cp:lastModifiedBy>
  <cp:revision>2</cp:revision>
  <cp:lastPrinted>2026-04-28T16:15:00Z</cp:lastPrinted>
  <dcterms:created xsi:type="dcterms:W3CDTF">2026-05-22T19:43:00Z</dcterms:created>
  <dcterms:modified xsi:type="dcterms:W3CDTF">2026-05-22T19:43:00Z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